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5DDA0EBD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2860BC">
        <w:rPr>
          <w:rFonts w:eastAsia="Times New Roman"/>
          <w:b/>
          <w:bCs/>
          <w:kern w:val="28"/>
          <w:sz w:val="32"/>
          <w:szCs w:val="32"/>
        </w:rPr>
        <w:t>2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24FDF1F3" w:rsidR="00A977E5" w:rsidRPr="004C430C" w:rsidRDefault="00681608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Finance &amp; Control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74E15984" w:rsidR="00A977E5" w:rsidRPr="00B60B02" w:rsidRDefault="00881657" w:rsidP="001D03F1">
            <w:pPr>
              <w:tabs>
                <w:tab w:val="left" w:pos="2520"/>
              </w:tabs>
            </w:pPr>
            <w:r>
              <w:t>Irma Hospers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3F9F2AA5" w:rsidR="00A977E5" w:rsidRPr="00B60B02" w:rsidRDefault="00F37EFF" w:rsidP="001D03F1">
            <w:pPr>
              <w:tabs>
                <w:tab w:val="left" w:pos="2520"/>
              </w:tabs>
            </w:pPr>
            <w:r>
              <w:t>3</w:t>
            </w:r>
            <w:r w:rsidR="00A977E5">
              <w:t>-</w:t>
            </w:r>
            <w:r>
              <w:t>1</w:t>
            </w:r>
            <w:r w:rsidR="00A977E5">
              <w:t>-202</w:t>
            </w:r>
            <w:r>
              <w:t>3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Pr="009E165D" w:rsidRDefault="00ED071D" w:rsidP="009E165D">
      <w:pPr>
        <w:pStyle w:val="Kop1"/>
        <w:numPr>
          <w:ilvl w:val="0"/>
          <w:numId w:val="0"/>
        </w:numPr>
        <w:rPr>
          <w:sz w:val="28"/>
          <w:szCs w:val="28"/>
        </w:rPr>
      </w:pPr>
      <w:bookmarkStart w:id="1" w:name="_Toc123638557"/>
      <w:r w:rsidRPr="009E165D">
        <w:rPr>
          <w:sz w:val="28"/>
          <w:szCs w:val="28"/>
        </w:rP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</w:t>
      </w:r>
      <w:proofErr w:type="spellStart"/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duodecies</w:t>
      </w:r>
      <w:proofErr w:type="spellEnd"/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2C786" w14:textId="77777777" w:rsidR="006B5C53" w:rsidRDefault="006B5C53" w:rsidP="00C27FEF">
      <w:pPr>
        <w:spacing w:line="240" w:lineRule="auto"/>
      </w:pPr>
      <w:r>
        <w:separator/>
      </w:r>
    </w:p>
  </w:endnote>
  <w:endnote w:type="continuationSeparator" w:id="0">
    <w:p w14:paraId="102C2C66" w14:textId="77777777" w:rsidR="006B5C53" w:rsidRDefault="006B5C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6C42" w14:textId="77777777" w:rsidR="006B5C53" w:rsidRPr="00C27FEF" w:rsidRDefault="006B5C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00DAD6CB" w14:textId="77777777" w:rsidR="006B5C53" w:rsidRDefault="006B5C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860BC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81608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C3FE5"/>
    <w:rsid w:val="009E165D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26F7"/>
    <w:rsid w:val="00DB5539"/>
    <w:rsid w:val="00DD7E6E"/>
    <w:rsid w:val="00DF161A"/>
    <w:rsid w:val="00E346B0"/>
    <w:rsid w:val="00EB26E7"/>
    <w:rsid w:val="00ED071D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47B430C3A8F47A37DA08B72C16644" ma:contentTypeVersion="2" ma:contentTypeDescription="Een nieuw document maken." ma:contentTypeScope="" ma:versionID="b4a9c24b52704b5362d45162e6f1f8b4">
  <xsd:schema xmlns:xsd="http://www.w3.org/2001/XMLSchema" xmlns:xs="http://www.w3.org/2001/XMLSchema" xmlns:p="http://schemas.microsoft.com/office/2006/metadata/properties" xmlns:ns2="e98f610e-93a8-4079-9ad4-0ec5ffb25a85" targetNamespace="http://schemas.microsoft.com/office/2006/metadata/properties" ma:root="true" ma:fieldsID="3b538f844e1e22935bbe76ce4fefd2ba" ns2:_="">
    <xsd:import namespace="e98f610e-93a8-4079-9ad4-0ec5ffb25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f610e-93a8-4079-9ad4-0ec5ffb25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CB1F46-24C3-4210-B899-2814F16B7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f610e-93a8-4079-9ad4-0ec5ffb25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2</Pages>
  <Words>358</Words>
  <Characters>1970</Characters>
  <Application>Microsoft Office Word</Application>
  <DocSecurity>0</DocSecurity>
  <Lines>16</Lines>
  <Paragraphs>4</Paragraphs>
  <ScaleCrop>false</ScaleCrop>
  <Company>PC Support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Hamhuis, Gea</cp:lastModifiedBy>
  <cp:revision>2</cp:revision>
  <cp:lastPrinted>2021-11-16T11:00:00Z</cp:lastPrinted>
  <dcterms:created xsi:type="dcterms:W3CDTF">2024-02-27T19:05:00Z</dcterms:created>
  <dcterms:modified xsi:type="dcterms:W3CDTF">2024-02-27T19:05:00Z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</Properties>
</file>