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5AC70580" w14:textId="77777777" w:rsidR="00884804" w:rsidRDefault="00884804" w:rsidP="00884804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139EE6" wp14:editId="75C3C21B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36FC2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8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202AEE19" w14:textId="77777777" w:rsidR="00884804" w:rsidRDefault="00884804" w:rsidP="00884804">
      <w:pPr>
        <w:pStyle w:val="Normaal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FA7D04" wp14:editId="4A446F88">
            <wp:simplePos x="0" y="0"/>
            <wp:positionH relativeFrom="column">
              <wp:posOffset>-534621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CEC75" w14:textId="77777777" w:rsidR="00884804" w:rsidRDefault="00884804" w:rsidP="00884804">
      <w:pPr>
        <w:pStyle w:val="Normaal"/>
      </w:pPr>
    </w:p>
    <w:p w14:paraId="670800E5" w14:textId="77777777" w:rsidR="00884804" w:rsidRDefault="00884804" w:rsidP="00884804">
      <w:pPr>
        <w:pStyle w:val="Normaal"/>
      </w:pPr>
    </w:p>
    <w:p w14:paraId="39173A77" w14:textId="77777777" w:rsidR="00884804" w:rsidRDefault="00884804" w:rsidP="00884804">
      <w:pPr>
        <w:pStyle w:val="Normaal"/>
        <w:spacing w:line="240" w:lineRule="auto"/>
      </w:pPr>
    </w:p>
    <w:p w14:paraId="4B2AC8F0" w14:textId="77777777" w:rsidR="00884804" w:rsidRDefault="00884804" w:rsidP="00884804">
      <w:pPr>
        <w:pStyle w:val="Normaal"/>
      </w:pPr>
    </w:p>
    <w:p w14:paraId="436B73A2" w14:textId="77777777" w:rsidR="00884804" w:rsidRPr="00895642" w:rsidRDefault="00884804" w:rsidP="00884804">
      <w:pPr>
        <w:pStyle w:val="Normaal"/>
      </w:pPr>
    </w:p>
    <w:p w14:paraId="0C3FDC88" w14:textId="77777777" w:rsidR="00884804" w:rsidRPr="00895642" w:rsidRDefault="00884804" w:rsidP="00884804">
      <w:pPr>
        <w:pStyle w:val="Normaal"/>
      </w:pPr>
    </w:p>
    <w:p w14:paraId="08FBF63F" w14:textId="77777777" w:rsidR="00884804" w:rsidRPr="00895642" w:rsidRDefault="00884804" w:rsidP="00884804">
      <w:pPr>
        <w:pStyle w:val="Normaal"/>
      </w:pPr>
    </w:p>
    <w:p w14:paraId="45228223" w14:textId="77777777" w:rsidR="00884804" w:rsidRPr="00895642" w:rsidRDefault="00884804" w:rsidP="00884804">
      <w:pPr>
        <w:pStyle w:val="Normaal"/>
      </w:pPr>
    </w:p>
    <w:p w14:paraId="57E75BD8" w14:textId="77777777" w:rsidR="00884804" w:rsidRPr="00895642" w:rsidRDefault="00884804" w:rsidP="00884804">
      <w:pPr>
        <w:pStyle w:val="Normaal"/>
      </w:pPr>
    </w:p>
    <w:p w14:paraId="61BB5338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B6394C" wp14:editId="43C0E31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9647" w14:textId="43C406B1" w:rsidR="00884804" w:rsidRPr="00C612E4" w:rsidRDefault="00884804" w:rsidP="00884804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167220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6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: Verklaring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6394C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B089647" w14:textId="43C406B1" w:rsidR="00884804" w:rsidRPr="00C612E4" w:rsidRDefault="00884804" w:rsidP="00884804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167220">
                        <w:rPr>
                          <w:color w:val="FFFFFF"/>
                          <w:sz w:val="56"/>
                          <w:szCs w:val="56"/>
                        </w:rPr>
                        <w:t xml:space="preserve"> 6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: Verklaring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A747ECE" w14:textId="77777777" w:rsidR="00884804" w:rsidRDefault="00884804" w:rsidP="00884804">
      <w:pPr>
        <w:pStyle w:val="Normaal"/>
        <w:spacing w:line="240" w:lineRule="auto"/>
      </w:pPr>
    </w:p>
    <w:p w14:paraId="1231A185" w14:textId="77777777" w:rsidR="00884804" w:rsidRDefault="00884804" w:rsidP="00884804">
      <w:pPr>
        <w:pStyle w:val="Normaal"/>
        <w:spacing w:line="240" w:lineRule="auto"/>
      </w:pPr>
    </w:p>
    <w:p w14:paraId="150E2863" w14:textId="77777777" w:rsidR="00884804" w:rsidRDefault="00884804" w:rsidP="00884804">
      <w:pPr>
        <w:pStyle w:val="Normaal"/>
        <w:spacing w:line="240" w:lineRule="auto"/>
      </w:pPr>
    </w:p>
    <w:p w14:paraId="5B3012DD" w14:textId="77777777" w:rsidR="00884804" w:rsidRDefault="00884804" w:rsidP="00884804">
      <w:pPr>
        <w:pStyle w:val="Normaal"/>
        <w:spacing w:line="240" w:lineRule="auto"/>
      </w:pPr>
    </w:p>
    <w:p w14:paraId="5E508B44" w14:textId="77777777" w:rsidR="00884804" w:rsidRDefault="00884804" w:rsidP="00884804">
      <w:pPr>
        <w:pStyle w:val="Normaal"/>
        <w:spacing w:line="240" w:lineRule="auto"/>
      </w:pPr>
    </w:p>
    <w:p w14:paraId="52FB8785" w14:textId="77777777" w:rsidR="00884804" w:rsidRDefault="00884804" w:rsidP="00884804">
      <w:pPr>
        <w:pStyle w:val="Normaal"/>
        <w:spacing w:line="240" w:lineRule="auto"/>
      </w:pPr>
    </w:p>
    <w:p w14:paraId="168ACEAA" w14:textId="77777777" w:rsidR="00884804" w:rsidRDefault="00884804" w:rsidP="00884804">
      <w:pPr>
        <w:pStyle w:val="Normaal"/>
        <w:spacing w:line="240" w:lineRule="auto"/>
      </w:pPr>
    </w:p>
    <w:p w14:paraId="6626FEF6" w14:textId="77777777" w:rsidR="00884804" w:rsidRDefault="00884804" w:rsidP="00884804">
      <w:pPr>
        <w:pStyle w:val="Normaal"/>
        <w:spacing w:line="240" w:lineRule="auto"/>
      </w:pPr>
    </w:p>
    <w:p w14:paraId="01100DD8" w14:textId="77777777" w:rsidR="00884804" w:rsidRDefault="00884804" w:rsidP="00884804">
      <w:pPr>
        <w:pStyle w:val="Normaal"/>
        <w:spacing w:line="240" w:lineRule="auto"/>
      </w:pPr>
    </w:p>
    <w:p w14:paraId="5FEFCF37" w14:textId="77777777" w:rsidR="00884804" w:rsidRDefault="00884804" w:rsidP="00884804">
      <w:pPr>
        <w:pStyle w:val="Normaal"/>
        <w:spacing w:line="240" w:lineRule="auto"/>
      </w:pPr>
    </w:p>
    <w:p w14:paraId="0DED5038" w14:textId="77777777" w:rsidR="00884804" w:rsidRDefault="00884804" w:rsidP="00884804">
      <w:pPr>
        <w:pStyle w:val="Normaal"/>
        <w:spacing w:line="240" w:lineRule="auto"/>
      </w:pPr>
    </w:p>
    <w:p w14:paraId="642B2E1D" w14:textId="77777777" w:rsidR="00884804" w:rsidRDefault="00884804" w:rsidP="00884804">
      <w:pPr>
        <w:pStyle w:val="Normaal"/>
        <w:spacing w:line="240" w:lineRule="auto"/>
      </w:pPr>
    </w:p>
    <w:p w14:paraId="6794EA18" w14:textId="77777777" w:rsidR="00884804" w:rsidRDefault="00884804" w:rsidP="00884804">
      <w:pPr>
        <w:pStyle w:val="Normaal"/>
        <w:spacing w:line="240" w:lineRule="auto"/>
      </w:pPr>
    </w:p>
    <w:p w14:paraId="56E59992" w14:textId="77777777" w:rsidR="00884804" w:rsidRDefault="00884804" w:rsidP="00884804">
      <w:pPr>
        <w:pStyle w:val="Normaal"/>
        <w:spacing w:line="240" w:lineRule="auto"/>
      </w:pPr>
    </w:p>
    <w:p w14:paraId="414163BC" w14:textId="77777777" w:rsidR="00884804" w:rsidRDefault="00884804" w:rsidP="00884804">
      <w:pPr>
        <w:pStyle w:val="Normaal"/>
        <w:spacing w:line="240" w:lineRule="auto"/>
      </w:pPr>
    </w:p>
    <w:p w14:paraId="049BFA25" w14:textId="77777777" w:rsidR="00884804" w:rsidRDefault="00884804" w:rsidP="00884804">
      <w:pPr>
        <w:pStyle w:val="Normaal"/>
        <w:spacing w:line="240" w:lineRule="auto"/>
      </w:pPr>
    </w:p>
    <w:p w14:paraId="6ED7FE8F" w14:textId="77777777" w:rsidR="00884804" w:rsidRDefault="00884804" w:rsidP="00884804">
      <w:pPr>
        <w:pStyle w:val="Normaal"/>
        <w:spacing w:line="240" w:lineRule="auto"/>
      </w:pPr>
    </w:p>
    <w:p w14:paraId="6F4D98BA" w14:textId="77777777" w:rsidR="00884804" w:rsidRDefault="00884804" w:rsidP="00884804">
      <w:pPr>
        <w:pStyle w:val="Normaal"/>
        <w:spacing w:line="240" w:lineRule="auto"/>
      </w:pPr>
    </w:p>
    <w:p w14:paraId="0EE8FD40" w14:textId="77777777" w:rsidR="00884804" w:rsidRDefault="00884804" w:rsidP="00884804">
      <w:pPr>
        <w:pStyle w:val="Normaal"/>
        <w:spacing w:line="240" w:lineRule="auto"/>
      </w:pPr>
    </w:p>
    <w:p w14:paraId="1B484676" w14:textId="77777777" w:rsidR="00884804" w:rsidRDefault="00884804" w:rsidP="00884804">
      <w:pPr>
        <w:pStyle w:val="Normaal"/>
        <w:spacing w:line="240" w:lineRule="auto"/>
      </w:pPr>
    </w:p>
    <w:p w14:paraId="3EC3D7E9" w14:textId="77777777" w:rsidR="00884804" w:rsidRDefault="00884804" w:rsidP="00884804">
      <w:pPr>
        <w:pStyle w:val="Normaal"/>
        <w:spacing w:line="240" w:lineRule="auto"/>
      </w:pPr>
    </w:p>
    <w:p w14:paraId="7A3EE493" w14:textId="77777777" w:rsidR="00884804" w:rsidRDefault="00884804" w:rsidP="00884804">
      <w:pPr>
        <w:pStyle w:val="Normaal"/>
        <w:spacing w:line="240" w:lineRule="auto"/>
      </w:pPr>
    </w:p>
    <w:p w14:paraId="59D3E0EC" w14:textId="77777777" w:rsidR="00884804" w:rsidRDefault="00884804" w:rsidP="00884804">
      <w:pPr>
        <w:pStyle w:val="Normaal"/>
        <w:spacing w:line="240" w:lineRule="auto"/>
      </w:pPr>
    </w:p>
    <w:p w14:paraId="3068B1F3" w14:textId="77777777" w:rsidR="00884804" w:rsidRDefault="00884804" w:rsidP="00884804">
      <w:pPr>
        <w:pStyle w:val="Normaal"/>
        <w:spacing w:line="240" w:lineRule="auto"/>
      </w:pPr>
    </w:p>
    <w:p w14:paraId="3B7F868D" w14:textId="77777777" w:rsidR="00884804" w:rsidRDefault="00884804" w:rsidP="00884804">
      <w:pPr>
        <w:pStyle w:val="Normaal"/>
        <w:spacing w:line="240" w:lineRule="auto"/>
      </w:pPr>
    </w:p>
    <w:p w14:paraId="2659AFCF" w14:textId="77777777" w:rsidR="00884804" w:rsidRDefault="00884804" w:rsidP="00884804">
      <w:pPr>
        <w:pStyle w:val="Normaal"/>
        <w:spacing w:line="240" w:lineRule="auto"/>
      </w:pPr>
    </w:p>
    <w:p w14:paraId="59BA50D8" w14:textId="77777777" w:rsidR="00884804" w:rsidRDefault="00884804" w:rsidP="00884804">
      <w:pPr>
        <w:pStyle w:val="Normaal"/>
        <w:spacing w:line="240" w:lineRule="auto"/>
      </w:pPr>
    </w:p>
    <w:p w14:paraId="5BBC5498" w14:textId="77777777" w:rsidR="00884804" w:rsidRDefault="00884804" w:rsidP="00884804">
      <w:pPr>
        <w:pStyle w:val="Normaal"/>
        <w:spacing w:line="240" w:lineRule="auto"/>
      </w:pPr>
    </w:p>
    <w:p w14:paraId="63063B29" w14:textId="77777777" w:rsidR="00884804" w:rsidRDefault="00884804" w:rsidP="00884804">
      <w:pPr>
        <w:pStyle w:val="Normaal"/>
        <w:spacing w:line="240" w:lineRule="auto"/>
      </w:pPr>
    </w:p>
    <w:p w14:paraId="01187BF9" w14:textId="77777777" w:rsidR="00884804" w:rsidRDefault="00884804" w:rsidP="00884804">
      <w:pPr>
        <w:pStyle w:val="Normaal"/>
        <w:spacing w:line="240" w:lineRule="auto"/>
      </w:pPr>
    </w:p>
    <w:p w14:paraId="2358BE66" w14:textId="77777777" w:rsidR="00884804" w:rsidRDefault="00884804" w:rsidP="00884804">
      <w:pPr>
        <w:pStyle w:val="Normaal"/>
        <w:spacing w:line="240" w:lineRule="auto"/>
      </w:pPr>
    </w:p>
    <w:p w14:paraId="1E8D18B6" w14:textId="77777777" w:rsidR="00884804" w:rsidRDefault="00884804" w:rsidP="00884804">
      <w:pPr>
        <w:pStyle w:val="Normaal"/>
        <w:spacing w:line="240" w:lineRule="auto"/>
      </w:pPr>
    </w:p>
    <w:p w14:paraId="25F9D24D" w14:textId="77777777" w:rsidR="00884804" w:rsidRDefault="00884804" w:rsidP="00884804">
      <w:pPr>
        <w:pStyle w:val="Normaal"/>
        <w:spacing w:line="240" w:lineRule="auto"/>
      </w:pPr>
    </w:p>
    <w:p w14:paraId="7C059D70" w14:textId="77777777" w:rsidR="00884804" w:rsidRDefault="00884804" w:rsidP="00884804">
      <w:pPr>
        <w:pStyle w:val="Normaal"/>
        <w:spacing w:line="240" w:lineRule="auto"/>
      </w:pPr>
    </w:p>
    <w:p w14:paraId="7E75C27D" w14:textId="77777777" w:rsidR="00884804" w:rsidRDefault="00884804" w:rsidP="00884804">
      <w:pPr>
        <w:pStyle w:val="Normaal"/>
        <w:spacing w:line="240" w:lineRule="auto"/>
      </w:pPr>
    </w:p>
    <w:p w14:paraId="06B3341E" w14:textId="77777777" w:rsidR="00884804" w:rsidRDefault="00884804" w:rsidP="00884804">
      <w:pPr>
        <w:pStyle w:val="Normaal"/>
        <w:spacing w:line="240" w:lineRule="auto"/>
      </w:pPr>
    </w:p>
    <w:p w14:paraId="23E31C5F" w14:textId="77777777" w:rsidR="00884804" w:rsidRDefault="00884804" w:rsidP="00884804">
      <w:pPr>
        <w:pStyle w:val="Normaal"/>
        <w:spacing w:line="240" w:lineRule="auto"/>
      </w:pPr>
    </w:p>
    <w:p w14:paraId="5AC42833" w14:textId="77777777" w:rsidR="00884804" w:rsidRDefault="00884804" w:rsidP="00884804">
      <w:pPr>
        <w:pStyle w:val="Normaal"/>
        <w:spacing w:line="240" w:lineRule="auto"/>
      </w:pPr>
    </w:p>
    <w:p w14:paraId="32471581" w14:textId="77777777" w:rsidR="00884804" w:rsidRDefault="00884804" w:rsidP="00884804">
      <w:pPr>
        <w:pStyle w:val="Normaal"/>
        <w:spacing w:line="240" w:lineRule="auto"/>
      </w:pPr>
    </w:p>
    <w:p w14:paraId="6C10BBB2" w14:textId="77777777" w:rsidR="00884804" w:rsidRDefault="00884804" w:rsidP="00884804">
      <w:pPr>
        <w:pStyle w:val="Normaal"/>
        <w:spacing w:line="240" w:lineRule="auto"/>
      </w:pPr>
    </w:p>
    <w:p w14:paraId="58FD8097" w14:textId="77777777" w:rsidR="00884804" w:rsidRDefault="00884804" w:rsidP="00884804">
      <w:pPr>
        <w:pStyle w:val="Normaal"/>
        <w:spacing w:line="240" w:lineRule="auto"/>
      </w:pPr>
    </w:p>
    <w:p w14:paraId="103B1479" w14:textId="77777777" w:rsidR="00884804" w:rsidRDefault="00884804" w:rsidP="00884804">
      <w:pPr>
        <w:pStyle w:val="Normaal"/>
        <w:spacing w:line="240" w:lineRule="auto"/>
      </w:pPr>
    </w:p>
    <w:p w14:paraId="458D23D9" w14:textId="77777777" w:rsidR="00884804" w:rsidRDefault="00884804" w:rsidP="00884804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4B1F6" wp14:editId="4FBC0495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4F49CC" w14:textId="1799CF94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Uitgevoerd door: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C20E7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25</w:t>
                            </w:r>
                            <w:r w:rsidR="000771E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maart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2024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8CF058E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914E862" w14:textId="77B3E241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 w:rsidR="00034D3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4</w:t>
                            </w:r>
                          </w:p>
                          <w:p w14:paraId="1223E29A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05B8F01C" w14:textId="77777777" w:rsidR="00884804" w:rsidRPr="005A2CCA" w:rsidRDefault="00884804" w:rsidP="00884804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</w:p>
                          <w:p w14:paraId="22E0248F" w14:textId="77777777" w:rsidR="00884804" w:rsidRPr="005A2CCA" w:rsidRDefault="00884804" w:rsidP="00884804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4B1F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25.35pt;margin-top:11.8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4C4F49CC" w14:textId="1799CF94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Uitgevoerd door: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C20E7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25</w:t>
                      </w:r>
                      <w:r w:rsidR="000771E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maart</w:t>
                      </w:r>
                      <w:r w:rsidR="00034D3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2024</w:t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5A2C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18CF058E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914E862" w14:textId="77B3E241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</w:t>
                      </w:r>
                      <w:r w:rsidR="00034D3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4</w:t>
                      </w:r>
                    </w:p>
                    <w:p w14:paraId="1223E29A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05B8F01C" w14:textId="77777777" w:rsidR="00884804" w:rsidRPr="005A2CCA" w:rsidRDefault="00884804" w:rsidP="00884804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</w:p>
                    <w:p w14:paraId="22E0248F" w14:textId="77777777" w:rsidR="00884804" w:rsidRPr="005A2CCA" w:rsidRDefault="00884804" w:rsidP="00884804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A51705" w14:textId="77777777" w:rsidR="00884804" w:rsidRDefault="00884804" w:rsidP="00884804">
      <w:pPr>
        <w:pStyle w:val="Normaal"/>
        <w:spacing w:line="240" w:lineRule="auto"/>
      </w:pPr>
    </w:p>
    <w:p w14:paraId="2270F6D5" w14:textId="77777777" w:rsidR="00884804" w:rsidRDefault="00884804" w:rsidP="00884804">
      <w:pPr>
        <w:pStyle w:val="Normaal"/>
        <w:spacing w:line="240" w:lineRule="auto"/>
      </w:pPr>
    </w:p>
    <w:p w14:paraId="62B9FEF3" w14:textId="77777777" w:rsidR="00884804" w:rsidRDefault="00884804" w:rsidP="00884804">
      <w:pPr>
        <w:pStyle w:val="Normaal"/>
        <w:spacing w:line="240" w:lineRule="auto"/>
      </w:pPr>
    </w:p>
    <w:p w14:paraId="1476AB9D" w14:textId="77777777" w:rsidR="00884804" w:rsidRDefault="00884804" w:rsidP="00884804">
      <w:pPr>
        <w:pStyle w:val="Normaal"/>
        <w:spacing w:line="240" w:lineRule="auto"/>
      </w:pPr>
    </w:p>
    <w:p w14:paraId="27A258C3" w14:textId="77777777" w:rsidR="00884804" w:rsidRDefault="00884804" w:rsidP="00884804">
      <w:pPr>
        <w:pStyle w:val="Normaal"/>
        <w:rPr>
          <w:b/>
          <w:sz w:val="28"/>
        </w:rPr>
      </w:pPr>
    </w:p>
    <w:p w14:paraId="1A34098F" w14:textId="77777777" w:rsidR="00884804" w:rsidRDefault="00884804" w:rsidP="00884804">
      <w:pPr>
        <w:pStyle w:val="Normaal"/>
        <w:rPr>
          <w:b/>
          <w:sz w:val="28"/>
        </w:rPr>
      </w:pPr>
    </w:p>
    <w:p w14:paraId="595F68D2" w14:textId="77777777" w:rsidR="00884804" w:rsidRDefault="00884804" w:rsidP="00884804">
      <w:pPr>
        <w:pStyle w:val="Normaal"/>
        <w:rPr>
          <w:b/>
          <w:sz w:val="28"/>
        </w:rPr>
      </w:pPr>
    </w:p>
    <w:p w14:paraId="3C453122" w14:textId="77777777" w:rsidR="00884804" w:rsidRDefault="00884804" w:rsidP="00884804">
      <w:pPr>
        <w:pStyle w:val="Normaal"/>
        <w:rPr>
          <w:b/>
          <w:sz w:val="28"/>
        </w:rPr>
      </w:pPr>
    </w:p>
    <w:p w14:paraId="457AADF5" w14:textId="77777777" w:rsidR="00884804" w:rsidRDefault="00884804" w:rsidP="00884804">
      <w:pPr>
        <w:pStyle w:val="Normaal"/>
        <w:rPr>
          <w:b/>
          <w:sz w:val="28"/>
        </w:rPr>
      </w:pPr>
    </w:p>
    <w:p w14:paraId="0E706A39" w14:textId="77777777" w:rsidR="00884804" w:rsidRDefault="00884804" w:rsidP="00884804">
      <w:pPr>
        <w:pStyle w:val="Normaal"/>
        <w:rPr>
          <w:b/>
          <w:sz w:val="28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884804" w:rsidRPr="00CC14A3" w14:paraId="5E959DD5" w14:textId="77777777" w:rsidTr="00AB559C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7B47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430ED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884804" w:rsidRPr="00CC14A3" w14:paraId="72DF1768" w14:textId="77777777" w:rsidTr="00AB559C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4D4E4" w14:textId="77777777" w:rsidR="00884804" w:rsidRPr="00CC14A3" w:rsidRDefault="00884804" w:rsidP="00AB559C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BF7F781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 bedrijf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 xml:space="preserve">: </w:t>
            </w:r>
          </w:p>
        </w:tc>
      </w:tr>
      <w:tr w:rsidR="00884804" w:rsidRPr="00CC14A3" w14:paraId="1498D1A4" w14:textId="77777777" w:rsidTr="00AB559C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E13F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E7B2074" w14:textId="77777777" w:rsidR="00884804" w:rsidRPr="00CC14A3" w:rsidRDefault="00884804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Adres</w:t>
            </w:r>
            <w:r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68EB9F1A" w14:textId="77777777" w:rsidTr="00AB559C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F4FB4" w14:textId="77777777" w:rsidR="000F51C0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1917F09" w14:textId="77777777" w:rsidR="00884804" w:rsidRPr="00CC14A3" w:rsidRDefault="00884804" w:rsidP="000F51C0">
            <w:pPr>
              <w:tabs>
                <w:tab w:val="left" w:pos="1452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Postcode </w:t>
            </w:r>
            <w:r w:rsidR="000F51C0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  <w:p w14:paraId="75C36385" w14:textId="77777777" w:rsidR="000F51C0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CDCAD8" w14:textId="77777777" w:rsidR="00884804" w:rsidRPr="00CC14A3" w:rsidRDefault="000F51C0" w:rsidP="00AB559C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P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>laats</w:t>
            </w:r>
            <w:r w:rsidR="00884804" w:rsidRPr="00CC14A3">
              <w:rPr>
                <w:rFonts w:ascii="Verdana" w:hAnsi="Verdana" w:cs="Calibri"/>
                <w:sz w:val="16"/>
                <w:szCs w:val="16"/>
              </w:rPr>
              <w:tab/>
              <w:t>:</w:t>
            </w:r>
          </w:p>
        </w:tc>
      </w:tr>
      <w:tr w:rsidR="00884804" w:rsidRPr="00CC14A3" w14:paraId="0F0E8E28" w14:textId="77777777" w:rsidTr="00AB559C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39218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54880E7" w14:textId="77777777" w:rsidR="00884804" w:rsidRPr="00CC14A3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br/>
            </w: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6041F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558E9D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b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hierna te noemen: </w:t>
            </w:r>
            <w:r w:rsidRPr="00CC14A3">
              <w:rPr>
                <w:rFonts w:ascii="Verdana" w:hAnsi="Verdana" w:cs="Calibri"/>
                <w:b/>
                <w:sz w:val="16"/>
                <w:szCs w:val="16"/>
              </w:rPr>
              <w:t>de vennootschap</w:t>
            </w:r>
          </w:p>
        </w:tc>
      </w:tr>
      <w:tr w:rsidR="00884804" w:rsidRPr="00CC14A3" w14:paraId="375FB3AD" w14:textId="77777777" w:rsidTr="00AB559C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053D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Ondergetekende,</w:t>
            </w:r>
          </w:p>
          <w:p w14:paraId="3C4D71F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219EB2C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O</w:t>
            </w:r>
            <w:r w:rsidRPr="00CC14A3">
              <w:rPr>
                <w:rFonts w:ascii="Verdana" w:hAnsi="Verdana" w:cs="Calibri"/>
                <w:sz w:val="16"/>
                <w:szCs w:val="16"/>
              </w:rPr>
              <w:t>verwegende:</w:t>
            </w:r>
          </w:p>
        </w:tc>
      </w:tr>
      <w:tr w:rsidR="00884804" w:rsidRPr="00CC14A3" w14:paraId="0EC9C5AA" w14:textId="77777777" w:rsidTr="00AB559C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CD2A2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8A9791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896C137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A7F49B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-</w:t>
            </w:r>
          </w:p>
          <w:p w14:paraId="603C29E1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F7740" w14:textId="450390FB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dat &lt;naam Inschrijver die zich aanmeldt voor de aanbesteding&gt; voornemens is zich als Inschrijver aan te melden voor de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Europese aanbesteding </w:t>
            </w:r>
            <w:r w:rsidR="00250602">
              <w:rPr>
                <w:rFonts w:ascii="Verdana" w:hAnsi="Verdana" w:cs="Calibri"/>
                <w:sz w:val="16"/>
                <w:szCs w:val="16"/>
              </w:rPr>
              <w:t xml:space="preserve">huur </w:t>
            </w:r>
            <w:proofErr w:type="spellStart"/>
            <w:r w:rsidR="000771E3">
              <w:rPr>
                <w:rFonts w:ascii="Verdana" w:hAnsi="Verdana" w:cs="Calibri"/>
                <w:sz w:val="16"/>
                <w:szCs w:val="16"/>
              </w:rPr>
              <w:t>Chromebooks</w:t>
            </w:r>
            <w:proofErr w:type="spellEnd"/>
          </w:p>
          <w:p w14:paraId="752EBC45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1CF9A42C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 Inschrijver zich beroept op de bekwaamheid van de vennootschap ten aanzien van de volgende eisen inzake geschiktheid en delen van de opdracht</w:t>
            </w:r>
          </w:p>
          <w:p w14:paraId="301BDE43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382A859C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548045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79DC19D5" w14:textId="77777777" w:rsidTr="00AB559C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0C221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Verklaart dat:</w:t>
            </w:r>
          </w:p>
          <w:p w14:paraId="31144EB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31DB872" w14:textId="77777777" w:rsidR="00884804" w:rsidRPr="00CC14A3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 xml:space="preserve">de vennootschap haar middelen volledig ter beschikking zal stellen aan Inschrijver, zodat </w:t>
            </w:r>
          </w:p>
          <w:p w14:paraId="5639DD0E" w14:textId="77777777" w:rsidR="00884804" w:rsidRPr="00CC14A3" w:rsidRDefault="00884804" w:rsidP="00AB559C">
            <w:pPr>
              <w:tabs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  <w:p w14:paraId="04E254C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16F1F5E0" w14:textId="77777777" w:rsidTr="00AB559C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7E6A9" w14:textId="77777777" w:rsidR="00884804" w:rsidRDefault="00884804" w:rsidP="00884804">
            <w:pPr>
              <w:numPr>
                <w:ilvl w:val="0"/>
                <w:numId w:val="10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de uitsluitingsgronden zoals vermeld in paragraaf 3.1 van het Beschrijvend document niet op hem van toepassing zijn. </w:t>
            </w:r>
          </w:p>
          <w:p w14:paraId="74B8929F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7DDC490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41CAAA3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3DAEF102" w14:textId="77777777" w:rsidTr="00AB559C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254AF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Plaats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7B44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Datum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2A3B3D64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884804" w:rsidRPr="00CC14A3" w14:paraId="02FDED11" w14:textId="77777777" w:rsidTr="00AB559C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7B609EBB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Naam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  <w:p w14:paraId="44B6774D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270B991E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Functie</w:t>
            </w:r>
            <w:r w:rsidR="000F51C0">
              <w:rPr>
                <w:rFonts w:ascii="Verdana" w:hAnsi="Verdana" w:cs="Calibri"/>
                <w:sz w:val="16"/>
                <w:szCs w:val="16"/>
              </w:rPr>
              <w:t>:</w:t>
            </w:r>
          </w:p>
        </w:tc>
      </w:tr>
      <w:tr w:rsidR="00884804" w:rsidRPr="00CC14A3" w14:paraId="563D9CC6" w14:textId="77777777" w:rsidTr="00AB559C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E7F" w14:textId="77777777" w:rsidR="00884804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CC14A3">
              <w:rPr>
                <w:rFonts w:ascii="Verdana" w:hAnsi="Verdana" w:cs="Calibri"/>
                <w:sz w:val="16"/>
                <w:szCs w:val="16"/>
              </w:rPr>
              <w:t>Handtekening</w:t>
            </w:r>
          </w:p>
          <w:p w14:paraId="58420641" w14:textId="77777777" w:rsidR="000F51C0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77F6CD77" w14:textId="77777777" w:rsidR="000F51C0" w:rsidRPr="00CC14A3" w:rsidRDefault="000F51C0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523556F9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63567B53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  <w:p w14:paraId="07C61C70" w14:textId="77777777" w:rsidR="00884804" w:rsidRPr="00CC14A3" w:rsidRDefault="00884804" w:rsidP="00AB559C">
            <w:pPr>
              <w:spacing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14B43897" w14:textId="77777777" w:rsidR="00884804" w:rsidRDefault="00884804" w:rsidP="00884804">
      <w:pPr>
        <w:pStyle w:val="Normaal"/>
        <w:rPr>
          <w:b/>
          <w:sz w:val="28"/>
        </w:rPr>
      </w:pPr>
    </w:p>
    <w:bookmarkEnd w:id="0"/>
    <w:p w14:paraId="60EBB878" w14:textId="77777777" w:rsidR="00884804" w:rsidRDefault="00884804" w:rsidP="00884804">
      <w:pPr>
        <w:pStyle w:val="Normaal"/>
        <w:rPr>
          <w:b/>
          <w:sz w:val="28"/>
        </w:rPr>
      </w:pPr>
    </w:p>
    <w:p w14:paraId="4E10B599" w14:textId="77777777" w:rsidR="00026C6E" w:rsidRDefault="00026C6E"/>
    <w:sectPr w:rsidR="00026C6E" w:rsidSect="005C4F34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5"/>
  </w:num>
  <w:num w:numId="7" w16cid:durableId="466895620">
    <w:abstractNumId w:val="5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496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32"/>
    <w:rsid w:val="00026C6E"/>
    <w:rsid w:val="00034D32"/>
    <w:rsid w:val="000771E3"/>
    <w:rsid w:val="000F51C0"/>
    <w:rsid w:val="00167220"/>
    <w:rsid w:val="00250602"/>
    <w:rsid w:val="002C09A8"/>
    <w:rsid w:val="003B7AE4"/>
    <w:rsid w:val="005B0D2E"/>
    <w:rsid w:val="005C4F34"/>
    <w:rsid w:val="006D3226"/>
    <w:rsid w:val="00884804"/>
    <w:rsid w:val="00A362DE"/>
    <w:rsid w:val="00BB393E"/>
    <w:rsid w:val="00C20E7A"/>
    <w:rsid w:val="00EF5C19"/>
    <w:rsid w:val="00F0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2FA8"/>
  <w14:defaultImageDpi w14:val="32767"/>
  <w15:chartTrackingRefBased/>
  <w15:docId w15:val="{C44261CC-DE72-5E46-B389-706716EC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84804"/>
    <w:pPr>
      <w:spacing w:line="260" w:lineRule="atLeast"/>
    </w:pPr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884804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884804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884804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Library/CloudStorage/OneDrive-OSGSingelland/Sjablonen%20Office365/Bijlage%206%20Verklaring%20draagkracht%20of%20bekwaamheid%20derden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8" ma:contentTypeDescription="Een nieuw document maken." ma:contentTypeScope="" ma:versionID="91d8c8e1e916617b573b8e0e6563fbb2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f76024fafd91809e53a9238dc5dd714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e0673c-31f8-4138-9309-2af19a31124a">
      <Terms xmlns="http://schemas.microsoft.com/office/infopath/2007/PartnerControls"/>
    </lcf76f155ced4ddcb4097134ff3c332f>
    <_Flow_SignoffStatus xmlns="1ae0673c-31f8-4138-9309-2af19a31124a" xsi:nil="true"/>
    <TaxCatchAll xmlns="3840437a-79c2-4946-ba9b-535e40bacb68" xsi:nil="true"/>
  </documentManagement>
</p:properties>
</file>

<file path=customXml/itemProps1.xml><?xml version="1.0" encoding="utf-8"?>
<ds:datastoreItem xmlns:ds="http://schemas.openxmlformats.org/officeDocument/2006/customXml" ds:itemID="{8E3CB405-5F6E-43C3-B80C-39AF819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D186C-EB53-474E-B6A1-90E76DC07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D7302-91F6-4F28-B908-05C5BE9105CE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6 Verklaring draagkracht of bekwaamheid derden.dotx</Template>
  <TotalTime>4</TotalTime>
  <Pages>2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Gezamenlijke inkoop pompebled</Company>
  <LinksUpToDate>false</LinksUpToDate>
  <CharactersWithSpaces>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draagkracht of bekwaamheid derden</dc:title>
  <dc:subject/>
  <dc:creator>Henk Schlingmann</dc:creator>
  <cp:keywords/>
  <dc:description/>
  <cp:lastModifiedBy>Henk Schlingmann</cp:lastModifiedBy>
  <cp:revision>6</cp:revision>
  <dcterms:created xsi:type="dcterms:W3CDTF">2023-11-15T09:01:00Z</dcterms:created>
  <dcterms:modified xsi:type="dcterms:W3CDTF">2024-03-22T10:18:00Z</dcterms:modified>
  <cp:category>EA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MediaServiceImageTags">
    <vt:lpwstr/>
  </property>
</Properties>
</file>