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544F261C" w:rsidR="00DD0E19" w:rsidRPr="007F7BB0" w:rsidRDefault="00DE6A74" w:rsidP="00075E48">
            <w:pPr>
              <w:pStyle w:val="CoverSubtitel"/>
              <w:rPr>
                <w:sz w:val="40"/>
                <w:szCs w:val="40"/>
              </w:rPr>
            </w:pPr>
            <w:r w:rsidRPr="007F7BB0">
              <w:rPr>
                <w:sz w:val="40"/>
                <w:szCs w:val="40"/>
              </w:rPr>
              <w:t xml:space="preserve">Bijlage </w:t>
            </w:r>
            <w:r w:rsidR="00DB40B2">
              <w:rPr>
                <w:sz w:val="40"/>
                <w:szCs w:val="40"/>
              </w:rPr>
              <w:t>5</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BAD5674" w14:textId="188627B7" w:rsidR="00542E32" w:rsidRPr="00464E53" w:rsidRDefault="00542E32" w:rsidP="00F90B71">
            <w:pPr>
              <w:tabs>
                <w:tab w:val="left" w:pos="6810"/>
              </w:tabs>
              <w:rPr>
                <w:rFonts w:cstheme="minorHAnsi"/>
                <w:b/>
                <w:sz w:val="20"/>
                <w:szCs w:val="20"/>
              </w:rPr>
            </w:pPr>
            <w:r w:rsidRPr="00464E53">
              <w:rPr>
                <w:rFonts w:cstheme="minorHAnsi"/>
                <w:b/>
                <w:sz w:val="20"/>
                <w:szCs w:val="20"/>
              </w:rPr>
              <w:t>Kerncompetentie 1:</w:t>
            </w:r>
            <w:r w:rsidR="00B452E8">
              <w:rPr>
                <w:rFonts w:cstheme="minorHAnsi"/>
                <w:b/>
                <w:sz w:val="20"/>
                <w:szCs w:val="20"/>
              </w:rPr>
              <w:t xml:space="preserve"> </w:t>
            </w:r>
            <w:r w:rsidR="00F90B71">
              <w:rPr>
                <w:rFonts w:cstheme="minorHAnsi"/>
                <w:bCs/>
                <w:sz w:val="20"/>
                <w:szCs w:val="20"/>
              </w:rPr>
              <w:t>A</w:t>
            </w:r>
            <w:r w:rsidR="00F90B71" w:rsidRPr="00F90B71">
              <w:rPr>
                <w:rFonts w:cstheme="minorHAnsi"/>
                <w:bCs/>
                <w:sz w:val="20"/>
                <w:szCs w:val="20"/>
              </w:rPr>
              <w:t>antoonbare werkervaring over een aaneengesloten periode van minimaal één (1) jaar, met het uitvoeren van preventief en correctief bouwkundig onderhoud in locaties waarbij rekening moet worden gehouden met bepaalde werktijden, het voorkomen van overlast en het hebben van voldoende eigen “gebonden” personeel om planmatig onderhoud en projecten uit te voeren in onderwijsluwe/vakantie periodes.</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62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075F5B2C" w:rsidR="00542E32" w:rsidRPr="00464E53" w:rsidRDefault="00542E32" w:rsidP="00D67EE8">
            <w:pPr>
              <w:rPr>
                <w:rFonts w:cstheme="minorHAnsi"/>
                <w:bCs/>
                <w:sz w:val="20"/>
                <w:szCs w:val="20"/>
              </w:rPr>
            </w:pPr>
            <w:r w:rsidRPr="00464E53">
              <w:rPr>
                <w:rFonts w:cstheme="minorHAnsi"/>
                <w:bCs/>
                <w:sz w:val="20"/>
                <w:szCs w:val="20"/>
              </w:rPr>
              <w:t xml:space="preserve">Omvang van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6BEDB2FD" w14:textId="70395716"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4A257B4C" w14:textId="77777777" w:rsidR="00B452E8" w:rsidRDefault="00B452E8"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B452E8" w:rsidRPr="00464E53" w14:paraId="3B0CF9C8" w14:textId="77777777" w:rsidTr="005C596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5269AC8A" w14:textId="48EE2703" w:rsidR="00B452E8" w:rsidRPr="00464E53" w:rsidRDefault="00B452E8" w:rsidP="00BC6F26">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r>
              <w:rPr>
                <w:rFonts w:cstheme="minorHAnsi"/>
                <w:b/>
                <w:sz w:val="20"/>
                <w:szCs w:val="20"/>
              </w:rPr>
              <w:t xml:space="preserve"> </w:t>
            </w:r>
            <w:r w:rsidR="00BC6F26">
              <w:rPr>
                <w:rFonts w:cstheme="minorHAnsi"/>
                <w:bCs/>
                <w:sz w:val="20"/>
                <w:szCs w:val="20"/>
              </w:rPr>
              <w:t>A</w:t>
            </w:r>
            <w:r w:rsidR="00BC6F26" w:rsidRPr="00BC6F26">
              <w:rPr>
                <w:rFonts w:cstheme="minorHAnsi"/>
                <w:bCs/>
                <w:sz w:val="20"/>
                <w:szCs w:val="20"/>
              </w:rPr>
              <w:t xml:space="preserve">antoonbare werkervaring over een aaneengesloten periode van minimaal één (1) jaar, met het uitvoeren van preventief en correctief bouwkundig onderhoud in </w:t>
            </w:r>
            <w:r w:rsidR="00BC6F26" w:rsidRPr="0004070C">
              <w:rPr>
                <w:rFonts w:cstheme="minorHAnsi"/>
                <w:b/>
                <w:sz w:val="20"/>
                <w:szCs w:val="20"/>
              </w:rPr>
              <w:t>onderwijs</w:t>
            </w:r>
            <w:r w:rsidR="00BC6F26" w:rsidRPr="00BC6F26">
              <w:rPr>
                <w:rFonts w:cstheme="minorHAnsi"/>
                <w:bCs/>
                <w:sz w:val="20"/>
                <w:szCs w:val="20"/>
              </w:rPr>
              <w:t>locaties waarbij rekening moet worden gehouden met bepaalde werktijden, het voorkomen van overlast en het hebben van voldoende eigen “gebonden” personeel om planmatig onderhoud en projecten uit te voeren in onderwijsluwe/vakantie periodes.</w:t>
            </w:r>
          </w:p>
        </w:tc>
      </w:tr>
      <w:tr w:rsidR="00B452E8" w:rsidRPr="00464E53" w14:paraId="0D5A3F40" w14:textId="77777777" w:rsidTr="005C596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BD74AB7" w14:textId="77777777" w:rsidR="00B452E8" w:rsidRPr="00464E53" w:rsidRDefault="00B452E8" w:rsidP="005C596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B452E8" w:rsidRPr="00464E53" w14:paraId="1FF5F6C3" w14:textId="77777777" w:rsidTr="005C596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A393BF6" w14:textId="77777777" w:rsidR="00B452E8" w:rsidRPr="00464E53" w:rsidRDefault="00B452E8" w:rsidP="005C596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0BE31AB" w14:textId="77777777" w:rsidR="00B452E8" w:rsidRPr="00464E53" w:rsidRDefault="00B452E8" w:rsidP="005C596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B845D23" w14:textId="77777777" w:rsidR="00B452E8" w:rsidRPr="00464E53" w:rsidRDefault="00B452E8" w:rsidP="005C596C">
            <w:pPr>
              <w:rPr>
                <w:rFonts w:cstheme="minorHAnsi"/>
                <w:bCs/>
                <w:sz w:val="20"/>
                <w:szCs w:val="20"/>
              </w:rPr>
            </w:pPr>
          </w:p>
        </w:tc>
      </w:tr>
      <w:tr w:rsidR="00B452E8" w:rsidRPr="00464E53" w14:paraId="48F84B89" w14:textId="77777777" w:rsidTr="005C596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A0851CF"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C374A2A" w14:textId="77777777" w:rsidR="00B452E8" w:rsidRPr="00464E53" w:rsidRDefault="00B452E8" w:rsidP="005C596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025108A" w14:textId="77777777" w:rsidR="00B452E8" w:rsidRPr="00464E53" w:rsidRDefault="00B452E8" w:rsidP="005C596C">
            <w:pPr>
              <w:rPr>
                <w:rFonts w:cstheme="minorHAnsi"/>
                <w:bCs/>
                <w:sz w:val="20"/>
                <w:szCs w:val="20"/>
              </w:rPr>
            </w:pPr>
          </w:p>
        </w:tc>
      </w:tr>
      <w:tr w:rsidR="00B452E8" w:rsidRPr="00464E53" w14:paraId="25D088AD" w14:textId="77777777" w:rsidTr="005C596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8769298"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7E2CA86" w14:textId="77777777" w:rsidR="00B452E8" w:rsidRPr="00464E53" w:rsidRDefault="00B452E8" w:rsidP="005C596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28079E1" w14:textId="77777777" w:rsidR="00B452E8" w:rsidRPr="00464E53" w:rsidRDefault="00B452E8" w:rsidP="005C596C">
            <w:pPr>
              <w:rPr>
                <w:rFonts w:cstheme="minorHAnsi"/>
                <w:bCs/>
                <w:sz w:val="20"/>
                <w:szCs w:val="20"/>
              </w:rPr>
            </w:pPr>
          </w:p>
        </w:tc>
      </w:tr>
      <w:tr w:rsidR="00B452E8" w:rsidRPr="00464E53" w14:paraId="1BCF47DC" w14:textId="77777777" w:rsidTr="005C596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4C1829D1" w14:textId="77777777" w:rsidR="00B452E8" w:rsidRPr="00464E53" w:rsidRDefault="00B452E8" w:rsidP="005C596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6091004" w14:textId="77777777" w:rsidR="00B452E8" w:rsidRPr="00464E53" w:rsidRDefault="00B452E8" w:rsidP="005C596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34B8422B" w14:textId="77777777" w:rsidR="00B452E8" w:rsidRPr="00464E53" w:rsidRDefault="00B452E8" w:rsidP="005C596C">
            <w:pPr>
              <w:rPr>
                <w:rFonts w:cstheme="minorHAnsi"/>
                <w:bCs/>
                <w:sz w:val="20"/>
                <w:szCs w:val="20"/>
              </w:rPr>
            </w:pPr>
          </w:p>
        </w:tc>
      </w:tr>
      <w:tr w:rsidR="00B452E8" w:rsidRPr="00464E53" w14:paraId="075C49B7" w14:textId="77777777" w:rsidTr="005C596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A048D66"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BB17107" w14:textId="77777777" w:rsidR="00B452E8" w:rsidRPr="00464E53" w:rsidRDefault="00B452E8" w:rsidP="005C596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149CD79" w14:textId="77777777" w:rsidR="00B452E8" w:rsidRPr="00464E53" w:rsidRDefault="00B452E8" w:rsidP="005C596C">
            <w:pPr>
              <w:rPr>
                <w:rFonts w:cstheme="minorHAnsi"/>
                <w:bCs/>
                <w:sz w:val="20"/>
                <w:szCs w:val="20"/>
              </w:rPr>
            </w:pPr>
          </w:p>
        </w:tc>
      </w:tr>
      <w:tr w:rsidR="00B452E8" w:rsidRPr="00464E53" w14:paraId="3143EE3A" w14:textId="77777777" w:rsidTr="005C596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7A84B224"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FB3116A" w14:textId="77777777" w:rsidR="00B452E8" w:rsidRPr="00464E53" w:rsidRDefault="00B452E8" w:rsidP="005C596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3AFFB2F" w14:textId="77777777" w:rsidR="00B452E8" w:rsidRPr="00464E53" w:rsidRDefault="00B452E8" w:rsidP="005C596C">
            <w:pPr>
              <w:rPr>
                <w:rFonts w:cstheme="minorHAnsi"/>
                <w:bCs/>
                <w:sz w:val="20"/>
                <w:szCs w:val="20"/>
              </w:rPr>
            </w:pPr>
          </w:p>
        </w:tc>
      </w:tr>
      <w:tr w:rsidR="00B452E8" w:rsidRPr="00464E53" w14:paraId="19248C22" w14:textId="77777777" w:rsidTr="005C596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616EABC"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837E29A" w14:textId="77777777" w:rsidR="00B452E8" w:rsidRPr="00464E53" w:rsidRDefault="00B452E8" w:rsidP="005C596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2FCD92D" w14:textId="77777777" w:rsidR="00B452E8" w:rsidRPr="00464E53" w:rsidRDefault="00B452E8" w:rsidP="005C596C">
            <w:pPr>
              <w:rPr>
                <w:rFonts w:cstheme="minorHAnsi"/>
                <w:bCs/>
                <w:sz w:val="20"/>
                <w:szCs w:val="20"/>
              </w:rPr>
            </w:pPr>
          </w:p>
        </w:tc>
      </w:tr>
      <w:tr w:rsidR="00B452E8" w:rsidRPr="001430D4" w14:paraId="46738C68"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A20C6B3" w14:textId="77777777" w:rsidR="00B452E8" w:rsidRPr="00464E53" w:rsidRDefault="00B452E8" w:rsidP="005C596C">
            <w:pPr>
              <w:tabs>
                <w:tab w:val="left" w:pos="6810"/>
              </w:tabs>
              <w:rPr>
                <w:rFonts w:cstheme="minorHAnsi"/>
                <w:b/>
                <w:sz w:val="20"/>
                <w:szCs w:val="20"/>
              </w:rPr>
            </w:pPr>
            <w:r w:rsidRPr="00464E53">
              <w:rPr>
                <w:rFonts w:cstheme="minorHAnsi"/>
                <w:b/>
                <w:sz w:val="20"/>
                <w:szCs w:val="20"/>
              </w:rPr>
              <w:t>Projectgegevens</w:t>
            </w:r>
          </w:p>
        </w:tc>
      </w:tr>
      <w:tr w:rsidR="00B452E8" w:rsidRPr="00464E53" w14:paraId="07E8EB97"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9DE4147" w14:textId="77777777" w:rsidR="00B452E8" w:rsidRDefault="00B452E8" w:rsidP="005C596C">
            <w:pPr>
              <w:rPr>
                <w:rFonts w:cstheme="minorHAnsi"/>
                <w:bCs/>
                <w:sz w:val="20"/>
                <w:szCs w:val="20"/>
              </w:rPr>
            </w:pPr>
          </w:p>
          <w:p w14:paraId="3E7B3648" w14:textId="77777777" w:rsidR="00B452E8" w:rsidRPr="00464E53" w:rsidRDefault="00B452E8" w:rsidP="005C596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7DE3ACE" w14:textId="77777777" w:rsidR="00B452E8" w:rsidRPr="00464E53" w:rsidRDefault="00B452E8" w:rsidP="005C596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382B1B9" w14:textId="77777777" w:rsidR="00B452E8" w:rsidRPr="00464E53" w:rsidRDefault="00B452E8" w:rsidP="005C596C">
            <w:pPr>
              <w:rPr>
                <w:rFonts w:cstheme="minorHAnsi"/>
                <w:bCs/>
                <w:sz w:val="20"/>
                <w:szCs w:val="20"/>
              </w:rPr>
            </w:pPr>
          </w:p>
        </w:tc>
      </w:tr>
      <w:tr w:rsidR="00B452E8" w:rsidRPr="00464E53" w14:paraId="6BD99B51"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A2AA1E"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650575" w14:textId="77777777" w:rsidR="00B452E8" w:rsidRPr="00464E53" w:rsidRDefault="00B452E8" w:rsidP="005C596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28F3B10" w14:textId="77777777" w:rsidR="00B452E8" w:rsidRPr="00464E53" w:rsidRDefault="00B452E8" w:rsidP="005C596C">
            <w:pPr>
              <w:rPr>
                <w:rFonts w:cstheme="minorHAnsi"/>
                <w:bCs/>
                <w:sz w:val="20"/>
                <w:szCs w:val="20"/>
              </w:rPr>
            </w:pPr>
          </w:p>
        </w:tc>
      </w:tr>
      <w:tr w:rsidR="00B452E8" w:rsidRPr="00464E53" w14:paraId="649808D6"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6286FB5"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8524135" w14:textId="77777777" w:rsidR="00B452E8" w:rsidRPr="00464E53" w:rsidRDefault="00B452E8" w:rsidP="005C596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69C488C" w14:textId="77777777" w:rsidR="00B452E8" w:rsidRPr="00464E53" w:rsidRDefault="00B452E8" w:rsidP="005C596C">
            <w:pPr>
              <w:rPr>
                <w:rFonts w:cstheme="minorHAnsi"/>
                <w:bCs/>
                <w:sz w:val="20"/>
                <w:szCs w:val="20"/>
              </w:rPr>
            </w:pPr>
          </w:p>
        </w:tc>
      </w:tr>
      <w:tr w:rsidR="00B452E8" w:rsidRPr="00464E53" w14:paraId="540A3BD0" w14:textId="77777777" w:rsidTr="00762D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797DBD3" w14:textId="77777777" w:rsidR="00B452E8" w:rsidRPr="00464E53" w:rsidRDefault="00B452E8" w:rsidP="005C596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7D8FE93" w14:textId="31DEEC8F" w:rsidR="00B452E8" w:rsidRPr="00464E53" w:rsidRDefault="00B452E8" w:rsidP="005C596C">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3AAB2DD6" w14:textId="4FE8D277" w:rsidR="00B452E8" w:rsidRPr="00464E53" w:rsidRDefault="00B452E8" w:rsidP="005C596C">
            <w:pPr>
              <w:rPr>
                <w:rFonts w:cstheme="minorHAnsi"/>
                <w:bCs/>
                <w:sz w:val="20"/>
                <w:szCs w:val="20"/>
              </w:rPr>
            </w:pPr>
          </w:p>
        </w:tc>
      </w:tr>
      <w:tr w:rsidR="00B452E8" w:rsidRPr="00464E53" w14:paraId="557A043A"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7A588EF" w14:textId="77777777" w:rsidR="00B452E8" w:rsidRPr="00464E53" w:rsidRDefault="00B452E8" w:rsidP="005C596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48301A8" w14:textId="77777777" w:rsidR="00B452E8" w:rsidRPr="00464E53" w:rsidRDefault="00B452E8" w:rsidP="005C596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0E352CA" w14:textId="77777777" w:rsidR="00B452E8" w:rsidRDefault="00B452E8" w:rsidP="005C596C">
            <w:pPr>
              <w:rPr>
                <w:rFonts w:cstheme="minorHAnsi"/>
                <w:sz w:val="20"/>
                <w:szCs w:val="20"/>
              </w:rPr>
            </w:pPr>
          </w:p>
          <w:p w14:paraId="2BEBD12C" w14:textId="77777777" w:rsidR="00B452E8" w:rsidRDefault="00B452E8" w:rsidP="005C596C">
            <w:pPr>
              <w:rPr>
                <w:rFonts w:cstheme="minorHAnsi"/>
                <w:sz w:val="20"/>
                <w:szCs w:val="20"/>
              </w:rPr>
            </w:pPr>
          </w:p>
          <w:p w14:paraId="10C44AE6" w14:textId="77777777" w:rsidR="00B452E8" w:rsidRPr="00464E53" w:rsidRDefault="00B452E8" w:rsidP="005C596C">
            <w:pPr>
              <w:rPr>
                <w:rFonts w:cstheme="minorHAnsi"/>
                <w:sz w:val="20"/>
                <w:szCs w:val="20"/>
              </w:rPr>
            </w:pPr>
          </w:p>
        </w:tc>
      </w:tr>
    </w:tbl>
    <w:p w14:paraId="348465F5" w14:textId="77777777" w:rsidR="00B452E8" w:rsidRDefault="00B452E8"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B452E8" w:rsidRPr="00464E53" w14:paraId="4379FA0D" w14:textId="77777777" w:rsidTr="005C596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59C70790" w14:textId="77EBA57C" w:rsidR="00B452E8" w:rsidRPr="00464E53" w:rsidRDefault="00B452E8" w:rsidP="00B45C89">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3</w:t>
            </w:r>
            <w:r w:rsidRPr="00464E53">
              <w:rPr>
                <w:rFonts w:cstheme="minorHAnsi"/>
                <w:b/>
                <w:sz w:val="20"/>
                <w:szCs w:val="20"/>
              </w:rPr>
              <w:t>:</w:t>
            </w:r>
            <w:r>
              <w:rPr>
                <w:rFonts w:cstheme="minorHAnsi"/>
                <w:b/>
                <w:sz w:val="20"/>
                <w:szCs w:val="20"/>
              </w:rPr>
              <w:t xml:space="preserve"> </w:t>
            </w:r>
            <w:r w:rsidR="00B45C89" w:rsidRPr="00B45C89">
              <w:rPr>
                <w:rFonts w:cstheme="minorHAnsi"/>
                <w:bCs/>
                <w:sz w:val="20"/>
                <w:szCs w:val="20"/>
              </w:rPr>
              <w:t>Aantoonbare werkervaring over een aaneengesloten periode van minimaal één (1) jaar, met het uitvoeren van preventief, correctief en planmatig onderhoud bij één (1) opdrachtgever, waarbij het gaat om het totale m2 BVO bij die opdrachtgever.</w:t>
            </w:r>
          </w:p>
        </w:tc>
      </w:tr>
      <w:tr w:rsidR="00B452E8" w:rsidRPr="00464E53" w14:paraId="2FF0EE2F" w14:textId="77777777" w:rsidTr="005C596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397A9D4A" w14:textId="77777777" w:rsidR="00B452E8" w:rsidRPr="00464E53" w:rsidRDefault="00B452E8" w:rsidP="005C596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B452E8" w:rsidRPr="00464E53" w14:paraId="27680F0F" w14:textId="77777777" w:rsidTr="005C596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8EE53CB" w14:textId="77777777" w:rsidR="00B452E8" w:rsidRPr="00464E53" w:rsidRDefault="00B452E8" w:rsidP="005C596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A1180F6" w14:textId="77777777" w:rsidR="00B452E8" w:rsidRPr="00464E53" w:rsidRDefault="00B452E8" w:rsidP="005C596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C8D64FE" w14:textId="77777777" w:rsidR="00B452E8" w:rsidRPr="00464E53" w:rsidRDefault="00B452E8" w:rsidP="005C596C">
            <w:pPr>
              <w:rPr>
                <w:rFonts w:cstheme="minorHAnsi"/>
                <w:bCs/>
                <w:sz w:val="20"/>
                <w:szCs w:val="20"/>
              </w:rPr>
            </w:pPr>
          </w:p>
        </w:tc>
      </w:tr>
      <w:tr w:rsidR="00B452E8" w:rsidRPr="00464E53" w14:paraId="04FC5BA6" w14:textId="77777777" w:rsidTr="005C596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E16816C"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06FF74F" w14:textId="77777777" w:rsidR="00B452E8" w:rsidRPr="00464E53" w:rsidRDefault="00B452E8" w:rsidP="005C596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026F5AD5" w14:textId="77777777" w:rsidR="00B452E8" w:rsidRPr="00464E53" w:rsidRDefault="00B452E8" w:rsidP="005C596C">
            <w:pPr>
              <w:rPr>
                <w:rFonts w:cstheme="minorHAnsi"/>
                <w:bCs/>
                <w:sz w:val="20"/>
                <w:szCs w:val="20"/>
              </w:rPr>
            </w:pPr>
          </w:p>
        </w:tc>
      </w:tr>
      <w:tr w:rsidR="00B452E8" w:rsidRPr="00464E53" w14:paraId="32DAAEDF" w14:textId="77777777" w:rsidTr="005C596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054A09C"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9A25F13" w14:textId="77777777" w:rsidR="00B452E8" w:rsidRPr="00464E53" w:rsidRDefault="00B452E8" w:rsidP="005C596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526215C" w14:textId="77777777" w:rsidR="00B452E8" w:rsidRPr="00464E53" w:rsidRDefault="00B452E8" w:rsidP="005C596C">
            <w:pPr>
              <w:rPr>
                <w:rFonts w:cstheme="minorHAnsi"/>
                <w:bCs/>
                <w:sz w:val="20"/>
                <w:szCs w:val="20"/>
              </w:rPr>
            </w:pPr>
          </w:p>
        </w:tc>
      </w:tr>
      <w:tr w:rsidR="00B452E8" w:rsidRPr="00464E53" w14:paraId="19B0275B" w14:textId="77777777" w:rsidTr="005C596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0A7382CC" w14:textId="77777777" w:rsidR="00B452E8" w:rsidRPr="00464E53" w:rsidRDefault="00B452E8" w:rsidP="005C596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0C6D8129" w14:textId="77777777" w:rsidR="00B452E8" w:rsidRPr="00464E53" w:rsidRDefault="00B452E8" w:rsidP="005C596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6000CC72" w14:textId="77777777" w:rsidR="00B452E8" w:rsidRPr="00464E53" w:rsidRDefault="00B452E8" w:rsidP="005C596C">
            <w:pPr>
              <w:rPr>
                <w:rFonts w:cstheme="minorHAnsi"/>
                <w:bCs/>
                <w:sz w:val="20"/>
                <w:szCs w:val="20"/>
              </w:rPr>
            </w:pPr>
          </w:p>
        </w:tc>
      </w:tr>
      <w:tr w:rsidR="00B452E8" w:rsidRPr="00464E53" w14:paraId="43D02123" w14:textId="77777777" w:rsidTr="005C596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5E27DCA"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D007CE9" w14:textId="77777777" w:rsidR="00B452E8" w:rsidRPr="00464E53" w:rsidRDefault="00B452E8" w:rsidP="005C596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6C4B7E9" w14:textId="77777777" w:rsidR="00B452E8" w:rsidRPr="00464E53" w:rsidRDefault="00B452E8" w:rsidP="005C596C">
            <w:pPr>
              <w:rPr>
                <w:rFonts w:cstheme="minorHAnsi"/>
                <w:bCs/>
                <w:sz w:val="20"/>
                <w:szCs w:val="20"/>
              </w:rPr>
            </w:pPr>
          </w:p>
        </w:tc>
      </w:tr>
      <w:tr w:rsidR="00B452E8" w:rsidRPr="00464E53" w14:paraId="17EE4E7E" w14:textId="77777777" w:rsidTr="005C596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2941E19"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7536B84" w14:textId="77777777" w:rsidR="00B452E8" w:rsidRPr="00464E53" w:rsidRDefault="00B452E8" w:rsidP="005C596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65076E7" w14:textId="77777777" w:rsidR="00B452E8" w:rsidRPr="00464E53" w:rsidRDefault="00B452E8" w:rsidP="005C596C">
            <w:pPr>
              <w:rPr>
                <w:rFonts w:cstheme="minorHAnsi"/>
                <w:bCs/>
                <w:sz w:val="20"/>
                <w:szCs w:val="20"/>
              </w:rPr>
            </w:pPr>
          </w:p>
        </w:tc>
      </w:tr>
      <w:tr w:rsidR="00B452E8" w:rsidRPr="00464E53" w14:paraId="54B7C54A" w14:textId="77777777" w:rsidTr="005C596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C45F1B2"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255FCCE" w14:textId="77777777" w:rsidR="00B452E8" w:rsidRPr="00464E53" w:rsidRDefault="00B452E8" w:rsidP="005C596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7D014BA" w14:textId="77777777" w:rsidR="00B452E8" w:rsidRPr="00464E53" w:rsidRDefault="00B452E8" w:rsidP="005C596C">
            <w:pPr>
              <w:rPr>
                <w:rFonts w:cstheme="minorHAnsi"/>
                <w:bCs/>
                <w:sz w:val="20"/>
                <w:szCs w:val="20"/>
              </w:rPr>
            </w:pPr>
          </w:p>
        </w:tc>
      </w:tr>
      <w:tr w:rsidR="00B452E8" w:rsidRPr="001430D4" w14:paraId="2AB43936"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91877AF" w14:textId="77777777" w:rsidR="00B452E8" w:rsidRPr="00464E53" w:rsidRDefault="00B452E8" w:rsidP="005C596C">
            <w:pPr>
              <w:tabs>
                <w:tab w:val="left" w:pos="6810"/>
              </w:tabs>
              <w:rPr>
                <w:rFonts w:cstheme="minorHAnsi"/>
                <w:b/>
                <w:sz w:val="20"/>
                <w:szCs w:val="20"/>
              </w:rPr>
            </w:pPr>
            <w:r w:rsidRPr="00464E53">
              <w:rPr>
                <w:rFonts w:cstheme="minorHAnsi"/>
                <w:b/>
                <w:sz w:val="20"/>
                <w:szCs w:val="20"/>
              </w:rPr>
              <w:t>Projectgegevens</w:t>
            </w:r>
          </w:p>
        </w:tc>
      </w:tr>
      <w:tr w:rsidR="00B452E8" w:rsidRPr="00464E53" w14:paraId="7CDE6E9D"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F038EC7" w14:textId="77777777" w:rsidR="00B452E8" w:rsidRDefault="00B452E8" w:rsidP="005C596C">
            <w:pPr>
              <w:rPr>
                <w:rFonts w:cstheme="minorHAnsi"/>
                <w:bCs/>
                <w:sz w:val="20"/>
                <w:szCs w:val="20"/>
              </w:rPr>
            </w:pPr>
          </w:p>
          <w:p w14:paraId="2689510B" w14:textId="77777777" w:rsidR="00B452E8" w:rsidRPr="00464E53" w:rsidRDefault="00B452E8" w:rsidP="005C596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CF6EA49" w14:textId="77777777" w:rsidR="00B452E8" w:rsidRPr="00464E53" w:rsidRDefault="00B452E8" w:rsidP="005C596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786E3D0" w14:textId="77777777" w:rsidR="00B452E8" w:rsidRPr="00464E53" w:rsidRDefault="00B452E8" w:rsidP="005C596C">
            <w:pPr>
              <w:rPr>
                <w:rFonts w:cstheme="minorHAnsi"/>
                <w:bCs/>
                <w:sz w:val="20"/>
                <w:szCs w:val="20"/>
              </w:rPr>
            </w:pPr>
          </w:p>
        </w:tc>
      </w:tr>
      <w:tr w:rsidR="00B452E8" w:rsidRPr="00464E53" w14:paraId="175A378C"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C4664E2"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3992904" w14:textId="77777777" w:rsidR="00B452E8" w:rsidRPr="00464E53" w:rsidRDefault="00B452E8" w:rsidP="005C596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5C73C1F" w14:textId="77777777" w:rsidR="00B452E8" w:rsidRPr="00464E53" w:rsidRDefault="00B452E8" w:rsidP="005C596C">
            <w:pPr>
              <w:rPr>
                <w:rFonts w:cstheme="minorHAnsi"/>
                <w:bCs/>
                <w:sz w:val="20"/>
                <w:szCs w:val="20"/>
              </w:rPr>
            </w:pPr>
          </w:p>
        </w:tc>
      </w:tr>
      <w:tr w:rsidR="00B452E8" w:rsidRPr="00464E53" w14:paraId="238781B2"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B11B7DE" w14:textId="77777777" w:rsidR="00B452E8" w:rsidRPr="00464E53" w:rsidRDefault="00B452E8" w:rsidP="005C596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1C7C0D2" w14:textId="77777777" w:rsidR="00B452E8" w:rsidRPr="00464E53" w:rsidRDefault="00B452E8" w:rsidP="005C596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73D3E30" w14:textId="77777777" w:rsidR="00B452E8" w:rsidRPr="00464E53" w:rsidRDefault="00B452E8" w:rsidP="005C596C">
            <w:pPr>
              <w:rPr>
                <w:rFonts w:cstheme="minorHAnsi"/>
                <w:bCs/>
                <w:sz w:val="20"/>
                <w:szCs w:val="20"/>
              </w:rPr>
            </w:pPr>
          </w:p>
        </w:tc>
      </w:tr>
      <w:tr w:rsidR="00B452E8" w:rsidRPr="00464E53" w14:paraId="3F267DE9"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0873D5E" w14:textId="77777777" w:rsidR="00B452E8" w:rsidRPr="00464E53" w:rsidRDefault="00B452E8" w:rsidP="005C596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7F49FF5C" w14:textId="455D07BE" w:rsidR="00B452E8" w:rsidRPr="00464E53" w:rsidRDefault="00B452E8" w:rsidP="005C596C">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54D65FCF" w14:textId="1CFECAD5" w:rsidR="00B452E8" w:rsidRPr="00464E53" w:rsidRDefault="00B452E8" w:rsidP="005C596C">
            <w:pPr>
              <w:rPr>
                <w:rFonts w:cstheme="minorHAnsi"/>
                <w:bCs/>
                <w:sz w:val="20"/>
                <w:szCs w:val="20"/>
              </w:rPr>
            </w:pPr>
          </w:p>
        </w:tc>
      </w:tr>
      <w:tr w:rsidR="00B452E8" w:rsidRPr="00464E53" w14:paraId="4793F4D4" w14:textId="77777777" w:rsidTr="005C59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42B93B32" w14:textId="77777777" w:rsidR="00B452E8" w:rsidRPr="00464E53" w:rsidRDefault="00B452E8" w:rsidP="005C596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720C80D" w14:textId="77777777" w:rsidR="00B452E8" w:rsidRPr="00464E53" w:rsidRDefault="00B452E8" w:rsidP="005C596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1FA7813A" w14:textId="77777777" w:rsidR="00B452E8" w:rsidRDefault="00B452E8" w:rsidP="005C596C">
            <w:pPr>
              <w:rPr>
                <w:rFonts w:cstheme="minorHAnsi"/>
                <w:sz w:val="20"/>
                <w:szCs w:val="20"/>
              </w:rPr>
            </w:pPr>
          </w:p>
          <w:p w14:paraId="78155420" w14:textId="77777777" w:rsidR="00B452E8" w:rsidRDefault="00B452E8" w:rsidP="005C596C">
            <w:pPr>
              <w:rPr>
                <w:rFonts w:cstheme="minorHAnsi"/>
                <w:sz w:val="20"/>
                <w:szCs w:val="20"/>
              </w:rPr>
            </w:pPr>
          </w:p>
          <w:p w14:paraId="65494975" w14:textId="77777777" w:rsidR="00B452E8" w:rsidRPr="00464E53" w:rsidRDefault="00B452E8" w:rsidP="005C596C">
            <w:pPr>
              <w:rPr>
                <w:rFonts w:cstheme="minorHAnsi"/>
                <w:sz w:val="20"/>
                <w:szCs w:val="20"/>
              </w:rPr>
            </w:pPr>
          </w:p>
        </w:tc>
      </w:tr>
    </w:tbl>
    <w:p w14:paraId="60709C63" w14:textId="77777777" w:rsidR="00FD1AF6" w:rsidRDefault="00FD1AF6"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FD1AF6" w:rsidRPr="00464E53" w14:paraId="0E3BF263" w14:textId="77777777" w:rsidTr="002A1BD7">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CD9E53C" w14:textId="4DC9FC5B" w:rsidR="00FD1AF6" w:rsidRPr="00464E53" w:rsidRDefault="00FD1AF6" w:rsidP="002A1BD7">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4</w:t>
            </w:r>
            <w:r w:rsidRPr="00464E53">
              <w:rPr>
                <w:rFonts w:cstheme="minorHAnsi"/>
                <w:b/>
                <w:sz w:val="20"/>
                <w:szCs w:val="20"/>
              </w:rPr>
              <w:t>:</w:t>
            </w:r>
            <w:r>
              <w:rPr>
                <w:rFonts w:cstheme="minorHAnsi"/>
                <w:b/>
                <w:sz w:val="20"/>
                <w:szCs w:val="20"/>
              </w:rPr>
              <w:t xml:space="preserve"> </w:t>
            </w:r>
            <w:r w:rsidR="00D24EE2">
              <w:rPr>
                <w:rFonts w:cstheme="minorHAnsi"/>
                <w:b/>
                <w:sz w:val="20"/>
                <w:szCs w:val="20"/>
              </w:rPr>
              <w:t>A</w:t>
            </w:r>
            <w:r w:rsidR="00D24EE2" w:rsidRPr="00D24EE2">
              <w:rPr>
                <w:rFonts w:cstheme="minorHAnsi"/>
                <w:bCs/>
                <w:sz w:val="20"/>
                <w:szCs w:val="20"/>
              </w:rPr>
              <w:t>antoonbare werkervaring over een aaneengesloten periode van minimaal één (1) jaar, met de registratie, opvolging voortgang en afhandeling van het dagelijks onderhoud in een vas</w:t>
            </w:r>
            <w:r w:rsidR="00D24EE2">
              <w:rPr>
                <w:rFonts w:cstheme="minorHAnsi"/>
                <w:bCs/>
                <w:sz w:val="20"/>
                <w:szCs w:val="20"/>
              </w:rPr>
              <w:t>t</w:t>
            </w:r>
            <w:r w:rsidR="00D24EE2" w:rsidRPr="00D24EE2">
              <w:rPr>
                <w:rFonts w:cstheme="minorHAnsi"/>
                <w:bCs/>
                <w:sz w:val="20"/>
                <w:szCs w:val="20"/>
              </w:rPr>
              <w:t xml:space="preserve">goedmanagementinformatiesysteem (VGMIS) (bijvoorbeeld SAP, ISY, </w:t>
            </w:r>
            <w:proofErr w:type="spellStart"/>
            <w:r w:rsidR="00D24EE2" w:rsidRPr="00D24EE2">
              <w:rPr>
                <w:rFonts w:cstheme="minorHAnsi"/>
                <w:bCs/>
                <w:sz w:val="20"/>
                <w:szCs w:val="20"/>
              </w:rPr>
              <w:t>Topdesk</w:t>
            </w:r>
            <w:proofErr w:type="spellEnd"/>
            <w:r w:rsidR="00D24EE2" w:rsidRPr="00D24EE2">
              <w:rPr>
                <w:rFonts w:cstheme="minorHAnsi"/>
                <w:bCs/>
                <w:sz w:val="20"/>
                <w:szCs w:val="20"/>
              </w:rPr>
              <w:t xml:space="preserve">, Planon, </w:t>
            </w:r>
            <w:proofErr w:type="spellStart"/>
            <w:r w:rsidR="00D24EE2" w:rsidRPr="00D24EE2">
              <w:rPr>
                <w:rFonts w:cstheme="minorHAnsi"/>
                <w:bCs/>
                <w:sz w:val="20"/>
                <w:szCs w:val="20"/>
              </w:rPr>
              <w:t>Axxerion</w:t>
            </w:r>
            <w:proofErr w:type="spellEnd"/>
            <w:r w:rsidR="00D24EE2" w:rsidRPr="00D24EE2">
              <w:rPr>
                <w:rFonts w:cstheme="minorHAnsi"/>
                <w:bCs/>
                <w:sz w:val="20"/>
                <w:szCs w:val="20"/>
              </w:rPr>
              <w:t>, etc. of vergelijkbaar) van zijn opdrachtgever.</w:t>
            </w:r>
          </w:p>
        </w:tc>
      </w:tr>
      <w:tr w:rsidR="00FD1AF6" w:rsidRPr="00464E53" w14:paraId="0643D255" w14:textId="77777777" w:rsidTr="002A1BD7">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CCE6D4C" w14:textId="77777777" w:rsidR="00FD1AF6" w:rsidRPr="00464E53" w:rsidRDefault="00FD1AF6" w:rsidP="002A1BD7">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FD1AF6" w:rsidRPr="00464E53" w14:paraId="6C562207" w14:textId="77777777" w:rsidTr="002A1BD7">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2E8B28F" w14:textId="77777777" w:rsidR="00FD1AF6" w:rsidRPr="00464E53" w:rsidRDefault="00FD1AF6" w:rsidP="002A1BD7">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417142E" w14:textId="77777777" w:rsidR="00FD1AF6" w:rsidRPr="00464E53" w:rsidRDefault="00FD1AF6" w:rsidP="002A1BD7">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46E08D8" w14:textId="77777777" w:rsidR="00FD1AF6" w:rsidRPr="00464E53" w:rsidRDefault="00FD1AF6" w:rsidP="002A1BD7">
            <w:pPr>
              <w:rPr>
                <w:rFonts w:cstheme="minorHAnsi"/>
                <w:bCs/>
                <w:sz w:val="20"/>
                <w:szCs w:val="20"/>
              </w:rPr>
            </w:pPr>
          </w:p>
        </w:tc>
      </w:tr>
      <w:tr w:rsidR="00FD1AF6" w:rsidRPr="00464E53" w14:paraId="59BE3B92" w14:textId="77777777" w:rsidTr="002A1BD7">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F646566" w14:textId="77777777" w:rsidR="00FD1AF6" w:rsidRPr="00464E53" w:rsidRDefault="00FD1AF6" w:rsidP="002A1BD7">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992C177" w14:textId="77777777" w:rsidR="00FD1AF6" w:rsidRPr="00464E53" w:rsidRDefault="00FD1AF6" w:rsidP="002A1BD7">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E14A9AD" w14:textId="77777777" w:rsidR="00FD1AF6" w:rsidRPr="00464E53" w:rsidRDefault="00FD1AF6" w:rsidP="002A1BD7">
            <w:pPr>
              <w:rPr>
                <w:rFonts w:cstheme="minorHAnsi"/>
                <w:bCs/>
                <w:sz w:val="20"/>
                <w:szCs w:val="20"/>
              </w:rPr>
            </w:pPr>
          </w:p>
        </w:tc>
      </w:tr>
      <w:tr w:rsidR="00FD1AF6" w:rsidRPr="00464E53" w14:paraId="335F037C" w14:textId="77777777" w:rsidTr="002A1BD7">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2003531" w14:textId="77777777" w:rsidR="00FD1AF6" w:rsidRPr="00464E53" w:rsidRDefault="00FD1AF6" w:rsidP="002A1BD7">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0D057AE3" w14:textId="77777777" w:rsidR="00FD1AF6" w:rsidRPr="00464E53" w:rsidRDefault="00FD1AF6" w:rsidP="002A1BD7">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2648011A" w14:textId="77777777" w:rsidR="00FD1AF6" w:rsidRPr="00464E53" w:rsidRDefault="00FD1AF6" w:rsidP="002A1BD7">
            <w:pPr>
              <w:rPr>
                <w:rFonts w:cstheme="minorHAnsi"/>
                <w:bCs/>
                <w:sz w:val="20"/>
                <w:szCs w:val="20"/>
              </w:rPr>
            </w:pPr>
          </w:p>
        </w:tc>
      </w:tr>
      <w:tr w:rsidR="00FD1AF6" w:rsidRPr="00464E53" w14:paraId="49054E28" w14:textId="77777777" w:rsidTr="002A1BD7">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5F1578FF" w14:textId="77777777" w:rsidR="00FD1AF6" w:rsidRPr="00464E53" w:rsidRDefault="00FD1AF6" w:rsidP="002A1BD7">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5CFBD61" w14:textId="77777777" w:rsidR="00FD1AF6" w:rsidRPr="00464E53" w:rsidRDefault="00FD1AF6" w:rsidP="002A1BD7">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1DA11DEA" w14:textId="77777777" w:rsidR="00FD1AF6" w:rsidRPr="00464E53" w:rsidRDefault="00FD1AF6" w:rsidP="002A1BD7">
            <w:pPr>
              <w:rPr>
                <w:rFonts w:cstheme="minorHAnsi"/>
                <w:bCs/>
                <w:sz w:val="20"/>
                <w:szCs w:val="20"/>
              </w:rPr>
            </w:pPr>
          </w:p>
        </w:tc>
      </w:tr>
      <w:tr w:rsidR="00FD1AF6" w:rsidRPr="00464E53" w14:paraId="2902C6FF" w14:textId="77777777" w:rsidTr="002A1BD7">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B943E8D" w14:textId="77777777" w:rsidR="00FD1AF6" w:rsidRPr="00464E53" w:rsidRDefault="00FD1AF6" w:rsidP="002A1BD7">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130A840" w14:textId="77777777" w:rsidR="00FD1AF6" w:rsidRPr="00464E53" w:rsidRDefault="00FD1AF6" w:rsidP="002A1BD7">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2B370FF" w14:textId="77777777" w:rsidR="00FD1AF6" w:rsidRPr="00464E53" w:rsidRDefault="00FD1AF6" w:rsidP="002A1BD7">
            <w:pPr>
              <w:rPr>
                <w:rFonts w:cstheme="minorHAnsi"/>
                <w:bCs/>
                <w:sz w:val="20"/>
                <w:szCs w:val="20"/>
              </w:rPr>
            </w:pPr>
          </w:p>
        </w:tc>
      </w:tr>
      <w:tr w:rsidR="00FD1AF6" w:rsidRPr="00464E53" w14:paraId="33EDB967" w14:textId="77777777" w:rsidTr="002A1BD7">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A98EEBD" w14:textId="77777777" w:rsidR="00FD1AF6" w:rsidRPr="00464E53" w:rsidRDefault="00FD1AF6" w:rsidP="002A1BD7">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80BBB28" w14:textId="77777777" w:rsidR="00FD1AF6" w:rsidRPr="00464E53" w:rsidRDefault="00FD1AF6" w:rsidP="002A1BD7">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5178FA0" w14:textId="77777777" w:rsidR="00FD1AF6" w:rsidRPr="00464E53" w:rsidRDefault="00FD1AF6" w:rsidP="002A1BD7">
            <w:pPr>
              <w:rPr>
                <w:rFonts w:cstheme="minorHAnsi"/>
                <w:bCs/>
                <w:sz w:val="20"/>
                <w:szCs w:val="20"/>
              </w:rPr>
            </w:pPr>
          </w:p>
        </w:tc>
      </w:tr>
      <w:tr w:rsidR="00FD1AF6" w:rsidRPr="00464E53" w14:paraId="0328D9A4" w14:textId="77777777" w:rsidTr="002A1BD7">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1EE7ACF" w14:textId="77777777" w:rsidR="00FD1AF6" w:rsidRPr="00464E53" w:rsidRDefault="00FD1AF6" w:rsidP="002A1BD7">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4EA4198" w14:textId="77777777" w:rsidR="00FD1AF6" w:rsidRPr="00464E53" w:rsidRDefault="00FD1AF6" w:rsidP="002A1BD7">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9E361B9" w14:textId="77777777" w:rsidR="00FD1AF6" w:rsidRPr="00464E53" w:rsidRDefault="00FD1AF6" w:rsidP="002A1BD7">
            <w:pPr>
              <w:rPr>
                <w:rFonts w:cstheme="minorHAnsi"/>
                <w:bCs/>
                <w:sz w:val="20"/>
                <w:szCs w:val="20"/>
              </w:rPr>
            </w:pPr>
          </w:p>
        </w:tc>
      </w:tr>
      <w:tr w:rsidR="00FD1AF6" w:rsidRPr="001430D4" w14:paraId="0AA1B44E" w14:textId="77777777" w:rsidTr="002A1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51321D7A" w14:textId="77777777" w:rsidR="00FD1AF6" w:rsidRPr="00464E53" w:rsidRDefault="00FD1AF6" w:rsidP="002A1BD7">
            <w:pPr>
              <w:tabs>
                <w:tab w:val="left" w:pos="6810"/>
              </w:tabs>
              <w:rPr>
                <w:rFonts w:cstheme="minorHAnsi"/>
                <w:b/>
                <w:sz w:val="20"/>
                <w:szCs w:val="20"/>
              </w:rPr>
            </w:pPr>
            <w:r w:rsidRPr="00464E53">
              <w:rPr>
                <w:rFonts w:cstheme="minorHAnsi"/>
                <w:b/>
                <w:sz w:val="20"/>
                <w:szCs w:val="20"/>
              </w:rPr>
              <w:t>Projectgegevens</w:t>
            </w:r>
          </w:p>
        </w:tc>
      </w:tr>
      <w:tr w:rsidR="00FD1AF6" w:rsidRPr="00464E53" w14:paraId="7DC2829B" w14:textId="77777777" w:rsidTr="002A1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88EDCCA" w14:textId="77777777" w:rsidR="00FD1AF6" w:rsidRDefault="00FD1AF6" w:rsidP="002A1BD7">
            <w:pPr>
              <w:rPr>
                <w:rFonts w:cstheme="minorHAnsi"/>
                <w:bCs/>
                <w:sz w:val="20"/>
                <w:szCs w:val="20"/>
              </w:rPr>
            </w:pPr>
          </w:p>
          <w:p w14:paraId="1BB92407" w14:textId="77777777" w:rsidR="00FD1AF6" w:rsidRPr="00464E53" w:rsidRDefault="00FD1AF6" w:rsidP="002A1BD7">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8A7D0B9" w14:textId="77777777" w:rsidR="00FD1AF6" w:rsidRPr="00464E53" w:rsidRDefault="00FD1AF6" w:rsidP="002A1BD7">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8FF1B2E" w14:textId="77777777" w:rsidR="00FD1AF6" w:rsidRPr="00464E53" w:rsidRDefault="00FD1AF6" w:rsidP="002A1BD7">
            <w:pPr>
              <w:rPr>
                <w:rFonts w:cstheme="minorHAnsi"/>
                <w:bCs/>
                <w:sz w:val="20"/>
                <w:szCs w:val="20"/>
              </w:rPr>
            </w:pPr>
          </w:p>
        </w:tc>
      </w:tr>
      <w:tr w:rsidR="00FD1AF6" w:rsidRPr="00464E53" w14:paraId="7B82C5EF" w14:textId="77777777" w:rsidTr="002A1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A197EC7" w14:textId="77777777" w:rsidR="00FD1AF6" w:rsidRPr="00464E53" w:rsidRDefault="00FD1AF6" w:rsidP="002A1BD7">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F21658C" w14:textId="77777777" w:rsidR="00FD1AF6" w:rsidRPr="00464E53" w:rsidRDefault="00FD1AF6" w:rsidP="002A1BD7">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F4169C0" w14:textId="77777777" w:rsidR="00FD1AF6" w:rsidRPr="00464E53" w:rsidRDefault="00FD1AF6" w:rsidP="002A1BD7">
            <w:pPr>
              <w:rPr>
                <w:rFonts w:cstheme="minorHAnsi"/>
                <w:bCs/>
                <w:sz w:val="20"/>
                <w:szCs w:val="20"/>
              </w:rPr>
            </w:pPr>
          </w:p>
        </w:tc>
      </w:tr>
      <w:tr w:rsidR="00FD1AF6" w:rsidRPr="00464E53" w14:paraId="10DEB39F" w14:textId="77777777" w:rsidTr="002A1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2F06433" w14:textId="77777777" w:rsidR="00FD1AF6" w:rsidRPr="00464E53" w:rsidRDefault="00FD1AF6" w:rsidP="002A1BD7">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B40D477" w14:textId="77777777" w:rsidR="00FD1AF6" w:rsidRPr="00464E53" w:rsidRDefault="00FD1AF6" w:rsidP="002A1BD7">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4123AE33" w14:textId="77777777" w:rsidR="00FD1AF6" w:rsidRPr="00464E53" w:rsidRDefault="00FD1AF6" w:rsidP="002A1BD7">
            <w:pPr>
              <w:rPr>
                <w:rFonts w:cstheme="minorHAnsi"/>
                <w:bCs/>
                <w:sz w:val="20"/>
                <w:szCs w:val="20"/>
              </w:rPr>
            </w:pPr>
          </w:p>
        </w:tc>
      </w:tr>
      <w:tr w:rsidR="00FD1AF6" w:rsidRPr="00464E53" w14:paraId="492EF7C0" w14:textId="77777777" w:rsidTr="002A1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4A9D8D1D" w14:textId="77777777" w:rsidR="00FD1AF6" w:rsidRPr="00464E53" w:rsidRDefault="00FD1AF6" w:rsidP="002A1BD7">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193B6DC6" w14:textId="77777777" w:rsidR="00FD1AF6" w:rsidRPr="00464E53" w:rsidRDefault="00FD1AF6" w:rsidP="002A1BD7">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17EF0F69" w14:textId="77777777" w:rsidR="00FD1AF6" w:rsidRPr="00464E53" w:rsidRDefault="00FD1AF6" w:rsidP="002A1BD7">
            <w:pPr>
              <w:rPr>
                <w:rFonts w:cstheme="minorHAnsi"/>
                <w:bCs/>
                <w:sz w:val="20"/>
                <w:szCs w:val="20"/>
              </w:rPr>
            </w:pPr>
          </w:p>
        </w:tc>
      </w:tr>
      <w:tr w:rsidR="00FD1AF6" w:rsidRPr="00464E53" w14:paraId="6EFF0554" w14:textId="77777777" w:rsidTr="002A1B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9E35AF7" w14:textId="77777777" w:rsidR="00FD1AF6" w:rsidRPr="00464E53" w:rsidRDefault="00FD1AF6" w:rsidP="002A1BD7">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22583E2" w14:textId="77777777" w:rsidR="00FD1AF6" w:rsidRPr="00464E53" w:rsidRDefault="00FD1AF6" w:rsidP="002A1BD7">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44139E3" w14:textId="77777777" w:rsidR="00FD1AF6" w:rsidRDefault="00FD1AF6" w:rsidP="002A1BD7">
            <w:pPr>
              <w:rPr>
                <w:rFonts w:cstheme="minorHAnsi"/>
                <w:sz w:val="20"/>
                <w:szCs w:val="20"/>
              </w:rPr>
            </w:pPr>
          </w:p>
          <w:p w14:paraId="15568991" w14:textId="77777777" w:rsidR="00FD1AF6" w:rsidRDefault="00FD1AF6" w:rsidP="002A1BD7">
            <w:pPr>
              <w:rPr>
                <w:rFonts w:cstheme="minorHAnsi"/>
                <w:sz w:val="20"/>
                <w:szCs w:val="20"/>
              </w:rPr>
            </w:pPr>
          </w:p>
          <w:p w14:paraId="33E839D2" w14:textId="77777777" w:rsidR="00FD1AF6" w:rsidRPr="00464E53" w:rsidRDefault="00FD1AF6" w:rsidP="002A1BD7">
            <w:pPr>
              <w:rPr>
                <w:rFonts w:cstheme="minorHAnsi"/>
                <w:sz w:val="20"/>
                <w:szCs w:val="20"/>
              </w:rPr>
            </w:pPr>
          </w:p>
        </w:tc>
      </w:tr>
    </w:tbl>
    <w:p w14:paraId="15E1DE55" w14:textId="77777777" w:rsidR="00FD1AF6" w:rsidRDefault="00FD1AF6" w:rsidP="004A4E63">
      <w:pPr>
        <w:rPr>
          <w:rFonts w:cstheme="minorHAnsi"/>
        </w:rPr>
      </w:pPr>
    </w:p>
    <w:p w14:paraId="4C0A2929" w14:textId="77777777" w:rsidR="00FD1AF6" w:rsidRDefault="00FD1AF6" w:rsidP="004A4E63">
      <w:pPr>
        <w:rPr>
          <w:rFonts w:cstheme="minorHAnsi"/>
        </w:rPr>
      </w:pPr>
    </w:p>
    <w:p w14:paraId="3594DA61" w14:textId="77777777" w:rsidR="00951E56" w:rsidRPr="00464E53" w:rsidRDefault="00951E56" w:rsidP="004A4E63">
      <w:pPr>
        <w:rPr>
          <w:rFonts w:cstheme="minorHAnsi"/>
        </w:rPr>
      </w:pPr>
    </w:p>
    <w:p w14:paraId="5B4F7747" w14:textId="730ADFD1"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lastRenderedPageBreak/>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4E987" w14:textId="77777777" w:rsidR="00030B92" w:rsidRDefault="00030B92" w:rsidP="003B595D">
      <w:pPr>
        <w:spacing w:line="240" w:lineRule="auto"/>
      </w:pPr>
      <w:r>
        <w:separator/>
      </w:r>
    </w:p>
  </w:endnote>
  <w:endnote w:type="continuationSeparator" w:id="0">
    <w:p w14:paraId="181FDD6C" w14:textId="77777777" w:rsidR="00030B92" w:rsidRDefault="00030B92"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030B92" w14:paraId="7E567800" w14:textId="77777777" w:rsidTr="004233FB">
        <w:trPr>
          <w:cantSplit/>
          <w:trHeight w:hRule="exact" w:val="280"/>
        </w:trPr>
        <w:tc>
          <w:tcPr>
            <w:tcW w:w="709" w:type="dxa"/>
            <w:tcBorders>
              <w:top w:val="nil"/>
              <w:left w:val="nil"/>
              <w:bottom w:val="single" w:sz="18" w:space="0" w:color="9196CA" w:themeColor="accent1"/>
              <w:right w:val="nil"/>
            </w:tcBorders>
          </w:tcPr>
          <w:p w14:paraId="0F4C549B" w14:textId="77777777" w:rsidR="00030B92" w:rsidRDefault="00030B92" w:rsidP="004233FB">
            <w:pPr>
              <w:spacing w:before="280" w:line="240" w:lineRule="auto"/>
            </w:pPr>
          </w:p>
        </w:tc>
      </w:tr>
    </w:tbl>
    <w:p w14:paraId="564692F5" w14:textId="77777777" w:rsidR="00030B92" w:rsidRDefault="00030B92" w:rsidP="0032501C">
      <w:pPr>
        <w:spacing w:line="160" w:lineRule="exact"/>
      </w:pPr>
    </w:p>
  </w:footnote>
  <w:footnote w:type="continuationSeparator" w:id="0">
    <w:p w14:paraId="1D2E5D3B" w14:textId="77777777" w:rsidR="00030B92" w:rsidRDefault="00030B92"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19809618">
    <w:abstractNumId w:val="24"/>
  </w:num>
  <w:num w:numId="2" w16cid:durableId="793712738">
    <w:abstractNumId w:val="33"/>
  </w:num>
  <w:num w:numId="3" w16cid:durableId="373429744">
    <w:abstractNumId w:val="27"/>
  </w:num>
  <w:num w:numId="4" w16cid:durableId="1278222540">
    <w:abstractNumId w:val="9"/>
  </w:num>
  <w:num w:numId="5" w16cid:durableId="1240405741">
    <w:abstractNumId w:val="7"/>
  </w:num>
  <w:num w:numId="6" w16cid:durableId="176628116">
    <w:abstractNumId w:val="6"/>
  </w:num>
  <w:num w:numId="7" w16cid:durableId="1723826129">
    <w:abstractNumId w:val="5"/>
  </w:num>
  <w:num w:numId="8" w16cid:durableId="653414237">
    <w:abstractNumId w:val="4"/>
  </w:num>
  <w:num w:numId="9" w16cid:durableId="2061130892">
    <w:abstractNumId w:val="8"/>
  </w:num>
  <w:num w:numId="10" w16cid:durableId="2075811225">
    <w:abstractNumId w:val="3"/>
  </w:num>
  <w:num w:numId="11" w16cid:durableId="1772159978">
    <w:abstractNumId w:val="2"/>
  </w:num>
  <w:num w:numId="12" w16cid:durableId="338317304">
    <w:abstractNumId w:val="1"/>
  </w:num>
  <w:num w:numId="13" w16cid:durableId="531235034">
    <w:abstractNumId w:val="0"/>
  </w:num>
  <w:num w:numId="14" w16cid:durableId="1877497181">
    <w:abstractNumId w:val="32"/>
  </w:num>
  <w:num w:numId="15" w16cid:durableId="14238283">
    <w:abstractNumId w:val="22"/>
  </w:num>
  <w:num w:numId="16" w16cid:durableId="122314808">
    <w:abstractNumId w:val="23"/>
  </w:num>
  <w:num w:numId="17" w16cid:durableId="179273301">
    <w:abstractNumId w:val="17"/>
  </w:num>
  <w:num w:numId="18" w16cid:durableId="1513953333">
    <w:abstractNumId w:val="30"/>
  </w:num>
  <w:num w:numId="19" w16cid:durableId="880017824">
    <w:abstractNumId w:val="14"/>
  </w:num>
  <w:num w:numId="20" w16cid:durableId="1868249257">
    <w:abstractNumId w:val="21"/>
  </w:num>
  <w:num w:numId="21" w16cid:durableId="1822190714">
    <w:abstractNumId w:val="10"/>
  </w:num>
  <w:num w:numId="22" w16cid:durableId="1288514258">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48039671">
    <w:abstractNumId w:val="29"/>
  </w:num>
  <w:num w:numId="24" w16cid:durableId="1536042172">
    <w:abstractNumId w:val="18"/>
  </w:num>
  <w:num w:numId="25" w16cid:durableId="1338313846">
    <w:abstractNumId w:val="34"/>
  </w:num>
  <w:num w:numId="26" w16cid:durableId="1091049405">
    <w:abstractNumId w:val="15"/>
  </w:num>
  <w:num w:numId="27" w16cid:durableId="751392153">
    <w:abstractNumId w:val="12"/>
  </w:num>
  <w:num w:numId="28" w16cid:durableId="1492332159">
    <w:abstractNumId w:val="13"/>
  </w:num>
  <w:num w:numId="29" w16cid:durableId="963846452">
    <w:abstractNumId w:val="25"/>
  </w:num>
  <w:num w:numId="30" w16cid:durableId="1584995137">
    <w:abstractNumId w:val="28"/>
  </w:num>
  <w:num w:numId="31" w16cid:durableId="1996227877">
    <w:abstractNumId w:val="20"/>
  </w:num>
  <w:num w:numId="32" w16cid:durableId="894973259">
    <w:abstractNumId w:val="26"/>
  </w:num>
  <w:num w:numId="33" w16cid:durableId="1268075903">
    <w:abstractNumId w:val="16"/>
  </w:num>
  <w:num w:numId="34" w16cid:durableId="867303805">
    <w:abstractNumId w:val="11"/>
  </w:num>
  <w:num w:numId="35" w16cid:durableId="10881860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070C"/>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62DCF"/>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51E56"/>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452E8"/>
    <w:rsid w:val="00B45C89"/>
    <w:rsid w:val="00B674DC"/>
    <w:rsid w:val="00B67DF1"/>
    <w:rsid w:val="00B74822"/>
    <w:rsid w:val="00B77AC1"/>
    <w:rsid w:val="00B9692A"/>
    <w:rsid w:val="00BA20CE"/>
    <w:rsid w:val="00BA49C5"/>
    <w:rsid w:val="00BB3964"/>
    <w:rsid w:val="00BC377D"/>
    <w:rsid w:val="00BC6F26"/>
    <w:rsid w:val="00BC78B0"/>
    <w:rsid w:val="00BF0019"/>
    <w:rsid w:val="00BF787D"/>
    <w:rsid w:val="00C35D95"/>
    <w:rsid w:val="00C3794B"/>
    <w:rsid w:val="00C52D9D"/>
    <w:rsid w:val="00C5597E"/>
    <w:rsid w:val="00C74A5A"/>
    <w:rsid w:val="00CA398F"/>
    <w:rsid w:val="00CA39D7"/>
    <w:rsid w:val="00CC2592"/>
    <w:rsid w:val="00CD7DF8"/>
    <w:rsid w:val="00D041F9"/>
    <w:rsid w:val="00D14EE8"/>
    <w:rsid w:val="00D24A39"/>
    <w:rsid w:val="00D24EE2"/>
    <w:rsid w:val="00D35D38"/>
    <w:rsid w:val="00D45EE8"/>
    <w:rsid w:val="00D72B2B"/>
    <w:rsid w:val="00D73965"/>
    <w:rsid w:val="00D75647"/>
    <w:rsid w:val="00D762BD"/>
    <w:rsid w:val="00D912D8"/>
    <w:rsid w:val="00D91A68"/>
    <w:rsid w:val="00D941D8"/>
    <w:rsid w:val="00DA3B87"/>
    <w:rsid w:val="00DB33D4"/>
    <w:rsid w:val="00DB3F8F"/>
    <w:rsid w:val="00DB40B2"/>
    <w:rsid w:val="00DC2A94"/>
    <w:rsid w:val="00DD0E19"/>
    <w:rsid w:val="00DE069E"/>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0B71"/>
    <w:rsid w:val="00F91883"/>
    <w:rsid w:val="00FB1AFF"/>
    <w:rsid w:val="00FB5A29"/>
    <w:rsid w:val="00FB7162"/>
    <w:rsid w:val="00FC45CA"/>
    <w:rsid w:val="00FC50D8"/>
    <w:rsid w:val="00FD1AF6"/>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ocsTemplateContainer xmlns="http://www.made-in-office.com/empower/docs/template/v1">
  <DocsTextTemplateDictionary/>
  <DocsImageTemplateDictionary/>
  <PlaceholderHiddenState>
    <HideablePlaceholderGuids/>
  </PlaceholderHiddenState>
</DocsTemplateContainer>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ElementMetadata xmlns="http://www.made-in-office.com/empower/docs/element/v1">
  <BinaryId>6634d2ae-2a43-481a-a357-8fd7edc522ff</BinaryId>
  <ElementId>bf1bcb29-f2dc-49ff-a646-0732f9a66292</ElementId>
</ElementMetadata>
</file>

<file path=customXml/item5.xml><?xml version="1.0" encoding="utf-8"?>
<ct:contentTypeSchema xmlns:ct="http://schemas.microsoft.com/office/2006/metadata/contentType" xmlns:ma="http://schemas.microsoft.com/office/2006/metadata/properties/metaAttributes" ct:_="" ma:_="" ma:contentTypeName="Document" ma:contentTypeID="0x010100C11C39797A299D43B4341D3CDCBFC258" ma:contentTypeVersion="5" ma:contentTypeDescription="Een nieuw document maken." ma:contentTypeScope="" ma:versionID="07970368c88badd42d6ac06be68ca2cf">
  <xsd:schema xmlns:xsd="http://www.w3.org/2001/XMLSchema" xmlns:xs="http://www.w3.org/2001/XMLSchema" xmlns:p="http://schemas.microsoft.com/office/2006/metadata/properties" xmlns:ns2="cb0d58f2-ebe1-4c7f-9100-52638b63b605" xmlns:ns3="f4e79e8a-2583-4cbd-a0fd-df77618fe13b" targetNamespace="http://schemas.microsoft.com/office/2006/metadata/properties" ma:root="true" ma:fieldsID="26b70818d4c548cb94a931a451290858" ns2:_="" ns3:_="">
    <xsd:import namespace="cb0d58f2-ebe1-4c7f-9100-52638b63b605"/>
    <xsd:import namespace="f4e79e8a-2583-4cbd-a0fd-df77618fe1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d58f2-ebe1-4c7f-9100-52638b63b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79e8a-2583-4cbd-a0fd-df77618fe1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2.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3.xml><?xml version="1.0" encoding="utf-8"?>
<ds:datastoreItem xmlns:ds="http://schemas.openxmlformats.org/officeDocument/2006/customXml" ds:itemID="{2C09C330-AA61-4373-A365-99995646E5FD}">
  <ds:schemaRefs>
    <ds:schemaRef ds:uri="http://purl.org/dc/dcmitype/"/>
    <ds:schemaRef ds:uri="http://schemas.microsoft.com/office/infopath/2007/PartnerControls"/>
    <ds:schemaRef ds:uri="4aa6b8cd-8aaf-473e-973b-57fcbd5fd69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53db1c64-d159-475e-a504-7a3da4935d8c"/>
    <ds:schemaRef ds:uri="http://www.w3.org/XML/1998/namespace"/>
  </ds:schemaRefs>
</ds:datastoreItem>
</file>

<file path=customXml/itemProps4.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5.xml><?xml version="1.0" encoding="utf-8"?>
<ds:datastoreItem xmlns:ds="http://schemas.openxmlformats.org/officeDocument/2006/customXml" ds:itemID="{29374F4A-6AD5-442E-99C2-BB5E54840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d58f2-ebe1-4c7f-9100-52638b63b605"/>
    <ds:schemaRef ds:uri="f4e79e8a-2583-4cbd-a0fd-df77618fe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Notitie v1.0</Template>
  <TotalTime>47</TotalTime>
  <Pages>3</Pages>
  <Words>532</Words>
  <Characters>2929</Characters>
  <Application>Microsoft Office Word</Application>
  <DocSecurity>0</DocSecurity>
  <Lines>24</Lines>
  <Paragraphs>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34</cp:revision>
  <dcterms:created xsi:type="dcterms:W3CDTF">2022-03-04T08:58:00Z</dcterms:created>
  <dcterms:modified xsi:type="dcterms:W3CDTF">2023-09-04T12:38:00Z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0x010100C11C39797A299D43B4341D3CDCBFC258</vt:lpwstr>
  </property>
  <property fmtid="{D5CDD505-2E9C-101B-9397-08002B2CF9AE}" pid="5" name="MediaServiceImageTags">
    <vt:lpwstr/>
  </property>
</Properties>
</file>