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11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1461"/>
      </w:tblGrid>
      <w:tr w:rsidR="00DD0E19" w14:paraId="1E87230A" w14:textId="77777777" w:rsidTr="006A58B8">
        <w:trPr>
          <w:cantSplit/>
          <w:trHeight w:val="6"/>
        </w:trPr>
        <w:tc>
          <w:tcPr>
            <w:tcW w:w="11461" w:type="dxa"/>
            <w:tcMar>
              <w:top w:w="0" w:type="dxa"/>
              <w:bottom w:w="0" w:type="dxa"/>
            </w:tcMar>
          </w:tcPr>
          <w:p w14:paraId="72BADFAD" w14:textId="2C349F62" w:rsidR="00DD0E19" w:rsidRDefault="00636C96" w:rsidP="00F7793C">
            <w:pPr>
              <w:pStyle w:val="CoverTitel"/>
            </w:pPr>
            <w:r>
              <w:t xml:space="preserve">Bijlage </w:t>
            </w:r>
            <w:r w:rsidR="00FE4B61">
              <w:t>4</w:t>
            </w:r>
            <w:r>
              <w:t xml:space="preserve"> - </w:t>
            </w:r>
            <w:r w:rsidR="00C166A8">
              <w:t>Invulformulier selectiecriteria</w:t>
            </w:r>
          </w:p>
          <w:p w14:paraId="550AE885" w14:textId="6EB6B7ED" w:rsidR="00431FF0" w:rsidRPr="00431FF0" w:rsidRDefault="00431FF0" w:rsidP="00431FF0"/>
        </w:tc>
      </w:tr>
    </w:tbl>
    <w:p w14:paraId="12BBDAD8" w14:textId="045CB302" w:rsidR="00E775BB" w:rsidRDefault="00CE53BC" w:rsidP="002E0B1B">
      <w:bookmarkStart w:id="0" w:name="Start"/>
      <w:bookmarkEnd w:id="0"/>
      <w:r>
        <w:t xml:space="preserve">Werkwijze </w:t>
      </w:r>
      <w:r w:rsidR="003057D7">
        <w:t>invul</w:t>
      </w:r>
      <w:r>
        <w:t>formulier</w:t>
      </w:r>
    </w:p>
    <w:p w14:paraId="78F86432" w14:textId="15E809A9" w:rsidR="00CE53BC" w:rsidRDefault="00CE53BC" w:rsidP="00CE53BC">
      <w:pPr>
        <w:pStyle w:val="Lijstalinea"/>
        <w:numPr>
          <w:ilvl w:val="0"/>
          <w:numId w:val="46"/>
        </w:numPr>
      </w:pPr>
      <w:r>
        <w:t xml:space="preserve">Zie voor </w:t>
      </w:r>
      <w:r w:rsidR="00483597">
        <w:t>de</w:t>
      </w:r>
      <w:r>
        <w:t xml:space="preserve"> volledige omschrijving van</w:t>
      </w:r>
      <w:r w:rsidR="006F2F0C">
        <w:t xml:space="preserve"> het betreffende selectiecriterium de selectieleidraad</w:t>
      </w:r>
      <w:r w:rsidR="00483597">
        <w:t>.</w:t>
      </w:r>
    </w:p>
    <w:p w14:paraId="73D16FB9" w14:textId="2F9211B6" w:rsidR="006F2F0C" w:rsidRDefault="006F2F0C" w:rsidP="00CE53BC">
      <w:pPr>
        <w:pStyle w:val="Lijstalinea"/>
        <w:numPr>
          <w:ilvl w:val="0"/>
          <w:numId w:val="46"/>
        </w:numPr>
      </w:pPr>
      <w:r>
        <w:t>Vink bij elk selectiecriterium één (1) antwoordoptie aan</w:t>
      </w:r>
      <w:r w:rsidR="00483597">
        <w:t xml:space="preserve">. Indien u meerdere antwoordopties selecteert </w:t>
      </w:r>
      <w:r w:rsidR="009367DA">
        <w:t>staat het aanbestedende dienst vrij om de beantwoording op betreffende criterium als ongeldig te beschouwen en de punten van dit criterium niet mee te tellen</w:t>
      </w:r>
      <w:r w:rsidR="00430A5E">
        <w:t xml:space="preserve"> in de totaalscore</w:t>
      </w:r>
      <w:r w:rsidR="009367DA">
        <w:t xml:space="preserve">. </w:t>
      </w:r>
    </w:p>
    <w:p w14:paraId="468DC3FC" w14:textId="48309B9B" w:rsidR="006F2F0C" w:rsidRDefault="00047837" w:rsidP="00CE53BC">
      <w:pPr>
        <w:pStyle w:val="Lijstalinea"/>
        <w:numPr>
          <w:ilvl w:val="0"/>
          <w:numId w:val="46"/>
        </w:numPr>
      </w:pPr>
      <w:r>
        <w:t xml:space="preserve">Vul bij toelichting/motivatie voor </w:t>
      </w:r>
      <w:r w:rsidR="00430A5E">
        <w:t xml:space="preserve">het </w:t>
      </w:r>
      <w:r>
        <w:t xml:space="preserve">gekozen antwoord uw motivatie in. </w:t>
      </w:r>
      <w:r w:rsidR="00811ED5">
        <w:t xml:space="preserve">Uw motivatie dient zodanig te zijn dat het de aanbestedende dienst voldoende inzicht verschaft om te kunnen beoordelen of u over </w:t>
      </w:r>
      <w:r w:rsidR="00172A50">
        <w:t>het</w:t>
      </w:r>
      <w:r w:rsidR="00811ED5">
        <w:t xml:space="preserve"> gevraagde criteria en het gegeven antwoord beschikt en of aan alle te beoordelen aspecten van </w:t>
      </w:r>
      <w:r w:rsidR="00F57190">
        <w:t>het criterium</w:t>
      </w:r>
      <w:r w:rsidR="00811ED5">
        <w:t xml:space="preserve"> is voldaan.</w:t>
      </w:r>
      <w:r w:rsidR="00F57190">
        <w:t xml:space="preserve"> </w:t>
      </w:r>
      <w:r w:rsidR="0750EC7E">
        <w:t>De aanbestedende dienst beoordeelt het betreffende selectiecriterium alleen aan de hand van wat bij de motivatie van dat c</w:t>
      </w:r>
      <w:r w:rsidR="08ECBCDF">
        <w:t>riterium</w:t>
      </w:r>
      <w:r w:rsidR="0750EC7E">
        <w:t xml:space="preserve"> staat in</w:t>
      </w:r>
      <w:r w:rsidR="170C3BCA">
        <w:t xml:space="preserve">gevuld, dus niet bij de andere criteria. </w:t>
      </w:r>
      <w:r w:rsidR="00F57190">
        <w:t>Indien naar oordeel van aanbestedende dienst een motivatie onvoldoende is om het bijbehorende antwoord te onderbouwen</w:t>
      </w:r>
      <w:r w:rsidR="00172A50">
        <w:t>/ te beoordelen</w:t>
      </w:r>
      <w:r w:rsidR="00F57190">
        <w:t xml:space="preserve"> staat het aanbestedende dienst vrij om het aantal</w:t>
      </w:r>
      <w:r w:rsidR="003057D7">
        <w:t xml:space="preserve"> punten voor dit criterium bij te stellen</w:t>
      </w:r>
      <w:r w:rsidR="00120570">
        <w:t xml:space="preserve"> al dan niet de beantwoording op betreffende criterium als ongeldig te beschouwen en de punten van dit criterium niet mee te tellen in de totaalscore</w:t>
      </w:r>
      <w:r w:rsidR="003057D7">
        <w:t>.</w:t>
      </w:r>
    </w:p>
    <w:p w14:paraId="47751F49" w14:textId="27A1681F" w:rsidR="003057D7" w:rsidRDefault="003057D7" w:rsidP="00CE53BC">
      <w:pPr>
        <w:pStyle w:val="Lijstalinea"/>
        <w:numPr>
          <w:ilvl w:val="0"/>
          <w:numId w:val="46"/>
        </w:numPr>
      </w:pPr>
      <w:r>
        <w:t>Vul in en onderteken (rechtsgeldig) de verklaring onderin het document.</w:t>
      </w:r>
    </w:p>
    <w:p w14:paraId="72190F04" w14:textId="77777777" w:rsidR="003057D7" w:rsidRDefault="003057D7" w:rsidP="003057D7">
      <w:pPr>
        <w:pStyle w:val="Lijstalinea"/>
      </w:pPr>
    </w:p>
    <w:tbl>
      <w:tblPr>
        <w:tblW w:w="14601" w:type="dxa"/>
        <w:tblInd w:w="-72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7938"/>
        <w:gridCol w:w="4394"/>
      </w:tblGrid>
      <w:tr w:rsidR="009E64CF" w:rsidRPr="000F2B44" w14:paraId="63735176" w14:textId="77777777" w:rsidTr="003057D7">
        <w:tc>
          <w:tcPr>
            <w:tcW w:w="4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  <w:hideMark/>
          </w:tcPr>
          <w:p w14:paraId="5AA2DD27" w14:textId="4C431729" w:rsidR="009E64CF" w:rsidRPr="000F2B44" w:rsidRDefault="009E64CF" w:rsidP="000F2B44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184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  <w:hideMark/>
          </w:tcPr>
          <w:p w14:paraId="350B0666" w14:textId="0EDC4CE9" w:rsidR="009E64CF" w:rsidRPr="000F2B44" w:rsidRDefault="009E64CF" w:rsidP="000F2B44">
            <w:pPr>
              <w:rPr>
                <w:b/>
              </w:rPr>
            </w:pPr>
            <w:r>
              <w:rPr>
                <w:b/>
              </w:rPr>
              <w:t>Selectiecriterium</w:t>
            </w:r>
          </w:p>
        </w:tc>
        <w:tc>
          <w:tcPr>
            <w:tcW w:w="793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</w:tcPr>
          <w:p w14:paraId="6B9DD6FC" w14:textId="5D4FCD6C" w:rsidR="009E64CF" w:rsidRDefault="009E64CF" w:rsidP="000F2B44">
            <w:pPr>
              <w:rPr>
                <w:b/>
              </w:rPr>
            </w:pPr>
            <w:r>
              <w:rPr>
                <w:b/>
              </w:rPr>
              <w:t>Gekozen antwoord</w:t>
            </w:r>
          </w:p>
          <w:p w14:paraId="030139BF" w14:textId="1C7B63E8" w:rsidR="009E64CF" w:rsidRPr="00ED2ACC" w:rsidRDefault="009E64CF" w:rsidP="000F2B44">
            <w:pPr>
              <w:rPr>
                <w:b/>
                <w:i/>
                <w:iCs/>
              </w:rPr>
            </w:pPr>
          </w:p>
        </w:tc>
        <w:tc>
          <w:tcPr>
            <w:tcW w:w="439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A1FF" w:themeFill="accent4"/>
          </w:tcPr>
          <w:p w14:paraId="6110FAD3" w14:textId="30FA556B" w:rsidR="009E64CF" w:rsidRPr="000F2B44" w:rsidRDefault="009E64CF" w:rsidP="000F2B44">
            <w:pPr>
              <w:rPr>
                <w:b/>
              </w:rPr>
            </w:pPr>
            <w:r w:rsidRPr="000F2B44">
              <w:rPr>
                <w:b/>
              </w:rPr>
              <w:t>Toelichting</w:t>
            </w:r>
            <w:r>
              <w:rPr>
                <w:b/>
              </w:rPr>
              <w:t xml:space="preserve">/ motivatie voor </w:t>
            </w:r>
            <w:r w:rsidR="00430A5E">
              <w:rPr>
                <w:b/>
              </w:rPr>
              <w:t xml:space="preserve">het </w:t>
            </w:r>
            <w:r>
              <w:rPr>
                <w:b/>
              </w:rPr>
              <w:t>gekozen antwoord</w:t>
            </w:r>
          </w:p>
        </w:tc>
      </w:tr>
      <w:tr w:rsidR="009E64CF" w:rsidRPr="000F2B44" w14:paraId="7979083B" w14:textId="77777777" w:rsidTr="003057D7">
        <w:tc>
          <w:tcPr>
            <w:tcW w:w="42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A09006B" w14:textId="6A79911D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61FFEF" w14:textId="11437620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Ervaring werkomgeving </w:t>
            </w:r>
          </w:p>
        </w:tc>
        <w:tc>
          <w:tcPr>
            <w:tcW w:w="793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F5D4AF" w14:textId="39324D00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61237017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25DE4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aangetoond = 0 punten </w:t>
            </w:r>
          </w:p>
          <w:p w14:paraId="1BECFD57" w14:textId="3CB97F61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08437581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organisatie met 1-3 locaties = 15 punten</w:t>
            </w:r>
          </w:p>
          <w:p w14:paraId="34A2058E" w14:textId="5233092E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85141694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organisatie met 3-5 locaties = 30 punten</w:t>
            </w:r>
          </w:p>
          <w:p w14:paraId="18A43F5B" w14:textId="4991FC28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75180183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organisatie met meer dan 5 locaties = 50 punten</w:t>
            </w:r>
          </w:p>
        </w:tc>
        <w:tc>
          <w:tcPr>
            <w:tcW w:w="439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F3D21" w14:textId="4E14821D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323DFCFB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33DB958" w14:textId="54C0F255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BA7A2E" w14:textId="456351A9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Ervaring werkomgeving onderwijs </w:t>
            </w:r>
          </w:p>
          <w:p w14:paraId="61FC2CD3" w14:textId="6822E45B" w:rsidR="009E64CF" w:rsidRPr="00496E0F" w:rsidRDefault="009E64CF" w:rsidP="00496E0F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3AE56E" w14:textId="427CEED1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11070088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aangetoond = 0 punten </w:t>
            </w:r>
          </w:p>
          <w:p w14:paraId="3480A6B8" w14:textId="5FFB6B41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88456078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onderwijsorganisatie met 1-3 locaties = 15 punten</w:t>
            </w:r>
          </w:p>
          <w:p w14:paraId="0AF9C079" w14:textId="0DAFF83C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450051343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onderwijsorganisatie met 3-5 locaties = 30 punten</w:t>
            </w:r>
          </w:p>
          <w:p w14:paraId="22507BE9" w14:textId="58D3F456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56602349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Eén (1) jaar bij een onderwijsorganisatie met meer dan 5 locaties = 50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AE6AA5" w14:textId="6952941F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728C7D20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0F1EF623" w14:textId="091D76D5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D56519" w14:textId="164458D1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Omvang werkzaamheden </w:t>
            </w:r>
            <w:r w:rsidRPr="00496E0F">
              <w:rPr>
                <w:b/>
              </w:rPr>
              <w:br/>
            </w: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BF009E" w14:textId="2534CFE8" w:rsidR="009E64CF" w:rsidRPr="000F4CBD" w:rsidRDefault="00000000" w:rsidP="000F4CBD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92646001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&lt; 5.000 m² = 0 punten</w:t>
            </w:r>
          </w:p>
          <w:p w14:paraId="6A879625" w14:textId="6C046F1F" w:rsidR="009E64CF" w:rsidRPr="000F4CBD" w:rsidRDefault="00000000" w:rsidP="000F4CBD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59245721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&gt; 5.000 m² - ≤ </w:t>
            </w:r>
            <w:r w:rsidR="00490C26">
              <w:rPr>
                <w:bCs/>
              </w:rPr>
              <w:t>1</w:t>
            </w:r>
            <w:r w:rsidR="009E64CF" w:rsidRPr="000F4CBD">
              <w:rPr>
                <w:bCs/>
              </w:rPr>
              <w:t>0.000 m² = 5 punten</w:t>
            </w:r>
          </w:p>
          <w:p w14:paraId="6E98073E" w14:textId="710601EC" w:rsidR="009E64CF" w:rsidRPr="000F4CBD" w:rsidRDefault="00000000" w:rsidP="000F4CBD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94997317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&gt; </w:t>
            </w:r>
            <w:r w:rsidR="00490C26">
              <w:rPr>
                <w:bCs/>
              </w:rPr>
              <w:t>1</w:t>
            </w:r>
            <w:r w:rsidR="009E64CF" w:rsidRPr="000F4CBD">
              <w:rPr>
                <w:bCs/>
              </w:rPr>
              <w:t xml:space="preserve">0.000 m² - ≤ </w:t>
            </w:r>
            <w:r w:rsidR="00490C26">
              <w:rPr>
                <w:bCs/>
              </w:rPr>
              <w:t>2</w:t>
            </w:r>
            <w:r w:rsidR="009E64CF" w:rsidRPr="000F4CBD">
              <w:rPr>
                <w:bCs/>
              </w:rPr>
              <w:t>0.000 m² = 15 punten</w:t>
            </w:r>
          </w:p>
          <w:p w14:paraId="62943564" w14:textId="122FFB87" w:rsidR="009E64CF" w:rsidRPr="000F2B44" w:rsidRDefault="00000000" w:rsidP="00496E0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91832472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496E0F">
              <w:rPr>
                <w:bCs/>
              </w:rPr>
              <w:t xml:space="preserve"> &gt; </w:t>
            </w:r>
            <w:r w:rsidR="00490C26">
              <w:rPr>
                <w:bCs/>
              </w:rPr>
              <w:t>2</w:t>
            </w:r>
            <w:r w:rsidR="009E64CF" w:rsidRPr="00496E0F">
              <w:rPr>
                <w:bCs/>
              </w:rPr>
              <w:t>0.000 m² = 20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D117D7" w14:textId="68A58D0B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28102FE9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2A935BB" w14:textId="4A647596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A0B414" w14:textId="02577FC7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Social return </w:t>
            </w:r>
          </w:p>
          <w:p w14:paraId="007EF937" w14:textId="00EA8E3D" w:rsidR="009E64CF" w:rsidRPr="00496E0F" w:rsidRDefault="009E64CF" w:rsidP="00496E0F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4A9454" w14:textId="513EBF05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58228897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0-2% van de loonsom wordt ingevuld d.m.v. SROI = 0 punten</w:t>
            </w:r>
          </w:p>
          <w:p w14:paraId="7A29394C" w14:textId="317A8EAF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507047033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3% van de loonsom wordt ingevuld d.m.v. SROI = 2 punten</w:t>
            </w:r>
          </w:p>
          <w:p w14:paraId="1A881033" w14:textId="1849754A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46477491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4% van de loonsom wordt ingevuld d.m.v. SROI = 4 punten</w:t>
            </w:r>
          </w:p>
          <w:p w14:paraId="70E2241B" w14:textId="4C2F136F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21933202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5% van de loonsom wordt ingevuld d.m.v. SROI = 6 punten</w:t>
            </w:r>
          </w:p>
          <w:p w14:paraId="2E9006C3" w14:textId="7CEDC965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45629931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6% van de loonsom wordt ingevuld d.m.v. SROI = 8 punten</w:t>
            </w:r>
          </w:p>
          <w:p w14:paraId="222B61E3" w14:textId="3886E5E7" w:rsidR="009E64CF" w:rsidRPr="000F2B44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0493354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7% van de loonsom wordt ingevuld d.m.v. SROI = 10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71010" w14:textId="49B64306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0D830585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00AC3B5" w14:textId="0AFFDBC7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2A3DD" w14:textId="6891E492" w:rsidR="009E64CF" w:rsidRPr="00496E0F" w:rsidRDefault="009E64CF" w:rsidP="00CE53BC">
            <w:pPr>
              <w:rPr>
                <w:b/>
              </w:rPr>
            </w:pPr>
            <w:r w:rsidRPr="00496E0F">
              <w:rPr>
                <w:b/>
              </w:rPr>
              <w:t xml:space="preserve">Vastgoedmanagement- informatiesysteem  </w:t>
            </w: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425D87" w14:textId="50064221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2022346563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aangetoond = 0 punten</w:t>
            </w:r>
          </w:p>
          <w:p w14:paraId="68551619" w14:textId="3AA182D0" w:rsidR="009E64CF" w:rsidRPr="000F2B44" w:rsidRDefault="00000000" w:rsidP="00496E0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26097722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496E0F">
              <w:rPr>
                <w:bCs/>
              </w:rPr>
              <w:t xml:space="preserve"> Wel aangetoond = 50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3D9B7E" w14:textId="488BDA03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3ABD6C0D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798E75A" w14:textId="149F246F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7FE2E0" w14:textId="32F34DCD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Kwaliteitsborgingsysteem </w:t>
            </w:r>
          </w:p>
          <w:p w14:paraId="6FF047C0" w14:textId="42C36525" w:rsidR="009E64CF" w:rsidRPr="00496E0F" w:rsidRDefault="009E64CF" w:rsidP="00496E0F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1595D7" w14:textId="41EA8C47" w:rsidR="009E64CF" w:rsidRPr="000F4CBD" w:rsidRDefault="00000000" w:rsidP="000F4CBD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94923780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aangetoond = 0 punten</w:t>
            </w:r>
          </w:p>
          <w:p w14:paraId="6FFD8BB4" w14:textId="60DCFD25" w:rsidR="009E64CF" w:rsidRPr="000F2B44" w:rsidRDefault="00000000" w:rsidP="00496E0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37559312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496E0F">
              <w:rPr>
                <w:bCs/>
              </w:rPr>
              <w:t xml:space="preserve"> Wel aangetoond = 50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57B70" w14:textId="38E2040C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7C9E799F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0407C2F" w14:textId="38456036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371202" w14:textId="4BFE8016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Branche </w:t>
            </w:r>
            <w:r w:rsidR="00670649">
              <w:rPr>
                <w:b/>
              </w:rPr>
              <w:br/>
            </w:r>
            <w:r w:rsidRPr="00496E0F">
              <w:rPr>
                <w:b/>
              </w:rPr>
              <w:t xml:space="preserve">vereniging  </w:t>
            </w:r>
          </w:p>
          <w:p w14:paraId="04E8DCC3" w14:textId="02F6DD6E" w:rsidR="009E64CF" w:rsidRPr="00496E0F" w:rsidRDefault="009E64CF" w:rsidP="00496E0F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DC4839" w14:textId="7CD1020E" w:rsidR="009E64CF" w:rsidRPr="000F4CBD" w:rsidRDefault="00000000" w:rsidP="000F4CBD">
            <w:pPr>
              <w:spacing w:line="276" w:lineRule="auto"/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201965463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in het bezit van een lidmaatschap = 0 punten</w:t>
            </w:r>
          </w:p>
          <w:p w14:paraId="7469D577" w14:textId="706F46A1" w:rsidR="009E64CF" w:rsidRPr="000F2B44" w:rsidRDefault="00000000" w:rsidP="00496E0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956365381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496E0F">
              <w:rPr>
                <w:bCs/>
              </w:rPr>
              <w:t xml:space="preserve"> Wel in het bezit van een lidmaatschap = 20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F3204" w14:textId="621654F1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9E64CF" w:rsidRPr="000F2B44" w14:paraId="1424E062" w14:textId="77777777" w:rsidTr="003057D7">
        <w:tc>
          <w:tcPr>
            <w:tcW w:w="42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6ACD57A" w14:textId="5888BFB2" w:rsidR="009E64CF" w:rsidRPr="006A58B8" w:rsidRDefault="009E64CF" w:rsidP="00496E0F">
            <w:pPr>
              <w:pStyle w:val="Lijstalinea"/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18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E4F62F" w14:textId="100DA0B1" w:rsidR="009E64CF" w:rsidRPr="00496E0F" w:rsidRDefault="009E64CF" w:rsidP="00496E0F">
            <w:pPr>
              <w:rPr>
                <w:b/>
              </w:rPr>
            </w:pPr>
            <w:r w:rsidRPr="00496E0F">
              <w:rPr>
                <w:b/>
              </w:rPr>
              <w:t xml:space="preserve">Milieumanagementsysteem </w:t>
            </w:r>
          </w:p>
          <w:p w14:paraId="0F8687F5" w14:textId="771108F9" w:rsidR="009E64CF" w:rsidRPr="00496E0F" w:rsidRDefault="009E64CF" w:rsidP="00496E0F">
            <w:pPr>
              <w:rPr>
                <w:b/>
              </w:rPr>
            </w:pPr>
          </w:p>
        </w:tc>
        <w:tc>
          <w:tcPr>
            <w:tcW w:w="79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D079AF" w14:textId="7A3EAACB" w:rsidR="009E64CF" w:rsidRPr="000F4CBD" w:rsidRDefault="00000000" w:rsidP="000F4CBD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8282866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0F4CBD">
              <w:rPr>
                <w:bCs/>
              </w:rPr>
              <w:t xml:space="preserve"> Niet in het bezit van een certificaat = 0 punten</w:t>
            </w:r>
          </w:p>
          <w:p w14:paraId="371A854A" w14:textId="7396574B" w:rsidR="009E64CF" w:rsidRPr="000F2B44" w:rsidRDefault="00000000" w:rsidP="00496E0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83525979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9E64C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9E64CF" w:rsidRPr="00496E0F">
              <w:rPr>
                <w:bCs/>
              </w:rPr>
              <w:t xml:space="preserve"> Wel in het bezit van een certificaat = 50 punten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84612" w14:textId="75D73F42" w:rsidR="009E64CF" w:rsidRPr="000F2B44" w:rsidRDefault="009E64CF" w:rsidP="00496E0F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</w:tbl>
    <w:p w14:paraId="29048A27" w14:textId="77777777" w:rsidR="00820759" w:rsidRDefault="00820759" w:rsidP="002E0B1B"/>
    <w:p w14:paraId="461FA5BC" w14:textId="77777777" w:rsidR="00A42FDF" w:rsidRDefault="00A42FDF">
      <w:pPr>
        <w:spacing w:after="160" w:line="259" w:lineRule="auto"/>
      </w:pPr>
      <w:r>
        <w:br w:type="page"/>
      </w:r>
    </w:p>
    <w:p w14:paraId="20F4301C" w14:textId="44492BBC" w:rsidR="00636C96" w:rsidRPr="00636C96" w:rsidRDefault="00636C96" w:rsidP="00636C96">
      <w:r w:rsidRPr="00636C96">
        <w:lastRenderedPageBreak/>
        <w:t>Hierbij verklaart inschrijver bovenstaande naar waarheid te hebben ingevuld</w:t>
      </w:r>
      <w:r w:rsidR="00670649">
        <w:t>.</w:t>
      </w:r>
      <w:r w:rsidRPr="00636C96">
        <w:t xml:space="preserve"> </w:t>
      </w:r>
    </w:p>
    <w:p w14:paraId="52E66F1F" w14:textId="77777777" w:rsidR="00636C96" w:rsidRPr="00464E53" w:rsidRDefault="00636C96" w:rsidP="00636C96">
      <w:pPr>
        <w:rPr>
          <w:rFonts w:cstheme="minorHAnsi"/>
          <w:bCs/>
          <w:sz w:val="20"/>
          <w:szCs w:val="20"/>
        </w:rPr>
      </w:pPr>
    </w:p>
    <w:p w14:paraId="6D41E701" w14:textId="77777777" w:rsidR="00636C96" w:rsidRPr="00636C96" w:rsidRDefault="00636C96" w:rsidP="00636C96">
      <w:pPr>
        <w:rPr>
          <w:rFonts w:cstheme="minorHAnsi"/>
          <w:b/>
          <w:bCs/>
        </w:rPr>
      </w:pPr>
      <w:r w:rsidRPr="00636C96">
        <w:rPr>
          <w:rFonts w:cstheme="minorHAnsi"/>
          <w:b/>
          <w:bCs/>
        </w:rPr>
        <w:t>Inschrijver</w:t>
      </w:r>
    </w:p>
    <w:tbl>
      <w:tblPr>
        <w:tblpPr w:leftFromText="141" w:rightFromText="141" w:vertAnchor="text" w:horzAnchor="margin" w:tblpY="168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2"/>
        <w:gridCol w:w="4394"/>
      </w:tblGrid>
      <w:tr w:rsidR="00636C96" w:rsidRPr="00636C96" w14:paraId="6036EE8C" w14:textId="77777777" w:rsidTr="006672F3"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  <w:hideMark/>
          </w:tcPr>
          <w:p w14:paraId="1447FD0A" w14:textId="77777777" w:rsidR="00636C96" w:rsidRPr="00670649" w:rsidRDefault="00636C96">
            <w:pPr>
              <w:rPr>
                <w:rFonts w:cstheme="minorHAnsi"/>
                <w:b/>
              </w:rPr>
            </w:pPr>
            <w:r w:rsidRPr="00670649">
              <w:rPr>
                <w:rFonts w:cstheme="minorHAnsi"/>
                <w:b/>
              </w:rPr>
              <w:t xml:space="preserve">Naam 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C31CDC" w14:textId="77777777" w:rsidR="00636C96" w:rsidRPr="00636C96" w:rsidRDefault="00636C96">
            <w:pPr>
              <w:rPr>
                <w:rFonts w:cstheme="minorHAnsi"/>
                <w:bCs/>
              </w:rPr>
            </w:pPr>
          </w:p>
        </w:tc>
      </w:tr>
      <w:tr w:rsidR="00636C96" w:rsidRPr="00636C96" w14:paraId="5BB5EF3F" w14:textId="77777777" w:rsidTr="006672F3"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  <w:hideMark/>
          </w:tcPr>
          <w:p w14:paraId="366A6DC4" w14:textId="77777777" w:rsidR="00636C96" w:rsidRPr="00670649" w:rsidRDefault="00636C96">
            <w:pPr>
              <w:rPr>
                <w:rFonts w:cstheme="minorHAnsi"/>
                <w:b/>
              </w:rPr>
            </w:pPr>
            <w:r w:rsidRPr="00670649">
              <w:rPr>
                <w:rFonts w:cstheme="minorHAnsi"/>
                <w:b/>
              </w:rPr>
              <w:t>Functie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01CA2D" w14:textId="77777777" w:rsidR="00636C96" w:rsidRPr="00636C96" w:rsidRDefault="00636C96">
            <w:pPr>
              <w:rPr>
                <w:rFonts w:cstheme="minorHAnsi"/>
                <w:bCs/>
              </w:rPr>
            </w:pPr>
          </w:p>
        </w:tc>
      </w:tr>
      <w:tr w:rsidR="00636C96" w:rsidRPr="00636C96" w14:paraId="603AE102" w14:textId="77777777" w:rsidTr="006672F3">
        <w:trPr>
          <w:trHeight w:val="297"/>
        </w:trPr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  <w:hideMark/>
          </w:tcPr>
          <w:p w14:paraId="6DA827FD" w14:textId="77777777" w:rsidR="00636C96" w:rsidRPr="00670649" w:rsidRDefault="00636C96">
            <w:pPr>
              <w:rPr>
                <w:rFonts w:cstheme="minorHAnsi"/>
                <w:b/>
              </w:rPr>
            </w:pPr>
            <w:r w:rsidRPr="00670649">
              <w:rPr>
                <w:rFonts w:cstheme="minorHAnsi"/>
                <w:b/>
              </w:rPr>
              <w:t>Onderneming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130886" w14:textId="77777777" w:rsidR="00636C96" w:rsidRPr="00636C96" w:rsidRDefault="00636C96">
            <w:pPr>
              <w:rPr>
                <w:rFonts w:cstheme="minorHAnsi"/>
                <w:bCs/>
              </w:rPr>
            </w:pPr>
          </w:p>
        </w:tc>
      </w:tr>
      <w:tr w:rsidR="00FE4B61" w:rsidRPr="00636C96" w14:paraId="290687B3" w14:textId="77777777" w:rsidTr="006672F3">
        <w:trPr>
          <w:trHeight w:val="297"/>
        </w:trPr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</w:tcPr>
          <w:p w14:paraId="0D240C84" w14:textId="393FF481" w:rsidR="00FE4B61" w:rsidRPr="00670649" w:rsidRDefault="007F15A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Inschrijver wil </w:t>
            </w:r>
            <w:r w:rsidR="002303CF">
              <w:rPr>
                <w:rFonts w:cstheme="minorHAnsi"/>
                <w:b/>
              </w:rPr>
              <w:t>aanmelden voor</w:t>
            </w:r>
            <w:r w:rsidR="006E60DC">
              <w:rPr>
                <w:rFonts w:cstheme="minorHAnsi"/>
                <w:b/>
              </w:rPr>
              <w:t xml:space="preserve"> uitnodiging tot inschrijving op</w:t>
            </w:r>
            <w:r w:rsidR="002303CF">
              <w:rPr>
                <w:rFonts w:cstheme="minorHAnsi"/>
                <w:b/>
              </w:rPr>
              <w:t xml:space="preserve"> de volgende percelen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C1FA1D" w14:textId="66B56B96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699092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1</w:t>
            </w:r>
          </w:p>
          <w:p w14:paraId="35BB9B58" w14:textId="6AB90513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449934566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2</w:t>
            </w:r>
          </w:p>
          <w:p w14:paraId="73F89A5F" w14:textId="63B79C43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226143779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3</w:t>
            </w:r>
          </w:p>
          <w:p w14:paraId="1D95B018" w14:textId="184F66D4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18377447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4</w:t>
            </w:r>
          </w:p>
          <w:p w14:paraId="3B00CEB3" w14:textId="143C3F5C" w:rsidR="00FE4B61" w:rsidRP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026097392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5</w:t>
            </w:r>
          </w:p>
        </w:tc>
      </w:tr>
      <w:tr w:rsidR="00A42FDF" w:rsidRPr="00636C96" w14:paraId="2128B360" w14:textId="77777777" w:rsidTr="006672F3">
        <w:trPr>
          <w:trHeight w:val="297"/>
        </w:trPr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</w:tcPr>
          <w:p w14:paraId="358B61F4" w14:textId="0D2DE785" w:rsidR="00A42FDF" w:rsidRPr="00670649" w:rsidRDefault="00A42FDF" w:rsidP="00A42F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Voorkeur perceel</w:t>
            </w:r>
            <w:r w:rsidR="006E60DC">
              <w:rPr>
                <w:rFonts w:cstheme="minorHAnsi"/>
                <w:b/>
              </w:rPr>
              <w:t xml:space="preserve"> (voor gunning</w:t>
            </w:r>
            <w:r w:rsidR="00AC3677">
              <w:rPr>
                <w:rFonts w:cstheme="minorHAnsi"/>
                <w:b/>
              </w:rPr>
              <w:t xml:space="preserve"> ná inschrijving</w:t>
            </w:r>
            <w:r w:rsidR="006E60DC">
              <w:rPr>
                <w:rFonts w:cstheme="minorHAnsi"/>
                <w:b/>
              </w:rPr>
              <w:t>)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1503A" w14:textId="77777777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356085815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1</w:t>
            </w:r>
          </w:p>
          <w:p w14:paraId="05DF8808" w14:textId="77777777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062215910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2</w:t>
            </w:r>
          </w:p>
          <w:p w14:paraId="6B724EE7" w14:textId="77777777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1836642664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3</w:t>
            </w:r>
          </w:p>
          <w:p w14:paraId="1B49F65F" w14:textId="77777777" w:rsidR="00A42FDF" w:rsidRDefault="00000000" w:rsidP="00A42FDF">
            <w:pPr>
              <w:rPr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1852484008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4</w:t>
            </w:r>
          </w:p>
          <w:p w14:paraId="3F39A2D6" w14:textId="7F7D5720" w:rsidR="00A42FDF" w:rsidRPr="00636C96" w:rsidRDefault="00000000" w:rsidP="00A42FDF">
            <w:pPr>
              <w:rPr>
                <w:rFonts w:cstheme="minorHAnsi"/>
                <w:bCs/>
              </w:rPr>
            </w:pPr>
            <w:sdt>
              <w:sdtPr>
                <w:rPr>
                  <w:rFonts w:ascii="Gill Sans MT" w:eastAsia="Gill Sans MT" w:hAnsi="Gill Sans MT" w:cs="Majalla UI"/>
                  <w:bCs/>
                  <w:color w:val="000000"/>
                  <w:sz w:val="24"/>
                  <w:szCs w:val="18"/>
                  <w14:ligatures w14:val="standard"/>
                </w:rPr>
                <w:id w:val="-895899207"/>
                <w15:appearance w15:val="hidden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A42FDF">
                  <w:rPr>
                    <w:rFonts w:ascii="MS Gothic" w:eastAsia="MS Gothic" w:hAnsi="MS Gothic" w:cs="Majalla UI" w:hint="eastAsia"/>
                    <w:bCs/>
                    <w:color w:val="000000"/>
                    <w:sz w:val="24"/>
                    <w:szCs w:val="18"/>
                    <w14:ligatures w14:val="standard"/>
                  </w:rPr>
                  <w:t>☐</w:t>
                </w:r>
              </w:sdtContent>
            </w:sdt>
            <w:r w:rsidR="00A42FDF" w:rsidRPr="000F4CBD">
              <w:rPr>
                <w:bCs/>
              </w:rPr>
              <w:t xml:space="preserve"> </w:t>
            </w:r>
            <w:r w:rsidR="00A42FDF">
              <w:rPr>
                <w:bCs/>
              </w:rPr>
              <w:t>Perceel 5</w:t>
            </w:r>
          </w:p>
        </w:tc>
      </w:tr>
      <w:tr w:rsidR="00A42FDF" w:rsidRPr="00636C96" w14:paraId="6EE2DE2D" w14:textId="77777777" w:rsidTr="006672F3">
        <w:trPr>
          <w:trHeight w:val="1909"/>
        </w:trPr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</w:tcPr>
          <w:p w14:paraId="4DD6EBE2" w14:textId="77777777" w:rsidR="00A42FDF" w:rsidRPr="00670649" w:rsidRDefault="00A42FDF" w:rsidP="00A42FDF">
            <w:pPr>
              <w:rPr>
                <w:rFonts w:cstheme="minorHAnsi"/>
                <w:b/>
              </w:rPr>
            </w:pPr>
            <w:r w:rsidRPr="00670649">
              <w:rPr>
                <w:rFonts w:cstheme="minorHAnsi"/>
                <w:b/>
              </w:rPr>
              <w:t>Handtekening</w:t>
            </w:r>
          </w:p>
          <w:p w14:paraId="492414FE" w14:textId="77777777" w:rsidR="00A42FDF" w:rsidRPr="00670649" w:rsidRDefault="00A42FDF" w:rsidP="00A42FDF">
            <w:pPr>
              <w:rPr>
                <w:rFonts w:cstheme="minorHAnsi"/>
                <w:b/>
              </w:rPr>
            </w:pPr>
          </w:p>
          <w:p w14:paraId="08463097" w14:textId="77777777" w:rsidR="00A42FDF" w:rsidRPr="00670649" w:rsidRDefault="00A42FDF" w:rsidP="00A42FDF">
            <w:pPr>
              <w:rPr>
                <w:rFonts w:cstheme="minorHAnsi"/>
                <w:b/>
              </w:rPr>
            </w:pP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C2BBF1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  <w:p w14:paraId="54B0D109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  <w:p w14:paraId="1E5020DC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  <w:p w14:paraId="0309628E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  <w:p w14:paraId="1A1691C4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</w:tc>
      </w:tr>
      <w:tr w:rsidR="00A42FDF" w:rsidRPr="00636C96" w14:paraId="478968F5" w14:textId="77777777" w:rsidTr="006672F3">
        <w:tc>
          <w:tcPr>
            <w:tcW w:w="58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B8A1FF" w:themeFill="accent4"/>
            <w:hideMark/>
          </w:tcPr>
          <w:p w14:paraId="10724A41" w14:textId="77777777" w:rsidR="00A42FDF" w:rsidRPr="00670649" w:rsidRDefault="00A42FDF" w:rsidP="00A42FDF">
            <w:pPr>
              <w:rPr>
                <w:rFonts w:cstheme="minorHAnsi"/>
                <w:b/>
              </w:rPr>
            </w:pPr>
            <w:r w:rsidRPr="00670649">
              <w:rPr>
                <w:rFonts w:cstheme="minorHAnsi"/>
                <w:b/>
              </w:rPr>
              <w:t>Plaats en datum</w:t>
            </w:r>
          </w:p>
        </w:tc>
        <w:tc>
          <w:tcPr>
            <w:tcW w:w="43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7544B" w14:textId="77777777" w:rsidR="00A42FDF" w:rsidRPr="00636C96" w:rsidRDefault="00A42FDF" w:rsidP="00A42FDF">
            <w:pPr>
              <w:rPr>
                <w:rFonts w:cstheme="minorHAnsi"/>
                <w:bCs/>
              </w:rPr>
            </w:pPr>
          </w:p>
        </w:tc>
      </w:tr>
    </w:tbl>
    <w:p w14:paraId="7D8C632E" w14:textId="77777777" w:rsidR="00636C96" w:rsidRDefault="00636C96" w:rsidP="00636C96">
      <w:pPr>
        <w:spacing w:after="160" w:line="259" w:lineRule="auto"/>
        <w:rPr>
          <w:b/>
          <w:bCs/>
        </w:rPr>
      </w:pPr>
    </w:p>
    <w:p w14:paraId="0DC5D64C" w14:textId="77777777" w:rsidR="00636C96" w:rsidRPr="000D50B5" w:rsidRDefault="00636C96" w:rsidP="00636C96"/>
    <w:p w14:paraId="79BADB60" w14:textId="77777777" w:rsidR="00636C96" w:rsidRPr="000D50B5" w:rsidRDefault="00636C96" w:rsidP="00636C96"/>
    <w:p w14:paraId="107EF3CE" w14:textId="77777777" w:rsidR="00636C96" w:rsidRPr="000D50B5" w:rsidRDefault="00636C96" w:rsidP="00636C96"/>
    <w:p w14:paraId="715BD81C" w14:textId="77777777" w:rsidR="00636C96" w:rsidRPr="000D50B5" w:rsidRDefault="00636C96" w:rsidP="00636C96"/>
    <w:p w14:paraId="6B7EA5CD" w14:textId="77777777" w:rsidR="00636C96" w:rsidRPr="000D50B5" w:rsidRDefault="00636C96" w:rsidP="00636C96"/>
    <w:p w14:paraId="74AB9E95" w14:textId="77777777" w:rsidR="00636C96" w:rsidRPr="000D50B5" w:rsidRDefault="00636C96" w:rsidP="00636C96"/>
    <w:p w14:paraId="76EFB6BB" w14:textId="77777777" w:rsidR="00636C96" w:rsidRPr="000D50B5" w:rsidRDefault="00636C96" w:rsidP="00636C96"/>
    <w:p w14:paraId="654226D5" w14:textId="77777777" w:rsidR="00636C96" w:rsidRDefault="00636C96" w:rsidP="00636C96"/>
    <w:p w14:paraId="35D89FCF" w14:textId="77777777" w:rsidR="00636C96" w:rsidRPr="000D50B5" w:rsidRDefault="00636C96" w:rsidP="00636C96">
      <w:pPr>
        <w:tabs>
          <w:tab w:val="left" w:pos="2730"/>
        </w:tabs>
      </w:pPr>
    </w:p>
    <w:p w14:paraId="60696240" w14:textId="77777777" w:rsidR="00636C96" w:rsidRDefault="00636C96" w:rsidP="002E0B1B"/>
    <w:p w14:paraId="7EECAC8F" w14:textId="38520975" w:rsidR="000F2B44" w:rsidRPr="001D51CD" w:rsidRDefault="000F2B44" w:rsidP="002E0B1B"/>
    <w:sectPr w:rsidR="000F2B44" w:rsidRPr="001D51CD" w:rsidSect="006A58B8">
      <w:footerReference w:type="default" r:id="rId13"/>
      <w:headerReference w:type="first" r:id="rId14"/>
      <w:footerReference w:type="first" r:id="rId15"/>
      <w:pgSz w:w="16838" w:h="11906" w:orient="landscape" w:code="9"/>
      <w:pgMar w:top="1134" w:right="1077" w:bottom="1361" w:left="1928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7A53" w14:textId="77777777" w:rsidR="00286986" w:rsidRDefault="00286986" w:rsidP="003B595D">
      <w:pPr>
        <w:spacing w:line="240" w:lineRule="auto"/>
      </w:pPr>
      <w:r>
        <w:separator/>
      </w:r>
    </w:p>
  </w:endnote>
  <w:endnote w:type="continuationSeparator" w:id="0">
    <w:p w14:paraId="7B4AC220" w14:textId="77777777" w:rsidR="00286986" w:rsidRDefault="00286986" w:rsidP="003B595D">
      <w:pPr>
        <w:spacing w:line="240" w:lineRule="auto"/>
      </w:pPr>
      <w:r>
        <w:continuationSeparator/>
      </w:r>
    </w:p>
  </w:endnote>
  <w:endnote w:type="continuationNotice" w:id="1">
    <w:p w14:paraId="52472109" w14:textId="77777777" w:rsidR="00286986" w:rsidRDefault="002869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037D3798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6AB1BC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33D2EC6" w:rsidR="00FE3468" w:rsidRDefault="00950590" w:rsidP="00FE3468">
    <w:pPr>
      <w:pStyle w:val="Voettekst"/>
      <w:spacing w:line="20" w:lineRule="exac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D384B48" wp14:editId="1CBBB4B0">
          <wp:simplePos x="0" y="0"/>
          <wp:positionH relativeFrom="page">
            <wp:align>left</wp:align>
          </wp:positionH>
          <wp:positionV relativeFrom="paragraph">
            <wp:posOffset>-800735</wp:posOffset>
          </wp:positionV>
          <wp:extent cx="2606209" cy="111569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6209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86986" w14:paraId="56DE7D38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1618F793" w14:textId="77777777" w:rsidR="00286986" w:rsidRDefault="00286986" w:rsidP="004233FB">
            <w:pPr>
              <w:spacing w:before="280" w:line="240" w:lineRule="auto"/>
            </w:pPr>
          </w:p>
        </w:tc>
      </w:tr>
    </w:tbl>
    <w:p w14:paraId="3076BDBD" w14:textId="77777777" w:rsidR="00286986" w:rsidRDefault="00286986" w:rsidP="0032501C">
      <w:pPr>
        <w:spacing w:line="160" w:lineRule="exact"/>
      </w:pPr>
    </w:p>
  </w:footnote>
  <w:footnote w:type="continuationSeparator" w:id="0">
    <w:p w14:paraId="4C4704DE" w14:textId="77777777" w:rsidR="00286986" w:rsidRDefault="00286986" w:rsidP="003B595D">
      <w:pPr>
        <w:spacing w:line="240" w:lineRule="auto"/>
      </w:pPr>
      <w:r>
        <w:continuationSeparator/>
      </w:r>
    </w:p>
  </w:footnote>
  <w:footnote w:type="continuationNotice" w:id="1">
    <w:p w14:paraId="1EF3EF24" w14:textId="77777777" w:rsidR="00286986" w:rsidRDefault="002869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505CEB" wp14:editId="396B9849">
              <wp:simplePos x="0" y="0"/>
              <wp:positionH relativeFrom="page">
                <wp:posOffset>3328416</wp:posOffset>
              </wp:positionH>
              <wp:positionV relativeFrom="page">
                <wp:posOffset>-219456</wp:posOffset>
              </wp:positionV>
              <wp:extent cx="7560000" cy="106920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7FD44413">
            <v:group id="Notitie voorpagina" style="position:absolute;margin-left:262.1pt;margin-top:-17.3pt;width:595.3pt;height:841.9pt;z-index:-251659264;mso-position-horizontal-relative:page;mso-position-vertical-relative:page;mso-width-relative:margin;mso-height-relative:margin" coordsize="75615,106920" o:spid="_x0000_s1026" w14:anchorId="06C297DB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C8/8mbkhgAA5IYAABQAAABkcnMvbWVkaWEvaW1hZ2UxLnBuZ4lQTkcNChoKAAAADUlIRFIAAAJw&#10;AAADAAgGAAAApEZa1gAAAAFzUkdCAK7OHOkAAAAEZ0FNQQAAsY8L/GEFAAAACXBIWXMAADsOAAA7&#10;DgHMtqGDAACGeUlEQVR4Xu29zY3kyta1d0w4JrQD973HhDKhTWgTXhPagzMQIA0L5zrQk0+6dyIV&#10;BBnQFggFARppcjzI1l7kZlUmczN+yOBf5vMAC9WdDAaDTCZjccff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6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37E69"/>
    <w:multiLevelType w:val="hybridMultilevel"/>
    <w:tmpl w:val="A4EEA8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D09C6"/>
    <w:multiLevelType w:val="multilevel"/>
    <w:tmpl w:val="F838191C"/>
    <w:numStyleLink w:val="Koppenlijst"/>
  </w:abstractNum>
  <w:abstractNum w:abstractNumId="15" w15:restartNumberingAfterBreak="0">
    <w:nsid w:val="17A84A3B"/>
    <w:multiLevelType w:val="multilevel"/>
    <w:tmpl w:val="F838191C"/>
    <w:numStyleLink w:val="Koppenlijst"/>
  </w:abstractNum>
  <w:abstractNum w:abstractNumId="16" w15:restartNumberingAfterBreak="0">
    <w:nsid w:val="18551DE8"/>
    <w:multiLevelType w:val="multilevel"/>
    <w:tmpl w:val="9C1A11E0"/>
    <w:numStyleLink w:val="Bulletlijst"/>
  </w:abstractNum>
  <w:abstractNum w:abstractNumId="17" w15:restartNumberingAfterBreak="0">
    <w:nsid w:val="207B3E7B"/>
    <w:multiLevelType w:val="hybridMultilevel"/>
    <w:tmpl w:val="A3907122"/>
    <w:lvl w:ilvl="0" w:tplc="D374A7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1409A0"/>
    <w:multiLevelType w:val="multilevel"/>
    <w:tmpl w:val="F838191C"/>
    <w:numStyleLink w:val="Koppenlijst"/>
  </w:abstractNum>
  <w:abstractNum w:abstractNumId="19" w15:restartNumberingAfterBreak="0">
    <w:nsid w:val="232161E8"/>
    <w:multiLevelType w:val="multilevel"/>
    <w:tmpl w:val="9C1A11E0"/>
    <w:numStyleLink w:val="Bulletlijst"/>
  </w:abstractNum>
  <w:abstractNum w:abstractNumId="20" w15:restartNumberingAfterBreak="0">
    <w:nsid w:val="28DB0B9D"/>
    <w:multiLevelType w:val="multilevel"/>
    <w:tmpl w:val="9C1A11E0"/>
    <w:numStyleLink w:val="Bulletlijst"/>
  </w:abstractNum>
  <w:abstractNum w:abstractNumId="21" w15:restartNumberingAfterBreak="0">
    <w:nsid w:val="33B13DF6"/>
    <w:multiLevelType w:val="multilevel"/>
    <w:tmpl w:val="F838191C"/>
    <w:numStyleLink w:val="Koppenlijst"/>
  </w:abstractNum>
  <w:abstractNum w:abstractNumId="22" w15:restartNumberingAfterBreak="0">
    <w:nsid w:val="38763AD0"/>
    <w:multiLevelType w:val="multilevel"/>
    <w:tmpl w:val="F838191C"/>
    <w:numStyleLink w:val="Koppenlijst"/>
  </w:abstractNum>
  <w:abstractNum w:abstractNumId="23" w15:restartNumberingAfterBreak="0">
    <w:nsid w:val="39D90304"/>
    <w:multiLevelType w:val="hybridMultilevel"/>
    <w:tmpl w:val="BD529B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407D1D"/>
    <w:multiLevelType w:val="multilevel"/>
    <w:tmpl w:val="9C1A11E0"/>
    <w:numStyleLink w:val="Bulletlijst"/>
  </w:abstractNum>
  <w:abstractNum w:abstractNumId="26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7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8" w15:restartNumberingAfterBreak="0">
    <w:nsid w:val="4DBB31A0"/>
    <w:multiLevelType w:val="multilevel"/>
    <w:tmpl w:val="9C1A11E0"/>
    <w:numStyleLink w:val="Bulletlijst"/>
  </w:abstractNum>
  <w:abstractNum w:abstractNumId="29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1880"/>
    <w:multiLevelType w:val="multilevel"/>
    <w:tmpl w:val="F838191C"/>
    <w:numStyleLink w:val="Koppenlijst"/>
  </w:abstractNum>
  <w:abstractNum w:abstractNumId="32" w15:restartNumberingAfterBreak="0">
    <w:nsid w:val="5B951F03"/>
    <w:multiLevelType w:val="hybridMultilevel"/>
    <w:tmpl w:val="DA52F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7752A"/>
    <w:multiLevelType w:val="multilevel"/>
    <w:tmpl w:val="9C1A11E0"/>
    <w:numStyleLink w:val="Bulletlijst"/>
  </w:abstractNum>
  <w:abstractNum w:abstractNumId="34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39D4871"/>
    <w:multiLevelType w:val="multilevel"/>
    <w:tmpl w:val="F838191C"/>
    <w:numStyleLink w:val="Koppenlijst"/>
  </w:abstractNum>
  <w:abstractNum w:abstractNumId="36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2532EC"/>
    <w:multiLevelType w:val="multilevel"/>
    <w:tmpl w:val="F838191C"/>
    <w:numStyleLink w:val="Koppenlijst"/>
  </w:abstractNum>
  <w:abstractNum w:abstractNumId="38" w15:restartNumberingAfterBreak="0">
    <w:nsid w:val="69966F43"/>
    <w:multiLevelType w:val="multilevel"/>
    <w:tmpl w:val="9C1A11E0"/>
    <w:numStyleLink w:val="Bulletlijst"/>
  </w:abstractNum>
  <w:abstractNum w:abstractNumId="39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D972CF"/>
    <w:multiLevelType w:val="hybridMultilevel"/>
    <w:tmpl w:val="87FE93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284449"/>
    <w:multiLevelType w:val="hybridMultilevel"/>
    <w:tmpl w:val="E2B0F4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4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C314437"/>
    <w:multiLevelType w:val="multilevel"/>
    <w:tmpl w:val="F838191C"/>
    <w:numStyleLink w:val="Koppenlijst"/>
  </w:abstractNum>
  <w:num w:numId="1" w16cid:durableId="1592738025">
    <w:abstractNumId w:val="29"/>
  </w:num>
  <w:num w:numId="2" w16cid:durableId="2134277771">
    <w:abstractNumId w:val="43"/>
  </w:num>
  <w:num w:numId="3" w16cid:durableId="83456896">
    <w:abstractNumId w:val="34"/>
  </w:num>
  <w:num w:numId="4" w16cid:durableId="1493836889">
    <w:abstractNumId w:val="9"/>
  </w:num>
  <w:num w:numId="5" w16cid:durableId="739864286">
    <w:abstractNumId w:val="7"/>
  </w:num>
  <w:num w:numId="6" w16cid:durableId="328292997">
    <w:abstractNumId w:val="6"/>
  </w:num>
  <w:num w:numId="7" w16cid:durableId="1223056495">
    <w:abstractNumId w:val="5"/>
  </w:num>
  <w:num w:numId="8" w16cid:durableId="1762335922">
    <w:abstractNumId w:val="4"/>
  </w:num>
  <w:num w:numId="9" w16cid:durableId="1959603651">
    <w:abstractNumId w:val="8"/>
  </w:num>
  <w:num w:numId="10" w16cid:durableId="1238249323">
    <w:abstractNumId w:val="3"/>
  </w:num>
  <w:num w:numId="11" w16cid:durableId="1862739592">
    <w:abstractNumId w:val="2"/>
  </w:num>
  <w:num w:numId="12" w16cid:durableId="1257908832">
    <w:abstractNumId w:val="1"/>
  </w:num>
  <w:num w:numId="13" w16cid:durableId="1692686829">
    <w:abstractNumId w:val="0"/>
  </w:num>
  <w:num w:numId="14" w16cid:durableId="1896116955">
    <w:abstractNumId w:val="42"/>
  </w:num>
  <w:num w:numId="15" w16cid:durableId="664166665">
    <w:abstractNumId w:val="27"/>
  </w:num>
  <w:num w:numId="16" w16cid:durableId="620039305">
    <w:abstractNumId w:val="28"/>
  </w:num>
  <w:num w:numId="17" w16cid:durableId="592511586">
    <w:abstractNumId w:val="20"/>
  </w:num>
  <w:num w:numId="18" w16cid:durableId="722754510">
    <w:abstractNumId w:val="38"/>
  </w:num>
  <w:num w:numId="19" w16cid:durableId="1351641124">
    <w:abstractNumId w:val="16"/>
  </w:num>
  <w:num w:numId="20" w16cid:durableId="1304693607">
    <w:abstractNumId w:val="26"/>
  </w:num>
  <w:num w:numId="21" w16cid:durableId="790168153">
    <w:abstractNumId w:val="12"/>
  </w:num>
  <w:num w:numId="22" w16cid:durableId="1789274127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996761021">
    <w:abstractNumId w:val="37"/>
  </w:num>
  <w:num w:numId="24" w16cid:durableId="213859658">
    <w:abstractNumId w:val="21"/>
  </w:num>
  <w:num w:numId="25" w16cid:durableId="248579977">
    <w:abstractNumId w:val="44"/>
  </w:num>
  <w:num w:numId="26" w16cid:durableId="1481187170">
    <w:abstractNumId w:val="18"/>
  </w:num>
  <w:num w:numId="27" w16cid:durableId="1610040492">
    <w:abstractNumId w:val="14"/>
  </w:num>
  <w:num w:numId="28" w16cid:durableId="74085298">
    <w:abstractNumId w:val="15"/>
  </w:num>
  <w:num w:numId="29" w16cid:durableId="194975537">
    <w:abstractNumId w:val="31"/>
  </w:num>
  <w:num w:numId="30" w16cid:durableId="250627719">
    <w:abstractNumId w:val="35"/>
  </w:num>
  <w:num w:numId="31" w16cid:durableId="1849251897">
    <w:abstractNumId w:val="25"/>
  </w:num>
  <w:num w:numId="32" w16cid:durableId="1985819254">
    <w:abstractNumId w:val="33"/>
  </w:num>
  <w:num w:numId="33" w16cid:durableId="1998264944">
    <w:abstractNumId w:val="19"/>
  </w:num>
  <w:num w:numId="34" w16cid:durableId="1095131232">
    <w:abstractNumId w:val="13"/>
  </w:num>
  <w:num w:numId="35" w16cid:durableId="593128594">
    <w:abstractNumId w:val="39"/>
  </w:num>
  <w:num w:numId="36" w16cid:durableId="416169490">
    <w:abstractNumId w:val="10"/>
  </w:num>
  <w:num w:numId="37" w16cid:durableId="11439627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6723040">
    <w:abstractNumId w:val="10"/>
  </w:num>
  <w:num w:numId="39" w16cid:durableId="1062826830">
    <w:abstractNumId w:val="30"/>
  </w:num>
  <w:num w:numId="40" w16cid:durableId="2039112400">
    <w:abstractNumId w:val="36"/>
  </w:num>
  <w:num w:numId="41" w16cid:durableId="1950964587">
    <w:abstractNumId w:val="32"/>
  </w:num>
  <w:num w:numId="42" w16cid:durableId="521213398">
    <w:abstractNumId w:val="41"/>
  </w:num>
  <w:num w:numId="43" w16cid:durableId="1364939674">
    <w:abstractNumId w:val="11"/>
  </w:num>
  <w:num w:numId="44" w16cid:durableId="620461048">
    <w:abstractNumId w:val="23"/>
  </w:num>
  <w:num w:numId="45" w16cid:durableId="1571117397">
    <w:abstractNumId w:val="40"/>
  </w:num>
  <w:num w:numId="46" w16cid:durableId="4025351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346AA"/>
    <w:rsid w:val="000430B6"/>
    <w:rsid w:val="000439B3"/>
    <w:rsid w:val="00047837"/>
    <w:rsid w:val="00057A7F"/>
    <w:rsid w:val="00075E48"/>
    <w:rsid w:val="00087F10"/>
    <w:rsid w:val="00097795"/>
    <w:rsid w:val="000B6F73"/>
    <w:rsid w:val="000D1E2E"/>
    <w:rsid w:val="000E0C17"/>
    <w:rsid w:val="000E4A5F"/>
    <w:rsid w:val="000E6DAE"/>
    <w:rsid w:val="000F02D5"/>
    <w:rsid w:val="000F2B44"/>
    <w:rsid w:val="000F4CBD"/>
    <w:rsid w:val="001037CC"/>
    <w:rsid w:val="00104AF8"/>
    <w:rsid w:val="001050BF"/>
    <w:rsid w:val="001058D9"/>
    <w:rsid w:val="00106287"/>
    <w:rsid w:val="00106EBC"/>
    <w:rsid w:val="001156B7"/>
    <w:rsid w:val="00120570"/>
    <w:rsid w:val="001219C1"/>
    <w:rsid w:val="00127973"/>
    <w:rsid w:val="00147CFF"/>
    <w:rsid w:val="0016104E"/>
    <w:rsid w:val="00164686"/>
    <w:rsid w:val="001667F0"/>
    <w:rsid w:val="001703D4"/>
    <w:rsid w:val="0017257F"/>
    <w:rsid w:val="00172A50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3C65"/>
    <w:rsid w:val="001F40B9"/>
    <w:rsid w:val="001F6BFC"/>
    <w:rsid w:val="00200AA9"/>
    <w:rsid w:val="0020355A"/>
    <w:rsid w:val="002038D9"/>
    <w:rsid w:val="00226D6B"/>
    <w:rsid w:val="002303CF"/>
    <w:rsid w:val="00241AA1"/>
    <w:rsid w:val="00244340"/>
    <w:rsid w:val="00252FF5"/>
    <w:rsid w:val="00270ADD"/>
    <w:rsid w:val="00270C5A"/>
    <w:rsid w:val="00286986"/>
    <w:rsid w:val="00286C0F"/>
    <w:rsid w:val="002909F0"/>
    <w:rsid w:val="00292DC2"/>
    <w:rsid w:val="002A33DE"/>
    <w:rsid w:val="002A5B6A"/>
    <w:rsid w:val="002E0B1B"/>
    <w:rsid w:val="002E54DC"/>
    <w:rsid w:val="002F7DE4"/>
    <w:rsid w:val="00304811"/>
    <w:rsid w:val="003057D7"/>
    <w:rsid w:val="0032501C"/>
    <w:rsid w:val="00325DE4"/>
    <w:rsid w:val="003348BB"/>
    <w:rsid w:val="00342D41"/>
    <w:rsid w:val="00361400"/>
    <w:rsid w:val="003803E8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0A5E"/>
    <w:rsid w:val="00431FF0"/>
    <w:rsid w:val="0043223D"/>
    <w:rsid w:val="0044037B"/>
    <w:rsid w:val="004506C4"/>
    <w:rsid w:val="004545E5"/>
    <w:rsid w:val="00461EF1"/>
    <w:rsid w:val="00466586"/>
    <w:rsid w:val="004675F4"/>
    <w:rsid w:val="00480E4D"/>
    <w:rsid w:val="00483597"/>
    <w:rsid w:val="00490C26"/>
    <w:rsid w:val="00491539"/>
    <w:rsid w:val="00491F1F"/>
    <w:rsid w:val="00496E0F"/>
    <w:rsid w:val="004A22CB"/>
    <w:rsid w:val="004B7675"/>
    <w:rsid w:val="004C04A8"/>
    <w:rsid w:val="004D0579"/>
    <w:rsid w:val="004F75C3"/>
    <w:rsid w:val="005027CD"/>
    <w:rsid w:val="00502CD2"/>
    <w:rsid w:val="0050309C"/>
    <w:rsid w:val="00507BD7"/>
    <w:rsid w:val="00512E2C"/>
    <w:rsid w:val="0051444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5F18F9"/>
    <w:rsid w:val="006253EA"/>
    <w:rsid w:val="00631AA2"/>
    <w:rsid w:val="00634647"/>
    <w:rsid w:val="00636C96"/>
    <w:rsid w:val="00651F4F"/>
    <w:rsid w:val="00653505"/>
    <w:rsid w:val="0066312F"/>
    <w:rsid w:val="00665CDB"/>
    <w:rsid w:val="006672F3"/>
    <w:rsid w:val="00670649"/>
    <w:rsid w:val="0067258F"/>
    <w:rsid w:val="006A1D48"/>
    <w:rsid w:val="006A240F"/>
    <w:rsid w:val="006A2EE7"/>
    <w:rsid w:val="006A58B8"/>
    <w:rsid w:val="006A7F4A"/>
    <w:rsid w:val="006A7FBD"/>
    <w:rsid w:val="006C5301"/>
    <w:rsid w:val="006D75FA"/>
    <w:rsid w:val="006D77BB"/>
    <w:rsid w:val="006E3FD8"/>
    <w:rsid w:val="006E60DC"/>
    <w:rsid w:val="006E68D6"/>
    <w:rsid w:val="006F0214"/>
    <w:rsid w:val="006F2F0C"/>
    <w:rsid w:val="00700C38"/>
    <w:rsid w:val="00705A52"/>
    <w:rsid w:val="00733775"/>
    <w:rsid w:val="00753840"/>
    <w:rsid w:val="00760D12"/>
    <w:rsid w:val="00765A35"/>
    <w:rsid w:val="00781BAD"/>
    <w:rsid w:val="00782D16"/>
    <w:rsid w:val="007905E8"/>
    <w:rsid w:val="00790E99"/>
    <w:rsid w:val="007926A5"/>
    <w:rsid w:val="00796B1F"/>
    <w:rsid w:val="007B281A"/>
    <w:rsid w:val="007D075E"/>
    <w:rsid w:val="007D6318"/>
    <w:rsid w:val="007F15A2"/>
    <w:rsid w:val="00800F69"/>
    <w:rsid w:val="00805A2A"/>
    <w:rsid w:val="00811ED5"/>
    <w:rsid w:val="00817D56"/>
    <w:rsid w:val="00820759"/>
    <w:rsid w:val="008307FF"/>
    <w:rsid w:val="00834D47"/>
    <w:rsid w:val="00843FD7"/>
    <w:rsid w:val="008471F5"/>
    <w:rsid w:val="008542D2"/>
    <w:rsid w:val="00855955"/>
    <w:rsid w:val="00855E2A"/>
    <w:rsid w:val="008616CE"/>
    <w:rsid w:val="008637CB"/>
    <w:rsid w:val="008749D7"/>
    <w:rsid w:val="00883A85"/>
    <w:rsid w:val="00890446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4906"/>
    <w:rsid w:val="00926804"/>
    <w:rsid w:val="009367B9"/>
    <w:rsid w:val="009367DA"/>
    <w:rsid w:val="00950590"/>
    <w:rsid w:val="00962ED2"/>
    <w:rsid w:val="00965C70"/>
    <w:rsid w:val="00981BEF"/>
    <w:rsid w:val="009823C1"/>
    <w:rsid w:val="0098488A"/>
    <w:rsid w:val="00987340"/>
    <w:rsid w:val="009A5526"/>
    <w:rsid w:val="009A64CD"/>
    <w:rsid w:val="009B04B3"/>
    <w:rsid w:val="009B28E7"/>
    <w:rsid w:val="009D42F9"/>
    <w:rsid w:val="009E64CF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2FDF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87B04"/>
    <w:rsid w:val="00A913AE"/>
    <w:rsid w:val="00A92BC9"/>
    <w:rsid w:val="00A95F1B"/>
    <w:rsid w:val="00A9731D"/>
    <w:rsid w:val="00AA01C3"/>
    <w:rsid w:val="00AA0363"/>
    <w:rsid w:val="00AA03DD"/>
    <w:rsid w:val="00AA148C"/>
    <w:rsid w:val="00AA51A9"/>
    <w:rsid w:val="00AA746D"/>
    <w:rsid w:val="00AA7D17"/>
    <w:rsid w:val="00AB0216"/>
    <w:rsid w:val="00AC3677"/>
    <w:rsid w:val="00AD06FE"/>
    <w:rsid w:val="00AE244F"/>
    <w:rsid w:val="00AE36CA"/>
    <w:rsid w:val="00AE65F0"/>
    <w:rsid w:val="00AF1325"/>
    <w:rsid w:val="00B26BEB"/>
    <w:rsid w:val="00B347E3"/>
    <w:rsid w:val="00B65526"/>
    <w:rsid w:val="00B6684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02016"/>
    <w:rsid w:val="00C166A8"/>
    <w:rsid w:val="00C35D95"/>
    <w:rsid w:val="00C3794B"/>
    <w:rsid w:val="00C52D9D"/>
    <w:rsid w:val="00C54661"/>
    <w:rsid w:val="00C5597E"/>
    <w:rsid w:val="00C66703"/>
    <w:rsid w:val="00C723A7"/>
    <w:rsid w:val="00C74A5A"/>
    <w:rsid w:val="00CA0ED0"/>
    <w:rsid w:val="00CA39D7"/>
    <w:rsid w:val="00CC2592"/>
    <w:rsid w:val="00CD7DF8"/>
    <w:rsid w:val="00CE53BC"/>
    <w:rsid w:val="00CF34B9"/>
    <w:rsid w:val="00D018E6"/>
    <w:rsid w:val="00D041F9"/>
    <w:rsid w:val="00D14EE8"/>
    <w:rsid w:val="00D24A39"/>
    <w:rsid w:val="00D35D38"/>
    <w:rsid w:val="00D45EE8"/>
    <w:rsid w:val="00D728D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B4D05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D2ACC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57190"/>
    <w:rsid w:val="00F622C0"/>
    <w:rsid w:val="00F63B2E"/>
    <w:rsid w:val="00F6403D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4B61"/>
    <w:rsid w:val="00FE50E8"/>
    <w:rsid w:val="00FE65F5"/>
    <w:rsid w:val="00FF1E35"/>
    <w:rsid w:val="0750EC7E"/>
    <w:rsid w:val="08ECBCDF"/>
    <w:rsid w:val="09D0B2DC"/>
    <w:rsid w:val="170C3BCA"/>
    <w:rsid w:val="37B9C931"/>
    <w:rsid w:val="4A52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C1CC4C4A-9E3C-4886-9EAA-18338720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29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29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29"/>
      </w:numPr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2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qFormat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29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  <w:style w:type="paragraph" w:styleId="Revisie">
    <w:name w:val="Revision"/>
    <w:hidden/>
    <w:uiPriority w:val="99"/>
    <w:semiHidden/>
    <w:rsid w:val="00765A35"/>
    <w:pPr>
      <w:spacing w:after="0" w:line="240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Distribution\Users\Sjablonen\WrkGrp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e79e8a-2583-4cbd-a0fd-df77618fe13b">
      <UserInfo>
        <DisplayName>Marloes Timmermans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5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5" ma:contentTypeDescription="Een nieuw document maken." ma:contentTypeScope="" ma:versionID="07970368c88badd42d6ac06be68ca2c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26b70818d4c548cb94a931a451290858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  <ds:schemaRef ds:uri="f4e79e8a-2583-4cbd-a0fd-df77618fe13b"/>
  </ds:schemaRefs>
</ds:datastoreItem>
</file>

<file path=customXml/itemProps3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5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AE896C8-5CB0-47C6-B500-C745E2DB2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6</TotalTime>
  <Pages>3</Pages>
  <Words>552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58</cp:revision>
  <dcterms:created xsi:type="dcterms:W3CDTF">2022-03-01T23:14:00Z</dcterms:created>
  <dcterms:modified xsi:type="dcterms:W3CDTF">2023-09-04T12:36:00Z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</Properties>
</file>