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A740AD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0A740AD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876AD55" w:rsidR="00DD0E19" w:rsidRPr="00F800C0" w:rsidRDefault="00734467" w:rsidP="00A740AD">
            <w:pPr>
              <w:pStyle w:val="CoverTitel"/>
              <w:rPr>
                <w:sz w:val="40"/>
                <w:szCs w:val="40"/>
              </w:rPr>
            </w:pPr>
            <w:r w:rsidRPr="00F800C0">
              <w:rPr>
                <w:sz w:val="40"/>
                <w:szCs w:val="40"/>
              </w:rPr>
              <w:t xml:space="preserve">Checklist </w:t>
            </w:r>
            <w:r w:rsidR="00F800C0" w:rsidRPr="00F800C0">
              <w:rPr>
                <w:sz w:val="40"/>
                <w:szCs w:val="40"/>
              </w:rPr>
              <w:t>verzoek tot deelneming</w:t>
            </w:r>
          </w:p>
        </w:tc>
      </w:tr>
      <w:tr w:rsidR="00DD0E19" w:rsidRPr="00F800C0" w14:paraId="67F600BA" w14:textId="77777777" w:rsidTr="00A740AD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6E4B76DD" w:rsidR="00DD0E19" w:rsidRPr="00F800C0" w:rsidRDefault="00DE6A74" w:rsidP="00075E48">
            <w:pPr>
              <w:pStyle w:val="CoverSubtitel"/>
              <w:rPr>
                <w:sz w:val="40"/>
                <w:szCs w:val="40"/>
              </w:rPr>
            </w:pPr>
            <w:r w:rsidRPr="00F800C0">
              <w:rPr>
                <w:sz w:val="40"/>
                <w:szCs w:val="40"/>
              </w:rPr>
              <w:t xml:space="preserve">Bijlage </w:t>
            </w:r>
            <w:r w:rsidR="009C284D">
              <w:rPr>
                <w:sz w:val="40"/>
                <w:szCs w:val="40"/>
              </w:rPr>
              <w:t>3</w:t>
            </w:r>
          </w:p>
        </w:tc>
      </w:tr>
    </w:tbl>
    <w:p w14:paraId="33548B9C" w14:textId="77777777" w:rsidR="00C5597E" w:rsidRDefault="00C5597E" w:rsidP="001D51CD">
      <w:bookmarkStart w:id="0" w:name="Start"/>
      <w:bookmarkEnd w:id="0"/>
    </w:p>
    <w:p w14:paraId="34EEC563" w14:textId="340061D9" w:rsidR="00734467" w:rsidRDefault="00734467" w:rsidP="00734467">
      <w:r w:rsidRPr="00E94F75">
        <w:t xml:space="preserve">Deze documenten dienen door iedere </w:t>
      </w:r>
      <w:r w:rsidR="00F800C0">
        <w:t xml:space="preserve">gegadigde </w:t>
      </w:r>
      <w:r w:rsidRPr="00E94F75">
        <w:t xml:space="preserve">bij </w:t>
      </w:r>
      <w:r w:rsidR="00F800C0">
        <w:t xml:space="preserve">het verzoek tot deelneming </w:t>
      </w:r>
      <w:r w:rsidRPr="00E94F75">
        <w:t>ingediend dient te worden:</w:t>
      </w:r>
    </w:p>
    <w:p w14:paraId="47172993" w14:textId="77777777" w:rsidR="00734467" w:rsidRDefault="00734467" w:rsidP="00734467"/>
    <w:tbl>
      <w:tblPr>
        <w:tblW w:w="9838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6889"/>
        <w:gridCol w:w="1559"/>
        <w:gridCol w:w="624"/>
      </w:tblGrid>
      <w:tr w:rsidR="00734467" w:rsidRPr="00DE6A74" w14:paraId="6FA936CB" w14:textId="77777777" w:rsidTr="00C230B0">
        <w:trPr>
          <w:trHeight w:val="266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5EA2D899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Document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85C4A83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Omschrijving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77A350C3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Ondertekening vereist?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</w:tcPr>
          <w:p w14:paraId="4F5E4C7D" w14:textId="77777777" w:rsidR="00734467" w:rsidRPr="002C48DE" w:rsidRDefault="00734467" w:rsidP="00C230B0">
            <w:pPr>
              <w:rPr>
                <w:b/>
                <w:bCs/>
              </w:rPr>
            </w:pPr>
            <w:r>
              <w:rPr>
                <w:b/>
                <w:bCs/>
              </w:rPr>
              <w:t>Let op</w:t>
            </w:r>
          </w:p>
        </w:tc>
      </w:tr>
      <w:tr w:rsidR="00734467" w:rsidRPr="00DE6A74" w14:paraId="2438E455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9A7EC5A" w14:textId="77777777" w:rsidR="00734467" w:rsidRPr="00DE6A74" w:rsidRDefault="00734467" w:rsidP="00C230B0">
            <w:r w:rsidRPr="00DE6A74">
              <w:t>1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A231408" w14:textId="77777777" w:rsidR="00734467" w:rsidRPr="00DE6A74" w:rsidRDefault="00734467" w:rsidP="00C230B0">
            <w:r w:rsidRPr="00DE6A74">
              <w:t>Uniform Europees aanbestedingsdocument</w:t>
            </w:r>
            <w:r>
              <w:t xml:space="preserve"> (via TenderNed)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EC460DB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EC48542" w14:textId="77777777" w:rsidR="00734467" w:rsidRPr="00DE6A74" w:rsidRDefault="00734467" w:rsidP="00C230B0">
            <w:r>
              <w:t>*</w:t>
            </w:r>
          </w:p>
        </w:tc>
      </w:tr>
      <w:tr w:rsidR="00734467" w:rsidRPr="00DE6A74" w14:paraId="159FF88B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59C62ED" w14:textId="77777777" w:rsidR="00734467" w:rsidRPr="00DE6A74" w:rsidRDefault="00734467" w:rsidP="00C230B0">
            <w:r w:rsidRPr="00DE6A74">
              <w:t>2</w:t>
            </w:r>
            <w:r>
              <w:t>a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8BF3F7" w14:textId="77777777" w:rsidR="00734467" w:rsidRPr="00DE6A74" w:rsidRDefault="00734467" w:rsidP="00C230B0">
            <w:r w:rsidRPr="003A7E67">
              <w:t>Uittreksel handelsregister (in Nederland uit het KvK)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31B2AB6" w14:textId="77777777" w:rsidR="00734467" w:rsidRPr="00DE6A74" w:rsidRDefault="007344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4427C1B" w14:textId="77777777" w:rsidR="00734467" w:rsidRDefault="00734467" w:rsidP="00C230B0">
            <w:r>
              <w:t>*</w:t>
            </w:r>
          </w:p>
        </w:tc>
      </w:tr>
      <w:tr w:rsidR="00734467" w:rsidRPr="00DE6A74" w14:paraId="41789F14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50EB314" w14:textId="77777777" w:rsidR="00734467" w:rsidRPr="00DE6A74" w:rsidRDefault="00734467" w:rsidP="00C230B0">
            <w:r>
              <w:t>2c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FF8E427" w14:textId="77777777" w:rsidR="00734467" w:rsidRPr="003A7E67" w:rsidRDefault="00734467" w:rsidP="00C230B0">
            <w:r>
              <w:t>Volmacht (indien van toepassing)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A55767F" w14:textId="77777777" w:rsidR="00734467" w:rsidRDefault="00734467" w:rsidP="00C230B0">
            <w: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BAFC72C" w14:textId="77777777" w:rsidR="00734467" w:rsidRDefault="00734467" w:rsidP="00C230B0">
            <w:r>
              <w:t>**</w:t>
            </w:r>
          </w:p>
        </w:tc>
      </w:tr>
      <w:tr w:rsidR="00734467" w:rsidRPr="00DE6A74" w14:paraId="48A1F67D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7B8FAB" w14:textId="77777777" w:rsidR="00734467" w:rsidRPr="00DE6A74" w:rsidRDefault="00734467" w:rsidP="00C230B0">
            <w:r w:rsidRPr="00DE6A74">
              <w:t>3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E435EF2" w14:textId="2CC0EB54" w:rsidR="00734467" w:rsidRPr="00DE6A74" w:rsidRDefault="00734467" w:rsidP="00C230B0">
            <w:r>
              <w:t>Referentieopdracht(en)</w:t>
            </w:r>
            <w:r w:rsidR="00D94FE1">
              <w:t xml:space="preserve"> middels het format referentie</w:t>
            </w:r>
            <w:r w:rsidR="00963CC7">
              <w:t>s</w:t>
            </w:r>
            <w:r w:rsidR="00D522BC">
              <w:t xml:space="preserve"> (volledig ingevuld)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99E6339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C515E78" w14:textId="77777777" w:rsidR="00734467" w:rsidRPr="00DE6A74" w:rsidRDefault="00734467" w:rsidP="00C230B0">
            <w:r>
              <w:t>***</w:t>
            </w:r>
          </w:p>
        </w:tc>
      </w:tr>
      <w:tr w:rsidR="00734467" w:rsidRPr="00DE6A74" w14:paraId="7A0BFEF0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879EB89" w14:textId="77777777" w:rsidR="00734467" w:rsidRPr="00DE6A74" w:rsidRDefault="00734467" w:rsidP="00C230B0">
            <w:r w:rsidRPr="00DE6A74">
              <w:t>4</w:t>
            </w:r>
            <w:r>
              <w:t>a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84D9D3E" w14:textId="227C917E" w:rsidR="00734467" w:rsidRPr="00DE6A74" w:rsidRDefault="00734467" w:rsidP="00C230B0">
            <w:r w:rsidRPr="00D94FE1">
              <w:t xml:space="preserve">Beantwoording </w:t>
            </w:r>
            <w:r w:rsidR="002115DE" w:rsidRPr="00D94FE1">
              <w:t>selectiecriteria</w:t>
            </w:r>
            <w:r w:rsidR="00D94FE1">
              <w:t xml:space="preserve"> middels het format selectiecriteria</w:t>
            </w:r>
            <w:r w:rsidR="00D522BC">
              <w:t xml:space="preserve"> (volledig ingevuld)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962F62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0A4B6F6" w14:textId="77777777" w:rsidR="00734467" w:rsidRPr="00DE6A74" w:rsidRDefault="00734467" w:rsidP="00C230B0"/>
        </w:tc>
      </w:tr>
    </w:tbl>
    <w:p w14:paraId="43BD05C9" w14:textId="77777777" w:rsidR="00734467" w:rsidRDefault="00734467" w:rsidP="00734467"/>
    <w:p w14:paraId="4593D77F" w14:textId="77777777" w:rsidR="00734467" w:rsidRDefault="00734467" w:rsidP="00734467">
      <w:r w:rsidRPr="003A7E67">
        <w:t xml:space="preserve">* </w:t>
      </w:r>
      <w:r>
        <w:t>D</w:t>
      </w:r>
      <w:r w:rsidRPr="003A7E67">
        <w:t xml:space="preserve">it document dient ook </w:t>
      </w:r>
      <w:r>
        <w:t xml:space="preserve">(al dan niet </w:t>
      </w:r>
      <w:r w:rsidRPr="003A7E67">
        <w:t>ingevuld</w:t>
      </w:r>
      <w:r>
        <w:t xml:space="preserve"> en</w:t>
      </w:r>
      <w:r w:rsidRPr="003A7E67">
        <w:t xml:space="preserve"> rechtsgeldig ondertekend en</w:t>
      </w:r>
      <w:r>
        <w:t>)</w:t>
      </w:r>
      <w:r w:rsidRPr="003A7E67">
        <w:t xml:space="preserve"> ingediend te worden door iedere </w:t>
      </w:r>
      <w:r>
        <w:t>c</w:t>
      </w:r>
      <w:r w:rsidRPr="003A7E67">
        <w:t xml:space="preserve">ombinant en / of onderneming waarop een beroep wordt gedaan teneinde het voldoen aan de </w:t>
      </w:r>
      <w:r>
        <w:t>g</w:t>
      </w:r>
      <w:r w:rsidRPr="003A7E67">
        <w:t>eschiktheidseisen (indien van toepassing).</w:t>
      </w:r>
    </w:p>
    <w:p w14:paraId="53BEF70E" w14:textId="77777777" w:rsidR="00734467" w:rsidRDefault="00734467" w:rsidP="00734467"/>
    <w:p w14:paraId="6018BEB5" w14:textId="77777777" w:rsidR="00734467" w:rsidRDefault="00734467" w:rsidP="00734467">
      <w:r>
        <w:t>** Een volmacht dient ondertekenend te zijn door een vertegenwoordiger als beschreven in het uittreksel handelsregister.</w:t>
      </w:r>
    </w:p>
    <w:p w14:paraId="305911CD" w14:textId="77777777" w:rsidR="00734467" w:rsidRDefault="00734467" w:rsidP="00734467"/>
    <w:p w14:paraId="640CBC76" w14:textId="77777777" w:rsidR="00734467" w:rsidRPr="00022D1F" w:rsidRDefault="00734467" w:rsidP="00734467">
      <w:r>
        <w:t>*** Dit kunnen er meerdere zijn indien dat nodig is om alle kerncompetenties aan te kunnen tonen.</w:t>
      </w:r>
    </w:p>
    <w:p w14:paraId="5ACD423B" w14:textId="62E78B15" w:rsidR="00F800C0" w:rsidRDefault="00F800C0">
      <w:pPr>
        <w:spacing w:after="160" w:line="259" w:lineRule="auto"/>
        <w:rPr>
          <w:b/>
        </w:rPr>
      </w:pPr>
    </w:p>
    <w:sectPr w:rsidR="00F800C0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4DD7" w14:textId="77777777" w:rsidR="00273C24" w:rsidRDefault="00273C24" w:rsidP="003B595D">
      <w:pPr>
        <w:spacing w:line="240" w:lineRule="auto"/>
      </w:pPr>
      <w:r>
        <w:separator/>
      </w:r>
    </w:p>
  </w:endnote>
  <w:endnote w:type="continuationSeparator" w:id="0">
    <w:p w14:paraId="3C919861" w14:textId="77777777" w:rsidR="00273C24" w:rsidRDefault="00273C24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E1363CD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73C24" w14:paraId="5B5EAEE3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0357D3A2" w14:textId="77777777" w:rsidR="00273C24" w:rsidRDefault="00273C24" w:rsidP="004233FB">
            <w:pPr>
              <w:spacing w:before="280" w:line="240" w:lineRule="auto"/>
            </w:pPr>
          </w:p>
        </w:tc>
      </w:tr>
    </w:tbl>
    <w:p w14:paraId="5A682DC7" w14:textId="77777777" w:rsidR="00273C24" w:rsidRDefault="00273C24" w:rsidP="0032501C">
      <w:pPr>
        <w:spacing w:line="160" w:lineRule="exact"/>
      </w:pPr>
    </w:p>
  </w:footnote>
  <w:footnote w:type="continuationSeparator" w:id="0">
    <w:p w14:paraId="4A40B6F1" w14:textId="77777777" w:rsidR="00273C24" w:rsidRDefault="00273C24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33C84C0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CD09C6"/>
    <w:multiLevelType w:val="multilevel"/>
    <w:tmpl w:val="F838191C"/>
    <w:numStyleLink w:val="Koppenlijst"/>
  </w:abstractNum>
  <w:abstractNum w:abstractNumId="13" w15:restartNumberingAfterBreak="0">
    <w:nsid w:val="17A84A3B"/>
    <w:multiLevelType w:val="multilevel"/>
    <w:tmpl w:val="F838191C"/>
    <w:numStyleLink w:val="Koppenlijst"/>
  </w:abstractNum>
  <w:abstractNum w:abstractNumId="14" w15:restartNumberingAfterBreak="0">
    <w:nsid w:val="18551DE8"/>
    <w:multiLevelType w:val="multilevel"/>
    <w:tmpl w:val="9C1A11E0"/>
    <w:numStyleLink w:val="Bulletlijst"/>
  </w:abstractNum>
  <w:abstractNum w:abstractNumId="15" w15:restartNumberingAfterBreak="0">
    <w:nsid w:val="221409A0"/>
    <w:multiLevelType w:val="multilevel"/>
    <w:tmpl w:val="F838191C"/>
    <w:numStyleLink w:val="Koppenlijst"/>
  </w:abstractNum>
  <w:abstractNum w:abstractNumId="16" w15:restartNumberingAfterBreak="0">
    <w:nsid w:val="232161E8"/>
    <w:multiLevelType w:val="multilevel"/>
    <w:tmpl w:val="9C1A11E0"/>
    <w:numStyleLink w:val="Bulletlijst"/>
  </w:abstractNum>
  <w:abstractNum w:abstractNumId="17" w15:restartNumberingAfterBreak="0">
    <w:nsid w:val="28DB0B9D"/>
    <w:multiLevelType w:val="multilevel"/>
    <w:tmpl w:val="9C1A11E0"/>
    <w:numStyleLink w:val="Bulletlijst"/>
  </w:abstractNum>
  <w:abstractNum w:abstractNumId="18" w15:restartNumberingAfterBreak="0">
    <w:nsid w:val="33B13DF6"/>
    <w:multiLevelType w:val="multilevel"/>
    <w:tmpl w:val="F838191C"/>
    <w:numStyleLink w:val="Koppenlijst"/>
  </w:abstractNum>
  <w:abstractNum w:abstractNumId="19" w15:restartNumberingAfterBreak="0">
    <w:nsid w:val="38763AD0"/>
    <w:multiLevelType w:val="multilevel"/>
    <w:tmpl w:val="F838191C"/>
    <w:numStyleLink w:val="Koppenlijst"/>
  </w:abstractNum>
  <w:abstractNum w:abstractNumId="20" w15:restartNumberingAfterBreak="0">
    <w:nsid w:val="3D407D1D"/>
    <w:multiLevelType w:val="multilevel"/>
    <w:tmpl w:val="9C1A11E0"/>
    <w:numStyleLink w:val="Bulletlijst"/>
  </w:abstractNum>
  <w:abstractNum w:abstractNumId="21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2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3" w15:restartNumberingAfterBreak="0">
    <w:nsid w:val="4DBB31A0"/>
    <w:multiLevelType w:val="multilevel"/>
    <w:tmpl w:val="9C1A11E0"/>
    <w:numStyleLink w:val="Bulletlijst"/>
  </w:abstractNum>
  <w:abstractNum w:abstractNumId="24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61880"/>
    <w:multiLevelType w:val="multilevel"/>
    <w:tmpl w:val="F838191C"/>
    <w:numStyleLink w:val="Koppenlijst"/>
  </w:abstractNum>
  <w:abstractNum w:abstractNumId="26" w15:restartNumberingAfterBreak="0">
    <w:nsid w:val="5E07752A"/>
    <w:multiLevelType w:val="multilevel"/>
    <w:tmpl w:val="9C1A11E0"/>
    <w:numStyleLink w:val="Bulletlijst"/>
  </w:abstractNum>
  <w:abstractNum w:abstractNumId="27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39D4871"/>
    <w:multiLevelType w:val="multilevel"/>
    <w:tmpl w:val="F838191C"/>
    <w:numStyleLink w:val="Koppenlijst"/>
  </w:abstractNum>
  <w:abstractNum w:abstractNumId="29" w15:restartNumberingAfterBreak="0">
    <w:nsid w:val="682532EC"/>
    <w:multiLevelType w:val="multilevel"/>
    <w:tmpl w:val="F838191C"/>
    <w:numStyleLink w:val="Koppenlijst"/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3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314437"/>
    <w:multiLevelType w:val="multilevel"/>
    <w:tmpl w:val="F838191C"/>
    <w:numStyleLink w:val="Koppenlijst"/>
  </w:abstractNum>
  <w:num w:numId="1" w16cid:durableId="1273053440">
    <w:abstractNumId w:val="24"/>
  </w:num>
  <w:num w:numId="2" w16cid:durableId="352650367">
    <w:abstractNumId w:val="33"/>
  </w:num>
  <w:num w:numId="3" w16cid:durableId="744451176">
    <w:abstractNumId w:val="27"/>
  </w:num>
  <w:num w:numId="4" w16cid:durableId="718283727">
    <w:abstractNumId w:val="9"/>
  </w:num>
  <w:num w:numId="5" w16cid:durableId="1667781579">
    <w:abstractNumId w:val="7"/>
  </w:num>
  <w:num w:numId="6" w16cid:durableId="1160537097">
    <w:abstractNumId w:val="6"/>
  </w:num>
  <w:num w:numId="7" w16cid:durableId="1175725801">
    <w:abstractNumId w:val="5"/>
  </w:num>
  <w:num w:numId="8" w16cid:durableId="1991516454">
    <w:abstractNumId w:val="4"/>
  </w:num>
  <w:num w:numId="9" w16cid:durableId="1304853774">
    <w:abstractNumId w:val="8"/>
  </w:num>
  <w:num w:numId="10" w16cid:durableId="1827671507">
    <w:abstractNumId w:val="3"/>
  </w:num>
  <w:num w:numId="11" w16cid:durableId="1455366986">
    <w:abstractNumId w:val="2"/>
  </w:num>
  <w:num w:numId="12" w16cid:durableId="1375959271">
    <w:abstractNumId w:val="1"/>
  </w:num>
  <w:num w:numId="13" w16cid:durableId="304090992">
    <w:abstractNumId w:val="0"/>
  </w:num>
  <w:num w:numId="14" w16cid:durableId="275329335">
    <w:abstractNumId w:val="32"/>
  </w:num>
  <w:num w:numId="15" w16cid:durableId="1906212286">
    <w:abstractNumId w:val="22"/>
  </w:num>
  <w:num w:numId="16" w16cid:durableId="969558320">
    <w:abstractNumId w:val="23"/>
  </w:num>
  <w:num w:numId="17" w16cid:durableId="427434196">
    <w:abstractNumId w:val="17"/>
  </w:num>
  <w:num w:numId="18" w16cid:durableId="1552378229">
    <w:abstractNumId w:val="30"/>
  </w:num>
  <w:num w:numId="19" w16cid:durableId="1375353264">
    <w:abstractNumId w:val="14"/>
  </w:num>
  <w:num w:numId="20" w16cid:durableId="369763720">
    <w:abstractNumId w:val="21"/>
  </w:num>
  <w:num w:numId="21" w16cid:durableId="265500429">
    <w:abstractNumId w:val="10"/>
  </w:num>
  <w:num w:numId="22" w16cid:durableId="1554460689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207911657">
    <w:abstractNumId w:val="29"/>
  </w:num>
  <w:num w:numId="24" w16cid:durableId="1773012861">
    <w:abstractNumId w:val="18"/>
  </w:num>
  <w:num w:numId="25" w16cid:durableId="1906262619">
    <w:abstractNumId w:val="34"/>
  </w:num>
  <w:num w:numId="26" w16cid:durableId="1015234193">
    <w:abstractNumId w:val="15"/>
  </w:num>
  <w:num w:numId="27" w16cid:durableId="1950040288">
    <w:abstractNumId w:val="12"/>
  </w:num>
  <w:num w:numId="28" w16cid:durableId="1207369931">
    <w:abstractNumId w:val="13"/>
  </w:num>
  <w:num w:numId="29" w16cid:durableId="416098929">
    <w:abstractNumId w:val="25"/>
  </w:num>
  <w:num w:numId="30" w16cid:durableId="600987598">
    <w:abstractNumId w:val="28"/>
  </w:num>
  <w:num w:numId="31" w16cid:durableId="1109160520">
    <w:abstractNumId w:val="20"/>
  </w:num>
  <w:num w:numId="32" w16cid:durableId="1441415194">
    <w:abstractNumId w:val="26"/>
  </w:num>
  <w:num w:numId="33" w16cid:durableId="638995772">
    <w:abstractNumId w:val="16"/>
  </w:num>
  <w:num w:numId="34" w16cid:durableId="1129978161">
    <w:abstractNumId w:val="11"/>
  </w:num>
  <w:num w:numId="35" w16cid:durableId="14266087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6625"/>
    <w:rsid w:val="00057A7F"/>
    <w:rsid w:val="00075E48"/>
    <w:rsid w:val="00087F10"/>
    <w:rsid w:val="00097795"/>
    <w:rsid w:val="000B6F73"/>
    <w:rsid w:val="000D1E2E"/>
    <w:rsid w:val="000E0C17"/>
    <w:rsid w:val="000E4A5F"/>
    <w:rsid w:val="000E4B2C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200AA9"/>
    <w:rsid w:val="0020355A"/>
    <w:rsid w:val="002038D9"/>
    <w:rsid w:val="002115DE"/>
    <w:rsid w:val="00226D6B"/>
    <w:rsid w:val="00241AA1"/>
    <w:rsid w:val="00244340"/>
    <w:rsid w:val="00252FF5"/>
    <w:rsid w:val="00270ADD"/>
    <w:rsid w:val="00270C5A"/>
    <w:rsid w:val="00273C24"/>
    <w:rsid w:val="00286C0F"/>
    <w:rsid w:val="002909F0"/>
    <w:rsid w:val="00292DC2"/>
    <w:rsid w:val="002A33DE"/>
    <w:rsid w:val="002E54DC"/>
    <w:rsid w:val="002F7DE4"/>
    <w:rsid w:val="0032501C"/>
    <w:rsid w:val="003348BB"/>
    <w:rsid w:val="00342D41"/>
    <w:rsid w:val="00361400"/>
    <w:rsid w:val="00381CDB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743D9"/>
    <w:rsid w:val="00480E4D"/>
    <w:rsid w:val="00491539"/>
    <w:rsid w:val="00491F1F"/>
    <w:rsid w:val="004A22CB"/>
    <w:rsid w:val="004C04A8"/>
    <w:rsid w:val="004D0579"/>
    <w:rsid w:val="004F75C3"/>
    <w:rsid w:val="005027CD"/>
    <w:rsid w:val="00507BD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D75FA"/>
    <w:rsid w:val="006D77BB"/>
    <w:rsid w:val="006F0214"/>
    <w:rsid w:val="00700C38"/>
    <w:rsid w:val="00733775"/>
    <w:rsid w:val="00734467"/>
    <w:rsid w:val="00753840"/>
    <w:rsid w:val="00760D12"/>
    <w:rsid w:val="00781BAD"/>
    <w:rsid w:val="00782D16"/>
    <w:rsid w:val="007905E8"/>
    <w:rsid w:val="00790E99"/>
    <w:rsid w:val="007926A5"/>
    <w:rsid w:val="007D075E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3CC7"/>
    <w:rsid w:val="00965C70"/>
    <w:rsid w:val="00981BEF"/>
    <w:rsid w:val="009823C1"/>
    <w:rsid w:val="0098488A"/>
    <w:rsid w:val="00987340"/>
    <w:rsid w:val="009A511B"/>
    <w:rsid w:val="009B28E7"/>
    <w:rsid w:val="009C284D"/>
    <w:rsid w:val="009D42F9"/>
    <w:rsid w:val="00A00144"/>
    <w:rsid w:val="00A12CA0"/>
    <w:rsid w:val="00A150EB"/>
    <w:rsid w:val="00A152B1"/>
    <w:rsid w:val="00A31FA7"/>
    <w:rsid w:val="00A33593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F1325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522BC"/>
    <w:rsid w:val="00D72B2B"/>
    <w:rsid w:val="00D73965"/>
    <w:rsid w:val="00D75647"/>
    <w:rsid w:val="00D912D8"/>
    <w:rsid w:val="00D91A68"/>
    <w:rsid w:val="00D941D8"/>
    <w:rsid w:val="00D94FE1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6FE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800C0"/>
    <w:rsid w:val="00F870C8"/>
    <w:rsid w:val="00F91883"/>
    <w:rsid w:val="00FB1AFF"/>
    <w:rsid w:val="00FB5A29"/>
    <w:rsid w:val="00FB7162"/>
    <w:rsid w:val="00FE3468"/>
    <w:rsid w:val="00FE50E8"/>
    <w:rsid w:val="00FE65F5"/>
    <w:rsid w:val="00FF09D4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5" ma:contentTypeDescription="Een nieuw document maken." ma:contentTypeScope="" ma:versionID="07970368c88badd42d6ac06be68ca2cf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26b70818d4c548cb94a931a451290858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2.xml><?xml version="1.0" encoding="utf-8"?>
<ds:datastoreItem xmlns:ds="http://schemas.openxmlformats.org/officeDocument/2006/customXml" ds:itemID="{C2351039-7D9A-4675-A24D-17ADE4CB5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59CDCD-9C97-4102-9817-4A5BE7B8DF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5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C09C330-AA61-4373-A365-99995646E5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8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Hoofdstuk</vt:lpstr>
      <vt:lpstr>    Paragraaf</vt:lpstr>
      <vt:lpstr>        Sub paragraaf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11</cp:revision>
  <dcterms:created xsi:type="dcterms:W3CDTF">2022-09-28T18:06:00Z</dcterms:created>
  <dcterms:modified xsi:type="dcterms:W3CDTF">2023-09-04T12:39:00Z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  <property fmtid="{D5CDD505-2E9C-101B-9397-08002B2CF9AE}" pid="5" name="MediaServiceImageTags">
    <vt:lpwstr/>
  </property>
</Properties>
</file>