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140D" w14:textId="77777777" w:rsidR="00046CD1" w:rsidRDefault="00046CD1" w:rsidP="00046A4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60186517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053B9C30" w14:textId="77777777" w:rsidR="00046CD1" w:rsidRDefault="00046CD1" w:rsidP="00046A41">
      <w:r w:rsidRPr="0005526A">
        <w:t>Ter verantwoording van de referentie-eis als gesteld in paragraa</w:t>
      </w:r>
      <w:r w:rsidRPr="00167303">
        <w:t>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046CD1" w:rsidRPr="0005526A" w14:paraId="10BE649D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2D2A58" w14:textId="6FC023F5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167303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a: Omvang</w:t>
            </w:r>
          </w:p>
        </w:tc>
      </w:tr>
      <w:tr w:rsidR="00046CD1" w:rsidRPr="0005526A" w14:paraId="486721C2" w14:textId="77777777" w:rsidTr="00D73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3268B10" w14:textId="5A7939A2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Naam </w:t>
            </w:r>
            <w:r w:rsidR="00D73FD8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roject:</w:t>
            </w:r>
          </w:p>
        </w:tc>
        <w:tc>
          <w:tcPr>
            <w:tcW w:w="4961" w:type="dxa"/>
            <w:vAlign w:val="center"/>
          </w:tcPr>
          <w:p w14:paraId="28B1CF36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6601295" w14:textId="77777777" w:rsidTr="00D73F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4F1EA9A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F1819CF" w14:textId="77777777" w:rsidTr="00D73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684AF927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454295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162B781" w14:textId="77777777" w:rsidTr="00D73F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AA2DF36" w14:textId="0CE85379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</w:t>
            </w:r>
            <w:r w:rsidR="00D73FD8">
              <w:rPr>
                <w:rFonts w:ascii="Century Gothic" w:hAnsi="Century Gothic"/>
                <w:b w:val="0"/>
                <w:bCs w:val="0"/>
              </w:rPr>
              <w:t>-</w:t>
            </w:r>
            <w:r w:rsidRPr="009C22DF">
              <w:rPr>
                <w:rFonts w:ascii="Century Gothic" w:hAnsi="Century Gothic"/>
                <w:b w:val="0"/>
                <w:bCs w:val="0"/>
              </w:rPr>
              <w:t>gegevens uitvoerende partij***:</w:t>
            </w:r>
          </w:p>
        </w:tc>
        <w:tc>
          <w:tcPr>
            <w:tcW w:w="4961" w:type="dxa"/>
            <w:vAlign w:val="center"/>
          </w:tcPr>
          <w:p w14:paraId="7559D941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F08D20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05526A" w14:paraId="0D6D65D4" w14:textId="77777777" w:rsidTr="00D73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3269027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6974FC2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53856F8" w14:textId="6EA3DC84" w:rsidR="00046CD1" w:rsidRPr="009C22DF" w:rsidRDefault="00046CD1" w:rsidP="00D73FD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05526A" w14:paraId="0926222E" w14:textId="77777777" w:rsidTr="00D73F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8E821B3" w14:textId="1F4FB4C2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 w:rsidR="00D73FD8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3C61A5E5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B306B" w:rsidRPr="0005526A" w14:paraId="58793F3F" w14:textId="77777777" w:rsidTr="00D73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7A5268B" w14:textId="4FD6333E" w:rsidR="007B306B" w:rsidRPr="007B306B" w:rsidRDefault="007B306B" w:rsidP="007B306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Werkzaamheden</w:t>
            </w:r>
            <w:r w:rsidR="00D73FD8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</w:tcPr>
          <w:p w14:paraId="23985B16" w14:textId="1FB7CE2A" w:rsidR="007B306B" w:rsidRPr="007B306B" w:rsidRDefault="007B306B" w:rsidP="007B306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Bouwkundig (perceel 1)</w:t>
            </w:r>
          </w:p>
          <w:p w14:paraId="350B5C87" w14:textId="0257C121" w:rsidR="007B306B" w:rsidRPr="007B306B" w:rsidRDefault="007B306B" w:rsidP="007B306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Elektrotechnisch (perceel 2)</w:t>
            </w:r>
          </w:p>
          <w:p w14:paraId="05C45839" w14:textId="4ED96BDC" w:rsidR="007B306B" w:rsidRPr="007B306B" w:rsidRDefault="007B306B" w:rsidP="007B306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Werktuigbouwkundig (perceel 2)</w:t>
            </w:r>
          </w:p>
        </w:tc>
      </w:tr>
      <w:tr w:rsidR="007B306B" w:rsidRPr="0005526A" w14:paraId="340F6121" w14:textId="77777777" w:rsidTr="00D73F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E30AA6B" w14:textId="7F7073C6" w:rsidR="007B306B" w:rsidRPr="009C22DF" w:rsidRDefault="007B306B" w:rsidP="007B306B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b w:val="0"/>
              </w:rPr>
              <w:t>Betreft nieuwbouw:</w:t>
            </w:r>
          </w:p>
        </w:tc>
        <w:tc>
          <w:tcPr>
            <w:tcW w:w="4961" w:type="dxa"/>
          </w:tcPr>
          <w:p w14:paraId="6F036EFF" w14:textId="77777777" w:rsidR="007B306B" w:rsidRPr="009C22DF" w:rsidRDefault="007B306B" w:rsidP="007B306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C069859" w14:textId="71C6257E" w:rsidR="007B306B" w:rsidRPr="009C22DF" w:rsidRDefault="007B306B" w:rsidP="007B306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B306B" w:rsidRPr="0005526A" w14:paraId="447B2489" w14:textId="77777777" w:rsidTr="00D73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A1B3167" w14:textId="1212A83C" w:rsidR="007B306B" w:rsidRPr="009C22DF" w:rsidRDefault="007B306B" w:rsidP="007B306B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b w:val="0"/>
              </w:rPr>
              <w:t>Betreft utiliteitsbouw:</w:t>
            </w:r>
          </w:p>
        </w:tc>
        <w:tc>
          <w:tcPr>
            <w:tcW w:w="4961" w:type="dxa"/>
          </w:tcPr>
          <w:p w14:paraId="59995286" w14:textId="77777777" w:rsidR="007B306B" w:rsidRPr="009C22DF" w:rsidRDefault="007B306B" w:rsidP="007B306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042F9F0" w14:textId="69FFD357" w:rsidR="007B306B" w:rsidRPr="009C22DF" w:rsidRDefault="007B306B" w:rsidP="007B306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B306B" w:rsidRPr="0005526A" w14:paraId="52DBB862" w14:textId="77777777" w:rsidTr="00D73FD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16F9E5FA" w14:textId="691D4E72" w:rsidR="007B306B" w:rsidRPr="009C22DF" w:rsidRDefault="003136E3" w:rsidP="007B306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</w:rPr>
              <w:t>Omvang gebouw:</w:t>
            </w:r>
          </w:p>
        </w:tc>
        <w:tc>
          <w:tcPr>
            <w:tcW w:w="4961" w:type="dxa"/>
            <w:vAlign w:val="center"/>
          </w:tcPr>
          <w:p w14:paraId="0BF86231" w14:textId="75E58AD4" w:rsidR="007B306B" w:rsidRPr="003136E3" w:rsidRDefault="003136E3" w:rsidP="007B306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vertAlign w:val="superscript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&gt;1.500m</w:t>
            </w:r>
            <w:r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7B306B" w:rsidRPr="0005526A" w14:paraId="641FD1B1" w14:textId="77777777" w:rsidTr="00D73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23D657C" w14:textId="53358682" w:rsidR="007B306B" w:rsidRPr="009C22DF" w:rsidRDefault="007B306B" w:rsidP="007B306B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 w:rsidR="00D73FD8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  <w:r w:rsidR="00D73FD8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186B36BE" w14:textId="77777777" w:rsidR="007B306B" w:rsidRPr="009C22DF" w:rsidRDefault="007B306B" w:rsidP="007B306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33BC55C2" w14:textId="77777777" w:rsidR="00046CD1" w:rsidRDefault="00046CD1" w:rsidP="0088546A">
      <w:pPr>
        <w:spacing w:after="0"/>
      </w:pPr>
    </w:p>
    <w:p w14:paraId="5B32C0E0" w14:textId="77777777" w:rsidR="00046CD1" w:rsidRPr="00E02065" w:rsidRDefault="00046CD1" w:rsidP="00AD07BB">
      <w:pPr>
        <w:spacing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CC5D640" w14:textId="77777777" w:rsidR="00167303" w:rsidRDefault="00167303">
      <w:r>
        <w:br w:type="page"/>
      </w:r>
    </w:p>
    <w:p w14:paraId="4CB94F75" w14:textId="77777777" w:rsidR="00167303" w:rsidRDefault="00167303" w:rsidP="00167303">
      <w:r w:rsidRPr="0005526A">
        <w:lastRenderedPageBreak/>
        <w:t>Ter verantwoording van de referentie-eis als gesteld in paragraa</w:t>
      </w:r>
      <w:r w:rsidRPr="00167303">
        <w:t>f 2.2</w:t>
      </w:r>
    </w:p>
    <w:p w14:paraId="6BE153A0" w14:textId="77777777" w:rsidR="0088546A" w:rsidRDefault="0088546A" w:rsidP="0016730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167303" w:rsidRPr="0005526A" w14:paraId="6597E0AF" w14:textId="77777777" w:rsidTr="00566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6FD1191" w14:textId="4075E95D" w:rsidR="00167303" w:rsidRPr="00131686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b: Complexiteit (</w:t>
            </w:r>
            <w:r w:rsidR="003606B4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ard van het gebouw</w:t>
            </w:r>
            <w:r w:rsidR="003606B4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)</w:t>
            </w:r>
          </w:p>
        </w:tc>
      </w:tr>
      <w:tr w:rsidR="00167303" w:rsidRPr="0005526A" w14:paraId="5B67E16B" w14:textId="77777777" w:rsidTr="0036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E9380E7" w14:textId="5E05BA41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Naam </w:t>
            </w:r>
            <w:r w:rsidR="003606B4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roject:</w:t>
            </w:r>
          </w:p>
        </w:tc>
        <w:tc>
          <w:tcPr>
            <w:tcW w:w="4961" w:type="dxa"/>
            <w:vAlign w:val="center"/>
          </w:tcPr>
          <w:p w14:paraId="4BC4E3E7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67303" w:rsidRPr="0005526A" w14:paraId="6892B14B" w14:textId="77777777" w:rsidTr="003606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B3FB12B" w14:textId="77777777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157C9CA9" w14:textId="77777777" w:rsidR="00167303" w:rsidRPr="009C22DF" w:rsidRDefault="00167303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67303" w:rsidRPr="0005526A" w14:paraId="6FD377BF" w14:textId="77777777" w:rsidTr="0036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E3E6503" w14:textId="77777777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2AB5EB6C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0156514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67303" w:rsidRPr="0005526A" w14:paraId="77D13839" w14:textId="77777777" w:rsidTr="003606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EA5BF2B" w14:textId="1FB09743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</w:t>
            </w:r>
            <w:r w:rsidR="003606B4">
              <w:rPr>
                <w:rFonts w:ascii="Century Gothic" w:hAnsi="Century Gothic"/>
                <w:b w:val="0"/>
                <w:bCs w:val="0"/>
              </w:rPr>
              <w:t>-</w:t>
            </w:r>
            <w:r w:rsidRPr="009C22DF">
              <w:rPr>
                <w:rFonts w:ascii="Century Gothic" w:hAnsi="Century Gothic"/>
                <w:b w:val="0"/>
                <w:bCs w:val="0"/>
              </w:rPr>
              <w:t>gegevens uitvoerende partij***:</w:t>
            </w:r>
          </w:p>
        </w:tc>
        <w:tc>
          <w:tcPr>
            <w:tcW w:w="4961" w:type="dxa"/>
            <w:vAlign w:val="center"/>
          </w:tcPr>
          <w:p w14:paraId="57A393EF" w14:textId="77777777" w:rsidR="00167303" w:rsidRPr="009C22DF" w:rsidRDefault="00167303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96F2452" w14:textId="77777777" w:rsidR="00167303" w:rsidRPr="009C22DF" w:rsidRDefault="00167303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67303" w:rsidRPr="0005526A" w14:paraId="69252874" w14:textId="77777777" w:rsidTr="0036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066EC20" w14:textId="77777777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777D668E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DB80F07" w14:textId="20DF26FB" w:rsidR="00167303" w:rsidRPr="009C22DF" w:rsidRDefault="00167303" w:rsidP="003606B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67303" w:rsidRPr="0005526A" w14:paraId="6BD9F61B" w14:textId="77777777" w:rsidTr="003606B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18DCAB9" w14:textId="54A7B3A4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 w:rsidR="003606B4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47A6FA37" w14:textId="77777777" w:rsidR="00167303" w:rsidRPr="009C22DF" w:rsidRDefault="00167303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67303" w:rsidRPr="0005526A" w14:paraId="49267D71" w14:textId="77777777" w:rsidTr="0036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3C359C1" w14:textId="77777777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b w:val="0"/>
              </w:rPr>
              <w:t>Betreft nieuwbouw:</w:t>
            </w:r>
          </w:p>
        </w:tc>
        <w:tc>
          <w:tcPr>
            <w:tcW w:w="4961" w:type="dxa"/>
          </w:tcPr>
          <w:p w14:paraId="185702FA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D19FDB2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136E3" w:rsidRPr="0005526A" w14:paraId="35D7E43F" w14:textId="77777777" w:rsidTr="004F48B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88D0883" w14:textId="17552E12" w:rsidR="003136E3" w:rsidRDefault="003136E3" w:rsidP="003136E3">
            <w:pPr>
              <w:spacing w:line="360" w:lineRule="auto"/>
            </w:pPr>
            <w:r>
              <w:rPr>
                <w:rFonts w:ascii="Century Gothic" w:hAnsi="Century Gothic"/>
                <w:b w:val="0"/>
                <w:bCs w:val="0"/>
              </w:rPr>
              <w:t>Werkzaamheden:</w:t>
            </w:r>
          </w:p>
        </w:tc>
        <w:tc>
          <w:tcPr>
            <w:tcW w:w="4961" w:type="dxa"/>
          </w:tcPr>
          <w:p w14:paraId="39D537E4" w14:textId="77777777" w:rsidR="003136E3" w:rsidRPr="007B306B" w:rsidRDefault="003136E3" w:rsidP="003136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Bouwkundig (perceel 1)</w:t>
            </w:r>
          </w:p>
          <w:p w14:paraId="43CDE704" w14:textId="77777777" w:rsidR="003136E3" w:rsidRPr="007B306B" w:rsidRDefault="003136E3" w:rsidP="003136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Elektrotechnisch (perceel 2)</w:t>
            </w:r>
          </w:p>
          <w:p w14:paraId="458C63A7" w14:textId="4D245F57" w:rsidR="003136E3" w:rsidRPr="009C22DF" w:rsidRDefault="003136E3" w:rsidP="003136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Werktuigbouwkundig (perceel 2)</w:t>
            </w:r>
          </w:p>
        </w:tc>
      </w:tr>
      <w:tr w:rsidR="003136E3" w:rsidRPr="0005526A" w14:paraId="690EB8CC" w14:textId="77777777" w:rsidTr="0036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64A7217B" w14:textId="7CD05FFD" w:rsidR="003136E3" w:rsidRPr="009C22DF" w:rsidRDefault="003136E3" w:rsidP="003136E3">
            <w:pPr>
              <w:spacing w:line="360" w:lineRule="auto"/>
              <w:rPr>
                <w:rFonts w:ascii="Century Gothic" w:hAnsi="Century Gothic"/>
              </w:rPr>
            </w:pPr>
            <w:r w:rsidRPr="00A23897">
              <w:rPr>
                <w:b w:val="0"/>
              </w:rPr>
              <w:t>SR 1997, bijlage 2, klasse 4, 5 of 6</w:t>
            </w:r>
            <w:r>
              <w:rPr>
                <w:b w:val="0"/>
              </w:rPr>
              <w:t>:</w:t>
            </w:r>
          </w:p>
        </w:tc>
        <w:tc>
          <w:tcPr>
            <w:tcW w:w="4961" w:type="dxa"/>
          </w:tcPr>
          <w:p w14:paraId="7ABC45D2" w14:textId="77777777" w:rsidR="003136E3" w:rsidRPr="009C22DF" w:rsidRDefault="003136E3" w:rsidP="003136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3CF76D6" w14:textId="77777777" w:rsidR="003136E3" w:rsidRPr="009C22DF" w:rsidRDefault="003136E3" w:rsidP="003136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136E3" w:rsidRPr="0005526A" w14:paraId="34042F42" w14:textId="77777777" w:rsidTr="002253F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770CC99" w14:textId="08450E2E" w:rsidR="003136E3" w:rsidRPr="00A23897" w:rsidRDefault="003136E3" w:rsidP="003136E3">
            <w:pPr>
              <w:spacing w:line="360" w:lineRule="auto"/>
            </w:pPr>
            <w:r>
              <w:rPr>
                <w:rFonts w:ascii="Century Gothic" w:hAnsi="Century Gothic"/>
                <w:b w:val="0"/>
              </w:rPr>
              <w:t>Omvang gebouw:</w:t>
            </w:r>
          </w:p>
        </w:tc>
        <w:tc>
          <w:tcPr>
            <w:tcW w:w="4961" w:type="dxa"/>
            <w:vAlign w:val="center"/>
          </w:tcPr>
          <w:p w14:paraId="2D65C35A" w14:textId="4710A4EF" w:rsidR="003136E3" w:rsidRPr="009C22DF" w:rsidRDefault="003136E3" w:rsidP="003136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</w:t>
            </w:r>
          </w:p>
        </w:tc>
      </w:tr>
      <w:tr w:rsidR="003136E3" w:rsidRPr="0005526A" w14:paraId="08C545B1" w14:textId="77777777" w:rsidTr="003606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927DECB" w14:textId="49D1A846" w:rsidR="003136E3" w:rsidRPr="009C22DF" w:rsidRDefault="003136E3" w:rsidP="003136E3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399AF567" w14:textId="77777777" w:rsidR="003136E3" w:rsidRPr="009C22DF" w:rsidRDefault="003136E3" w:rsidP="003136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130F3F8A" w14:textId="77777777" w:rsidR="00167303" w:rsidRDefault="00167303" w:rsidP="0088546A">
      <w:pPr>
        <w:spacing w:after="0" w:line="260" w:lineRule="atLeast"/>
      </w:pPr>
    </w:p>
    <w:p w14:paraId="4B05595D" w14:textId="77777777" w:rsidR="00167303" w:rsidRPr="00E02065" w:rsidRDefault="00167303" w:rsidP="0088546A">
      <w:pPr>
        <w:spacing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986C1A5" w14:textId="77777777" w:rsidR="00167303" w:rsidRDefault="00167303">
      <w:r>
        <w:br w:type="page"/>
      </w:r>
    </w:p>
    <w:p w14:paraId="11BF8B2C" w14:textId="77777777" w:rsidR="00167303" w:rsidRDefault="00167303" w:rsidP="00167303">
      <w:r w:rsidRPr="0005526A">
        <w:lastRenderedPageBreak/>
        <w:t>Ter verantwoording van de referentie-eis als gesteld in paragraa</w:t>
      </w:r>
      <w:r w:rsidRPr="00167303">
        <w:t>f 2.2</w:t>
      </w:r>
    </w:p>
    <w:p w14:paraId="7C4AD23D" w14:textId="77777777" w:rsidR="00167303" w:rsidRPr="0005526A" w:rsidRDefault="00167303" w:rsidP="00167303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167303" w:rsidRPr="0005526A" w14:paraId="3EE33503" w14:textId="77777777" w:rsidTr="00566A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D70791D" w14:textId="51B5D8D1" w:rsidR="00167303" w:rsidRPr="00131686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c: Aansturing en </w:t>
            </w:r>
            <w:r w:rsidR="008854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c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oördinatie (</w:t>
            </w:r>
            <w:r w:rsidR="0088546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lleen voor perceel 1)</w:t>
            </w:r>
          </w:p>
        </w:tc>
      </w:tr>
      <w:tr w:rsidR="00167303" w:rsidRPr="0005526A" w14:paraId="53C10561" w14:textId="77777777" w:rsidTr="00885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D758803" w14:textId="17CB13E8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Naam </w:t>
            </w:r>
            <w:r w:rsidR="0088546A"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roject:</w:t>
            </w:r>
          </w:p>
        </w:tc>
        <w:tc>
          <w:tcPr>
            <w:tcW w:w="4961" w:type="dxa"/>
            <w:vAlign w:val="center"/>
          </w:tcPr>
          <w:p w14:paraId="10EF9F5A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67303" w:rsidRPr="0005526A" w14:paraId="55A07CBB" w14:textId="77777777" w:rsidTr="0088546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EF8313B" w14:textId="77777777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028579DB" w14:textId="77777777" w:rsidR="00167303" w:rsidRPr="009C22DF" w:rsidRDefault="00167303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67303" w:rsidRPr="0005526A" w14:paraId="3C1984A7" w14:textId="77777777" w:rsidTr="00885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6420D4C3" w14:textId="77777777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5A8F2237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0208EF8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67303" w:rsidRPr="0005526A" w14:paraId="411B3706" w14:textId="77777777" w:rsidTr="0088546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A02DC3A" w14:textId="4F6B6B92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</w:t>
            </w:r>
            <w:r w:rsidR="0088546A">
              <w:rPr>
                <w:rFonts w:ascii="Century Gothic" w:hAnsi="Century Gothic"/>
                <w:b w:val="0"/>
                <w:bCs w:val="0"/>
              </w:rPr>
              <w:t>-</w:t>
            </w:r>
            <w:r w:rsidRPr="009C22DF">
              <w:rPr>
                <w:rFonts w:ascii="Century Gothic" w:hAnsi="Century Gothic"/>
                <w:b w:val="0"/>
                <w:bCs w:val="0"/>
              </w:rPr>
              <w:t>gegevens uitvoerende partij***:</w:t>
            </w:r>
          </w:p>
        </w:tc>
        <w:tc>
          <w:tcPr>
            <w:tcW w:w="4961" w:type="dxa"/>
            <w:vAlign w:val="center"/>
          </w:tcPr>
          <w:p w14:paraId="1AC76395" w14:textId="77777777" w:rsidR="00167303" w:rsidRPr="009C22DF" w:rsidRDefault="00167303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E43FBAE" w14:textId="77777777" w:rsidR="00167303" w:rsidRPr="009C22DF" w:rsidRDefault="00167303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67303" w:rsidRPr="0005526A" w14:paraId="405366BA" w14:textId="77777777" w:rsidTr="00885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C1AC1E9" w14:textId="77777777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398DF497" w14:textId="77777777" w:rsidR="00167303" w:rsidRPr="009C22DF" w:rsidRDefault="00167303" w:rsidP="00566A1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55A9D5A" w14:textId="4BD3A967" w:rsidR="00167303" w:rsidRPr="009C22DF" w:rsidRDefault="00167303" w:rsidP="008854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67303" w:rsidRPr="0005526A" w14:paraId="20FA34BE" w14:textId="77777777" w:rsidTr="0088546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A98D006" w14:textId="1216BFB8" w:rsidR="00167303" w:rsidRPr="009C22DF" w:rsidRDefault="00167303" w:rsidP="00566A17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 w:rsidR="0088546A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337169F2" w14:textId="77777777" w:rsidR="00167303" w:rsidRPr="009C22DF" w:rsidRDefault="00167303" w:rsidP="00566A1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49564A" w:rsidRPr="0005526A" w14:paraId="36A32344" w14:textId="77777777" w:rsidTr="00885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39C62FF8" w14:textId="0DC5AD85" w:rsidR="0049564A" w:rsidRPr="009C22DF" w:rsidRDefault="0049564A" w:rsidP="0049564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b w:val="0"/>
              </w:rPr>
              <w:t>Aansturing en coördinatie van bouwkundige werkzaamheden</w:t>
            </w:r>
            <w:r w:rsidR="0088546A">
              <w:rPr>
                <w:b w:val="0"/>
              </w:rPr>
              <w:t>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4961" w:type="dxa"/>
          </w:tcPr>
          <w:p w14:paraId="0F0D9C50" w14:textId="77777777" w:rsidR="0049564A" w:rsidRPr="009C22DF" w:rsidRDefault="0049564A" w:rsidP="004956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78BBB74" w14:textId="617090A5" w:rsidR="0049564A" w:rsidRPr="0049564A" w:rsidRDefault="0049564A" w:rsidP="004956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49564A" w:rsidRPr="0005526A" w14:paraId="1082E9DD" w14:textId="77777777" w:rsidTr="0088546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B8CB52E" w14:textId="219D3223" w:rsidR="0049564A" w:rsidRPr="009C22DF" w:rsidRDefault="0049564A" w:rsidP="0049564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b w:val="0"/>
              </w:rPr>
              <w:t>Aansturing en coördinatie van elektrotechnische werkzaamheden</w:t>
            </w:r>
            <w:r w:rsidR="0088546A">
              <w:rPr>
                <w:b w:val="0"/>
              </w:rPr>
              <w:t>:</w:t>
            </w:r>
          </w:p>
        </w:tc>
        <w:tc>
          <w:tcPr>
            <w:tcW w:w="4961" w:type="dxa"/>
          </w:tcPr>
          <w:p w14:paraId="3669F444" w14:textId="77777777" w:rsidR="0049564A" w:rsidRPr="009C22DF" w:rsidRDefault="0049564A" w:rsidP="004956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C8EE20C" w14:textId="5ADE0CDA" w:rsidR="0049564A" w:rsidRPr="0049564A" w:rsidRDefault="0049564A" w:rsidP="0049564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49564A" w:rsidRPr="0005526A" w14:paraId="06E7CEB4" w14:textId="77777777" w:rsidTr="00885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09526E5F" w14:textId="5C45852D" w:rsidR="0049564A" w:rsidRPr="009C22DF" w:rsidRDefault="0049564A" w:rsidP="0049564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b w:val="0"/>
              </w:rPr>
              <w:t>Aansturing en coördinatie van werktuigbouwkundige werkzaamheden</w:t>
            </w:r>
            <w:r w:rsidR="0088546A">
              <w:rPr>
                <w:b w:val="0"/>
              </w:rPr>
              <w:t>:</w:t>
            </w:r>
          </w:p>
        </w:tc>
        <w:tc>
          <w:tcPr>
            <w:tcW w:w="4961" w:type="dxa"/>
          </w:tcPr>
          <w:p w14:paraId="139FDB1E" w14:textId="77777777" w:rsidR="0049564A" w:rsidRPr="009C22DF" w:rsidRDefault="0049564A" w:rsidP="004956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4F06F3A" w14:textId="527C3494" w:rsidR="0049564A" w:rsidRPr="00167303" w:rsidRDefault="0049564A" w:rsidP="0049564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136E3" w:rsidRPr="0005526A" w14:paraId="2FD2A007" w14:textId="77777777" w:rsidTr="006F17D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2426CB96" w14:textId="55804A54" w:rsidR="003136E3" w:rsidRDefault="003136E3" w:rsidP="003136E3">
            <w:pPr>
              <w:spacing w:line="360" w:lineRule="auto"/>
            </w:pPr>
            <w:r>
              <w:rPr>
                <w:rFonts w:ascii="Century Gothic" w:hAnsi="Century Gothic"/>
                <w:b w:val="0"/>
              </w:rPr>
              <w:t>Omvang gebouw:</w:t>
            </w:r>
          </w:p>
        </w:tc>
        <w:tc>
          <w:tcPr>
            <w:tcW w:w="4961" w:type="dxa"/>
            <w:vAlign w:val="center"/>
          </w:tcPr>
          <w:p w14:paraId="7F5D0D42" w14:textId="2788022C" w:rsidR="003136E3" w:rsidRPr="009C22DF" w:rsidRDefault="003136E3" w:rsidP="003136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</w:t>
            </w:r>
          </w:p>
        </w:tc>
      </w:tr>
      <w:tr w:rsidR="003136E3" w:rsidRPr="0005526A" w14:paraId="5399FFFD" w14:textId="77777777" w:rsidTr="00885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5F17F93" w14:textId="37760A59" w:rsidR="003136E3" w:rsidRPr="009C22DF" w:rsidRDefault="003136E3" w:rsidP="003136E3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1CB7D603" w14:textId="77777777" w:rsidR="003136E3" w:rsidRPr="009C22DF" w:rsidRDefault="003136E3" w:rsidP="003136E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5FE7103" w14:textId="77777777" w:rsidR="00167303" w:rsidRDefault="00167303" w:rsidP="0088546A">
      <w:pPr>
        <w:spacing w:line="260" w:lineRule="atLeast"/>
      </w:pPr>
    </w:p>
    <w:p w14:paraId="1D4273B5" w14:textId="77777777" w:rsidR="00167303" w:rsidRPr="00E02065" w:rsidRDefault="00167303" w:rsidP="0088546A">
      <w:pPr>
        <w:spacing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16F5E6C" w14:textId="288617CF" w:rsidR="003136E3" w:rsidRDefault="003136E3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3136E3" w:rsidRPr="0005526A" w14:paraId="67E5F429" w14:textId="77777777" w:rsidTr="00933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5B6263D" w14:textId="76C4C80A" w:rsidR="003136E3" w:rsidRPr="00131686" w:rsidRDefault="003136E3" w:rsidP="00933D2A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d: BIM (alleen voor perceel 1)</w:t>
            </w:r>
          </w:p>
        </w:tc>
      </w:tr>
      <w:tr w:rsidR="003136E3" w:rsidRPr="0005526A" w14:paraId="5F188E52" w14:textId="77777777" w:rsidTr="0093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BD4A86D" w14:textId="77777777" w:rsidR="003136E3" w:rsidRPr="009C22DF" w:rsidRDefault="003136E3" w:rsidP="00933D2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Naam </w:t>
            </w:r>
            <w:r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roject:</w:t>
            </w:r>
          </w:p>
        </w:tc>
        <w:tc>
          <w:tcPr>
            <w:tcW w:w="4961" w:type="dxa"/>
            <w:vAlign w:val="center"/>
          </w:tcPr>
          <w:p w14:paraId="284E4E24" w14:textId="77777777" w:rsidR="003136E3" w:rsidRPr="009C22DF" w:rsidRDefault="003136E3" w:rsidP="00933D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136E3" w:rsidRPr="0005526A" w14:paraId="05752A5A" w14:textId="77777777" w:rsidTr="00933D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C18D86C" w14:textId="77777777" w:rsidR="003136E3" w:rsidRPr="009C22DF" w:rsidRDefault="003136E3" w:rsidP="00933D2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4961" w:type="dxa"/>
            <w:vAlign w:val="center"/>
          </w:tcPr>
          <w:p w14:paraId="70339201" w14:textId="77777777" w:rsidR="003136E3" w:rsidRPr="009C22DF" w:rsidRDefault="003136E3" w:rsidP="00933D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136E3" w:rsidRPr="0005526A" w14:paraId="080B3845" w14:textId="77777777" w:rsidTr="0093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AE66714" w14:textId="77777777" w:rsidR="003136E3" w:rsidRPr="009C22DF" w:rsidRDefault="003136E3" w:rsidP="00933D2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4961" w:type="dxa"/>
            <w:vAlign w:val="center"/>
          </w:tcPr>
          <w:p w14:paraId="740D66CB" w14:textId="77777777" w:rsidR="003136E3" w:rsidRPr="009C22DF" w:rsidRDefault="003136E3" w:rsidP="00933D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12D75C1" w14:textId="77777777" w:rsidR="003136E3" w:rsidRPr="009C22DF" w:rsidRDefault="003136E3" w:rsidP="00933D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136E3" w:rsidRPr="0005526A" w14:paraId="60708393" w14:textId="77777777" w:rsidTr="00933D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17A69A9" w14:textId="77777777" w:rsidR="003136E3" w:rsidRPr="009C22DF" w:rsidRDefault="003136E3" w:rsidP="00933D2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</w:t>
            </w:r>
            <w:r>
              <w:rPr>
                <w:rFonts w:ascii="Century Gothic" w:hAnsi="Century Gothic"/>
                <w:b w:val="0"/>
                <w:bCs w:val="0"/>
              </w:rPr>
              <w:t>-</w:t>
            </w:r>
            <w:r w:rsidRPr="009C22DF">
              <w:rPr>
                <w:rFonts w:ascii="Century Gothic" w:hAnsi="Century Gothic"/>
                <w:b w:val="0"/>
                <w:bCs w:val="0"/>
              </w:rPr>
              <w:t>gegevens uitvoerende partij***:</w:t>
            </w:r>
          </w:p>
        </w:tc>
        <w:tc>
          <w:tcPr>
            <w:tcW w:w="4961" w:type="dxa"/>
            <w:vAlign w:val="center"/>
          </w:tcPr>
          <w:p w14:paraId="403453E2" w14:textId="77777777" w:rsidR="003136E3" w:rsidRPr="009C22DF" w:rsidRDefault="003136E3" w:rsidP="00933D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3282D6A0" w14:textId="77777777" w:rsidR="003136E3" w:rsidRPr="009C22DF" w:rsidRDefault="003136E3" w:rsidP="00933D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136E3" w:rsidRPr="0005526A" w14:paraId="10B45382" w14:textId="77777777" w:rsidTr="0093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7749B3B" w14:textId="77777777" w:rsidR="003136E3" w:rsidRPr="009C22DF" w:rsidRDefault="003136E3" w:rsidP="00933D2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4961" w:type="dxa"/>
            <w:vAlign w:val="center"/>
          </w:tcPr>
          <w:p w14:paraId="2F7417CD" w14:textId="77777777" w:rsidR="003136E3" w:rsidRPr="009C22DF" w:rsidRDefault="003136E3" w:rsidP="00933D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3C1E67F" w14:textId="77777777" w:rsidR="003136E3" w:rsidRPr="009C22DF" w:rsidRDefault="003136E3" w:rsidP="00933D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136E3" w:rsidRPr="0005526A" w14:paraId="3EF5AE82" w14:textId="77777777" w:rsidTr="00933D2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0F44CA2" w14:textId="77777777" w:rsidR="003136E3" w:rsidRPr="009C22DF" w:rsidRDefault="003136E3" w:rsidP="00933D2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672CDBB5" w14:textId="77777777" w:rsidR="003136E3" w:rsidRPr="009C22DF" w:rsidRDefault="003136E3" w:rsidP="00933D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136E3" w:rsidRPr="0005526A" w14:paraId="09AA8B61" w14:textId="77777777" w:rsidTr="0093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2347F73" w14:textId="463D1793" w:rsidR="003136E3" w:rsidRPr="009C22DF" w:rsidRDefault="003136E3" w:rsidP="00933D2A">
            <w:pPr>
              <w:spacing w:line="360" w:lineRule="auto"/>
              <w:rPr>
                <w:rFonts w:ascii="Century Gothic" w:hAnsi="Century Gothic"/>
              </w:rPr>
            </w:pPr>
            <w:r>
              <w:rPr>
                <w:b w:val="0"/>
              </w:rPr>
              <w:t>Ervaring met BIM:</w:t>
            </w:r>
          </w:p>
        </w:tc>
        <w:tc>
          <w:tcPr>
            <w:tcW w:w="4961" w:type="dxa"/>
          </w:tcPr>
          <w:p w14:paraId="630A50E4" w14:textId="4EDB0612" w:rsidR="003136E3" w:rsidRPr="003136E3" w:rsidRDefault="003136E3" w:rsidP="00933D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BIM model LOD 300 of hoger</w:t>
            </w:r>
          </w:p>
          <w:p w14:paraId="1DCE2D3F" w14:textId="77777777" w:rsidR="003136E3" w:rsidRPr="0049564A" w:rsidRDefault="003136E3" w:rsidP="00933D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3136E3" w:rsidRPr="0005526A" w14:paraId="409BF40E" w14:textId="77777777" w:rsidTr="00124EC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446DF0F3" w14:textId="5D5EE326" w:rsidR="003136E3" w:rsidRDefault="003136E3" w:rsidP="003136E3">
            <w:pPr>
              <w:spacing w:line="360" w:lineRule="auto"/>
              <w:rPr>
                <w:b w:val="0"/>
              </w:rPr>
            </w:pPr>
            <w:r>
              <w:rPr>
                <w:rFonts w:ascii="Century Gothic" w:hAnsi="Century Gothic"/>
                <w:b w:val="0"/>
              </w:rPr>
              <w:t>Omvang gebouw:</w:t>
            </w:r>
          </w:p>
        </w:tc>
        <w:tc>
          <w:tcPr>
            <w:tcW w:w="4961" w:type="dxa"/>
            <w:vAlign w:val="center"/>
          </w:tcPr>
          <w:p w14:paraId="48C1746A" w14:textId="1C3D17B3" w:rsidR="003136E3" w:rsidRPr="009C22DF" w:rsidRDefault="003136E3" w:rsidP="003136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  <w:r>
              <w:rPr>
                <w:rFonts w:ascii="Century Gothic" w:hAnsi="Century Gothic"/>
              </w:rPr>
              <w:t>m</w:t>
            </w:r>
            <w:r>
              <w:rPr>
                <w:rFonts w:ascii="Century Gothic" w:hAnsi="Century Gothic"/>
                <w:vertAlign w:val="superscript"/>
              </w:rPr>
              <w:t>2</w:t>
            </w:r>
            <w:r>
              <w:rPr>
                <w:rFonts w:ascii="Century Gothic" w:hAnsi="Century Gothic"/>
              </w:rPr>
              <w:t xml:space="preserve"> BVO &gt;1.500m</w:t>
            </w:r>
            <w:r>
              <w:rPr>
                <w:rFonts w:ascii="Century Gothic" w:hAnsi="Century Gothic"/>
                <w:vertAlign w:val="superscript"/>
              </w:rPr>
              <w:t>2</w:t>
            </w:r>
          </w:p>
        </w:tc>
      </w:tr>
      <w:tr w:rsidR="003136E3" w:rsidRPr="0005526A" w14:paraId="731A3D81" w14:textId="77777777" w:rsidTr="00933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01A1FFC" w14:textId="77777777" w:rsidR="003136E3" w:rsidRPr="009C22DF" w:rsidRDefault="003136E3" w:rsidP="00933D2A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 xml:space="preserve">Beschrijving </w:t>
            </w:r>
            <w:r>
              <w:rPr>
                <w:rFonts w:ascii="Century Gothic" w:hAnsi="Century Gothic"/>
                <w:b w:val="0"/>
                <w:bCs w:val="0"/>
              </w:rPr>
              <w:t>p</w:t>
            </w:r>
            <w:r w:rsidRPr="009C22DF">
              <w:rPr>
                <w:rFonts w:ascii="Century Gothic" w:hAnsi="Century Gothic"/>
                <w:b w:val="0"/>
                <w:bCs w:val="0"/>
              </w:rPr>
              <w:t>roject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4961" w:type="dxa"/>
            <w:vAlign w:val="center"/>
          </w:tcPr>
          <w:p w14:paraId="354A0122" w14:textId="77777777" w:rsidR="003136E3" w:rsidRPr="009C22DF" w:rsidRDefault="003136E3" w:rsidP="00933D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B4C35BB" w14:textId="10521E52" w:rsidR="003136E3" w:rsidRDefault="003136E3" w:rsidP="003136E3">
      <w:pPr>
        <w:spacing w:before="120" w:after="120" w:line="260" w:lineRule="atLeast"/>
      </w:pPr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95DA4A6" w14:textId="1B896834" w:rsidR="00167303" w:rsidRPr="00B478DF" w:rsidRDefault="00167303" w:rsidP="003136E3">
      <w:pPr>
        <w:spacing w:after="0" w:line="260" w:lineRule="atLeast"/>
      </w:pPr>
      <w:r w:rsidRPr="00B478DF">
        <w:t xml:space="preserve">Ondergetekende verklaart tevens dat: </w:t>
      </w:r>
    </w:p>
    <w:p w14:paraId="38822921" w14:textId="6A747041" w:rsidR="00167303" w:rsidRPr="00B478DF" w:rsidRDefault="00167303" w:rsidP="0088546A">
      <w:pPr>
        <w:pStyle w:val="Lijstalinea"/>
        <w:numPr>
          <w:ilvl w:val="0"/>
          <w:numId w:val="29"/>
        </w:numPr>
        <w:spacing w:line="260" w:lineRule="atLeast"/>
      </w:pPr>
      <w:r>
        <w:t>Gegadigde</w:t>
      </w:r>
      <w:r w:rsidRPr="00B478DF">
        <w:t xml:space="preserve"> opdrachtnemer is </w:t>
      </w:r>
      <w:r w:rsidRPr="00167303">
        <w:t>van de bovenstaande referentieprojecten en</w:t>
      </w:r>
      <w:r w:rsidRPr="00B478DF">
        <w:t xml:space="preserve"> de betreffende werkzaamheden (waar de competentie op toeziet) ook zelf </w:t>
      </w:r>
      <w:r w:rsidR="0088546A" w:rsidRPr="00B478DF">
        <w:t xml:space="preserve">heeft </w:t>
      </w:r>
      <w:r w:rsidRPr="00B478DF">
        <w:t>uitgevoerd (tenzij een beroep op derden wordt gedaan conform hetgeen gesteld in deze leidraad);</w:t>
      </w:r>
    </w:p>
    <w:p w14:paraId="7470B2FF" w14:textId="61367367" w:rsidR="00167303" w:rsidRPr="0005526A" w:rsidRDefault="00167303" w:rsidP="0088546A">
      <w:pPr>
        <w:pStyle w:val="Lijstalinea"/>
        <w:numPr>
          <w:ilvl w:val="0"/>
          <w:numId w:val="29"/>
        </w:numPr>
        <w:spacing w:line="260" w:lineRule="atLeast"/>
      </w:pPr>
      <w:r>
        <w:t xml:space="preserve">Gegadigde </w:t>
      </w:r>
      <w:r w:rsidRPr="0005526A">
        <w:t>bij eventuele uitnodiging tot de gunningsfase dan</w:t>
      </w:r>
      <w:r w:rsidR="00060AF1">
        <w:t xml:space="preserve"> </w:t>
      </w:r>
      <w:r w:rsidRPr="0005526A">
        <w:t>wel bij eventuele gunning of uitvoering van de werkzaamheden niet van derde zal wisselen;</w:t>
      </w:r>
    </w:p>
    <w:p w14:paraId="228FE2F0" w14:textId="77777777" w:rsidR="00167303" w:rsidRPr="0005526A" w:rsidRDefault="00167303" w:rsidP="0088546A">
      <w:pPr>
        <w:pStyle w:val="Lijstalinea"/>
        <w:numPr>
          <w:ilvl w:val="0"/>
          <w:numId w:val="29"/>
        </w:numPr>
        <w:spacing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501E63C" w14:textId="77777777" w:rsidR="00167303" w:rsidRPr="00B478DF" w:rsidRDefault="00167303" w:rsidP="0088546A">
      <w:pPr>
        <w:pStyle w:val="Lijstalinea"/>
        <w:numPr>
          <w:ilvl w:val="0"/>
          <w:numId w:val="29"/>
        </w:numPr>
        <w:spacing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4EA457E" w14:textId="77777777" w:rsidR="00167303" w:rsidRPr="00B478DF" w:rsidRDefault="00167303" w:rsidP="003136E3">
      <w:pPr>
        <w:spacing w:after="0"/>
      </w:pPr>
      <w:r w:rsidRPr="00B478DF">
        <w:t xml:space="preserve">Aldus naar waarheid opgemaakt, </w:t>
      </w:r>
    </w:p>
    <w:p w14:paraId="1A78C75F" w14:textId="77777777" w:rsidR="00167303" w:rsidRPr="00B478DF" w:rsidRDefault="00167303" w:rsidP="00167303"/>
    <w:p w14:paraId="609F28CC" w14:textId="2ACD9FDF" w:rsidR="00167303" w:rsidRDefault="00167303" w:rsidP="0016730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5FC66945" w14:textId="77777777" w:rsidR="003136E3" w:rsidRPr="00B478DF" w:rsidRDefault="003136E3" w:rsidP="00167303"/>
    <w:p w14:paraId="216BA20C" w14:textId="2D7AF0B3" w:rsidR="00167303" w:rsidRDefault="00167303" w:rsidP="0016730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C06E62A" w14:textId="77777777" w:rsidR="003136E3" w:rsidRPr="00B478DF" w:rsidRDefault="003136E3" w:rsidP="00167303"/>
    <w:p w14:paraId="393462E7" w14:textId="77777777" w:rsidR="00167303" w:rsidRPr="00B478DF" w:rsidRDefault="00167303" w:rsidP="0016730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3A3420AB" w14:textId="77777777" w:rsidR="00167303" w:rsidRDefault="00167303" w:rsidP="00167303"/>
    <w:p w14:paraId="1FE600D6" w14:textId="77777777" w:rsidR="003136E3" w:rsidRPr="00B478DF" w:rsidRDefault="003136E3" w:rsidP="00167303"/>
    <w:p w14:paraId="495B8F24" w14:textId="4BC2C825" w:rsidR="00046CD1" w:rsidRDefault="00167303" w:rsidP="00167303">
      <w:r w:rsidRPr="00B478DF">
        <w:t xml:space="preserve">   ………………………………………… (handtekening)</w:t>
      </w:r>
      <w:r w:rsidR="00046CD1"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D1"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D1"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D1"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CD1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F9516C1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E3DF3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046CD1" w:rsidSect="00730113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A65B2" w14:textId="77777777" w:rsidR="0012501C" w:rsidRDefault="0012501C" w:rsidP="00E15770">
      <w:pPr>
        <w:spacing w:after="0" w:line="240" w:lineRule="auto"/>
      </w:pPr>
      <w:r>
        <w:separator/>
      </w:r>
    </w:p>
  </w:endnote>
  <w:endnote w:type="continuationSeparator" w:id="0">
    <w:p w14:paraId="6E859CC4" w14:textId="77777777" w:rsidR="0012501C" w:rsidRDefault="0012501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Roman">
    <w:altName w:val="Agency FB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E4EC" w14:textId="77777777" w:rsidR="00FA6825" w:rsidRDefault="00FA6825" w:rsidP="00FA6825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EC5063" wp14:editId="70D4DBAD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37F689" id="Rechte verbindingslijn 17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77E31011" w14:textId="40FE05E5" w:rsidR="00FA6825" w:rsidRPr="003950B1" w:rsidRDefault="000D4340" w:rsidP="00FA6825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145828930"/>
        <w:placeholder>
          <w:docPart w:val="539CD978F0B046028B183ACF9D907EA3"/>
        </w:placeholder>
        <w:dataBinding w:prefixMappings="xmlns:ns0='Extra' " w:xpath="/ns0:Extra[1]/ns0:Reference[1]" w:storeItemID="{96CCE84C-E527-4265-966D-1606FFA60547}"/>
        <w:text/>
      </w:sdtPr>
      <w:sdtEndPr/>
      <w:sdtContent>
        <w:r w:rsidR="00FA6825">
          <w:rPr>
            <w:color w:val="4C8488" w:themeColor="accent1"/>
            <w:sz w:val="15"/>
            <w:szCs w:val="15"/>
          </w:rPr>
          <w:t>2210392/20240301Lke01</w:t>
        </w:r>
      </w:sdtContent>
    </w:sdt>
    <w:r w:rsidR="00FA6825">
      <w:rPr>
        <w:color w:val="4C8488" w:themeColor="accent1"/>
        <w:sz w:val="15"/>
        <w:szCs w:val="15"/>
      </w:rPr>
      <w:t xml:space="preserve">  |  </w:t>
    </w:r>
    <w:r w:rsidR="00FA6825">
      <w:rPr>
        <w:color w:val="4C8488" w:themeColor="accent1"/>
        <w:sz w:val="15"/>
        <w:szCs w:val="15"/>
      </w:rPr>
      <w:fldChar w:fldCharType="begin"/>
    </w:r>
    <w:r w:rsidR="00FA6825">
      <w:rPr>
        <w:color w:val="4C8488" w:themeColor="accent1"/>
        <w:sz w:val="15"/>
        <w:szCs w:val="15"/>
      </w:rPr>
      <w:instrText xml:space="preserve"> DOCVARIABLE  idxWebsite  \* MERGEFORMAT </w:instrText>
    </w:r>
    <w:r w:rsidR="00FA6825">
      <w:rPr>
        <w:color w:val="4C8488" w:themeColor="accent1"/>
        <w:sz w:val="15"/>
        <w:szCs w:val="15"/>
      </w:rPr>
      <w:fldChar w:fldCharType="separate"/>
    </w:r>
    <w:r w:rsidR="009058E3">
      <w:rPr>
        <w:color w:val="4C8488" w:themeColor="accent1"/>
        <w:sz w:val="15"/>
        <w:szCs w:val="15"/>
      </w:rPr>
      <w:t>www.icsadviseurs.nl</w:t>
    </w:r>
    <w:r w:rsidR="00FA6825">
      <w:rPr>
        <w:color w:val="4C8488" w:themeColor="accent1"/>
        <w:sz w:val="15"/>
        <w:szCs w:val="15"/>
      </w:rPr>
      <w:fldChar w:fldCharType="end"/>
    </w:r>
    <w:r w:rsidR="00FA6825" w:rsidRPr="003950B1">
      <w:rPr>
        <w:color w:val="4C8488" w:themeColor="accent1"/>
        <w:sz w:val="15"/>
        <w:szCs w:val="15"/>
      </w:rPr>
      <w:tab/>
      <w:t xml:space="preserve"> </w:t>
    </w:r>
    <w:r w:rsidR="00FA6825" w:rsidRPr="004B2FD6">
      <w:rPr>
        <w:color w:val="4C8488" w:themeColor="accent1"/>
        <w:sz w:val="14"/>
        <w:szCs w:val="14"/>
      </w:rPr>
      <w:fldChar w:fldCharType="begin"/>
    </w:r>
    <w:r w:rsidR="00FA6825" w:rsidRPr="004B2FD6">
      <w:rPr>
        <w:color w:val="4C8488" w:themeColor="accent1"/>
        <w:sz w:val="14"/>
        <w:szCs w:val="14"/>
      </w:rPr>
      <w:instrText>PAGE  \* Arabic  \* MERGEFORMAT</w:instrText>
    </w:r>
    <w:r w:rsidR="00FA6825" w:rsidRPr="004B2FD6">
      <w:rPr>
        <w:color w:val="4C8488" w:themeColor="accent1"/>
        <w:sz w:val="14"/>
        <w:szCs w:val="14"/>
      </w:rPr>
      <w:fldChar w:fldCharType="separate"/>
    </w:r>
    <w:r w:rsidR="00FA6825">
      <w:rPr>
        <w:color w:val="4C8488" w:themeColor="accent1"/>
        <w:sz w:val="14"/>
        <w:szCs w:val="14"/>
      </w:rPr>
      <w:t>3</w:t>
    </w:r>
    <w:r w:rsidR="00FA6825" w:rsidRPr="004B2FD6">
      <w:rPr>
        <w:color w:val="4C8488" w:themeColor="accent1"/>
        <w:sz w:val="14"/>
        <w:szCs w:val="14"/>
      </w:rPr>
      <w:fldChar w:fldCharType="end"/>
    </w:r>
    <w:r w:rsidR="00FA6825" w:rsidRPr="004B2FD6">
      <w:rPr>
        <w:color w:val="4C8488" w:themeColor="accent1"/>
        <w:sz w:val="14"/>
        <w:szCs w:val="14"/>
      </w:rPr>
      <w:t>/</w:t>
    </w:r>
    <w:r w:rsidR="00FA6825" w:rsidRPr="004B2FD6">
      <w:rPr>
        <w:color w:val="4C8488" w:themeColor="accent1"/>
        <w:sz w:val="14"/>
        <w:szCs w:val="14"/>
      </w:rPr>
      <w:fldChar w:fldCharType="begin"/>
    </w:r>
    <w:r w:rsidR="00FA6825" w:rsidRPr="004B2FD6">
      <w:rPr>
        <w:color w:val="4C8488" w:themeColor="accent1"/>
        <w:sz w:val="14"/>
        <w:szCs w:val="14"/>
      </w:rPr>
      <w:instrText>NUMPAGES  \* Arabic  \* MERGEFORMAT</w:instrText>
    </w:r>
    <w:r w:rsidR="00FA6825" w:rsidRPr="004B2FD6">
      <w:rPr>
        <w:color w:val="4C8488" w:themeColor="accent1"/>
        <w:sz w:val="14"/>
        <w:szCs w:val="14"/>
      </w:rPr>
      <w:fldChar w:fldCharType="separate"/>
    </w:r>
    <w:r w:rsidR="00FA6825">
      <w:rPr>
        <w:color w:val="4C8488" w:themeColor="accent1"/>
        <w:sz w:val="14"/>
        <w:szCs w:val="14"/>
      </w:rPr>
      <w:t>7</w:t>
    </w:r>
    <w:r w:rsidR="00FA6825"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D104" w14:textId="77777777" w:rsidR="0012501C" w:rsidRDefault="0012501C" w:rsidP="00E15770">
      <w:pPr>
        <w:spacing w:after="0" w:line="240" w:lineRule="auto"/>
      </w:pPr>
      <w:r>
        <w:separator/>
      </w:r>
    </w:p>
  </w:footnote>
  <w:footnote w:type="continuationSeparator" w:id="0">
    <w:p w14:paraId="2564A451" w14:textId="77777777" w:rsidR="0012501C" w:rsidRDefault="0012501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319F08BA" w:rsidR="0012501C" w:rsidRDefault="00DC5715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997C0B" wp14:editId="69C425FF">
              <wp:simplePos x="0" y="0"/>
              <wp:positionH relativeFrom="page">
                <wp:posOffset>621030</wp:posOffset>
              </wp:positionH>
              <wp:positionV relativeFrom="page">
                <wp:posOffset>0</wp:posOffset>
              </wp:positionV>
              <wp:extent cx="626110" cy="792178"/>
              <wp:effectExtent l="0" t="0" r="2540" b="8255"/>
              <wp:wrapNone/>
              <wp:docPr id="18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792178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49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F35A63" id="Image" o:spid="_x0000_s1026" style="position:absolute;margin-left:48.9pt;margin-top:0;width:49.3pt;height:62.4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Bhv6ug2gAAAAcBAAAPAAAAZHJzL2Rv&#10;d25yZXYueG1sTI/BbsIwEETvlfoP1lbqrTggGiCNgxBSLtygXHpz4iWJiNeRbUL69yyn9rajGc28&#10;zbeT7cWIPnSOFMxnCQik2pmOGgXn7/JjDSJETUb3jlDBLwbYFq8vuc6Mu9MRx1NsBJdQyLSCNsYh&#10;kzLULVodZm5AYu/ivNWRpW+k8frO5baXiyRJpdUd8UKrB9y3WF9PN6tgLJtV+ZOGA9pg/GH6lENV&#10;X5R6f5t2XyAiTvEvDE98RoeCmSp3IxNEr2CzYvKogB96upt0CaLiY7Fcgyxy+Z+/eA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6A2D18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AD8"/>
    <w:multiLevelType w:val="multilevel"/>
    <w:tmpl w:val="16B697E6"/>
    <w:numStyleLink w:val="ICSBullets"/>
  </w:abstractNum>
  <w:abstractNum w:abstractNumId="1" w15:restartNumberingAfterBreak="0">
    <w:nsid w:val="062A36FD"/>
    <w:multiLevelType w:val="hybridMultilevel"/>
    <w:tmpl w:val="77405D3C"/>
    <w:lvl w:ilvl="0" w:tplc="57FA72B2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color w:val="800000"/>
      </w:rPr>
    </w:lvl>
    <w:lvl w:ilvl="1" w:tplc="D7F8E6D6">
      <w:start w:val="10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Myriad Roman" w:eastAsia="Times New Roman" w:hAnsi="Myriad Roman" w:cs="Times New Roman" w:hint="default"/>
        <w:color w:val="800000"/>
      </w:rPr>
    </w:lvl>
    <w:lvl w:ilvl="2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55274E"/>
    <w:multiLevelType w:val="multilevel"/>
    <w:tmpl w:val="16B697E6"/>
    <w:numStyleLink w:val="ICSBullets"/>
  </w:abstractNum>
  <w:abstractNum w:abstractNumId="4" w15:restartNumberingAfterBreak="0">
    <w:nsid w:val="0DB873A5"/>
    <w:multiLevelType w:val="multilevel"/>
    <w:tmpl w:val="16B697E6"/>
    <w:numStyleLink w:val="ICSBullets"/>
  </w:abstractNum>
  <w:abstractNum w:abstractNumId="5" w15:restartNumberingAfterBreak="0">
    <w:nsid w:val="0EDD71EF"/>
    <w:multiLevelType w:val="multilevel"/>
    <w:tmpl w:val="16B697E6"/>
    <w:numStyleLink w:val="ICSBullets"/>
  </w:abstractNum>
  <w:abstractNum w:abstractNumId="6" w15:restartNumberingAfterBreak="0">
    <w:nsid w:val="0FDE6561"/>
    <w:multiLevelType w:val="multilevel"/>
    <w:tmpl w:val="16B697E6"/>
    <w:numStyleLink w:val="ICSBullets"/>
  </w:abstractNum>
  <w:abstractNum w:abstractNumId="7" w15:restartNumberingAfterBreak="0">
    <w:nsid w:val="111B7D1D"/>
    <w:multiLevelType w:val="multilevel"/>
    <w:tmpl w:val="16B697E6"/>
    <w:numStyleLink w:val="ICSBullets"/>
  </w:abstractNum>
  <w:abstractNum w:abstractNumId="8" w15:restartNumberingAfterBreak="0">
    <w:nsid w:val="154C4317"/>
    <w:multiLevelType w:val="multilevel"/>
    <w:tmpl w:val="16B697E6"/>
    <w:numStyleLink w:val="ICSBullets"/>
  </w:abstractNum>
  <w:abstractNum w:abstractNumId="9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D364878"/>
    <w:multiLevelType w:val="multilevel"/>
    <w:tmpl w:val="16B697E6"/>
    <w:numStyleLink w:val="ICSBullets"/>
  </w:abstractNum>
  <w:abstractNum w:abstractNumId="11" w15:restartNumberingAfterBreak="0">
    <w:nsid w:val="1F6B76E4"/>
    <w:multiLevelType w:val="multilevel"/>
    <w:tmpl w:val="16B697E6"/>
    <w:numStyleLink w:val="ICSBullets"/>
  </w:abstractNum>
  <w:abstractNum w:abstractNumId="12" w15:restartNumberingAfterBreak="0">
    <w:nsid w:val="20563A9E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210E4DD6"/>
    <w:multiLevelType w:val="multilevel"/>
    <w:tmpl w:val="16B697E6"/>
    <w:numStyleLink w:val="ICSBullets"/>
  </w:abstractNum>
  <w:abstractNum w:abstractNumId="14" w15:restartNumberingAfterBreak="0">
    <w:nsid w:val="241B48B6"/>
    <w:multiLevelType w:val="multilevel"/>
    <w:tmpl w:val="143EDEB6"/>
    <w:numStyleLink w:val="ICSNumbering"/>
  </w:abstractNum>
  <w:abstractNum w:abstractNumId="15" w15:restartNumberingAfterBreak="0">
    <w:nsid w:val="279F25C2"/>
    <w:multiLevelType w:val="multilevel"/>
    <w:tmpl w:val="16B697E6"/>
    <w:numStyleLink w:val="ICSBullets"/>
  </w:abstractNum>
  <w:abstractNum w:abstractNumId="16" w15:restartNumberingAfterBreak="0">
    <w:nsid w:val="28130B16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28E06300"/>
    <w:multiLevelType w:val="multilevel"/>
    <w:tmpl w:val="16B697E6"/>
    <w:numStyleLink w:val="ICSBullets"/>
  </w:abstractNum>
  <w:abstractNum w:abstractNumId="18" w15:restartNumberingAfterBreak="0">
    <w:nsid w:val="2B937219"/>
    <w:multiLevelType w:val="multilevel"/>
    <w:tmpl w:val="16B697E6"/>
    <w:numStyleLink w:val="ICSBullets"/>
  </w:abstractNum>
  <w:abstractNum w:abstractNumId="19" w15:restartNumberingAfterBreak="0">
    <w:nsid w:val="2C9B6258"/>
    <w:multiLevelType w:val="hybridMultilevel"/>
    <w:tmpl w:val="957EB1FC"/>
    <w:lvl w:ilvl="0" w:tplc="391652AA">
      <w:start w:val="7242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30061B79"/>
    <w:multiLevelType w:val="multilevel"/>
    <w:tmpl w:val="16B697E6"/>
    <w:numStyleLink w:val="ICSBullets"/>
  </w:abstractNum>
  <w:abstractNum w:abstractNumId="21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2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5" w15:restartNumberingAfterBreak="0">
    <w:nsid w:val="415F157E"/>
    <w:multiLevelType w:val="multilevel"/>
    <w:tmpl w:val="16B697E6"/>
    <w:numStyleLink w:val="ICSBullets"/>
  </w:abstractNum>
  <w:abstractNum w:abstractNumId="26" w15:restartNumberingAfterBreak="0">
    <w:nsid w:val="41D8BEA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1DC4AF2"/>
    <w:multiLevelType w:val="multilevel"/>
    <w:tmpl w:val="16B697E6"/>
    <w:numStyleLink w:val="ICSBullets"/>
  </w:abstractNum>
  <w:abstractNum w:abstractNumId="28" w15:restartNumberingAfterBreak="0">
    <w:nsid w:val="442634E9"/>
    <w:multiLevelType w:val="multilevel"/>
    <w:tmpl w:val="143EDEB6"/>
    <w:numStyleLink w:val="ICSNumbering"/>
  </w:abstractNum>
  <w:abstractNum w:abstractNumId="29" w15:restartNumberingAfterBreak="0">
    <w:nsid w:val="4BBB0AD8"/>
    <w:multiLevelType w:val="multilevel"/>
    <w:tmpl w:val="16B697E6"/>
    <w:numStyleLink w:val="ICSBullets"/>
  </w:abstractNum>
  <w:abstractNum w:abstractNumId="30" w15:restartNumberingAfterBreak="0">
    <w:nsid w:val="4FC6292C"/>
    <w:multiLevelType w:val="multilevel"/>
    <w:tmpl w:val="143EDEB6"/>
    <w:numStyleLink w:val="ICSNumbering"/>
  </w:abstractNum>
  <w:abstractNum w:abstractNumId="31" w15:restartNumberingAfterBreak="0">
    <w:nsid w:val="53244406"/>
    <w:multiLevelType w:val="multilevel"/>
    <w:tmpl w:val="16B697E6"/>
    <w:numStyleLink w:val="ICSBullets"/>
  </w:abstractNum>
  <w:abstractNum w:abstractNumId="32" w15:restartNumberingAfterBreak="0">
    <w:nsid w:val="59526639"/>
    <w:multiLevelType w:val="multilevel"/>
    <w:tmpl w:val="16B697E6"/>
    <w:numStyleLink w:val="ICSBullets"/>
  </w:abstractNum>
  <w:abstractNum w:abstractNumId="33" w15:restartNumberingAfterBreak="0">
    <w:nsid w:val="595C5CCB"/>
    <w:multiLevelType w:val="multilevel"/>
    <w:tmpl w:val="16B697E6"/>
    <w:numStyleLink w:val="ICSBullets"/>
  </w:abstractNum>
  <w:abstractNum w:abstractNumId="34" w15:restartNumberingAfterBreak="0">
    <w:nsid w:val="59C92B0D"/>
    <w:multiLevelType w:val="multilevel"/>
    <w:tmpl w:val="16B697E6"/>
    <w:numStyleLink w:val="ICSBullets"/>
  </w:abstractNum>
  <w:abstractNum w:abstractNumId="35" w15:restartNumberingAfterBreak="0">
    <w:nsid w:val="5D1E0BCB"/>
    <w:multiLevelType w:val="multilevel"/>
    <w:tmpl w:val="16B697E6"/>
    <w:numStyleLink w:val="ICSBullets"/>
  </w:abstractNum>
  <w:abstractNum w:abstractNumId="36" w15:restartNumberingAfterBreak="0">
    <w:nsid w:val="5F477DF0"/>
    <w:multiLevelType w:val="multilevel"/>
    <w:tmpl w:val="16B697E6"/>
    <w:numStyleLink w:val="ICSBullets"/>
  </w:abstractNum>
  <w:abstractNum w:abstractNumId="37" w15:restartNumberingAfterBreak="0">
    <w:nsid w:val="636E51C3"/>
    <w:multiLevelType w:val="multilevel"/>
    <w:tmpl w:val="143EDEB6"/>
    <w:numStyleLink w:val="ICSNumbering"/>
  </w:abstractNum>
  <w:abstractNum w:abstractNumId="38" w15:restartNumberingAfterBreak="0">
    <w:nsid w:val="6A2565E2"/>
    <w:multiLevelType w:val="multilevel"/>
    <w:tmpl w:val="16B697E6"/>
    <w:numStyleLink w:val="ICSBullets"/>
  </w:abstractNum>
  <w:abstractNum w:abstractNumId="39" w15:restartNumberingAfterBreak="0">
    <w:nsid w:val="6A4B0D27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0" w15:restartNumberingAfterBreak="0">
    <w:nsid w:val="6FA313FC"/>
    <w:multiLevelType w:val="multilevel"/>
    <w:tmpl w:val="143EDEB6"/>
    <w:numStyleLink w:val="ICSNumbering"/>
  </w:abstractNum>
  <w:abstractNum w:abstractNumId="4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 w15:restartNumberingAfterBreak="0">
    <w:nsid w:val="738914DC"/>
    <w:multiLevelType w:val="multilevel"/>
    <w:tmpl w:val="16B697E6"/>
    <w:numStyleLink w:val="ICSBullets"/>
  </w:abstractNum>
  <w:abstractNum w:abstractNumId="43" w15:restartNumberingAfterBreak="0">
    <w:nsid w:val="73C68C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4984B29"/>
    <w:multiLevelType w:val="multilevel"/>
    <w:tmpl w:val="16B697E6"/>
    <w:numStyleLink w:val="ICSBullets"/>
  </w:abstractNum>
  <w:abstractNum w:abstractNumId="45" w15:restartNumberingAfterBreak="0">
    <w:nsid w:val="75464004"/>
    <w:multiLevelType w:val="multilevel"/>
    <w:tmpl w:val="16B697E6"/>
    <w:numStyleLink w:val="ICSBullets"/>
  </w:abstractNum>
  <w:abstractNum w:abstractNumId="46" w15:restartNumberingAfterBreak="0">
    <w:nsid w:val="7DCE0CD2"/>
    <w:multiLevelType w:val="hybridMultilevel"/>
    <w:tmpl w:val="B05893D2"/>
    <w:lvl w:ilvl="0" w:tplc="F48082BA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0122">
    <w:abstractNumId w:val="41"/>
  </w:num>
  <w:num w:numId="2" w16cid:durableId="690181167">
    <w:abstractNumId w:val="9"/>
  </w:num>
  <w:num w:numId="3" w16cid:durableId="1254977777">
    <w:abstractNumId w:val="2"/>
  </w:num>
  <w:num w:numId="4" w16cid:durableId="1663505220">
    <w:abstractNumId w:val="24"/>
  </w:num>
  <w:num w:numId="5" w16cid:durableId="1315600981">
    <w:abstractNumId w:val="21"/>
  </w:num>
  <w:num w:numId="6" w16cid:durableId="1007557937">
    <w:abstractNumId w:val="23"/>
  </w:num>
  <w:num w:numId="7" w16cid:durableId="190731394">
    <w:abstractNumId w:val="22"/>
  </w:num>
  <w:num w:numId="8" w16cid:durableId="260652963">
    <w:abstractNumId w:val="14"/>
  </w:num>
  <w:num w:numId="9" w16cid:durableId="1957760215">
    <w:abstractNumId w:val="0"/>
  </w:num>
  <w:num w:numId="10" w16cid:durableId="1041514838">
    <w:abstractNumId w:val="35"/>
  </w:num>
  <w:num w:numId="11" w16cid:durableId="1827744560">
    <w:abstractNumId w:val="4"/>
  </w:num>
  <w:num w:numId="12" w16cid:durableId="748774083">
    <w:abstractNumId w:val="38"/>
  </w:num>
  <w:num w:numId="13" w16cid:durableId="1129125200">
    <w:abstractNumId w:val="25"/>
  </w:num>
  <w:num w:numId="14" w16cid:durableId="385758397">
    <w:abstractNumId w:val="40"/>
  </w:num>
  <w:num w:numId="15" w16cid:durableId="2098479027">
    <w:abstractNumId w:val="44"/>
  </w:num>
  <w:num w:numId="16" w16cid:durableId="1375933552">
    <w:abstractNumId w:val="30"/>
  </w:num>
  <w:num w:numId="17" w16cid:durableId="1937251001">
    <w:abstractNumId w:val="32"/>
  </w:num>
  <w:num w:numId="18" w16cid:durableId="844980895">
    <w:abstractNumId w:val="6"/>
  </w:num>
  <w:num w:numId="19" w16cid:durableId="197813633">
    <w:abstractNumId w:val="10"/>
  </w:num>
  <w:num w:numId="20" w16cid:durableId="1173764824">
    <w:abstractNumId w:val="15"/>
  </w:num>
  <w:num w:numId="21" w16cid:durableId="1072973346">
    <w:abstractNumId w:val="20"/>
  </w:num>
  <w:num w:numId="22" w16cid:durableId="866911204">
    <w:abstractNumId w:val="13"/>
  </w:num>
  <w:num w:numId="23" w16cid:durableId="948390023">
    <w:abstractNumId w:val="45"/>
  </w:num>
  <w:num w:numId="24" w16cid:durableId="1098982156">
    <w:abstractNumId w:val="34"/>
  </w:num>
  <w:num w:numId="25" w16cid:durableId="555706382">
    <w:abstractNumId w:val="42"/>
  </w:num>
  <w:num w:numId="26" w16cid:durableId="511800221">
    <w:abstractNumId w:val="37"/>
  </w:num>
  <w:num w:numId="27" w16cid:durableId="914976955">
    <w:abstractNumId w:val="33"/>
  </w:num>
  <w:num w:numId="28" w16cid:durableId="1469787223">
    <w:abstractNumId w:val="36"/>
  </w:num>
  <w:num w:numId="29" w16cid:durableId="47002632">
    <w:abstractNumId w:val="8"/>
  </w:num>
  <w:num w:numId="30" w16cid:durableId="1219898749">
    <w:abstractNumId w:val="5"/>
  </w:num>
  <w:num w:numId="31" w16cid:durableId="493450426">
    <w:abstractNumId w:val="29"/>
  </w:num>
  <w:num w:numId="32" w16cid:durableId="596718685">
    <w:abstractNumId w:val="17"/>
  </w:num>
  <w:num w:numId="33" w16cid:durableId="1367414401">
    <w:abstractNumId w:val="27"/>
  </w:num>
  <w:num w:numId="34" w16cid:durableId="2000234739">
    <w:abstractNumId w:val="18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381178">
    <w:abstractNumId w:val="7"/>
  </w:num>
  <w:num w:numId="36" w16cid:durableId="203370451">
    <w:abstractNumId w:val="46"/>
  </w:num>
  <w:num w:numId="37" w16cid:durableId="844053831">
    <w:abstractNumId w:val="3"/>
  </w:num>
  <w:num w:numId="38" w16cid:durableId="612133425">
    <w:abstractNumId w:val="11"/>
  </w:num>
  <w:num w:numId="39" w16cid:durableId="2046517328">
    <w:abstractNumId w:val="19"/>
  </w:num>
  <w:num w:numId="40" w16cid:durableId="1041512044">
    <w:abstractNumId w:val="39"/>
  </w:num>
  <w:num w:numId="41" w16cid:durableId="1012220473">
    <w:abstractNumId w:val="43"/>
  </w:num>
  <w:num w:numId="42" w16cid:durableId="1934434131">
    <w:abstractNumId w:val="26"/>
  </w:num>
  <w:num w:numId="43" w16cid:durableId="2002998056">
    <w:abstractNumId w:val="16"/>
  </w:num>
  <w:num w:numId="44" w16cid:durableId="2055345344">
    <w:abstractNumId w:val="1"/>
  </w:num>
  <w:num w:numId="45" w16cid:durableId="291863540">
    <w:abstractNumId w:val="12"/>
  </w:num>
  <w:num w:numId="46" w16cid:durableId="1063987364">
    <w:abstractNumId w:val="31"/>
  </w:num>
  <w:num w:numId="47" w16cid:durableId="1023018052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20EDE"/>
    <w:rsid w:val="0004582D"/>
    <w:rsid w:val="00046A41"/>
    <w:rsid w:val="00046CD1"/>
    <w:rsid w:val="00053854"/>
    <w:rsid w:val="00060AF1"/>
    <w:rsid w:val="00062994"/>
    <w:rsid w:val="00075868"/>
    <w:rsid w:val="00087690"/>
    <w:rsid w:val="000C7206"/>
    <w:rsid w:val="000D4340"/>
    <w:rsid w:val="000E4D45"/>
    <w:rsid w:val="000E51C6"/>
    <w:rsid w:val="000F5038"/>
    <w:rsid w:val="0010555E"/>
    <w:rsid w:val="0012501C"/>
    <w:rsid w:val="001276AD"/>
    <w:rsid w:val="00131026"/>
    <w:rsid w:val="00131686"/>
    <w:rsid w:val="00142FBE"/>
    <w:rsid w:val="00144896"/>
    <w:rsid w:val="00150F75"/>
    <w:rsid w:val="00167303"/>
    <w:rsid w:val="001673E1"/>
    <w:rsid w:val="00170ECA"/>
    <w:rsid w:val="001738AC"/>
    <w:rsid w:val="0018026E"/>
    <w:rsid w:val="00182245"/>
    <w:rsid w:val="00195711"/>
    <w:rsid w:val="001C48FD"/>
    <w:rsid w:val="001C7103"/>
    <w:rsid w:val="001D04E7"/>
    <w:rsid w:val="001D5B78"/>
    <w:rsid w:val="001E47C3"/>
    <w:rsid w:val="001F1FB1"/>
    <w:rsid w:val="0020083E"/>
    <w:rsid w:val="00224B78"/>
    <w:rsid w:val="00242146"/>
    <w:rsid w:val="002438C5"/>
    <w:rsid w:val="002452B4"/>
    <w:rsid w:val="002461DE"/>
    <w:rsid w:val="00250E63"/>
    <w:rsid w:val="00254888"/>
    <w:rsid w:val="0026162C"/>
    <w:rsid w:val="002661A0"/>
    <w:rsid w:val="00281306"/>
    <w:rsid w:val="002871E8"/>
    <w:rsid w:val="002901C4"/>
    <w:rsid w:val="0029581F"/>
    <w:rsid w:val="002A2610"/>
    <w:rsid w:val="002C4510"/>
    <w:rsid w:val="002D1AEA"/>
    <w:rsid w:val="002E3A7D"/>
    <w:rsid w:val="002F30BE"/>
    <w:rsid w:val="003136E3"/>
    <w:rsid w:val="00314163"/>
    <w:rsid w:val="00325DA6"/>
    <w:rsid w:val="00350D63"/>
    <w:rsid w:val="00355334"/>
    <w:rsid w:val="003606B4"/>
    <w:rsid w:val="00361694"/>
    <w:rsid w:val="00364EEF"/>
    <w:rsid w:val="00365D6B"/>
    <w:rsid w:val="00366E26"/>
    <w:rsid w:val="0037338D"/>
    <w:rsid w:val="00385BB0"/>
    <w:rsid w:val="00386148"/>
    <w:rsid w:val="003910A3"/>
    <w:rsid w:val="003950B1"/>
    <w:rsid w:val="003A3C04"/>
    <w:rsid w:val="003B36D5"/>
    <w:rsid w:val="003B45A2"/>
    <w:rsid w:val="003D4866"/>
    <w:rsid w:val="003D6065"/>
    <w:rsid w:val="003D70B4"/>
    <w:rsid w:val="003D76A6"/>
    <w:rsid w:val="003E4C10"/>
    <w:rsid w:val="004031E6"/>
    <w:rsid w:val="00403C0E"/>
    <w:rsid w:val="004042E1"/>
    <w:rsid w:val="004160B1"/>
    <w:rsid w:val="00430391"/>
    <w:rsid w:val="00437A1D"/>
    <w:rsid w:val="00485BF0"/>
    <w:rsid w:val="00490E39"/>
    <w:rsid w:val="004921FA"/>
    <w:rsid w:val="0049564A"/>
    <w:rsid w:val="00495DBA"/>
    <w:rsid w:val="0049761B"/>
    <w:rsid w:val="004A492A"/>
    <w:rsid w:val="004B2FD6"/>
    <w:rsid w:val="004C53C5"/>
    <w:rsid w:val="004D3C94"/>
    <w:rsid w:val="004D6BF1"/>
    <w:rsid w:val="004E754C"/>
    <w:rsid w:val="004F1497"/>
    <w:rsid w:val="00504898"/>
    <w:rsid w:val="00506561"/>
    <w:rsid w:val="005165EE"/>
    <w:rsid w:val="005216B2"/>
    <w:rsid w:val="00521C0C"/>
    <w:rsid w:val="00561533"/>
    <w:rsid w:val="0056614B"/>
    <w:rsid w:val="0057096D"/>
    <w:rsid w:val="005724DA"/>
    <w:rsid w:val="00575C28"/>
    <w:rsid w:val="0057604B"/>
    <w:rsid w:val="00581134"/>
    <w:rsid w:val="005907A3"/>
    <w:rsid w:val="00592208"/>
    <w:rsid w:val="00594CFC"/>
    <w:rsid w:val="005A6BB7"/>
    <w:rsid w:val="005B011A"/>
    <w:rsid w:val="005B21C6"/>
    <w:rsid w:val="005B523D"/>
    <w:rsid w:val="005B5A98"/>
    <w:rsid w:val="005F28C5"/>
    <w:rsid w:val="006008C3"/>
    <w:rsid w:val="00602AC7"/>
    <w:rsid w:val="006036CA"/>
    <w:rsid w:val="00613AA6"/>
    <w:rsid w:val="0063342B"/>
    <w:rsid w:val="00641836"/>
    <w:rsid w:val="006422B1"/>
    <w:rsid w:val="00644926"/>
    <w:rsid w:val="0066659B"/>
    <w:rsid w:val="00672C9C"/>
    <w:rsid w:val="0067764A"/>
    <w:rsid w:val="00681BD4"/>
    <w:rsid w:val="0068621C"/>
    <w:rsid w:val="00690A96"/>
    <w:rsid w:val="006A3989"/>
    <w:rsid w:val="006A5EF6"/>
    <w:rsid w:val="006B0B2F"/>
    <w:rsid w:val="006B4C8A"/>
    <w:rsid w:val="006B4D75"/>
    <w:rsid w:val="006C0E3D"/>
    <w:rsid w:val="006C3D71"/>
    <w:rsid w:val="006D121C"/>
    <w:rsid w:val="006E216F"/>
    <w:rsid w:val="006F1325"/>
    <w:rsid w:val="006F6CCD"/>
    <w:rsid w:val="007002C8"/>
    <w:rsid w:val="007145A3"/>
    <w:rsid w:val="0071712A"/>
    <w:rsid w:val="007215B5"/>
    <w:rsid w:val="0072652E"/>
    <w:rsid w:val="00730113"/>
    <w:rsid w:val="00731816"/>
    <w:rsid w:val="007353F7"/>
    <w:rsid w:val="00737282"/>
    <w:rsid w:val="00753442"/>
    <w:rsid w:val="00757F42"/>
    <w:rsid w:val="0076550F"/>
    <w:rsid w:val="0077206A"/>
    <w:rsid w:val="007724D5"/>
    <w:rsid w:val="00774465"/>
    <w:rsid w:val="00785228"/>
    <w:rsid w:val="00787D21"/>
    <w:rsid w:val="0079469C"/>
    <w:rsid w:val="007A05AC"/>
    <w:rsid w:val="007A2153"/>
    <w:rsid w:val="007B017A"/>
    <w:rsid w:val="007B306B"/>
    <w:rsid w:val="007C2026"/>
    <w:rsid w:val="007C39AF"/>
    <w:rsid w:val="007E50A7"/>
    <w:rsid w:val="00807FDB"/>
    <w:rsid w:val="0081157A"/>
    <w:rsid w:val="00841CFD"/>
    <w:rsid w:val="00841EB4"/>
    <w:rsid w:val="00845546"/>
    <w:rsid w:val="00847551"/>
    <w:rsid w:val="00850DCF"/>
    <w:rsid w:val="00850F41"/>
    <w:rsid w:val="008636AD"/>
    <w:rsid w:val="0088546A"/>
    <w:rsid w:val="008860B2"/>
    <w:rsid w:val="00886BB3"/>
    <w:rsid w:val="0088754F"/>
    <w:rsid w:val="00893DAB"/>
    <w:rsid w:val="00895061"/>
    <w:rsid w:val="008C08E0"/>
    <w:rsid w:val="008C6F87"/>
    <w:rsid w:val="008C7309"/>
    <w:rsid w:val="008C7726"/>
    <w:rsid w:val="008D1503"/>
    <w:rsid w:val="008E05AB"/>
    <w:rsid w:val="008E28ED"/>
    <w:rsid w:val="008E7CE7"/>
    <w:rsid w:val="008F41C7"/>
    <w:rsid w:val="008F56E2"/>
    <w:rsid w:val="00901BB4"/>
    <w:rsid w:val="009058E3"/>
    <w:rsid w:val="00905BA4"/>
    <w:rsid w:val="00912196"/>
    <w:rsid w:val="00912D70"/>
    <w:rsid w:val="00916BBA"/>
    <w:rsid w:val="00916D1B"/>
    <w:rsid w:val="009346D4"/>
    <w:rsid w:val="00956FA2"/>
    <w:rsid w:val="00960CF3"/>
    <w:rsid w:val="00963DB6"/>
    <w:rsid w:val="00967189"/>
    <w:rsid w:val="00967FFA"/>
    <w:rsid w:val="009728DB"/>
    <w:rsid w:val="009872B0"/>
    <w:rsid w:val="009956BB"/>
    <w:rsid w:val="0099664E"/>
    <w:rsid w:val="009A631C"/>
    <w:rsid w:val="009B55AF"/>
    <w:rsid w:val="009B782E"/>
    <w:rsid w:val="009C500A"/>
    <w:rsid w:val="009D3E42"/>
    <w:rsid w:val="009D5490"/>
    <w:rsid w:val="009E4CF4"/>
    <w:rsid w:val="009F7650"/>
    <w:rsid w:val="00A13225"/>
    <w:rsid w:val="00A2488C"/>
    <w:rsid w:val="00A275E4"/>
    <w:rsid w:val="00A302D2"/>
    <w:rsid w:val="00A4037C"/>
    <w:rsid w:val="00A4418B"/>
    <w:rsid w:val="00A470BE"/>
    <w:rsid w:val="00A547BF"/>
    <w:rsid w:val="00A5582B"/>
    <w:rsid w:val="00A64491"/>
    <w:rsid w:val="00A674B6"/>
    <w:rsid w:val="00A821ED"/>
    <w:rsid w:val="00A93A62"/>
    <w:rsid w:val="00A9523E"/>
    <w:rsid w:val="00A95997"/>
    <w:rsid w:val="00AB25CC"/>
    <w:rsid w:val="00AC1352"/>
    <w:rsid w:val="00AC1B44"/>
    <w:rsid w:val="00AD07BB"/>
    <w:rsid w:val="00AD1BE6"/>
    <w:rsid w:val="00AD3025"/>
    <w:rsid w:val="00AE0CE8"/>
    <w:rsid w:val="00AE1AAB"/>
    <w:rsid w:val="00AF508A"/>
    <w:rsid w:val="00B02E77"/>
    <w:rsid w:val="00B1024B"/>
    <w:rsid w:val="00B10FB3"/>
    <w:rsid w:val="00B31AB5"/>
    <w:rsid w:val="00B333D3"/>
    <w:rsid w:val="00B34D22"/>
    <w:rsid w:val="00B36E16"/>
    <w:rsid w:val="00B401C1"/>
    <w:rsid w:val="00B60A53"/>
    <w:rsid w:val="00B6295E"/>
    <w:rsid w:val="00B63EE4"/>
    <w:rsid w:val="00B77F83"/>
    <w:rsid w:val="00B82D1A"/>
    <w:rsid w:val="00B91FB8"/>
    <w:rsid w:val="00B96DC7"/>
    <w:rsid w:val="00BA42BD"/>
    <w:rsid w:val="00BB09BC"/>
    <w:rsid w:val="00BB125E"/>
    <w:rsid w:val="00BC4A3B"/>
    <w:rsid w:val="00BC61D8"/>
    <w:rsid w:val="00BD0E37"/>
    <w:rsid w:val="00BD7C01"/>
    <w:rsid w:val="00BF2584"/>
    <w:rsid w:val="00BF602C"/>
    <w:rsid w:val="00C1130F"/>
    <w:rsid w:val="00C116D2"/>
    <w:rsid w:val="00C20CFE"/>
    <w:rsid w:val="00C20E80"/>
    <w:rsid w:val="00C213ED"/>
    <w:rsid w:val="00C2592D"/>
    <w:rsid w:val="00C50BC7"/>
    <w:rsid w:val="00C53A4B"/>
    <w:rsid w:val="00C6797B"/>
    <w:rsid w:val="00C83830"/>
    <w:rsid w:val="00CA1E24"/>
    <w:rsid w:val="00CC1A20"/>
    <w:rsid w:val="00CC2C48"/>
    <w:rsid w:val="00CC744C"/>
    <w:rsid w:val="00CE110A"/>
    <w:rsid w:val="00CE33ED"/>
    <w:rsid w:val="00CE422D"/>
    <w:rsid w:val="00CE5C6F"/>
    <w:rsid w:val="00CF5098"/>
    <w:rsid w:val="00CF5F5D"/>
    <w:rsid w:val="00CF606D"/>
    <w:rsid w:val="00D0551F"/>
    <w:rsid w:val="00D06E5F"/>
    <w:rsid w:val="00D21A6C"/>
    <w:rsid w:val="00D227C0"/>
    <w:rsid w:val="00D3105C"/>
    <w:rsid w:val="00D35231"/>
    <w:rsid w:val="00D35885"/>
    <w:rsid w:val="00D509F5"/>
    <w:rsid w:val="00D51A6C"/>
    <w:rsid w:val="00D5754E"/>
    <w:rsid w:val="00D60D7C"/>
    <w:rsid w:val="00D626D6"/>
    <w:rsid w:val="00D714AB"/>
    <w:rsid w:val="00D73076"/>
    <w:rsid w:val="00D73FD8"/>
    <w:rsid w:val="00D744C0"/>
    <w:rsid w:val="00D80AE7"/>
    <w:rsid w:val="00D91203"/>
    <w:rsid w:val="00D91FD8"/>
    <w:rsid w:val="00D979BD"/>
    <w:rsid w:val="00DA00D9"/>
    <w:rsid w:val="00DB0E0E"/>
    <w:rsid w:val="00DB0F0B"/>
    <w:rsid w:val="00DB70C0"/>
    <w:rsid w:val="00DC5715"/>
    <w:rsid w:val="00DC6F34"/>
    <w:rsid w:val="00DD34F1"/>
    <w:rsid w:val="00DE6480"/>
    <w:rsid w:val="00DF4BBB"/>
    <w:rsid w:val="00DF6147"/>
    <w:rsid w:val="00E01F47"/>
    <w:rsid w:val="00E06DD2"/>
    <w:rsid w:val="00E15770"/>
    <w:rsid w:val="00E23646"/>
    <w:rsid w:val="00E302FD"/>
    <w:rsid w:val="00E31FFE"/>
    <w:rsid w:val="00E405FF"/>
    <w:rsid w:val="00E63C97"/>
    <w:rsid w:val="00E71359"/>
    <w:rsid w:val="00E7681C"/>
    <w:rsid w:val="00E803B6"/>
    <w:rsid w:val="00E8122D"/>
    <w:rsid w:val="00E870F1"/>
    <w:rsid w:val="00E94F44"/>
    <w:rsid w:val="00EA2FEF"/>
    <w:rsid w:val="00EA3A88"/>
    <w:rsid w:val="00EA62AF"/>
    <w:rsid w:val="00EB7B00"/>
    <w:rsid w:val="00EC5AED"/>
    <w:rsid w:val="00EC6679"/>
    <w:rsid w:val="00EC7EB7"/>
    <w:rsid w:val="00ED230B"/>
    <w:rsid w:val="00EE0045"/>
    <w:rsid w:val="00EE11A0"/>
    <w:rsid w:val="00EE58E2"/>
    <w:rsid w:val="00EF1DB9"/>
    <w:rsid w:val="00EF2089"/>
    <w:rsid w:val="00EF252C"/>
    <w:rsid w:val="00EF71A4"/>
    <w:rsid w:val="00F26C39"/>
    <w:rsid w:val="00F3414F"/>
    <w:rsid w:val="00F35065"/>
    <w:rsid w:val="00F53A92"/>
    <w:rsid w:val="00F56CF1"/>
    <w:rsid w:val="00F66E6A"/>
    <w:rsid w:val="00F7160F"/>
    <w:rsid w:val="00F758C6"/>
    <w:rsid w:val="00F767D6"/>
    <w:rsid w:val="00F80A9C"/>
    <w:rsid w:val="00F8506E"/>
    <w:rsid w:val="00F876FF"/>
    <w:rsid w:val="00F94144"/>
    <w:rsid w:val="00FA0280"/>
    <w:rsid w:val="00FA6825"/>
    <w:rsid w:val="00FB0AEB"/>
    <w:rsid w:val="00FC11BB"/>
    <w:rsid w:val="00FD6E24"/>
    <w:rsid w:val="00FE2D99"/>
    <w:rsid w:val="00FF4C1C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CE33ED"/>
    <w:pPr>
      <w:tabs>
        <w:tab w:val="left" w:pos="440"/>
        <w:tab w:val="left" w:pos="992"/>
        <w:tab w:val="right" w:pos="9629"/>
      </w:tabs>
      <w:spacing w:before="160" w:after="60"/>
      <w:ind w:left="425" w:hanging="425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E33ED"/>
    <w:pPr>
      <w:tabs>
        <w:tab w:val="left" w:pos="660"/>
        <w:tab w:val="right" w:pos="9629"/>
      </w:tabs>
      <w:spacing w:before="20" w:after="60"/>
      <w:ind w:left="708" w:hanging="527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E4D45"/>
    <w:pPr>
      <w:tabs>
        <w:tab w:val="left" w:pos="1200"/>
        <w:tab w:val="right" w:pos="9629"/>
      </w:tabs>
      <w:spacing w:after="60"/>
      <w:ind w:left="357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customStyle="1" w:styleId="Default">
    <w:name w:val="Default"/>
    <w:rsid w:val="003D76A6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730113"/>
    <w:pPr>
      <w:spacing w:after="0" w:line="240" w:lineRule="auto"/>
    </w:pPr>
  </w:style>
  <w:style w:type="paragraph" w:customStyle="1" w:styleId="xmsonormal">
    <w:name w:val="x_msonormal"/>
    <w:basedOn w:val="Standaard"/>
    <w:rsid w:val="00254888"/>
    <w:pPr>
      <w:spacing w:after="0" w:line="240" w:lineRule="auto"/>
    </w:pPr>
    <w:rPr>
      <w:rFonts w:ascii="Aptos" w:hAnsi="Aptos" w:cs="Aptos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39CD978F0B046028B183ACF9D907E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43B39D-58EA-4379-8C3B-B90F3ECD2D19}"/>
      </w:docPartPr>
      <w:docPartBody>
        <w:p w:rsidR="000F0EAB" w:rsidRDefault="000F0EAB" w:rsidP="000F0EAB">
          <w:pPr>
            <w:pStyle w:val="539CD978F0B046028B183ACF9D907EA3"/>
          </w:pPr>
          <w:r w:rsidRPr="007719A8">
            <w:rPr>
              <w:rStyle w:val="Tekstvantijdelijkeaanduiding"/>
            </w:rPr>
            <w:t>[Referentie]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Roman">
    <w:altName w:val="Agency FB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AB"/>
    <w:rsid w:val="000F0EAB"/>
    <w:rsid w:val="00FA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F0EAB"/>
    <w:rPr>
      <w:vanish w:val="0"/>
      <w:color w:val="808080"/>
    </w:rPr>
  </w:style>
  <w:style w:type="paragraph" w:customStyle="1" w:styleId="539CD978F0B046028B183ACF9D907EA3">
    <w:name w:val="539CD978F0B046028B183ACF9D907EA3"/>
    <w:rsid w:val="000F0E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Poolsterscholen</ClientName>
  <ClientAddress1/>
  <ClientAddress2/>
  <ClientPOBox/>
  <ClientZIP/>
  <ClientCity/>
  <ClientState/>
  <ClientCountry/>
  <ProjectName/>
  <Reference>2210392/20240301Lke01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16</TotalTime>
  <Pages>4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school Laren</vt:lpstr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school Laren</dc:title>
  <dc:subject/>
  <dc:creator>Remco Bresser
Hans Last
Britt Mekers</dc:creator>
  <cp:keywords/>
  <dc:description/>
  <cp:lastModifiedBy>Britt Mekers | ICSadviseurs</cp:lastModifiedBy>
  <cp:revision>5</cp:revision>
  <cp:lastPrinted>2024-03-11T14:22:00Z</cp:lastPrinted>
  <dcterms:created xsi:type="dcterms:W3CDTF">2024-03-11T14:37:00Z</dcterms:created>
  <dcterms:modified xsi:type="dcterms:W3CDTF">2024-03-11T14:40:00Z</dcterms:modified>
</cp:coreProperties>
</file>