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058C6" w:rsidR="00E17B16" w:rsidP="00E17B16" w:rsidRDefault="00E17B16" w14:paraId="4BD52614" w14:textId="77777777">
      <w:pPr>
        <w:jc w:val="center"/>
        <w:rPr>
          <w:b/>
          <w:sz w:val="28"/>
          <w:szCs w:val="28"/>
        </w:rPr>
      </w:pPr>
      <w:bookmarkStart w:name="_Toc224444803" w:id="0"/>
      <w:bookmarkStart w:name="_Toc184477921" w:id="1"/>
      <w:r>
        <w:rPr>
          <w:b/>
          <w:sz w:val="28"/>
          <w:szCs w:val="28"/>
        </w:rPr>
        <w:t>REFERENTIE</w:t>
      </w:r>
    </w:p>
    <w:bookmarkEnd w:id="0"/>
    <w:bookmarkEnd w:id="1"/>
    <w:p w:rsidRPr="006058C6" w:rsidR="00E17B16" w:rsidP="00E17B16" w:rsidRDefault="00E17B16" w14:paraId="4B22A1DC" w14:textId="77777777">
      <w:pPr>
        <w:jc w:val="center"/>
        <w:rPr>
          <w:b/>
          <w:sz w:val="28"/>
          <w:szCs w:val="28"/>
        </w:rPr>
      </w:pPr>
    </w:p>
    <w:p w:rsidR="00E17B16" w:rsidP="2C2B60E4" w:rsidRDefault="00E17B16" w14:paraId="0AA85189" w14:textId="17032AFD">
      <w:pPr>
        <w:pStyle w:val="Standaard"/>
        <w:spacing w:line="276" w:lineRule="auto"/>
      </w:pPr>
      <w:r w:rsidR="23CFA247">
        <w:rPr/>
        <w:t>Bijlage</w:t>
      </w:r>
      <w:r w:rsidR="4AB921B0">
        <w:rPr/>
        <w:t xml:space="preserve"> 2</w:t>
      </w:r>
      <w:r w:rsidR="23CFA247">
        <w:rPr/>
        <w:t xml:space="preserve"> bij </w:t>
      </w:r>
      <w:r w:rsidR="1F6F8EC7">
        <w:rPr/>
        <w:t xml:space="preserve">het Aanbestedingsdocument </w:t>
      </w:r>
      <w:r w:rsidR="748B13E5">
        <w:rPr/>
        <w:t>voor de Europese aanbesteding</w:t>
      </w:r>
      <w:r w:rsidR="4948D078">
        <w:rPr/>
        <w:t xml:space="preserve"> </w:t>
      </w:r>
      <w:r w:rsidRPr="2C2B60E4" w:rsidR="4948D07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nl-NL"/>
        </w:rPr>
        <w:t>Print- en Reprodienstverlening</w:t>
      </w:r>
      <w:r w:rsidRPr="2C2B60E4" w:rsidR="1B66BA55">
        <w:rPr>
          <w:rFonts w:cs="Arial"/>
        </w:rPr>
        <w:t xml:space="preserve"> </w:t>
      </w:r>
      <w:r w:rsidRPr="2C2B60E4" w:rsidR="748B13E5">
        <w:rPr>
          <w:rFonts w:cs="Arial"/>
        </w:rPr>
        <w:t>incl. bijbehorende dienstverlening</w:t>
      </w:r>
      <w:r w:rsidR="23CFA247">
        <w:rPr/>
        <w:t xml:space="preserve"> van</w:t>
      </w:r>
      <w:r w:rsidR="23CFA247">
        <w:rPr/>
        <w:t xml:space="preserve"> Hogeschool Rotterdam</w:t>
      </w:r>
      <w:r w:rsidR="3C851FD2">
        <w:rPr/>
        <w:t>.</w:t>
      </w:r>
    </w:p>
    <w:p w:rsidR="00494BBA" w:rsidP="009B0A66" w:rsidRDefault="00494BBA" w14:paraId="764CBBB9" w14:textId="77777777">
      <w:pPr>
        <w:spacing w:line="276" w:lineRule="auto"/>
      </w:pPr>
    </w:p>
    <w:p w:rsidRPr="00FD4464" w:rsidR="00E17B16" w:rsidP="009B0A66" w:rsidRDefault="00FD4464" w14:paraId="78CAA8EE" w14:textId="77777777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:rsidRPr="00A3038C" w:rsidR="00FD4464" w:rsidP="009B0A66" w:rsidRDefault="00FD4464" w14:paraId="11BFB510" w14:textId="77777777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 Voorbeeld: indien u vier referenties wil aanleveren, dient u vier aparte referentieformulieren in.</w:t>
      </w:r>
    </w:p>
    <w:p w:rsidRPr="00A3038C" w:rsidR="00FD4464" w:rsidP="009B0A66" w:rsidRDefault="00FD4464" w14:paraId="0291F15F" w14:textId="77777777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>Per kerncompetentie dient in ieder geval één referentie aangeleverd te worden.</w:t>
      </w:r>
    </w:p>
    <w:p w:rsidRPr="00A3038C" w:rsidR="00FD4464" w:rsidP="009B0A66" w:rsidRDefault="00FD4464" w14:paraId="33E572B9" w14:textId="77777777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>Het is mogelijk dat één referentie meerdere kerncompetenties in zich heeft. Het is dus niet noodzakelijk om evenveel referenties als kerncompetenties aan te leveren. Voorbeeld: als Hogeschool Rotterdam vier kerncompetenties benoemt voldoet uw organisatie aan de eis als u twee referenties aanlevert die beide twee kerncompetenties laten zien.</w:t>
      </w:r>
    </w:p>
    <w:p w:rsidR="00FD4464" w:rsidP="009B0A66" w:rsidRDefault="00FD4464" w14:paraId="046EF94E" w14:textId="77777777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:rsidRPr="006058C6" w:rsidR="00FD4464" w:rsidP="00E17B16" w:rsidRDefault="00FD4464" w14:paraId="305EE480" w14:textId="77777777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640"/>
        <w:gridCol w:w="3444"/>
      </w:tblGrid>
      <w:tr w:rsidRPr="00826409" w:rsidR="00E17B16" w:rsidTr="2C2B60E4" w14:paraId="181432FA" w14:textId="77777777">
        <w:trPr/>
        <w:tc>
          <w:tcPr>
            <w:tcW w:w="9067" w:type="dxa"/>
            <w:gridSpan w:val="4"/>
            <w:shd w:val="clear" w:color="auto" w:fill="FF0000"/>
            <w:tcMar/>
            <w:vAlign w:val="center"/>
          </w:tcPr>
          <w:p w:rsidR="00E17B16" w:rsidP="003E01B7" w:rsidRDefault="00E17B16" w14:paraId="4370E10F" w14:textId="77777777">
            <w:pPr>
              <w:rPr>
                <w:rFonts w:cs="Arial"/>
                <w:b/>
                <w:color w:val="FFFFFF"/>
                <w:szCs w:val="20"/>
              </w:rPr>
            </w:pPr>
          </w:p>
          <w:p w:rsidR="00FD4464" w:rsidP="003E01B7" w:rsidRDefault="001A2E66" w14:paraId="5C76DF21" w14:textId="7777777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:rsidR="00E17B16" w:rsidP="003E01B7" w:rsidRDefault="001A2E66" w14:paraId="575AD74B" w14:textId="7777777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 xml:space="preserve">KERNCOMPETITIE 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>1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/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 </w:t>
            </w:r>
            <w:r>
              <w:rPr>
                <w:rFonts w:cs="Arial"/>
                <w:b/>
                <w:color w:val="FFFFFF"/>
                <w:szCs w:val="20"/>
              </w:rPr>
              <w:t>2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/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3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/</w:t>
            </w:r>
            <w:r w:rsidR="000A603C">
              <w:rPr>
                <w:rFonts w:cs="Arial"/>
                <w:b/>
                <w:color w:val="FFFFFF"/>
                <w:szCs w:val="20"/>
              </w:rPr>
              <w:t xml:space="preserve">  </w:t>
            </w:r>
            <w:r>
              <w:rPr>
                <w:rFonts w:cs="Arial"/>
                <w:b/>
                <w:color w:val="FFFFFF"/>
                <w:szCs w:val="20"/>
              </w:rPr>
              <w:t xml:space="preserve"> 4</w:t>
            </w:r>
          </w:p>
          <w:p w:rsidRPr="00826409" w:rsidR="00E17B16" w:rsidP="00FD4464" w:rsidRDefault="00E17B16" w14:paraId="53023E13" w14:textId="7777777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Pr="00826409" w:rsidR="000B4E53" w:rsidTr="2C2B60E4" w14:paraId="340A4C67" w14:textId="77777777">
        <w:trPr/>
        <w:tc>
          <w:tcPr>
            <w:tcW w:w="843" w:type="dxa"/>
            <w:tcMar/>
            <w:vAlign w:val="center"/>
          </w:tcPr>
          <w:p w:rsidRPr="000B4E53" w:rsidR="000B4E53" w:rsidP="000B4E53" w:rsidRDefault="000B4E53" w14:paraId="59F44CA7" w14:textId="77777777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tcMar/>
            <w:vAlign w:val="center"/>
          </w:tcPr>
          <w:p w:rsidRPr="00826409" w:rsidR="000B4E53" w:rsidP="2C2B60E4" w:rsidRDefault="000B4E53" w14:paraId="0C2D867A" w14:textId="2E8A880B">
            <w:pPr>
              <w:spacing w:before="60" w:after="60"/>
              <w:jc w:val="left"/>
              <w:rPr>
                <w:rFonts w:cs="Arial"/>
              </w:rPr>
            </w:pPr>
            <w:r w:rsidRPr="2C2B60E4" w:rsidR="1C260337">
              <w:rPr>
                <w:rFonts w:cs="Arial"/>
              </w:rPr>
              <w:t>Project</w:t>
            </w:r>
            <w:r w:rsidRPr="2C2B60E4" w:rsidR="7F48597D">
              <w:rPr>
                <w:rFonts w:cs="Arial"/>
              </w:rPr>
              <w:t>onderwerk</w:t>
            </w:r>
          </w:p>
        </w:tc>
        <w:tc>
          <w:tcPr>
            <w:tcW w:w="6084" w:type="dxa"/>
            <w:gridSpan w:val="2"/>
            <w:tcMar/>
            <w:vAlign w:val="center"/>
          </w:tcPr>
          <w:p w:rsidRPr="00826409" w:rsidR="000B4E53" w:rsidP="003E01B7" w:rsidRDefault="000B4E53" w14:paraId="498CA7B3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E47924" w:rsidTr="2C2B60E4" w14:paraId="753C58D7" w14:textId="77777777">
        <w:trPr/>
        <w:tc>
          <w:tcPr>
            <w:tcW w:w="843" w:type="dxa"/>
            <w:vMerge w:val="restart"/>
            <w:tcMar/>
          </w:tcPr>
          <w:p w:rsidRPr="00826409" w:rsidR="00E47924" w:rsidP="00E47924" w:rsidRDefault="00E47924" w14:paraId="0A21E51C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  <w:tcMar/>
          </w:tcPr>
          <w:p w:rsidRPr="00826409" w:rsidR="00E47924" w:rsidP="00FD4464" w:rsidRDefault="00FD4464" w14:paraId="515F26E8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640" w:type="dxa"/>
            <w:tcMar/>
            <w:vAlign w:val="center"/>
          </w:tcPr>
          <w:p w:rsidRPr="00826409" w:rsidR="00E47924" w:rsidP="003E01B7" w:rsidRDefault="00E47924" w14:paraId="4A6473EA" w14:textId="7777777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444" w:type="dxa"/>
            <w:tcMar/>
            <w:vAlign w:val="center"/>
          </w:tcPr>
          <w:p w:rsidRPr="00826409" w:rsidR="00E47924" w:rsidP="003E01B7" w:rsidRDefault="00E47924" w14:paraId="0ABFA57D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E47924" w:rsidTr="2C2B60E4" w14:paraId="766E9CB1" w14:textId="77777777">
        <w:trPr/>
        <w:tc>
          <w:tcPr>
            <w:tcW w:w="843" w:type="dxa"/>
            <w:vMerge/>
            <w:tcMar/>
            <w:vAlign w:val="center"/>
          </w:tcPr>
          <w:p w:rsidRPr="00826409" w:rsidR="00E47924" w:rsidP="003E01B7" w:rsidRDefault="00E47924" w14:paraId="2729254C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  <w:vAlign w:val="center"/>
          </w:tcPr>
          <w:p w:rsidRPr="00826409" w:rsidR="00E47924" w:rsidP="003E01B7" w:rsidRDefault="00E47924" w14:paraId="70888B61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640" w:type="dxa"/>
            <w:tcMar/>
            <w:vAlign w:val="center"/>
          </w:tcPr>
          <w:p w:rsidRPr="00826409" w:rsidR="00E47924" w:rsidP="003E01B7" w:rsidRDefault="00E47924" w14:paraId="4157FFF9" w14:textId="7777777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444" w:type="dxa"/>
            <w:tcMar/>
            <w:vAlign w:val="center"/>
          </w:tcPr>
          <w:p w:rsidRPr="00826409" w:rsidR="00E47924" w:rsidP="003E01B7" w:rsidRDefault="00E47924" w14:paraId="6803D77C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E47924" w:rsidTr="2C2B60E4" w14:paraId="09CE39E1" w14:textId="77777777">
        <w:trPr/>
        <w:tc>
          <w:tcPr>
            <w:tcW w:w="843" w:type="dxa"/>
            <w:vMerge/>
            <w:tcMar/>
            <w:vAlign w:val="center"/>
          </w:tcPr>
          <w:p w:rsidRPr="00826409" w:rsidR="00E47924" w:rsidP="003E01B7" w:rsidRDefault="00E47924" w14:paraId="0C7E1AAE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  <w:vAlign w:val="center"/>
          </w:tcPr>
          <w:p w:rsidRPr="00826409" w:rsidR="00E47924" w:rsidP="003E01B7" w:rsidRDefault="00E47924" w14:paraId="5CD239BC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640" w:type="dxa"/>
            <w:tcMar/>
            <w:vAlign w:val="center"/>
          </w:tcPr>
          <w:p w:rsidRPr="00826409" w:rsidR="00E47924" w:rsidP="00FD4464" w:rsidRDefault="00E47924" w14:paraId="07FDC7CD" w14:textId="7777777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444" w:type="dxa"/>
            <w:tcMar/>
            <w:vAlign w:val="center"/>
          </w:tcPr>
          <w:p w:rsidRPr="00826409" w:rsidR="00E47924" w:rsidP="003E01B7" w:rsidRDefault="00E47924" w14:paraId="2DE6C988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E47924" w:rsidTr="2C2B60E4" w14:paraId="08597C6F" w14:textId="77777777">
        <w:trPr/>
        <w:tc>
          <w:tcPr>
            <w:tcW w:w="843" w:type="dxa"/>
            <w:vMerge/>
            <w:tcMar/>
            <w:vAlign w:val="center"/>
          </w:tcPr>
          <w:p w:rsidRPr="00826409" w:rsidR="00E47924" w:rsidP="003E01B7" w:rsidRDefault="00E47924" w14:paraId="478F2D8D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  <w:vAlign w:val="center"/>
          </w:tcPr>
          <w:p w:rsidRPr="00826409" w:rsidR="00E47924" w:rsidP="003E01B7" w:rsidRDefault="00E47924" w14:paraId="5AD358A2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640" w:type="dxa"/>
            <w:tcMar/>
            <w:vAlign w:val="center"/>
          </w:tcPr>
          <w:p w:rsidRPr="00826409" w:rsidR="00E47924" w:rsidP="00FD4464" w:rsidRDefault="00E47924" w14:paraId="78FC1398" w14:textId="7777777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444" w:type="dxa"/>
            <w:tcMar/>
            <w:vAlign w:val="center"/>
          </w:tcPr>
          <w:p w:rsidRPr="00826409" w:rsidR="00E47924" w:rsidP="003E01B7" w:rsidRDefault="00E47924" w14:paraId="798898C3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E47924" w:rsidTr="2C2B60E4" w14:paraId="478FF510" w14:textId="77777777">
        <w:trPr/>
        <w:tc>
          <w:tcPr>
            <w:tcW w:w="843" w:type="dxa"/>
            <w:vMerge/>
            <w:tcMar/>
            <w:vAlign w:val="center"/>
          </w:tcPr>
          <w:p w:rsidRPr="00826409" w:rsidR="00E47924" w:rsidP="003E01B7" w:rsidRDefault="00E47924" w14:paraId="6C077115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tcMar/>
            <w:vAlign w:val="center"/>
          </w:tcPr>
          <w:p w:rsidRPr="00826409" w:rsidR="00E47924" w:rsidP="003E01B7" w:rsidRDefault="00E47924" w14:paraId="748A2CC2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640" w:type="dxa"/>
            <w:tcMar/>
            <w:vAlign w:val="center"/>
          </w:tcPr>
          <w:p w:rsidRPr="00826409" w:rsidR="00E47924" w:rsidP="00FD4464" w:rsidRDefault="00E47924" w14:paraId="73E411AC" w14:textId="7777777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444" w:type="dxa"/>
            <w:tcMar/>
            <w:vAlign w:val="center"/>
          </w:tcPr>
          <w:p w:rsidRPr="00826409" w:rsidR="00E47924" w:rsidP="003E01B7" w:rsidRDefault="00E47924" w14:paraId="0F86F5CA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2C2B60E4" w:rsidTr="2C2B60E4" w14:paraId="6F32DCD2">
        <w:trPr>
          <w:jc w:val="center"/>
          <w:trHeight w:val="300"/>
        </w:trPr>
        <w:tc>
          <w:tcPr>
            <w:tcW w:w="843" w:type="dxa"/>
            <w:vMerge w:val="restart"/>
            <w:tcMar/>
          </w:tcPr>
          <w:p w:rsidR="03F8A464" w:rsidP="2C2B60E4" w:rsidRDefault="03F8A464" w14:paraId="5A5FE67E" w14:textId="282C8FDF">
            <w:pPr>
              <w:pStyle w:val="Standaard"/>
              <w:jc w:val="left"/>
              <w:rPr>
                <w:rFonts w:cs="Arial"/>
              </w:rPr>
            </w:pPr>
            <w:r w:rsidRPr="2C2B60E4" w:rsidR="03F8A464">
              <w:rPr>
                <w:rFonts w:cs="Arial"/>
              </w:rPr>
              <w:t>3</w:t>
            </w:r>
          </w:p>
        </w:tc>
        <w:tc>
          <w:tcPr>
            <w:tcW w:w="2140" w:type="dxa"/>
            <w:vMerge w:val="restart"/>
            <w:tcMar/>
          </w:tcPr>
          <w:p w:rsidR="03F8A464" w:rsidP="2C2B60E4" w:rsidRDefault="03F8A464" w14:paraId="695CC221" w14:textId="57379FA1">
            <w:pPr>
              <w:pStyle w:val="Standaard"/>
              <w:jc w:val="left"/>
              <w:rPr>
                <w:rFonts w:cs="Arial"/>
              </w:rPr>
            </w:pPr>
            <w:r w:rsidRPr="2C2B60E4" w:rsidR="03F8A464">
              <w:rPr>
                <w:rFonts w:cs="Arial"/>
              </w:rPr>
              <w:t>Met deze referentie voldoet inschrijver aan de volgende kerncompetentie(s)</w:t>
            </w:r>
          </w:p>
        </w:tc>
        <w:tc>
          <w:tcPr>
            <w:tcW w:w="2640" w:type="dxa"/>
            <w:tcMar/>
            <w:vAlign w:val="top"/>
          </w:tcPr>
          <w:p w:rsidR="03F8A464" w:rsidP="2C2B60E4" w:rsidRDefault="03F8A464" w14:paraId="3A50F952" w14:textId="0237DA92">
            <w:pPr>
              <w:pStyle w:val="Standaard"/>
              <w:jc w:val="left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  <w:r w:rsidRPr="2C2B60E4" w:rsidR="03F8A464">
              <w:rPr>
                <w:rFonts w:cs="Arial"/>
              </w:rPr>
              <w:t xml:space="preserve">Kerncompetentie 1: </w:t>
            </w:r>
          </w:p>
          <w:p w:rsidR="03F8A464" w:rsidP="2C2B60E4" w:rsidRDefault="03F8A464" w14:paraId="387E620C" w14:textId="70886703">
            <w:pPr>
              <w:pStyle w:val="Standaard"/>
              <w:jc w:val="left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  <w:r w:rsidRPr="2C2B60E4" w:rsidR="03F8A4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 xml:space="preserve">Uw organisatie heeft aantoonbare ervaring met het leveren, installeren en onderhouden van </w:t>
            </w:r>
            <w:r w:rsidRPr="2C2B60E4" w:rsidR="03F8A4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>MFP’s</w:t>
            </w:r>
            <w:r w:rsidRPr="2C2B60E4" w:rsidR="03F8A4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 xml:space="preserve"> van tenminste 90 </w:t>
            </w:r>
            <w:r w:rsidRPr="2C2B60E4" w:rsidR="03F8A4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>MFP's</w:t>
            </w:r>
            <w:r w:rsidRPr="2C2B60E4" w:rsidR="03F8A46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nl-NL"/>
              </w:rPr>
              <w:t xml:space="preserve"> in het Hoger of Universitair onderwijs.</w:t>
            </w:r>
          </w:p>
        </w:tc>
        <w:tc>
          <w:tcPr>
            <w:tcW w:w="3444" w:type="dxa"/>
            <w:tcMar/>
            <w:vAlign w:val="center"/>
          </w:tcPr>
          <w:p w:rsidR="03F8A464" w:rsidP="2C2B60E4" w:rsidRDefault="03F8A464" w14:paraId="6773597A" w14:textId="2B2723B8">
            <w:pPr>
              <w:pStyle w:val="Standaard"/>
              <w:rPr>
                <w:rFonts w:cs="Arial"/>
                <w:highlight w:val="yellow"/>
              </w:rPr>
            </w:pPr>
            <w:r w:rsidRPr="2C2B60E4" w:rsidR="03F8A464">
              <w:rPr>
                <w:rFonts w:cs="Arial"/>
                <w:highlight w:val="yellow"/>
              </w:rPr>
              <w:t>Ja/Nee</w:t>
            </w:r>
          </w:p>
        </w:tc>
      </w:tr>
      <w:tr w:rsidR="2C2B60E4" w:rsidTr="2C2B60E4" w14:paraId="28C25BA7">
        <w:trPr>
          <w:jc w:val="center"/>
          <w:trHeight w:val="300"/>
        </w:trPr>
        <w:tc>
          <w:tcPr>
            <w:tcW w:w="843" w:type="dxa"/>
            <w:vMerge/>
            <w:tcMar/>
          </w:tcPr>
          <w:p w14:paraId="40E113D4"/>
        </w:tc>
        <w:tc>
          <w:tcPr>
            <w:tcW w:w="2140" w:type="dxa"/>
            <w:vMerge/>
            <w:tcMar/>
          </w:tcPr>
          <w:p w14:paraId="5034C74C"/>
        </w:tc>
        <w:tc>
          <w:tcPr>
            <w:tcW w:w="2640" w:type="dxa"/>
            <w:tcMar/>
            <w:vAlign w:val="top"/>
          </w:tcPr>
          <w:p w:rsidR="03F8A464" w:rsidP="2C2B60E4" w:rsidRDefault="03F8A464" w14:paraId="4B3D1FBD" w14:textId="74006C97">
            <w:pPr>
              <w:pStyle w:val="Standaard"/>
              <w:spacing w:after="0" w:line="280" w:lineRule="atLeast"/>
              <w:jc w:val="left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  <w:r w:rsidRPr="2C2B60E4" w:rsidR="03F8A464">
              <w:rPr>
                <w:rFonts w:cs="Arial"/>
              </w:rPr>
              <w:t xml:space="preserve">Kerncompetentie 2: </w:t>
            </w:r>
          </w:p>
          <w:p w:rsidR="59B851F3" w:rsidP="2C2B60E4" w:rsidRDefault="59B851F3" w14:paraId="55EC3CAE" w14:textId="74BFD7F7">
            <w:pPr>
              <w:pStyle w:val="Standaard"/>
              <w:spacing w:after="0" w:line="280" w:lineRule="atLeast"/>
              <w:jc w:val="left"/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</w:pPr>
            <w:r w:rsidRPr="2C2B60E4" w:rsidR="59B851F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Uw organisatie heeft aantoonbare ervaring met een koppeling van de </w:t>
            </w:r>
            <w:r w:rsidRPr="2C2B60E4" w:rsidR="59B851F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MFP’s</w:t>
            </w:r>
            <w:r w:rsidRPr="2C2B60E4" w:rsidR="59B851F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aan een betaalsysteem, waarbij gebruik wordt gemaakt van </w:t>
            </w:r>
            <w:r w:rsidRPr="2C2B60E4" w:rsidR="59B851F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embedded</w:t>
            </w:r>
            <w:r w:rsidRPr="2C2B60E4" w:rsidR="59B851F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follow me software.</w:t>
            </w:r>
          </w:p>
          <w:p w:rsidR="2C2B60E4" w:rsidP="2C2B60E4" w:rsidRDefault="2C2B60E4" w14:paraId="10F976C3" w14:textId="08234903">
            <w:pPr>
              <w:pStyle w:val="Standaard"/>
              <w:jc w:val="left"/>
              <w:rPr>
                <w:rFonts w:cs="Arial"/>
              </w:rPr>
            </w:pPr>
          </w:p>
          <w:p w:rsidR="2C2B60E4" w:rsidP="2C2B60E4" w:rsidRDefault="2C2B60E4" w14:paraId="4623E63C" w14:textId="58FE42EB">
            <w:pPr>
              <w:pStyle w:val="Standaard"/>
              <w:jc w:val="left"/>
              <w:rPr>
                <w:rFonts w:cs="Arial"/>
              </w:rPr>
            </w:pPr>
          </w:p>
        </w:tc>
        <w:tc>
          <w:tcPr>
            <w:tcW w:w="3444" w:type="dxa"/>
            <w:tcMar/>
            <w:vAlign w:val="center"/>
          </w:tcPr>
          <w:p w:rsidR="03F8A464" w:rsidP="2C2B60E4" w:rsidRDefault="03F8A464" w14:paraId="4030AEF8" w14:textId="775534E5">
            <w:pPr>
              <w:pStyle w:val="Standaard"/>
              <w:rPr>
                <w:rFonts w:cs="Arial"/>
                <w:highlight w:val="yellow"/>
              </w:rPr>
            </w:pPr>
            <w:r w:rsidRPr="2C2B60E4" w:rsidR="03F8A464">
              <w:rPr>
                <w:rFonts w:cs="Arial"/>
                <w:highlight w:val="yellow"/>
              </w:rPr>
              <w:t>Ja/Nee</w:t>
            </w:r>
          </w:p>
        </w:tc>
      </w:tr>
      <w:tr w:rsidR="2C2B60E4" w:rsidTr="2C2B60E4" w14:paraId="2D627B1B">
        <w:trPr>
          <w:jc w:val="center"/>
          <w:trHeight w:val="300"/>
        </w:trPr>
        <w:tc>
          <w:tcPr>
            <w:tcW w:w="843" w:type="dxa"/>
            <w:vMerge/>
            <w:tcMar/>
          </w:tcPr>
          <w:p w14:paraId="50EBE03A"/>
        </w:tc>
        <w:tc>
          <w:tcPr>
            <w:tcW w:w="2140" w:type="dxa"/>
            <w:vMerge/>
            <w:tcMar/>
          </w:tcPr>
          <w:p w14:paraId="6F13DB39"/>
        </w:tc>
        <w:tc>
          <w:tcPr>
            <w:tcW w:w="2640" w:type="dxa"/>
            <w:tcMar/>
            <w:vAlign w:val="center"/>
          </w:tcPr>
          <w:p w:rsidR="2C2B60E4" w:rsidP="2C2B60E4" w:rsidRDefault="2C2B60E4" w14:paraId="4017213A" w14:textId="68AEAE7F">
            <w:pPr>
              <w:pStyle w:val="Standaard"/>
              <w:rPr>
                <w:rFonts w:cs="Arial"/>
              </w:rPr>
            </w:pPr>
          </w:p>
        </w:tc>
        <w:tc>
          <w:tcPr>
            <w:tcW w:w="3444" w:type="dxa"/>
            <w:tcMar/>
            <w:vAlign w:val="center"/>
          </w:tcPr>
          <w:p w:rsidR="2C2B60E4" w:rsidP="2C2B60E4" w:rsidRDefault="2C2B60E4" w14:paraId="699EA1BD" w14:textId="7B3A019B">
            <w:pPr>
              <w:pStyle w:val="Standaard"/>
              <w:rPr>
                <w:rFonts w:cs="Arial"/>
              </w:rPr>
            </w:pPr>
          </w:p>
        </w:tc>
      </w:tr>
      <w:tr w:rsidRPr="00826409" w:rsidR="00E17B16" w:rsidTr="2C2B60E4" w14:paraId="0540F738" w14:textId="77777777">
        <w:trPr/>
        <w:tc>
          <w:tcPr>
            <w:tcW w:w="843" w:type="dxa"/>
            <w:tcMar/>
          </w:tcPr>
          <w:p w:rsidR="00E17B16" w:rsidP="2C2B60E4" w:rsidRDefault="00492DF3" w14:paraId="78B946DE" w14:textId="7B318F4D">
            <w:pPr>
              <w:spacing w:before="60" w:after="60"/>
              <w:jc w:val="left"/>
              <w:rPr>
                <w:rFonts w:cs="Arial"/>
              </w:rPr>
            </w:pPr>
            <w:r w:rsidRPr="2C2B60E4" w:rsidR="565F170A">
              <w:rPr>
                <w:rFonts w:cs="Arial"/>
              </w:rPr>
              <w:t>4</w:t>
            </w:r>
            <w:r w:rsidRPr="2C2B60E4" w:rsidR="6F3CCF58">
              <w:rPr>
                <w:rFonts w:cs="Arial"/>
              </w:rPr>
              <w:t>.</w:t>
            </w:r>
          </w:p>
        </w:tc>
        <w:tc>
          <w:tcPr>
            <w:tcW w:w="2140" w:type="dxa"/>
            <w:tcMar/>
          </w:tcPr>
          <w:p w:rsidR="00E17B16" w:rsidP="00FD4464" w:rsidRDefault="00FD4464" w14:paraId="76E0AD9A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</w:p>
        </w:tc>
        <w:tc>
          <w:tcPr>
            <w:tcW w:w="6084" w:type="dxa"/>
            <w:gridSpan w:val="2"/>
            <w:tcMar/>
            <w:vAlign w:val="center"/>
          </w:tcPr>
          <w:p w:rsidR="00E17B16" w:rsidP="003E01B7" w:rsidRDefault="00E17B16" w14:paraId="2470EFFF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1BB3D7A4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5D64656D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6F93DEEF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16DC7CF3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23B22F26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05C7997A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55579A89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1CD062F9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="00E42CE9" w:rsidP="003E01B7" w:rsidRDefault="00E42CE9" w14:paraId="01719ED6" w14:textId="77777777">
            <w:pPr>
              <w:spacing w:before="60" w:after="60"/>
              <w:rPr>
                <w:rFonts w:cs="Arial"/>
                <w:szCs w:val="20"/>
              </w:rPr>
            </w:pPr>
          </w:p>
          <w:p w:rsidRPr="00826409" w:rsidR="00E42CE9" w:rsidP="003E01B7" w:rsidRDefault="00E42CE9" w14:paraId="7EE729F1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E17B16" w:rsidTr="2C2B60E4" w14:paraId="4EA04427" w14:textId="77777777">
        <w:trPr/>
        <w:tc>
          <w:tcPr>
            <w:tcW w:w="843" w:type="dxa"/>
            <w:tcMar/>
            <w:vAlign w:val="center"/>
          </w:tcPr>
          <w:p w:rsidRPr="00826409" w:rsidR="00E17B16" w:rsidP="2C2B60E4" w:rsidRDefault="00492DF3" w14:paraId="2858D751" w14:textId="38FB7882">
            <w:pPr>
              <w:spacing w:before="60" w:after="60"/>
              <w:rPr>
                <w:rFonts w:cs="Arial"/>
              </w:rPr>
            </w:pPr>
            <w:r w:rsidRPr="2C2B60E4" w:rsidR="4DA287CB">
              <w:rPr>
                <w:rFonts w:cs="Arial"/>
              </w:rPr>
              <w:t>5</w:t>
            </w:r>
            <w:r w:rsidRPr="2C2B60E4" w:rsidR="6F3CCF58">
              <w:rPr>
                <w:rFonts w:cs="Arial"/>
              </w:rPr>
              <w:t>.</w:t>
            </w:r>
          </w:p>
        </w:tc>
        <w:tc>
          <w:tcPr>
            <w:tcW w:w="2140" w:type="dxa"/>
            <w:tcMar/>
            <w:vAlign w:val="center"/>
          </w:tcPr>
          <w:p w:rsidRPr="00826409" w:rsidR="00E17B16" w:rsidP="003E01B7" w:rsidRDefault="00E17B16" w14:paraId="73490C33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640" w:type="dxa"/>
            <w:tcMar/>
            <w:vAlign w:val="center"/>
          </w:tcPr>
          <w:p w:rsidRPr="00826409" w:rsidR="00E17B16" w:rsidP="00492DF3" w:rsidRDefault="00C95743" w14:paraId="5465EF32" w14:textId="7777777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Begin en eind datum</w:t>
            </w:r>
          </w:p>
        </w:tc>
        <w:tc>
          <w:tcPr>
            <w:tcW w:w="3444" w:type="dxa"/>
            <w:tcMar/>
            <w:vAlign w:val="center"/>
          </w:tcPr>
          <w:p w:rsidRPr="00826409" w:rsidR="00E17B16" w:rsidP="003E01B7" w:rsidRDefault="00E17B16" w14:paraId="659635F1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E17B16" w:rsidTr="2C2B60E4" w14:paraId="4C558CAE" w14:textId="77777777">
        <w:trPr/>
        <w:tc>
          <w:tcPr>
            <w:tcW w:w="843" w:type="dxa"/>
            <w:tcMar/>
            <w:vAlign w:val="center"/>
          </w:tcPr>
          <w:p w:rsidR="00E17B16" w:rsidP="2C2B60E4" w:rsidRDefault="00E42CE9" w14:paraId="756371B1" w14:textId="4D2858A7">
            <w:pPr>
              <w:spacing w:before="60" w:after="60"/>
              <w:rPr>
                <w:rFonts w:cs="Arial"/>
              </w:rPr>
            </w:pPr>
            <w:r w:rsidRPr="2C2B60E4" w:rsidR="54B94556">
              <w:rPr>
                <w:rFonts w:cs="Arial"/>
              </w:rPr>
              <w:t>6</w:t>
            </w:r>
            <w:r w:rsidRPr="2C2B60E4" w:rsidR="679E47DE">
              <w:rPr>
                <w:rFonts w:cs="Arial"/>
              </w:rPr>
              <w:t>.</w:t>
            </w:r>
          </w:p>
        </w:tc>
        <w:tc>
          <w:tcPr>
            <w:tcW w:w="2140" w:type="dxa"/>
            <w:tcMar/>
            <w:vAlign w:val="center"/>
          </w:tcPr>
          <w:p w:rsidR="00E17B16" w:rsidP="003E01B7" w:rsidRDefault="00492DF3" w14:paraId="030D983A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640" w:type="dxa"/>
            <w:tcMar/>
            <w:vAlign w:val="center"/>
          </w:tcPr>
          <w:p w:rsidR="00E17B16" w:rsidP="003E01B7" w:rsidRDefault="00E17B16" w14:paraId="3B95A58A" w14:textId="7777777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444" w:type="dxa"/>
            <w:tcMar/>
            <w:vAlign w:val="center"/>
          </w:tcPr>
          <w:p w:rsidRPr="00826409" w:rsidR="00E17B16" w:rsidP="003E01B7" w:rsidRDefault="00E17B16" w14:paraId="76FC6903" w14:textId="7777777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Pr="00826409" w:rsidR="00E17B16" w:rsidTr="2C2B60E4" w14:paraId="3CF71D7A" w14:textId="77777777">
        <w:trPr/>
        <w:tc>
          <w:tcPr>
            <w:tcW w:w="843" w:type="dxa"/>
            <w:tcMar/>
            <w:vAlign w:val="center"/>
          </w:tcPr>
          <w:p w:rsidRPr="00826409" w:rsidR="00E17B16" w:rsidP="2C2B60E4" w:rsidRDefault="00E42CE9" w14:paraId="0902BAF8" w14:textId="23D48367">
            <w:pPr>
              <w:spacing w:before="60" w:after="60"/>
              <w:jc w:val="left"/>
              <w:rPr>
                <w:rFonts w:cs="Arial"/>
              </w:rPr>
            </w:pPr>
            <w:r w:rsidRPr="2C2B60E4" w:rsidR="1F8FD07F">
              <w:rPr>
                <w:rFonts w:cs="Arial"/>
              </w:rPr>
              <w:t>7</w:t>
            </w:r>
            <w:r w:rsidRPr="2C2B60E4" w:rsidR="679E47DE">
              <w:rPr>
                <w:rFonts w:cs="Arial"/>
              </w:rPr>
              <w:t>.</w:t>
            </w:r>
          </w:p>
        </w:tc>
        <w:tc>
          <w:tcPr>
            <w:tcW w:w="2140" w:type="dxa"/>
            <w:tcMar/>
            <w:vAlign w:val="center"/>
          </w:tcPr>
          <w:p w:rsidRPr="00826409" w:rsidR="00E17B16" w:rsidP="003E01B7" w:rsidRDefault="00E17B16" w14:paraId="48CB61B5" w14:textId="7777777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tcMar/>
            <w:vAlign w:val="center"/>
          </w:tcPr>
          <w:p w:rsidRPr="009B0A66" w:rsidR="00E17B16" w:rsidP="2C2B60E4" w:rsidRDefault="00E17B16" w14:paraId="2FFE138F" w14:textId="7AF831BF">
            <w:pPr>
              <w:spacing w:before="60" w:after="60"/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</w:pP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 xml:space="preserve">Indien sprake was van een 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>s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>amenwerking  met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 xml:space="preserve"> 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>onderaannemers, hier graag vermelden: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  <w:t xml:space="preserve"> </w:t>
            </w:r>
          </w:p>
          <w:p w:rsidRPr="009B0A66" w:rsidR="00E17B16" w:rsidP="2C2B60E4" w:rsidRDefault="00E17B16" w14:paraId="24743FE7" w14:textId="76E26CF4">
            <w:pPr>
              <w:pStyle w:val="Lijstalinea"/>
              <w:numPr>
                <w:ilvl w:val="0"/>
                <w:numId w:val="2"/>
              </w:numPr>
              <w:spacing w:before="0" w:beforeAutospacing="off" w:after="0" w:afterAutospacing="off"/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</w:pP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>de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 xml:space="preserve"> naam van de evt. partners;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  <w:t xml:space="preserve"> </w:t>
            </w:r>
          </w:p>
          <w:p w:rsidRPr="009B0A66" w:rsidR="00E17B16" w:rsidP="2C2B60E4" w:rsidRDefault="00E17B16" w14:paraId="254AA4F9" w14:textId="36E5A89B">
            <w:pPr>
              <w:pStyle w:val="Lijstalinea"/>
              <w:numPr>
                <w:ilvl w:val="0"/>
                <w:numId w:val="2"/>
              </w:numPr>
              <w:spacing w:before="0" w:beforeAutospacing="off" w:after="0" w:afterAutospacing="off"/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</w:pP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>de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 xml:space="preserve"> verantwoordelijkheid per aandeel; en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lang w:val="nl-NL"/>
              </w:rPr>
              <w:t xml:space="preserve"> </w:t>
            </w:r>
          </w:p>
          <w:p w:rsidRPr="009B0A66" w:rsidR="00E17B16" w:rsidP="2C2B60E4" w:rsidRDefault="00E17B16" w14:paraId="1194F0FA" w14:textId="3F67B23D">
            <w:pPr>
              <w:pStyle w:val="Lijstalinea"/>
              <w:numPr>
                <w:ilvl w:val="0"/>
                <w:numId w:val="2"/>
              </w:numPr>
              <w:spacing w:before="0" w:beforeAutospacing="off" w:after="0" w:afterAutospacing="off"/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</w:pP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>eindverantwoordelijke</w:t>
            </w:r>
            <w:r w:rsidRPr="2C2B60E4" w:rsidR="7A966FFC">
              <w:rPr>
                <w:rFonts w:ascii="Arial" w:hAnsi="Arial" w:eastAsia="Arial" w:cs="Arial"/>
                <w:noProof w:val="0"/>
                <w:sz w:val="20"/>
                <w:szCs w:val="20"/>
                <w:highlight w:val="yellow"/>
                <w:lang w:val="nl-NL"/>
              </w:rPr>
              <w:t xml:space="preserve"> en leidinggevende partij.</w:t>
            </w:r>
          </w:p>
          <w:p w:rsidRPr="009B0A66" w:rsidR="00E17B16" w:rsidP="2C2B60E4" w:rsidRDefault="00E17B16" w14:paraId="09527FA2" w14:textId="107757C9">
            <w:pPr>
              <w:pStyle w:val="Standaard"/>
              <w:spacing w:before="60" w:after="60"/>
              <w:rPr>
                <w:rFonts w:cs="Arial"/>
                <w:b w:val="1"/>
                <w:bCs w:val="1"/>
              </w:rPr>
            </w:pPr>
          </w:p>
        </w:tc>
      </w:tr>
    </w:tbl>
    <w:p w:rsidR="2C2B60E4" w:rsidRDefault="2C2B60E4" w14:paraId="4D428ED5" w14:textId="6815E0E7"/>
    <w:p w:rsidR="00E17B16" w:rsidP="00E17B16" w:rsidRDefault="00E17B16" w14:paraId="4624E98E" w14:textId="77777777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Pr="00BB73CB" w:rsidR="00E17B16" w:rsidTr="00FD041D" w14:paraId="0838E1CC" w14:textId="77777777">
        <w:tc>
          <w:tcPr>
            <w:tcW w:w="2977" w:type="dxa"/>
            <w:vAlign w:val="center"/>
          </w:tcPr>
          <w:p w:rsidRPr="00C4628D" w:rsidR="00E17B16" w:rsidP="00FD4464" w:rsidRDefault="00E17B16" w14:paraId="1120B87E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:rsidRPr="00BB73CB" w:rsidR="00E17B16" w:rsidP="003E01B7" w:rsidRDefault="00E17B16" w14:paraId="2F526D53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Pr="00BB73CB" w:rsidR="00E17B16" w:rsidTr="00FD041D" w14:paraId="3B351751" w14:textId="77777777">
        <w:tc>
          <w:tcPr>
            <w:tcW w:w="2977" w:type="dxa"/>
            <w:vAlign w:val="center"/>
          </w:tcPr>
          <w:p w:rsidRPr="00C4628D" w:rsidR="00E17B16" w:rsidP="00FD4464" w:rsidRDefault="00E17B16" w14:paraId="093AFE05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:rsidRPr="00BB73CB" w:rsidR="00E17B16" w:rsidP="003E01B7" w:rsidRDefault="00E17B16" w14:paraId="372FAE0E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Pr="00BB73CB" w:rsidR="00E17B16" w:rsidTr="00FD041D" w14:paraId="567990BA" w14:textId="77777777">
        <w:tc>
          <w:tcPr>
            <w:tcW w:w="2977" w:type="dxa"/>
            <w:vAlign w:val="center"/>
          </w:tcPr>
          <w:p w:rsidRPr="00C4628D" w:rsidR="00E17B16" w:rsidP="00FD4464" w:rsidRDefault="00E17B16" w14:paraId="7ECC5C28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:rsidRPr="00BB73CB" w:rsidR="00E17B16" w:rsidP="003E01B7" w:rsidRDefault="00E17B16" w14:paraId="00F873A7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Pr="00BB73CB" w:rsidR="00E17B16" w:rsidTr="00FD041D" w14:paraId="50A99FB6" w14:textId="77777777">
        <w:tc>
          <w:tcPr>
            <w:tcW w:w="2977" w:type="dxa"/>
            <w:vAlign w:val="center"/>
          </w:tcPr>
          <w:p w:rsidRPr="00C4628D" w:rsidR="00E17B16" w:rsidP="003E01B7" w:rsidRDefault="00E17B16" w14:paraId="10B21F38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:rsidRPr="00BB73CB" w:rsidR="00E17B16" w:rsidP="003E01B7" w:rsidRDefault="00E17B16" w14:paraId="1C6458A6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Pr="00BB73CB" w:rsidR="00E17B16" w:rsidTr="00FD041D" w14:paraId="321CAD22" w14:textId="77777777">
        <w:tc>
          <w:tcPr>
            <w:tcW w:w="2977" w:type="dxa"/>
            <w:vAlign w:val="center"/>
          </w:tcPr>
          <w:p w:rsidRPr="00C4628D" w:rsidR="00E17B16" w:rsidP="003E01B7" w:rsidRDefault="00E17B16" w14:paraId="1660E6EE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:rsidR="00E17B16" w:rsidP="003E01B7" w:rsidRDefault="00E17B16" w14:paraId="1E87FBD3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:rsidRPr="00BB73CB" w:rsidR="00E17B16" w:rsidP="003E01B7" w:rsidRDefault="00E17B16" w14:paraId="61D48C71" w14:textId="7777777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:rsidR="00B87DE5" w:rsidP="00FD4464" w:rsidRDefault="00B87DE5" w14:paraId="112AC247" w14:textId="77777777"/>
    <w:sectPr w:rsidR="00B87DE5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orient="portrait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04173" w:rsidRDefault="00A04173" w14:paraId="7441D859" w14:textId="77777777">
      <w:r>
        <w:separator/>
      </w:r>
    </w:p>
  </w:endnote>
  <w:endnote w:type="continuationSeparator" w:id="0">
    <w:p w:rsidR="00A04173" w:rsidRDefault="00A04173" w14:paraId="65CCD01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6749A" w:rsidP="00896E16" w:rsidRDefault="00412B75" w14:paraId="5DE0CBCA" w14:textId="77777777">
    <w:pPr>
      <w:pStyle w:val="Voettekst"/>
      <w:spacing w:after="120"/>
      <w:jc w:val="right"/>
    </w:pPr>
    <w:r>
      <w:fldChar w:fldCharType="begin"/>
    </w:r>
    <w:r>
      <w:instrText> FILENAME   \* MERGEFORMAT </w:instrText>
    </w:r>
    <w:r>
      <w:fldChar w:fldCharType="separate"/>
    </w:r>
    <w:r w:rsidR="00FD4464">
      <w:rPr>
        <w:noProof/>
      </w:rPr>
      <w:t>Bijlage Referenties 2.0.docx</w:t>
    </w:r>
    <w: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fldChar w:fldCharType="begin"/>
    </w:r>
    <w:r>
      <w:instrText> NUMPAGES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name="bmAfzenderRegel1" w:id="2"/>
  <w:bookmarkEnd w:id="2"/>
  <w:p w:rsidRPr="00FD4464" w:rsidR="00FD4464" w:rsidP="009B0A66" w:rsidRDefault="00FD4464" w14:paraId="1540144D" w14:textId="77777777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412B7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412B7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04173" w:rsidRDefault="00A04173" w14:paraId="175840D8" w14:textId="77777777">
      <w:r>
        <w:separator/>
      </w:r>
    </w:p>
  </w:footnote>
  <w:footnote w:type="continuationSeparator" w:id="0">
    <w:p w:rsidR="00A04173" w:rsidRDefault="00A04173" w14:paraId="65E88AD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36749A" w:rsidRDefault="00C376C1" w14:paraId="34450A5C" w14:textId="77777777">
    <w:pPr>
      <w:pStyle w:val="Koptekst"/>
    </w:pPr>
    <w:r>
      <w:rPr>
        <w:noProof/>
      </w:rPr>
      <w:drawing>
        <wp:inline distT="0" distB="0" distL="0" distR="0" wp14:anchorId="2BA5617C" wp14:editId="02998D9E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36749A" w:rsidP="008F33E4" w:rsidRDefault="00832D0F" w14:paraId="03E85DA8" w14:textId="77777777">
    <w:pPr>
      <w:pStyle w:val="HRNaamInstituut"/>
    </w:pPr>
    <w:r w:rsidRPr="00832D0F">
      <w:rPr>
        <w:noProof/>
      </w:rPr>
      <w:drawing>
        <wp:anchor distT="0" distB="0" distL="114300" distR="114300" simplePos="0" relativeHeight="251666944" behindDoc="1" locked="0" layoutInCell="0" allowOverlap="1" wp14:anchorId="7E002457" wp14:editId="667F228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7968" behindDoc="1" locked="0" layoutInCell="0" allowOverlap="1" wp14:anchorId="1469D684" wp14:editId="3B57456B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68992" behindDoc="1" locked="0" layoutInCell="0" allowOverlap="1" wp14:anchorId="3DCB08BF" wp14:editId="311B6B31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70016" behindDoc="1" locked="0" layoutInCell="0" allowOverlap="1" wp14:anchorId="11F6B8E0" wp14:editId="411F1CB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 w:ascii="Arial" w:hAnsi="Arial" w:eastAsia="SimSun" w:cs="Arial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756014">
    <w:abstractNumId w:val="1"/>
  </w:num>
  <w:num w:numId="2" w16cid:durableId="71376973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A603C"/>
    <w:rsid w:val="000B008C"/>
    <w:rsid w:val="000B4E53"/>
    <w:rsid w:val="000C032F"/>
    <w:rsid w:val="000D2E67"/>
    <w:rsid w:val="000F0FC9"/>
    <w:rsid w:val="00105EC2"/>
    <w:rsid w:val="001141A1"/>
    <w:rsid w:val="0012144B"/>
    <w:rsid w:val="00124DC5"/>
    <w:rsid w:val="001325E5"/>
    <w:rsid w:val="001472BD"/>
    <w:rsid w:val="00160A50"/>
    <w:rsid w:val="00165B6B"/>
    <w:rsid w:val="0017420B"/>
    <w:rsid w:val="001A2E66"/>
    <w:rsid w:val="001B1CA8"/>
    <w:rsid w:val="001C621D"/>
    <w:rsid w:val="001E514A"/>
    <w:rsid w:val="0021078E"/>
    <w:rsid w:val="002530D8"/>
    <w:rsid w:val="002A3132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7B4C"/>
    <w:rsid w:val="00410414"/>
    <w:rsid w:val="00412B75"/>
    <w:rsid w:val="004556D9"/>
    <w:rsid w:val="00455EA3"/>
    <w:rsid w:val="004613D8"/>
    <w:rsid w:val="00471C95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33DEA"/>
    <w:rsid w:val="00536F15"/>
    <w:rsid w:val="005467AB"/>
    <w:rsid w:val="00547C88"/>
    <w:rsid w:val="0057194B"/>
    <w:rsid w:val="005A20CC"/>
    <w:rsid w:val="005A3F4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74DA"/>
    <w:rsid w:val="00647D6B"/>
    <w:rsid w:val="006520A1"/>
    <w:rsid w:val="00657EEA"/>
    <w:rsid w:val="00662FE1"/>
    <w:rsid w:val="00681D1E"/>
    <w:rsid w:val="006A1034"/>
    <w:rsid w:val="006A2B79"/>
    <w:rsid w:val="006D3DB4"/>
    <w:rsid w:val="006E0D78"/>
    <w:rsid w:val="007110B9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86E0F"/>
    <w:rsid w:val="00896E16"/>
    <w:rsid w:val="008B37FB"/>
    <w:rsid w:val="008C0206"/>
    <w:rsid w:val="008C54FE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B0A66"/>
    <w:rsid w:val="009E44F5"/>
    <w:rsid w:val="00A02F4A"/>
    <w:rsid w:val="00A04173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AE1FEA"/>
    <w:rsid w:val="00B0333E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E0109"/>
    <w:rsid w:val="00C00465"/>
    <w:rsid w:val="00C06E9E"/>
    <w:rsid w:val="00C07C13"/>
    <w:rsid w:val="00C24D15"/>
    <w:rsid w:val="00C36C56"/>
    <w:rsid w:val="00C376C1"/>
    <w:rsid w:val="00C40A68"/>
    <w:rsid w:val="00C449EC"/>
    <w:rsid w:val="00C65CF7"/>
    <w:rsid w:val="00C72C48"/>
    <w:rsid w:val="00C75F9A"/>
    <w:rsid w:val="00C95743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25B86"/>
    <w:rsid w:val="00D31418"/>
    <w:rsid w:val="00D349FD"/>
    <w:rsid w:val="00D53E42"/>
    <w:rsid w:val="00D657D9"/>
    <w:rsid w:val="00D9093B"/>
    <w:rsid w:val="00D943C1"/>
    <w:rsid w:val="00DA1444"/>
    <w:rsid w:val="00DD5847"/>
    <w:rsid w:val="00DF3BF3"/>
    <w:rsid w:val="00E17B16"/>
    <w:rsid w:val="00E24B3F"/>
    <w:rsid w:val="00E30B84"/>
    <w:rsid w:val="00E31635"/>
    <w:rsid w:val="00E42CE9"/>
    <w:rsid w:val="00E47924"/>
    <w:rsid w:val="00E527B9"/>
    <w:rsid w:val="00E645DB"/>
    <w:rsid w:val="00E67A6D"/>
    <w:rsid w:val="00E9636B"/>
    <w:rsid w:val="00EA1824"/>
    <w:rsid w:val="00EA2577"/>
    <w:rsid w:val="00EA4D00"/>
    <w:rsid w:val="00EA5492"/>
    <w:rsid w:val="00EB0069"/>
    <w:rsid w:val="00EC149E"/>
    <w:rsid w:val="00EC3025"/>
    <w:rsid w:val="00ED43F1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C3183"/>
    <w:rsid w:val="00FC5F52"/>
    <w:rsid w:val="00FD041D"/>
    <w:rsid w:val="00FD4464"/>
    <w:rsid w:val="00FE2F79"/>
    <w:rsid w:val="00FE59EF"/>
    <w:rsid w:val="00FF2C8E"/>
    <w:rsid w:val="00FF43B3"/>
    <w:rsid w:val="03F8A464"/>
    <w:rsid w:val="088806AD"/>
    <w:rsid w:val="15DE7A16"/>
    <w:rsid w:val="1978C50D"/>
    <w:rsid w:val="1B66BA55"/>
    <w:rsid w:val="1C260337"/>
    <w:rsid w:val="1F6F8EC7"/>
    <w:rsid w:val="1F8FD07F"/>
    <w:rsid w:val="23CFA247"/>
    <w:rsid w:val="2C2B60E4"/>
    <w:rsid w:val="35D1417D"/>
    <w:rsid w:val="365C3108"/>
    <w:rsid w:val="3C851FD2"/>
    <w:rsid w:val="3D3AC3AA"/>
    <w:rsid w:val="435772DA"/>
    <w:rsid w:val="4948D078"/>
    <w:rsid w:val="4AB921B0"/>
    <w:rsid w:val="4DA287CB"/>
    <w:rsid w:val="4DBC30EC"/>
    <w:rsid w:val="4DD55949"/>
    <w:rsid w:val="4F81C433"/>
    <w:rsid w:val="542B7270"/>
    <w:rsid w:val="54B94556"/>
    <w:rsid w:val="565F170A"/>
    <w:rsid w:val="59B851F3"/>
    <w:rsid w:val="679E47DE"/>
    <w:rsid w:val="69EFA1F3"/>
    <w:rsid w:val="6F3CCF58"/>
    <w:rsid w:val="748B13E5"/>
    <w:rsid w:val="7A966FFC"/>
    <w:rsid w:val="7F48597D"/>
    <w:rsid w:val="7F49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5310431C"/>
  <w15:docId w15:val="{67559280-5ACC-476C-AF5A-83E7398958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E17B16"/>
    <w:pPr>
      <w:jc w:val="both"/>
    </w:pPr>
    <w:rPr>
      <w:rFonts w:ascii="Arial" w:hAnsi="Arial"/>
      <w:szCs w:val="24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RNaamInstituut" w:customStyle="1">
    <w:name w:val="HR_NaamInstituut"/>
    <w:basedOn w:val="Standaard"/>
    <w:rsid w:val="00F53E94"/>
    <w:rPr>
      <w:b/>
      <w:sz w:val="24"/>
    </w:rPr>
  </w:style>
  <w:style w:type="paragraph" w:styleId="HRadres" w:customStyle="1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styleId="HRRefkopjes" w:customStyle="1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styleId="HRRefInvultekst" w:customStyle="1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ROpleidingen" w:customStyle="1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2B24645174B34AAE612AEA3F45680C" ma:contentTypeVersion="8" ma:contentTypeDescription="Een nieuw document maken." ma:contentTypeScope="" ma:versionID="e0c43788c1fbda6b78817253ee036375">
  <xsd:schema xmlns:xsd="http://www.w3.org/2001/XMLSchema" xmlns:xs="http://www.w3.org/2001/XMLSchema" xmlns:p="http://schemas.microsoft.com/office/2006/metadata/properties" xmlns:ns2="31aac56a-7380-40c1-b5d5-0ac85f51d682" xmlns:ns3="12ed565a-e95e-443a-bf4c-3f81815d7a82" targetNamespace="http://schemas.microsoft.com/office/2006/metadata/properties" ma:root="true" ma:fieldsID="ab4d791d1a3f485eae4ccfcd6a141f4c" ns2:_="" ns3:_="">
    <xsd:import namespace="31aac56a-7380-40c1-b5d5-0ac85f51d682"/>
    <xsd:import namespace="12ed565a-e95e-443a-bf4c-3f81815d7a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c56a-7380-40c1-b5d5-0ac85f51d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d565a-e95e-443a-bf4c-3f81815d7a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D8715ED-FAE7-42BC-8C22-592314D14D15}"/>
</file>

<file path=customXml/itemProps2.xml><?xml version="1.0" encoding="utf-8"?>
<ds:datastoreItem xmlns:ds="http://schemas.openxmlformats.org/officeDocument/2006/customXml" ds:itemID="{95704676-0D40-42C0-9A02-0D43FFE825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7F137F-AD82-454C-92F6-2CAA7C3B9C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A7EC22-61D0-40A2-8F0D-81F28679AE0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Blanco document</ap:Template>
  <ap:Application>Microsoft Word for the web</ap:Application>
  <ap:DocSecurity>0</ap:DocSecurity>
  <ap:ScaleCrop>false</ap:ScaleCrop>
  <ap:Company>Hogeschool Rotterdam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Poot-van Aken, P.R.</dc:creator>
  <cp:lastModifiedBy>Brender a Brandis, B. (Benjamin)</cp:lastModifiedBy>
  <cp:revision>10</cp:revision>
  <cp:lastPrinted>2016-11-04T11:55:00Z</cp:lastPrinted>
  <dcterms:created xsi:type="dcterms:W3CDTF">2017-01-20T11:12:00Z</dcterms:created>
  <dcterms:modified xsi:type="dcterms:W3CDTF">2024-01-09T11:47:37Z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0x0101009F2B24645174B34AAE612AEA3F45680C</vt:lpwstr>
  </property>
</Properties>
</file>