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A990" w14:textId="4E5FEB1A" w:rsidR="0086278B" w:rsidRPr="009C12B6" w:rsidRDefault="00FC7A19" w:rsidP="00FC7A19">
      <w:pPr>
        <w:pStyle w:val="Kop7"/>
      </w:pPr>
      <w:bookmarkStart w:id="0" w:name="_Toc7521183"/>
      <w:r w:rsidRPr="009C12B6">
        <w:t>Antwoordformulier</w:t>
      </w:r>
      <w:bookmarkEnd w:id="0"/>
    </w:p>
    <w:p w14:paraId="50CB155E" w14:textId="19FF9795" w:rsidR="00A059A5" w:rsidRPr="009C12B6" w:rsidRDefault="00A059A5" w:rsidP="00A059A5"/>
    <w:p w14:paraId="5FCAB074" w14:textId="4CBFEBBD" w:rsidR="00A059A5" w:rsidRPr="009C12B6" w:rsidRDefault="00A059A5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  <w:r w:rsidRPr="009C12B6">
        <w:rPr>
          <w:b/>
          <w:bCs/>
        </w:rPr>
        <w:t>Het laten aansluiten van de uitvraag op de mogelijkheden in de markt</w:t>
      </w:r>
    </w:p>
    <w:p w14:paraId="79C38CEB" w14:textId="69756202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p w14:paraId="573DCBA7" w14:textId="78BAB934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1550243D" w14:textId="77777777" w:rsidTr="00F4670D">
        <w:tc>
          <w:tcPr>
            <w:tcW w:w="421" w:type="dxa"/>
          </w:tcPr>
          <w:p w14:paraId="7DA1683B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</w:p>
        </w:tc>
        <w:tc>
          <w:tcPr>
            <w:tcW w:w="8617" w:type="dxa"/>
          </w:tcPr>
          <w:p w14:paraId="3A31976E" w14:textId="77777777" w:rsidR="00962F2A" w:rsidRPr="009C12B6" w:rsidRDefault="00962F2A" w:rsidP="00182E39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zowel mediamonitoring als persberichtendistributie aan?</w:t>
            </w:r>
          </w:p>
          <w:p w14:paraId="587ACB04" w14:textId="77777777" w:rsidR="00962F2A" w:rsidRPr="009C12B6" w:rsidRDefault="00962F2A" w:rsidP="00182E39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Waarom wel/niet?</w:t>
            </w:r>
          </w:p>
          <w:p w14:paraId="34289E5D" w14:textId="3E759F4B" w:rsidR="00182E39" w:rsidRPr="009C12B6" w:rsidRDefault="00182E39" w:rsidP="00182E39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dit aan in samenwerking/onderaanneming met een andere partij?</w:t>
            </w:r>
          </w:p>
        </w:tc>
      </w:tr>
      <w:tr w:rsidR="00962F2A" w:rsidRPr="009C12B6" w14:paraId="31838AE8" w14:textId="77777777" w:rsidTr="00F4670D">
        <w:tc>
          <w:tcPr>
            <w:tcW w:w="421" w:type="dxa"/>
          </w:tcPr>
          <w:p w14:paraId="3E8AF274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7384321D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60038B" w14:textId="6F47087A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4106080C" w14:textId="77777777" w:rsidTr="00F4670D">
        <w:tc>
          <w:tcPr>
            <w:tcW w:w="421" w:type="dxa"/>
          </w:tcPr>
          <w:p w14:paraId="5967F0DB" w14:textId="2C2B2EEF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2</w:t>
            </w:r>
          </w:p>
        </w:tc>
        <w:tc>
          <w:tcPr>
            <w:tcW w:w="8617" w:type="dxa"/>
          </w:tcPr>
          <w:p w14:paraId="5CB363F2" w14:textId="3A95FE09" w:rsidR="00962F2A" w:rsidRPr="009C12B6" w:rsidRDefault="00182E39" w:rsidP="00182E39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</w:t>
            </w:r>
            <w:r w:rsidR="00962F2A" w:rsidRPr="009C12B6">
              <w:rPr>
                <w:sz w:val="20"/>
              </w:rPr>
              <w:t>ied jullie tool/oplossing ook de mogelijkheid van monitoring en plaatsing van social media berichten?</w:t>
            </w:r>
          </w:p>
          <w:p w14:paraId="690E2948" w14:textId="77777777" w:rsidR="00962F2A" w:rsidRPr="009C12B6" w:rsidRDefault="00962F2A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Waarom wel/niet?</w:t>
            </w:r>
          </w:p>
          <w:p w14:paraId="038FDC60" w14:textId="207AC442" w:rsidR="00962F2A" w:rsidRPr="009C12B6" w:rsidRDefault="00962F2A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Welke social mediakanalen wel en niet?</w:t>
            </w:r>
          </w:p>
        </w:tc>
      </w:tr>
      <w:tr w:rsidR="00962F2A" w:rsidRPr="009C12B6" w14:paraId="6FF766C4" w14:textId="77777777" w:rsidTr="00F4670D">
        <w:tc>
          <w:tcPr>
            <w:tcW w:w="421" w:type="dxa"/>
          </w:tcPr>
          <w:p w14:paraId="1F6F7E8A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356473B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31D21C4" w14:textId="7777777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45994799" w14:textId="77777777" w:rsidTr="00F4670D">
        <w:tc>
          <w:tcPr>
            <w:tcW w:w="421" w:type="dxa"/>
          </w:tcPr>
          <w:p w14:paraId="41928650" w14:textId="4A495F28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3</w:t>
            </w:r>
          </w:p>
        </w:tc>
        <w:tc>
          <w:tcPr>
            <w:tcW w:w="8617" w:type="dxa"/>
          </w:tcPr>
          <w:p w14:paraId="7DAAEEBC" w14:textId="0B1F5364" w:rsidR="00962F2A" w:rsidRPr="009C12B6" w:rsidRDefault="00962F2A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komen deze diensten genoemd onder punt 1 en 2 samen?</w:t>
            </w:r>
          </w:p>
          <w:p w14:paraId="2D378295" w14:textId="65459E9F" w:rsidR="00962F2A" w:rsidRPr="009C12B6" w:rsidRDefault="00962F2A" w:rsidP="009C12B6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Bijvoorbeeld: kun je op een verzonden persbericht monitoren hoe dit bericht is opgepakt?</w:t>
            </w:r>
          </w:p>
        </w:tc>
      </w:tr>
      <w:tr w:rsidR="00962F2A" w:rsidRPr="009C12B6" w14:paraId="4C06ABD9" w14:textId="77777777" w:rsidTr="00F4670D">
        <w:tc>
          <w:tcPr>
            <w:tcW w:w="421" w:type="dxa"/>
          </w:tcPr>
          <w:p w14:paraId="245C9EA3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03E95D4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79D83E8E" w14:textId="77E4CF49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274C1027" w14:textId="77777777" w:rsidTr="00F4670D">
        <w:tc>
          <w:tcPr>
            <w:tcW w:w="421" w:type="dxa"/>
          </w:tcPr>
          <w:p w14:paraId="24277D01" w14:textId="2494C9E8" w:rsidR="00962F2A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4</w:t>
            </w:r>
          </w:p>
        </w:tc>
        <w:tc>
          <w:tcPr>
            <w:tcW w:w="8617" w:type="dxa"/>
          </w:tcPr>
          <w:p w14:paraId="19F3568D" w14:textId="77B3D022" w:rsidR="00962F2A" w:rsidRPr="009C12B6" w:rsidRDefault="00962F2A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jullie verschillende soorten media monitoren, zoals print, social media, nieuwswebsites, blogs, etc.?</w:t>
            </w:r>
          </w:p>
        </w:tc>
      </w:tr>
      <w:tr w:rsidR="00962F2A" w:rsidRPr="009C12B6" w14:paraId="66ABCA33" w14:textId="77777777" w:rsidTr="00F4670D">
        <w:tc>
          <w:tcPr>
            <w:tcW w:w="421" w:type="dxa"/>
          </w:tcPr>
          <w:p w14:paraId="2C147319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27905223" w14:textId="77777777" w:rsidR="00962F2A" w:rsidRPr="009C12B6" w:rsidRDefault="00962F2A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FF10D8C" w14:textId="165A8DC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49E6766F" w14:textId="77777777" w:rsidTr="00F4670D">
        <w:tc>
          <w:tcPr>
            <w:tcW w:w="421" w:type="dxa"/>
          </w:tcPr>
          <w:p w14:paraId="47063FE2" w14:textId="7B129495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5</w:t>
            </w:r>
          </w:p>
        </w:tc>
        <w:tc>
          <w:tcPr>
            <w:tcW w:w="8617" w:type="dxa"/>
          </w:tcPr>
          <w:p w14:paraId="505A5725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jullie persberichten versturen naar specifieke doelgroepen of mediakanalen?</w:t>
            </w:r>
          </w:p>
          <w:p w14:paraId="34CE1663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Hebben jullie standaard verzendlijsten?</w:t>
            </w:r>
          </w:p>
          <w:p w14:paraId="55CD8EA7" w14:textId="0D8244D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In hoeverre sluiten de thema’s van een waterschap aan bij jullie filters?</w:t>
            </w:r>
          </w:p>
        </w:tc>
      </w:tr>
      <w:tr w:rsidR="003D0FE2" w:rsidRPr="009C12B6" w14:paraId="161CCBF0" w14:textId="77777777" w:rsidTr="00F4670D">
        <w:tc>
          <w:tcPr>
            <w:tcW w:w="421" w:type="dxa"/>
          </w:tcPr>
          <w:p w14:paraId="295A4B08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07FD290F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AFDDACB" w14:textId="5997A44D" w:rsidR="003D0FE2" w:rsidRPr="009C12B6" w:rsidRDefault="003D0FE2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71691556" w14:textId="77777777" w:rsidTr="00F4670D">
        <w:tc>
          <w:tcPr>
            <w:tcW w:w="421" w:type="dxa"/>
          </w:tcPr>
          <w:p w14:paraId="39B56665" w14:textId="12DB070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6</w:t>
            </w:r>
          </w:p>
        </w:tc>
        <w:tc>
          <w:tcPr>
            <w:tcW w:w="8617" w:type="dxa"/>
          </w:tcPr>
          <w:p w14:paraId="14A5C689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is jullie bereik als het gaat om het verspreiden van persberichten?</w:t>
            </w:r>
          </w:p>
          <w:p w14:paraId="36BE2C78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actueel is de informatie van de journalisten?</w:t>
            </w:r>
          </w:p>
          <w:p w14:paraId="38BCC200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eigen lijsten uploaden?</w:t>
            </w:r>
          </w:p>
          <w:p w14:paraId="3C6B3BA3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Krijgen we (ook bij eigen lijsten) updates van nieuwe media/journalisten of andere wijzigingen voor thema’s die voor ons interessant zijn?</w:t>
            </w:r>
          </w:p>
          <w:p w14:paraId="7F260A61" w14:textId="4E5B6DEC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geografisch filteren (op gemeenteniveau bijvoorbeeld binnen ons werkgebied)?</w:t>
            </w:r>
          </w:p>
        </w:tc>
      </w:tr>
      <w:tr w:rsidR="003D0FE2" w:rsidRPr="009C12B6" w14:paraId="0460D0DE" w14:textId="77777777" w:rsidTr="00F4670D">
        <w:tc>
          <w:tcPr>
            <w:tcW w:w="421" w:type="dxa"/>
          </w:tcPr>
          <w:p w14:paraId="676465DF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1A50FEE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98700A8" w14:textId="35EF3B8C" w:rsidR="003D0FE2" w:rsidRDefault="003D0FE2" w:rsidP="00E8354A">
      <w:pPr>
        <w:tabs>
          <w:tab w:val="clear" w:pos="0"/>
          <w:tab w:val="clear" w:pos="380"/>
          <w:tab w:val="left" w:pos="567"/>
        </w:tabs>
      </w:pPr>
    </w:p>
    <w:p w14:paraId="35CC3C5B" w14:textId="7734485F" w:rsidR="009C12B6" w:rsidRDefault="009C12B6" w:rsidP="00E8354A">
      <w:pPr>
        <w:tabs>
          <w:tab w:val="clear" w:pos="0"/>
          <w:tab w:val="clear" w:pos="380"/>
          <w:tab w:val="left" w:pos="567"/>
        </w:tabs>
      </w:pPr>
    </w:p>
    <w:p w14:paraId="2BC95222" w14:textId="77777777" w:rsidR="009C12B6" w:rsidRPr="009C12B6" w:rsidRDefault="009C12B6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6E7D9940" w14:textId="77777777" w:rsidTr="00F4670D">
        <w:tc>
          <w:tcPr>
            <w:tcW w:w="421" w:type="dxa"/>
          </w:tcPr>
          <w:p w14:paraId="5A085B68" w14:textId="445F5BF6" w:rsidR="003D0FE2" w:rsidRPr="009C12B6" w:rsidRDefault="0069128F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lastRenderedPageBreak/>
              <w:t>7</w:t>
            </w:r>
          </w:p>
        </w:tc>
        <w:tc>
          <w:tcPr>
            <w:tcW w:w="8617" w:type="dxa"/>
          </w:tcPr>
          <w:p w14:paraId="243B8C77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Welke technologieën en tools gebruiken jullie voor mediamonitoring en persberichtendistributie?</w:t>
            </w:r>
          </w:p>
          <w:p w14:paraId="1B8868AE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Gebeurt de monitoring alleen via technologie of komen er ook data analisten aan te pas?</w:t>
            </w:r>
          </w:p>
          <w:p w14:paraId="5B249E9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real-time monitoring en distributie aan?</w:t>
            </w:r>
          </w:p>
          <w:p w14:paraId="26E42C3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Is er een platform waarop we kunnen inloggen om de voortgang van onze campagnes te volgen?</w:t>
            </w:r>
          </w:p>
          <w:p w14:paraId="1A8035E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iedere dag een update krijgen van het meest relevante nieuws?</w:t>
            </w:r>
          </w:p>
          <w:p w14:paraId="439FF006" w14:textId="1A7B95F9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in geval van calamiteiten extra monitoren, en kunnen we dat dan zelf doen?</w:t>
            </w:r>
          </w:p>
          <w:p w14:paraId="12353F3C" w14:textId="049F48CE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het systeem automatische waarschuwingen geven bij het detecteren van belangrijke gebeurtenissen?</w:t>
            </w:r>
          </w:p>
          <w:p w14:paraId="69C7F69C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kunnen we dit intern delen binnen de organisatie?</w:t>
            </w:r>
          </w:p>
          <w:p w14:paraId="374CB61C" w14:textId="77777777" w:rsidR="003D0FE2" w:rsidRPr="009C12B6" w:rsidRDefault="003D0FE2" w:rsidP="0069128F">
            <w:pPr>
              <w:pStyle w:val="Lijstalinea"/>
              <w:numPr>
                <w:ilvl w:val="1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dit bijv. via een mail?</w:t>
            </w:r>
          </w:p>
          <w:p w14:paraId="0DA783F2" w14:textId="3AE31D7E" w:rsidR="003D0FE2" w:rsidRPr="009C12B6" w:rsidRDefault="003D0FE2" w:rsidP="009C12B6">
            <w:pPr>
              <w:pStyle w:val="Lijstalinea"/>
              <w:numPr>
                <w:ilvl w:val="1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dit bijv. via een plug-in op een webpagina (zowel intern als extern)?</w:t>
            </w:r>
          </w:p>
        </w:tc>
      </w:tr>
      <w:tr w:rsidR="003D0FE2" w:rsidRPr="009C12B6" w14:paraId="008770D4" w14:textId="77777777" w:rsidTr="00F4670D">
        <w:tc>
          <w:tcPr>
            <w:tcW w:w="421" w:type="dxa"/>
          </w:tcPr>
          <w:p w14:paraId="636D313F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6F07279C" w14:textId="77777777" w:rsidR="003D0FE2" w:rsidRPr="009C12B6" w:rsidRDefault="003D0FE2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33B2DBDF" w14:textId="45DAB983" w:rsidR="003D0FE2" w:rsidRDefault="003D0FE2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9389C" w:rsidRPr="0099389C" w14:paraId="669E679F" w14:textId="77777777" w:rsidTr="00F4670D">
        <w:tc>
          <w:tcPr>
            <w:tcW w:w="421" w:type="dxa"/>
          </w:tcPr>
          <w:p w14:paraId="397C2880" w14:textId="77777777" w:rsidR="0099389C" w:rsidRPr="0099389C" w:rsidRDefault="0099389C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9389C">
              <w:rPr>
                <w:sz w:val="20"/>
              </w:rPr>
              <w:t>8</w:t>
            </w:r>
          </w:p>
        </w:tc>
        <w:tc>
          <w:tcPr>
            <w:tcW w:w="8617" w:type="dxa"/>
          </w:tcPr>
          <w:p w14:paraId="3CA4E1D7" w14:textId="77777777" w:rsidR="0099389C" w:rsidRPr="0099389C" w:rsidRDefault="0099389C" w:rsidP="0099389C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9389C">
              <w:rPr>
                <w:sz w:val="20"/>
              </w:rPr>
              <w:t>Hoe is de aanschaf van de items en afdracht auteursrechten geregeld?</w:t>
            </w:r>
          </w:p>
          <w:p w14:paraId="7DC0C04E" w14:textId="34E7D360" w:rsidR="0099389C" w:rsidRPr="0099389C" w:rsidRDefault="0099389C" w:rsidP="0099389C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  <w:tr w:rsidR="0099389C" w:rsidRPr="0099389C" w14:paraId="5075F62A" w14:textId="77777777" w:rsidTr="00F4670D">
        <w:tc>
          <w:tcPr>
            <w:tcW w:w="421" w:type="dxa"/>
          </w:tcPr>
          <w:p w14:paraId="65FA1F31" w14:textId="77777777" w:rsidR="0099389C" w:rsidRPr="0099389C" w:rsidRDefault="0099389C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478B923D" w14:textId="77777777" w:rsidR="0099389C" w:rsidRPr="0099389C" w:rsidRDefault="0099389C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4B598DC8" w14:textId="77777777" w:rsidR="0099389C" w:rsidRDefault="0099389C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F43938" w:rsidRPr="009C12B6" w14:paraId="77EA30C4" w14:textId="77777777" w:rsidTr="00F4670D">
        <w:tc>
          <w:tcPr>
            <w:tcW w:w="421" w:type="dxa"/>
          </w:tcPr>
          <w:p w14:paraId="632176F7" w14:textId="63121B4A" w:rsidR="00F43938" w:rsidRPr="009C12B6" w:rsidRDefault="0099389C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617" w:type="dxa"/>
          </w:tcPr>
          <w:p w14:paraId="1958FFE2" w14:textId="77777777" w:rsidR="00F43938" w:rsidRPr="009C12B6" w:rsidRDefault="00F43938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analyse en inzichten aan naast alleen monitoring en distributie?</w:t>
            </w:r>
          </w:p>
          <w:p w14:paraId="065D39AD" w14:textId="7777777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jullie rapporten genereren die inzicht geven in de prestaties van onze persberichten?</w:t>
            </w:r>
          </w:p>
          <w:p w14:paraId="15DDC563" w14:textId="10D81C2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zien die rapporten eruit?</w:t>
            </w:r>
          </w:p>
        </w:tc>
      </w:tr>
      <w:tr w:rsidR="00F43938" w:rsidRPr="009C12B6" w14:paraId="00606450" w14:textId="77777777" w:rsidTr="00F4670D">
        <w:tc>
          <w:tcPr>
            <w:tcW w:w="421" w:type="dxa"/>
          </w:tcPr>
          <w:p w14:paraId="6E5DCC2E" w14:textId="77777777" w:rsidR="00F43938" w:rsidRPr="009C12B6" w:rsidRDefault="00F43938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F6F0004" w14:textId="77777777" w:rsidR="00F43938" w:rsidRPr="009C12B6" w:rsidRDefault="00F43938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9CF394" w14:textId="6048285F" w:rsidR="00F43938" w:rsidRPr="009C12B6" w:rsidRDefault="00F43938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F43938" w:rsidRPr="009C12B6" w14:paraId="6B2CA9E2" w14:textId="77777777" w:rsidTr="00F4670D">
        <w:tc>
          <w:tcPr>
            <w:tcW w:w="421" w:type="dxa"/>
          </w:tcPr>
          <w:p w14:paraId="16B33A08" w14:textId="44A2A0C3" w:rsidR="00F43938" w:rsidRPr="009C12B6" w:rsidRDefault="0099389C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617" w:type="dxa"/>
          </w:tcPr>
          <w:p w14:paraId="36DA7F0F" w14:textId="77777777" w:rsidR="00F43938" w:rsidRPr="009C12B6" w:rsidRDefault="00F43938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voor soort klantenondersteuning bieden jullie?</w:t>
            </w:r>
          </w:p>
          <w:p w14:paraId="7749462D" w14:textId="7777777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verloopt de communicatie tussen jullie team en onze organisatie?</w:t>
            </w:r>
          </w:p>
          <w:p w14:paraId="74C6014C" w14:textId="7DB41A9D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Helpen jullie bijvoorbeeld bij het opstellen van de mediamonitoring zodat we het meest relevante nieuws zo snel mogelijk zien?</w:t>
            </w:r>
          </w:p>
        </w:tc>
      </w:tr>
      <w:tr w:rsidR="00F43938" w:rsidRPr="009C12B6" w14:paraId="0D30EB62" w14:textId="77777777" w:rsidTr="00F4670D">
        <w:tc>
          <w:tcPr>
            <w:tcW w:w="421" w:type="dxa"/>
          </w:tcPr>
          <w:p w14:paraId="2B7E24E2" w14:textId="77777777" w:rsidR="00F43938" w:rsidRPr="009C12B6" w:rsidRDefault="00F43938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2159CD97" w14:textId="77777777" w:rsidR="00F43938" w:rsidRPr="009C12B6" w:rsidRDefault="00F43938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7C31DA3" w14:textId="7777777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798221F2" w14:textId="77777777" w:rsidTr="0011118B">
        <w:tc>
          <w:tcPr>
            <w:tcW w:w="421" w:type="dxa"/>
          </w:tcPr>
          <w:p w14:paraId="5F112058" w14:textId="027C3526" w:rsidR="00E8354A" w:rsidRPr="009C12B6" w:rsidRDefault="0099389C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617" w:type="dxa"/>
          </w:tcPr>
          <w:p w14:paraId="2F12A64A" w14:textId="7879877A" w:rsidR="00E8354A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 xml:space="preserve">Is de opdracht </w:t>
            </w:r>
            <w:r w:rsidR="00070E96" w:rsidRPr="009C12B6">
              <w:rPr>
                <w:sz w:val="20"/>
              </w:rPr>
              <w:t xml:space="preserve">inhoudelijk </w:t>
            </w:r>
            <w:r w:rsidRPr="009C12B6">
              <w:rPr>
                <w:sz w:val="20"/>
              </w:rPr>
              <w:t>haalbaar en zijn de gestelde randvoorwaarden realistisch?</w:t>
            </w:r>
          </w:p>
        </w:tc>
      </w:tr>
      <w:tr w:rsidR="00921F2D" w:rsidRPr="009C12B6" w14:paraId="62C16F17" w14:textId="77777777" w:rsidTr="0011118B">
        <w:tc>
          <w:tcPr>
            <w:tcW w:w="421" w:type="dxa"/>
          </w:tcPr>
          <w:p w14:paraId="105D428B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64CE8B43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7F1B8BD6" w14:textId="4997375A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6AAE125A" w14:textId="77777777" w:rsidTr="0011118B">
        <w:tc>
          <w:tcPr>
            <w:tcW w:w="421" w:type="dxa"/>
          </w:tcPr>
          <w:p w14:paraId="504D4C22" w14:textId="5F95B0DE" w:rsidR="00E8354A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2</w:t>
            </w:r>
          </w:p>
        </w:tc>
        <w:tc>
          <w:tcPr>
            <w:tcW w:w="8617" w:type="dxa"/>
          </w:tcPr>
          <w:p w14:paraId="406E8340" w14:textId="63EBA281" w:rsidR="00E8354A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toekomstige ontwikkelingen, producten en partijen zijn er in de markt?</w:t>
            </w:r>
          </w:p>
        </w:tc>
      </w:tr>
      <w:tr w:rsidR="00921F2D" w:rsidRPr="009C12B6" w14:paraId="64B147D4" w14:textId="77777777" w:rsidTr="0011118B">
        <w:tc>
          <w:tcPr>
            <w:tcW w:w="421" w:type="dxa"/>
          </w:tcPr>
          <w:p w14:paraId="3302FA50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4498CF5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49334E3D" w14:textId="001D6C08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0738F9BF" w14:textId="77777777" w:rsidTr="0011118B">
        <w:tc>
          <w:tcPr>
            <w:tcW w:w="421" w:type="dxa"/>
          </w:tcPr>
          <w:p w14:paraId="450A7A0A" w14:textId="37B6AA70" w:rsidR="00E8354A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3</w:t>
            </w:r>
          </w:p>
        </w:tc>
        <w:tc>
          <w:tcPr>
            <w:tcW w:w="8617" w:type="dxa"/>
          </w:tcPr>
          <w:p w14:paraId="3DF8A75A" w14:textId="3173ECF6" w:rsidR="00E8354A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Moet er functioneel of technisch gespecificeerd worden?</w:t>
            </w:r>
          </w:p>
        </w:tc>
      </w:tr>
      <w:tr w:rsidR="00921F2D" w:rsidRPr="009C12B6" w14:paraId="5C67B630" w14:textId="77777777" w:rsidTr="0011118B">
        <w:tc>
          <w:tcPr>
            <w:tcW w:w="421" w:type="dxa"/>
          </w:tcPr>
          <w:p w14:paraId="2FD1C3E4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D54E1D0" w14:textId="77777777" w:rsidR="00E8354A" w:rsidRPr="009C12B6" w:rsidRDefault="00E8354A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63B22A37" w14:textId="475654A3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1E60423B" w14:textId="77777777" w:rsidTr="0011118B">
        <w:tc>
          <w:tcPr>
            <w:tcW w:w="421" w:type="dxa"/>
          </w:tcPr>
          <w:p w14:paraId="4CCD0C33" w14:textId="4A8264DA" w:rsidR="00921F2D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4</w:t>
            </w:r>
          </w:p>
        </w:tc>
        <w:tc>
          <w:tcPr>
            <w:tcW w:w="8617" w:type="dxa"/>
          </w:tcPr>
          <w:p w14:paraId="7159D57E" w14:textId="438767D0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Zijn er innovatieve oplossingen of alternatieve oplossingsrichtingen voor de gestelde behoefte?</w:t>
            </w:r>
          </w:p>
        </w:tc>
      </w:tr>
      <w:tr w:rsidR="00921F2D" w:rsidRPr="009C12B6" w14:paraId="5BBB2258" w14:textId="77777777" w:rsidTr="0011118B">
        <w:tc>
          <w:tcPr>
            <w:tcW w:w="421" w:type="dxa"/>
          </w:tcPr>
          <w:p w14:paraId="6DD983DC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4CA47220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A7B071F" w14:textId="35217950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p w14:paraId="10D16623" w14:textId="6560B24C" w:rsidR="0069128F" w:rsidRDefault="0069128F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49A5068B" w14:textId="5AF8E2C7" w:rsidR="009C12B6" w:rsidRDefault="009C12B6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1920D5CB" w14:textId="77777777" w:rsidR="009C12B6" w:rsidRPr="009C12B6" w:rsidRDefault="009C12B6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7FD4D9A3" w14:textId="77777777" w:rsidR="0069128F" w:rsidRPr="009C12B6" w:rsidRDefault="0069128F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7DE0345E" w14:textId="4C47F6D3" w:rsidR="00A059A5" w:rsidRPr="009C12B6" w:rsidRDefault="00A059A5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  <w:r w:rsidRPr="009C12B6">
        <w:rPr>
          <w:b/>
          <w:bCs/>
        </w:rPr>
        <w:t>Het beheersen van de inkooprisico’s</w:t>
      </w:r>
    </w:p>
    <w:p w14:paraId="3BBDD196" w14:textId="30370529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182E39" w:rsidRPr="009C12B6" w14:paraId="5FDBECA4" w14:textId="77777777" w:rsidTr="00F4670D">
        <w:tc>
          <w:tcPr>
            <w:tcW w:w="421" w:type="dxa"/>
          </w:tcPr>
          <w:p w14:paraId="35565A65" w14:textId="1F02637E" w:rsidR="00182E39" w:rsidRPr="009C12B6" w:rsidRDefault="0069128F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5</w:t>
            </w:r>
          </w:p>
        </w:tc>
        <w:tc>
          <w:tcPr>
            <w:tcW w:w="8617" w:type="dxa"/>
          </w:tcPr>
          <w:p w14:paraId="4CD699ED" w14:textId="03941786" w:rsidR="00182E39" w:rsidRPr="009C12B6" w:rsidRDefault="00182E39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zorgen jullie voor de beveiliging van onze gegevens tijdens het monitoring- en distributieproces?</w:t>
            </w:r>
          </w:p>
        </w:tc>
      </w:tr>
      <w:tr w:rsidR="00182E39" w:rsidRPr="009C12B6" w14:paraId="720A2941" w14:textId="77777777" w:rsidTr="00F4670D">
        <w:tc>
          <w:tcPr>
            <w:tcW w:w="421" w:type="dxa"/>
          </w:tcPr>
          <w:p w14:paraId="13123DBA" w14:textId="77777777" w:rsidR="00182E39" w:rsidRPr="009C12B6" w:rsidRDefault="00182E39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3DD6BC7F" w14:textId="77777777" w:rsidR="00182E39" w:rsidRPr="009C12B6" w:rsidRDefault="00182E39" w:rsidP="00F4670D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1424E3D" w14:textId="77777777" w:rsidR="00182E39" w:rsidRPr="009C12B6" w:rsidRDefault="00182E39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1EFF7299" w14:textId="77777777" w:rsidTr="0011118B">
        <w:tc>
          <w:tcPr>
            <w:tcW w:w="421" w:type="dxa"/>
          </w:tcPr>
          <w:p w14:paraId="604A0A02" w14:textId="20AF6D63" w:rsidR="00921F2D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6</w:t>
            </w:r>
          </w:p>
        </w:tc>
        <w:tc>
          <w:tcPr>
            <w:tcW w:w="8617" w:type="dxa"/>
          </w:tcPr>
          <w:p w14:paraId="136EDC20" w14:textId="4DFA2761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Heeft u interesse in en voldoende capaciteit om invulling te geven aan de gestelde behoefte?</w:t>
            </w:r>
          </w:p>
        </w:tc>
      </w:tr>
      <w:tr w:rsidR="00921F2D" w:rsidRPr="009C12B6" w14:paraId="4513F762" w14:textId="77777777" w:rsidTr="0011118B">
        <w:tc>
          <w:tcPr>
            <w:tcW w:w="421" w:type="dxa"/>
          </w:tcPr>
          <w:p w14:paraId="48DC092F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3C59335B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F8D718D" w14:textId="2A0655D3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3A4D4F" w:rsidRPr="009C12B6" w14:paraId="5A7D3BD2" w14:textId="77777777" w:rsidTr="0011118B">
        <w:tc>
          <w:tcPr>
            <w:tcW w:w="421" w:type="dxa"/>
          </w:tcPr>
          <w:p w14:paraId="7CCD499B" w14:textId="0D2DFDC2" w:rsidR="00921F2D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7</w:t>
            </w:r>
          </w:p>
        </w:tc>
        <w:tc>
          <w:tcPr>
            <w:tcW w:w="8617" w:type="dxa"/>
          </w:tcPr>
          <w:p w14:paraId="6A8DBC49" w14:textId="79592195" w:rsidR="00921F2D" w:rsidRPr="009C12B6" w:rsidRDefault="003A4D4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normen en eisen zijn relevant?</w:t>
            </w:r>
          </w:p>
        </w:tc>
      </w:tr>
      <w:tr w:rsidR="003A4D4F" w:rsidRPr="009C12B6" w14:paraId="02F730C9" w14:textId="77777777" w:rsidTr="0011118B">
        <w:tc>
          <w:tcPr>
            <w:tcW w:w="421" w:type="dxa"/>
          </w:tcPr>
          <w:p w14:paraId="116CD86F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7B7D871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99D2625" w14:textId="1868DB16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3A4D4F" w:rsidRPr="009C12B6" w14:paraId="477C1013" w14:textId="77777777" w:rsidTr="0011118B">
        <w:tc>
          <w:tcPr>
            <w:tcW w:w="421" w:type="dxa"/>
          </w:tcPr>
          <w:p w14:paraId="47B1AFF0" w14:textId="3C135D3A" w:rsidR="003A4D4F" w:rsidRPr="009C12B6" w:rsidRDefault="0069128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8</w:t>
            </w:r>
          </w:p>
        </w:tc>
        <w:tc>
          <w:tcPr>
            <w:tcW w:w="8617" w:type="dxa"/>
          </w:tcPr>
          <w:p w14:paraId="06B777D0" w14:textId="23708EF3" w:rsidR="003A4D4F" w:rsidRPr="009C12B6" w:rsidRDefault="003A4D4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gunningscriteria en gewichten leiden tot de beste inschrijving?</w:t>
            </w:r>
          </w:p>
        </w:tc>
      </w:tr>
      <w:tr w:rsidR="003A4D4F" w:rsidRPr="009C12B6" w14:paraId="6789E2D3" w14:textId="77777777" w:rsidTr="0011118B">
        <w:tc>
          <w:tcPr>
            <w:tcW w:w="421" w:type="dxa"/>
          </w:tcPr>
          <w:p w14:paraId="7D817480" w14:textId="77777777" w:rsidR="003A4D4F" w:rsidRPr="009C12B6" w:rsidRDefault="003A4D4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6A5F5D44" w14:textId="77777777" w:rsidR="003A4D4F" w:rsidRPr="009C12B6" w:rsidRDefault="003A4D4F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33E00F0" w14:textId="77777777" w:rsidR="00720EBE" w:rsidRPr="009C12B6" w:rsidRDefault="00720EBE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</w:p>
    <w:p w14:paraId="1D45FF60" w14:textId="5C0BFEE2" w:rsidR="00A059A5" w:rsidRPr="009C12B6" w:rsidRDefault="00A059A5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  <w:r w:rsidRPr="009C12B6">
        <w:rPr>
          <w:b/>
          <w:bCs/>
        </w:rPr>
        <w:t>Het inschatten van concurrentie en prijsdruk.</w:t>
      </w:r>
    </w:p>
    <w:p w14:paraId="7D670033" w14:textId="737F92E5" w:rsidR="00A059A5" w:rsidRPr="009C12B6" w:rsidRDefault="00A059A5" w:rsidP="00A059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67"/>
      </w:tblGrid>
      <w:tr w:rsidR="00921F2D" w:rsidRPr="009C12B6" w14:paraId="7DEC090C" w14:textId="77777777" w:rsidTr="00720EBE">
        <w:tc>
          <w:tcPr>
            <w:tcW w:w="471" w:type="dxa"/>
          </w:tcPr>
          <w:p w14:paraId="2B16F094" w14:textId="7EC35EA8" w:rsidR="00921F2D" w:rsidRPr="009C12B6" w:rsidRDefault="00B42B08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99389C">
              <w:rPr>
                <w:sz w:val="20"/>
              </w:rPr>
              <w:t>9</w:t>
            </w:r>
          </w:p>
        </w:tc>
        <w:tc>
          <w:tcPr>
            <w:tcW w:w="8567" w:type="dxa"/>
          </w:tcPr>
          <w:p w14:paraId="21E4D62A" w14:textId="77777777" w:rsidR="00182E39" w:rsidRPr="009C12B6" w:rsidRDefault="00182E39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voor respectievelijk mediamonitoring en persberichtendistributie?</w:t>
            </w:r>
          </w:p>
          <w:p w14:paraId="62F8CFD7" w14:textId="77777777" w:rsidR="00182E39" w:rsidRPr="009C12B6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per onderdeel?</w:t>
            </w:r>
          </w:p>
          <w:p w14:paraId="76C39CC4" w14:textId="77777777" w:rsidR="00921F2D" w:rsidRPr="009C12B6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voor het (intern) delen van mediamonitoring?</w:t>
            </w:r>
          </w:p>
          <w:p w14:paraId="2A183668" w14:textId="628C0209" w:rsidR="00182E39" w:rsidRPr="009C12B6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Welk aandeel van de kosten betreft het gebruik van de software (licenties)?</w:t>
            </w:r>
          </w:p>
        </w:tc>
      </w:tr>
      <w:tr w:rsidR="00921F2D" w:rsidRPr="009C12B6" w14:paraId="1B4E7B36" w14:textId="77777777" w:rsidTr="00720EBE">
        <w:tc>
          <w:tcPr>
            <w:tcW w:w="471" w:type="dxa"/>
          </w:tcPr>
          <w:p w14:paraId="63240652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567" w:type="dxa"/>
          </w:tcPr>
          <w:p w14:paraId="78136674" w14:textId="77777777" w:rsidR="00921F2D" w:rsidRPr="009C12B6" w:rsidRDefault="00921F2D" w:rsidP="0011118B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E5B41D" w14:textId="26EC3F34" w:rsidR="00921F2D" w:rsidRPr="009C12B6" w:rsidRDefault="00921F2D" w:rsidP="00A059A5"/>
    <w:p w14:paraId="0E9FDF65" w14:textId="77777777" w:rsidR="00962F2A" w:rsidRPr="009C12B6" w:rsidRDefault="00962F2A" w:rsidP="00380272"/>
    <w:sectPr w:rsidR="00962F2A" w:rsidRPr="009C12B6" w:rsidSect="00F26EEE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1418" w:right="1418" w:bottom="1418" w:left="1440" w:header="709" w:footer="1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5393" w14:textId="77777777" w:rsidR="00307D0A" w:rsidRDefault="00307D0A">
      <w:r>
        <w:separator/>
      </w:r>
    </w:p>
  </w:endnote>
  <w:endnote w:type="continuationSeparator" w:id="0">
    <w:p w14:paraId="119AFBEC" w14:textId="77777777" w:rsidR="00307D0A" w:rsidRDefault="0030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EF6A" w14:textId="77777777" w:rsidR="003430A7" w:rsidRDefault="003430A7" w:rsidP="003A5759">
    <w:pPr>
      <w:pStyle w:val="Voettekst"/>
    </w:pPr>
    <w:r>
      <w:t>_______________________________________________________________________</w:t>
    </w:r>
  </w:p>
  <w:p w14:paraId="35F0B87C" w14:textId="77777777" w:rsidR="003430A7" w:rsidRDefault="00EE5629" w:rsidP="003A5759">
    <w:pPr>
      <w:pStyle w:val="Voettekst"/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F26EEE">
      <w:rPr>
        <w:b/>
        <w:noProof/>
      </w:rPr>
      <w:t>10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F26EEE">
      <w:rPr>
        <w:b/>
        <w:noProof/>
      </w:rPr>
      <w:t>11</w:t>
    </w:r>
    <w:r>
      <w:rPr>
        <w:b/>
      </w:rPr>
      <w:fldChar w:fldCharType="end"/>
    </w:r>
    <w:r w:rsidR="003430A7">
      <w:tab/>
    </w:r>
    <w:r w:rsidR="003430A7">
      <w:tab/>
      <w:t>Hoogheemraadschap van Rijnland</w:t>
    </w:r>
  </w:p>
  <w:p w14:paraId="6EE23400" w14:textId="77777777" w:rsidR="003430A7" w:rsidRDefault="00150423" w:rsidP="00150423">
    <w:pPr>
      <w:pStyle w:val="Voettekst"/>
      <w:jc w:val="right"/>
    </w:pPr>
    <w:r>
      <w:fldChar w:fldCharType="begin" w:fldLock="1"/>
    </w:r>
    <w:r w:rsidRPr="00150423">
      <w:instrText xml:space="preserve"> mitRef REFNUMBER \* MERGEFORMAT </w:instrText>
    </w:r>
    <w:r>
      <w:fldChar w:fldCharType="separate"/>
    </w:r>
    <w:r w:rsidRPr="00150423">
      <w:rPr>
        <w:bCs/>
        <w:noProof/>
      </w:rPr>
      <w:t>REFNUMBER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8FCF" w14:textId="77777777" w:rsidR="003430A7" w:rsidRDefault="003430A7" w:rsidP="003A5759">
    <w:pPr>
      <w:pStyle w:val="VoettekstEerste"/>
      <w:ind w:left="0"/>
    </w:pPr>
    <w:r>
      <w:t>____________________________________________________________________________________________________________________</w:t>
    </w:r>
  </w:p>
  <w:p w14:paraId="19F9C2C1" w14:textId="77777777" w:rsidR="003430A7" w:rsidRDefault="00FC667B" w:rsidP="003A5759">
    <w:pPr>
      <w:pStyle w:val="Voettekst"/>
    </w:pPr>
    <w:r>
      <w:t>Cluster Bedrijfsvoering</w:t>
    </w:r>
    <w:r w:rsidR="003430A7">
      <w:tab/>
    </w:r>
    <w:r w:rsidR="003430A7">
      <w:tab/>
    </w:r>
    <w:r w:rsidR="00EE5629">
      <w:t xml:space="preserve">Pagina </w:t>
    </w:r>
    <w:r w:rsidR="00EE5629">
      <w:rPr>
        <w:b/>
      </w:rPr>
      <w:fldChar w:fldCharType="begin"/>
    </w:r>
    <w:r w:rsidR="00EE5629">
      <w:rPr>
        <w:b/>
      </w:rPr>
      <w:instrText>PAGE  \* Arabic  \* MERGEFORMAT</w:instrText>
    </w:r>
    <w:r w:rsidR="00EE5629">
      <w:rPr>
        <w:b/>
      </w:rPr>
      <w:fldChar w:fldCharType="separate"/>
    </w:r>
    <w:r w:rsidR="0018640E">
      <w:rPr>
        <w:b/>
        <w:noProof/>
      </w:rPr>
      <w:t>4</w:t>
    </w:r>
    <w:r w:rsidR="00EE5629">
      <w:rPr>
        <w:b/>
      </w:rPr>
      <w:fldChar w:fldCharType="end"/>
    </w:r>
    <w:r w:rsidR="00EE5629">
      <w:t xml:space="preserve"> van </w:t>
    </w:r>
    <w:r w:rsidR="00EE5629">
      <w:rPr>
        <w:b/>
      </w:rPr>
      <w:fldChar w:fldCharType="begin"/>
    </w:r>
    <w:r w:rsidR="00EE5629">
      <w:rPr>
        <w:b/>
      </w:rPr>
      <w:instrText>NUMPAGES  \* Arabic  \* MERGEFORMAT</w:instrText>
    </w:r>
    <w:r w:rsidR="00EE5629">
      <w:rPr>
        <w:b/>
      </w:rPr>
      <w:fldChar w:fldCharType="separate"/>
    </w:r>
    <w:r w:rsidR="0018640E">
      <w:rPr>
        <w:b/>
        <w:noProof/>
      </w:rPr>
      <w:t>14</w:t>
    </w:r>
    <w:r w:rsidR="00EE5629">
      <w:rPr>
        <w:b/>
      </w:rPr>
      <w:fldChar w:fldCharType="end"/>
    </w:r>
  </w:p>
  <w:p w14:paraId="1DB135B1" w14:textId="77777777" w:rsidR="003430A7" w:rsidRDefault="00F26EEE">
    <w:pPr>
      <w:pStyle w:val="Voettekst"/>
    </w:pPr>
    <w:r>
      <w:t>Team FIS</w:t>
    </w:r>
  </w:p>
  <w:p w14:paraId="32657708" w14:textId="77777777" w:rsidR="00F26EEE" w:rsidRDefault="005473FD">
    <w:pPr>
      <w:pStyle w:val="Voettekst"/>
    </w:pPr>
    <w:r>
      <w:t>Versie Mei</w:t>
    </w:r>
    <w:r w:rsidR="00FC667B">
      <w:t xml:space="preserve">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5"/>
      <w:gridCol w:w="2374"/>
    </w:tblGrid>
    <w:tr w:rsidR="0064193E" w14:paraId="0E1FA8DB" w14:textId="77777777" w:rsidTr="0064193E">
      <w:tc>
        <w:tcPr>
          <w:tcW w:w="5495" w:type="dxa"/>
        </w:tcPr>
        <w:p w14:paraId="46DF2F9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Archimedesweg 1</w:t>
          </w:r>
        </w:p>
        <w:p w14:paraId="7B316F6C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postadres:</w:t>
          </w:r>
        </w:p>
        <w:p w14:paraId="328C6B9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postbus 156</w:t>
          </w:r>
        </w:p>
        <w:p w14:paraId="50081BF4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2300 AD  Leiden</w:t>
          </w:r>
        </w:p>
        <w:p w14:paraId="62253DE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  <w:rPr>
              <w:szCs w:val="14"/>
            </w:rPr>
          </w:pPr>
          <w:r w:rsidRPr="00FB2658">
            <w:rPr>
              <w:szCs w:val="14"/>
            </w:rPr>
            <w:t>telefoon (071) 3 063 063</w:t>
          </w:r>
        </w:p>
        <w:p w14:paraId="49C48DBA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 w:rsidRPr="00FB2658">
            <w:rPr>
              <w:rFonts w:cs="Arial"/>
              <w:szCs w:val="14"/>
            </w:rPr>
            <w:t>telefax (071) 5 123 916</w:t>
          </w:r>
        </w:p>
      </w:tc>
      <w:tc>
        <w:tcPr>
          <w:tcW w:w="2374" w:type="dxa"/>
        </w:tcPr>
        <w:p w14:paraId="147DE500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CORSA nummer: </w:t>
          </w:r>
          <w:r>
            <w:fldChar w:fldCharType="begin" w:fldLock="1"/>
          </w:r>
          <w:r w:rsidRPr="009706C4">
            <w:instrText xml:space="preserve"> mitRef REFNUMBER \* MERGEFORMAT </w:instrText>
          </w:r>
          <w:r>
            <w:fldChar w:fldCharType="separate"/>
          </w:r>
          <w:r>
            <w:rPr>
              <w:bCs/>
              <w:noProof/>
            </w:rPr>
            <w:t>REFNUMBER</w:t>
          </w:r>
          <w:r>
            <w:fldChar w:fldCharType="end"/>
          </w:r>
        </w:p>
        <w:p w14:paraId="3CC6EEF7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versie: </w:t>
          </w:r>
          <w:r>
            <w:fldChar w:fldCharType="begin" w:fldLock="1"/>
          </w:r>
          <w:r w:rsidRPr="002C6FF5">
            <w:instrText xml:space="preserve"> mitVV VVED39DC3294F3114286E7C2AF00B98ACC \* MERGEFORMAT </w:instrText>
          </w:r>
          <w:r>
            <w:fldChar w:fldCharType="separate"/>
          </w:r>
          <w:r>
            <w:rPr>
              <w:bCs/>
              <w:noProof/>
            </w:rPr>
            <w:t>versie</w:t>
          </w:r>
          <w:r>
            <w:fldChar w:fldCharType="end"/>
          </w:r>
        </w:p>
        <w:p w14:paraId="36CA5BE3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auteur: </w:t>
          </w:r>
          <w:r>
            <w:fldChar w:fldCharType="begin" w:fldLock="1"/>
          </w:r>
          <w:r w:rsidRPr="00AE2E1C">
            <w:instrText xml:space="preserve"> mitSV AUTEUR NaamInformeel \* MERGEFORMAT </w:instrText>
          </w:r>
          <w:r>
            <w:fldChar w:fldCharType="separate"/>
          </w:r>
          <w:r>
            <w:rPr>
              <w:bCs/>
              <w:noProof/>
            </w:rPr>
            <w:t>NaamInformeel</w:t>
          </w:r>
          <w:r>
            <w:fldChar w:fldCharType="end"/>
          </w:r>
          <w:r>
            <w:t xml:space="preserve"> </w:t>
          </w:r>
        </w:p>
        <w:p w14:paraId="0C33EB5C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oplage: </w:t>
          </w:r>
          <w:r>
            <w:fldChar w:fldCharType="begin" w:fldLock="1"/>
          </w:r>
          <w:r w:rsidRPr="009D5429">
            <w:instrText xml:space="preserve"> mitVV VVA1C29AE840C008479B11EFFF0DF2AEB2 \* MERGEFORMAT </w:instrText>
          </w:r>
          <w:r>
            <w:fldChar w:fldCharType="separate"/>
          </w:r>
          <w:r>
            <w:rPr>
              <w:bCs/>
              <w:noProof/>
            </w:rPr>
            <w:t>oplage</w:t>
          </w:r>
          <w:r>
            <w:fldChar w:fldCharType="end"/>
          </w:r>
        </w:p>
        <w:p w14:paraId="3ED8DE5F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 w:rsidRPr="00FB2658">
            <w:rPr>
              <w:szCs w:val="14"/>
            </w:rPr>
            <w:t xml:space="preserve">datum: </w:t>
          </w:r>
          <w:r w:rsidRPr="00FB2658">
            <w:rPr>
              <w:szCs w:val="14"/>
            </w:rPr>
            <w:fldChar w:fldCharType="begin" w:fldLock="1"/>
          </w:r>
          <w:r w:rsidRPr="00FB2658">
            <w:rPr>
              <w:szCs w:val="14"/>
            </w:rPr>
            <w:instrText xml:space="preserve"> mitVV VVB8DA0A633BDF674EBBABF33728BF6885 \* MERGEFORMAT </w:instrText>
          </w:r>
          <w:r w:rsidRPr="00FB2658">
            <w:rPr>
              <w:szCs w:val="14"/>
            </w:rPr>
            <w:fldChar w:fldCharType="separate"/>
          </w:r>
          <w:r w:rsidRPr="00FB2658">
            <w:rPr>
              <w:bCs/>
              <w:noProof/>
              <w:szCs w:val="14"/>
            </w:rPr>
            <w:t>datum</w:t>
          </w:r>
          <w:r w:rsidRPr="00FB2658">
            <w:rPr>
              <w:szCs w:val="14"/>
            </w:rPr>
            <w:fldChar w:fldCharType="end"/>
          </w:r>
        </w:p>
        <w:p w14:paraId="20D7B3F6" w14:textId="77777777" w:rsidR="0064193E" w:rsidRP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projectnummer: </w:t>
          </w:r>
          <w:r>
            <w:rPr>
              <w:rFonts w:cs="Arial"/>
              <w:szCs w:val="14"/>
            </w:rPr>
            <w:fldChar w:fldCharType="begin" w:fldLock="1"/>
          </w:r>
          <w:r w:rsidRPr="001F2373">
            <w:rPr>
              <w:rFonts w:cs="Arial"/>
              <w:szCs w:val="14"/>
            </w:rPr>
            <w:instrText xml:space="preserve"> mitVV VVBB87931F5D144E4EB537328DAA02F169 \* MERGEFORMAT </w:instrText>
          </w:r>
          <w:r>
            <w:rPr>
              <w:rFonts w:cs="Arial"/>
              <w:szCs w:val="14"/>
            </w:rPr>
            <w:fldChar w:fldCharType="separate"/>
          </w:r>
          <w:r w:rsidRPr="001F2373">
            <w:rPr>
              <w:rFonts w:cs="Arial"/>
              <w:bCs/>
              <w:noProof/>
              <w:szCs w:val="14"/>
            </w:rPr>
            <w:t>PROSA</w:t>
          </w:r>
          <w:r>
            <w:rPr>
              <w:rFonts w:cs="Arial"/>
              <w:szCs w:val="14"/>
            </w:rPr>
            <w:fldChar w:fldCharType="end"/>
          </w:r>
        </w:p>
      </w:tc>
    </w:tr>
  </w:tbl>
  <w:p w14:paraId="6F9D8DC8" w14:textId="77777777" w:rsidR="003430A7" w:rsidRPr="00FB2658" w:rsidRDefault="003430A7" w:rsidP="0064193E">
    <w:pPr>
      <w:pStyle w:val="VoettekstEerste"/>
      <w:tabs>
        <w:tab w:val="clear" w:pos="6804"/>
        <w:tab w:val="left" w:pos="6840"/>
      </w:tabs>
      <w:ind w:left="0"/>
      <w:rPr>
        <w:rFonts w:cs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7FC4E" w14:textId="77777777" w:rsidR="00307D0A" w:rsidRDefault="00307D0A">
      <w:r>
        <w:separator/>
      </w:r>
    </w:p>
  </w:footnote>
  <w:footnote w:type="continuationSeparator" w:id="0">
    <w:p w14:paraId="5A8DEB38" w14:textId="77777777" w:rsidR="00307D0A" w:rsidRDefault="00307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E1CA" w14:textId="77777777" w:rsidR="003430A7" w:rsidRPr="003A5759" w:rsidRDefault="003430A7">
    <w:pPr>
      <w:pStyle w:val="Koptekst"/>
    </w:pPr>
    <w:r>
      <w:t>________________________________________________</w:t>
    </w:r>
    <w:r w:rsidR="0004389D">
      <w:t>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2266"/>
        </w:tabs>
        <w:ind w:left="2266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7312EC3C"/>
    <w:lvl w:ilvl="0">
      <w:start w:val="1"/>
      <w:numFmt w:val="decimal"/>
      <w:pStyle w:val="Kop1"/>
      <w:lvlText w:val="%1."/>
      <w:lvlJc w:val="left"/>
      <w:rPr>
        <w:rFonts w:ascii="Verdana" w:hAnsi="Verdana" w:hint="default"/>
        <w:sz w:val="20"/>
      </w:rPr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decimal"/>
      <w:pStyle w:val="Kop7"/>
      <w:lvlText w:val="Bijlage %7."/>
      <w:legacy w:legacy="1" w:legacySpace="144" w:legacyIndent="0"/>
      <w:lvlJc w:val="left"/>
    </w:lvl>
    <w:lvl w:ilvl="7">
      <w:start w:val="1"/>
      <w:numFmt w:val="decimal"/>
      <w:pStyle w:val="Kop8"/>
      <w:lvlText w:val="Bijlage %7..%8"/>
      <w:legacy w:legacy="1" w:legacySpace="144" w:legacyIndent="0"/>
      <w:lvlJc w:val="left"/>
    </w:lvl>
    <w:lvl w:ilvl="8">
      <w:start w:val="1"/>
      <w:numFmt w:val="decimal"/>
      <w:pStyle w:val="Kop9"/>
      <w:lvlText w:val="Bijlage %7.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0696FDC"/>
    <w:multiLevelType w:val="hybridMultilevel"/>
    <w:tmpl w:val="1526D80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2302984"/>
    <w:multiLevelType w:val="hybridMultilevel"/>
    <w:tmpl w:val="6942653C"/>
    <w:lvl w:ilvl="0" w:tplc="2A28BE62"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48E7A99"/>
    <w:multiLevelType w:val="hybridMultilevel"/>
    <w:tmpl w:val="2FC280AE"/>
    <w:lvl w:ilvl="0" w:tplc="3FC8615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9D85A66"/>
    <w:multiLevelType w:val="hybridMultilevel"/>
    <w:tmpl w:val="99F48C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E975DF6"/>
    <w:multiLevelType w:val="hybridMultilevel"/>
    <w:tmpl w:val="F618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1246C4"/>
    <w:multiLevelType w:val="hybridMultilevel"/>
    <w:tmpl w:val="1130C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7E32C8"/>
    <w:multiLevelType w:val="hybridMultilevel"/>
    <w:tmpl w:val="8402E05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9A246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ED2F40"/>
    <w:multiLevelType w:val="multilevel"/>
    <w:tmpl w:val="E8A80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1FA419BF"/>
    <w:multiLevelType w:val="hybridMultilevel"/>
    <w:tmpl w:val="EC52A73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237335FA"/>
    <w:multiLevelType w:val="hybridMultilevel"/>
    <w:tmpl w:val="85BC1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4505942"/>
    <w:multiLevelType w:val="hybridMultilevel"/>
    <w:tmpl w:val="1060810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2A5712F8"/>
    <w:multiLevelType w:val="hybridMultilevel"/>
    <w:tmpl w:val="162AB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F2A26"/>
    <w:multiLevelType w:val="hybridMultilevel"/>
    <w:tmpl w:val="8F1810C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2D0E1E3B"/>
    <w:multiLevelType w:val="hybridMultilevel"/>
    <w:tmpl w:val="C802B2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6878CC"/>
    <w:multiLevelType w:val="hybridMultilevel"/>
    <w:tmpl w:val="413E620A"/>
    <w:lvl w:ilvl="0" w:tplc="DF58CE0C">
      <w:start w:val="1"/>
      <w:numFmt w:val="decimal"/>
      <w:lvlText w:val="%1)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15B3584"/>
    <w:multiLevelType w:val="hybridMultilevel"/>
    <w:tmpl w:val="6F7C79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3F7D74"/>
    <w:multiLevelType w:val="hybridMultilevel"/>
    <w:tmpl w:val="CE8423B8"/>
    <w:lvl w:ilvl="0" w:tplc="3FC8615A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875582B"/>
    <w:multiLevelType w:val="hybridMultilevel"/>
    <w:tmpl w:val="526C4864"/>
    <w:lvl w:ilvl="0" w:tplc="0413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0" w15:restartNumberingAfterBreak="0">
    <w:nsid w:val="5A233474"/>
    <w:multiLevelType w:val="hybridMultilevel"/>
    <w:tmpl w:val="D23259D8"/>
    <w:lvl w:ilvl="0" w:tplc="C90EC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B40082"/>
    <w:multiLevelType w:val="hybridMultilevel"/>
    <w:tmpl w:val="5F98A91E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2" w15:restartNumberingAfterBreak="0">
    <w:nsid w:val="5C0E5CA7"/>
    <w:multiLevelType w:val="hybridMultilevel"/>
    <w:tmpl w:val="511ABE7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DB6B3E"/>
    <w:multiLevelType w:val="hybridMultilevel"/>
    <w:tmpl w:val="F3B04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3A73EB"/>
    <w:multiLevelType w:val="hybridMultilevel"/>
    <w:tmpl w:val="928EDB6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3EA187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BDF748F"/>
    <w:multiLevelType w:val="hybridMultilevel"/>
    <w:tmpl w:val="1256A934"/>
    <w:lvl w:ilvl="0" w:tplc="0413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F064C2E"/>
    <w:multiLevelType w:val="hybridMultilevel"/>
    <w:tmpl w:val="6748BE72"/>
    <w:lvl w:ilvl="0" w:tplc="7DAEF4E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90884">
    <w:abstractNumId w:val="10"/>
  </w:num>
  <w:num w:numId="2" w16cid:durableId="840268447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097600431">
    <w:abstractNumId w:val="9"/>
  </w:num>
  <w:num w:numId="4" w16cid:durableId="160121796">
    <w:abstractNumId w:val="7"/>
  </w:num>
  <w:num w:numId="5" w16cid:durableId="817065211">
    <w:abstractNumId w:val="6"/>
  </w:num>
  <w:num w:numId="6" w16cid:durableId="678626074">
    <w:abstractNumId w:val="5"/>
  </w:num>
  <w:num w:numId="7" w16cid:durableId="280763797">
    <w:abstractNumId w:val="4"/>
  </w:num>
  <w:num w:numId="8" w16cid:durableId="510491340">
    <w:abstractNumId w:val="8"/>
  </w:num>
  <w:num w:numId="9" w16cid:durableId="1379276537">
    <w:abstractNumId w:val="3"/>
  </w:num>
  <w:num w:numId="10" w16cid:durableId="1468428633">
    <w:abstractNumId w:val="2"/>
  </w:num>
  <w:num w:numId="11" w16cid:durableId="393817765">
    <w:abstractNumId w:val="1"/>
  </w:num>
  <w:num w:numId="12" w16cid:durableId="720011108">
    <w:abstractNumId w:val="0"/>
  </w:num>
  <w:num w:numId="13" w16cid:durableId="284509316">
    <w:abstractNumId w:val="21"/>
  </w:num>
  <w:num w:numId="14" w16cid:durableId="410125497">
    <w:abstractNumId w:val="12"/>
  </w:num>
  <w:num w:numId="15" w16cid:durableId="1255749961">
    <w:abstractNumId w:val="32"/>
  </w:num>
  <w:num w:numId="16" w16cid:durableId="755786857">
    <w:abstractNumId w:val="24"/>
  </w:num>
  <w:num w:numId="17" w16cid:durableId="969163232">
    <w:abstractNumId w:val="14"/>
  </w:num>
  <w:num w:numId="18" w16cid:durableId="1988901917">
    <w:abstractNumId w:val="30"/>
  </w:num>
  <w:num w:numId="19" w16cid:durableId="150021602">
    <w:abstractNumId w:val="28"/>
  </w:num>
  <w:num w:numId="20" w16cid:durableId="1111129006">
    <w:abstractNumId w:val="31"/>
  </w:num>
  <w:num w:numId="21" w16cid:durableId="2090535396">
    <w:abstractNumId w:val="34"/>
  </w:num>
  <w:num w:numId="22" w16cid:durableId="431322767">
    <w:abstractNumId w:val="22"/>
  </w:num>
  <w:num w:numId="23" w16cid:durableId="1925606393">
    <w:abstractNumId w:val="20"/>
  </w:num>
  <w:num w:numId="24" w16cid:durableId="292637604">
    <w:abstractNumId w:val="27"/>
  </w:num>
  <w:num w:numId="25" w16cid:durableId="285430745">
    <w:abstractNumId w:val="35"/>
  </w:num>
  <w:num w:numId="26" w16cid:durableId="1914464311">
    <w:abstractNumId w:val="18"/>
  </w:num>
  <w:num w:numId="27" w16cid:durableId="468477253">
    <w:abstractNumId w:val="23"/>
  </w:num>
  <w:num w:numId="28" w16cid:durableId="7897403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5400701">
    <w:abstractNumId w:val="16"/>
  </w:num>
  <w:num w:numId="30" w16cid:durableId="1986857619">
    <w:abstractNumId w:val="13"/>
  </w:num>
  <w:num w:numId="31" w16cid:durableId="2007440881">
    <w:abstractNumId w:val="29"/>
  </w:num>
  <w:num w:numId="32" w16cid:durableId="303774840">
    <w:abstractNumId w:val="17"/>
  </w:num>
  <w:num w:numId="33" w16cid:durableId="1832985118">
    <w:abstractNumId w:val="33"/>
  </w:num>
  <w:num w:numId="34" w16cid:durableId="1297375272">
    <w:abstractNumId w:val="25"/>
  </w:num>
  <w:num w:numId="35" w16cid:durableId="1417244784">
    <w:abstractNumId w:val="36"/>
  </w:num>
  <w:num w:numId="36" w16cid:durableId="1157067153">
    <w:abstractNumId w:val="37"/>
  </w:num>
  <w:num w:numId="37" w16cid:durableId="1048339115">
    <w:abstractNumId w:val="19"/>
  </w:num>
  <w:num w:numId="38" w16cid:durableId="112601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Hans van Poelgeest"/>
    <w:docVar w:name="DocDuplex" w:val="DUPLEX_DEFAULT"/>
    <w:docVar w:name="DocIndex" w:val="0000"/>
    <w:docVar w:name="DocPrinter" w:val="NOPRINTER"/>
    <w:docVar w:name="DocReg" w:val="0"/>
    <w:docVar w:name="DocType" w:val="RLD-RAP"/>
    <w:docVar w:name="DocumentLanguage" w:val="nl-NL"/>
    <w:docVar w:name="IW_Generated" w:val="False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B0C1A05439117145B4E286B217D20FA5&lt;/GroupID&gt;&lt;GroupName&gt;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Hoofdletter&lt;/FieldFormat&gt;&lt;FieldDataType&gt;0&lt;/FieldDataType&gt;&lt;FieldTip /&gt;&lt;FieldPrompt&gt;Titel&lt;/FieldPrompt&gt;&lt;FieldIndex&gt;0&lt;/FieldIndex&gt;&lt;FieldDescription&gt;Selecteer een onderwerp of vul deze zelf in (max. 52 posities) Meer tekst kan (ook) geplaatst worden in de subtitel&lt;/FieldDescription&gt;&lt;FieldName&gt;Titel&lt;/FieldName&gt;&lt;FieldID&gt;VV19642A5032755043904731207C653F03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inhoud&lt;/FieldDocProp&gt;&lt;FieldEmptyDate&gt;false&lt;/FieldEmptyDate&gt;&lt;FieldDefault xsi:type=&quot;xsd:string&quot;&gt;&lt;/FieldDefault&gt;&lt;FieldFormat&gt;geen&lt;/FieldFormat&gt;&lt;FieldDataType&gt;0&lt;/FieldDataType&gt;&lt;FieldTip /&gt;&lt;FieldPrompt&gt;Subtitel&lt;/FieldPrompt&gt;&lt;FieldIndex&gt;1&lt;/FieldIndex&gt;&lt;FieldDescription&gt;Nadere omschrijving van het rapport&lt;/FieldDescription&gt;&lt;FieldName&gt;Subtitel&lt;/FieldName&gt;&lt;FieldID&gt;VV3135751A369CDF4A8F23576732B5018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d MMMM yyyy&lt;/FieldFormat&gt;&lt;FieldDataType&gt;2&lt;/FieldDataType&gt;&lt;FieldTip /&gt;&lt;FieldPrompt&gt;Datum&lt;/FieldPrompt&gt;&lt;FieldIndex&gt;2&lt;/FieldIndex&gt;&lt;FieldDescription /&gt;&lt;FieldName&gt;Datum&lt;/FieldName&gt;&lt;FieldID&gt;VVB8DA0A633BDF674EBBABF33728BF688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ersie&lt;/FieldPrompt&gt;&lt;FieldIndex&gt;3&lt;/FieldIndex&gt;&lt;FieldDescription /&gt;&lt;FieldName&gt;Versie&lt;/FieldName&gt;&lt;FieldID&gt;VVED39DC3294F3114286E7C2AF00B98ACC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Oplage&lt;/FieldPrompt&gt;&lt;FieldIndex&gt;4&lt;/FieldIndex&gt;&lt;FieldDescription&gt;Geef hier het aantal exemplaren op, dat van dit rapport gedrukt wordt&lt;/FieldDescription&gt;&lt;FieldName&gt;Oplage&lt;/FieldName&gt;&lt;FieldID&gt;VVA1C29AE840C008479B11EFFF0DF2AEB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3&lt;/FieldDataSource&gt;&lt;FieldList&gt;0&lt;/FieldList&gt;&lt;FieldRequired&gt;0&lt;/FieldRequired&gt;&lt;FieldLen&gt;-1&lt;/FieldLen&gt;&lt;FieldHelp /&gt;&lt;FieldDocProp&gt;KNM_LST_pros&lt;/FieldDocProp&gt;&lt;FieldEmptyDate&gt;false&lt;/FieldEmptyDate&gt;&lt;FieldDefault xsi:type=&quot;xsd:string&quot;&gt;Provider=Microsoft.ACE.OLEDB.12.0;Data Source=x:\Bestandsuitwisseling\prosa.xlsx;Extended Properties=&quot;Excel 8.0;HDR=Yes;IMEX=1&quot;;Persist Security Info=False@PROSA~PROSA~Projectnummer, `Omschrijving subproject`~~Projectnummer&lt;/FieldDefault&gt;&lt;FieldFormat&gt;geen&lt;/FieldFormat&gt;&lt;FieldDataType&gt;0&lt;/FieldDataType&gt;&lt;FieldTip /&gt;&lt;FieldPrompt /&gt;&lt;FieldIndex&gt;6&lt;/FieldIndex&gt;&lt;FieldDescription /&gt;&lt;FieldName&gt;PROSA&lt;/FieldName&gt;&lt;FieldID&gt;VVBB87931F5D144E4EB537328DAA02F169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ED39DC3294F3114286E7C2AF00B98ACC&lt;/ID&gt;_x000d__x000a_      &lt;PROMPT&gt;_x000d__x000a_        &lt;NLNL&gt;Versie&lt;/NLNL&gt;_x000d__x000a_        &lt;NLBE /&gt;_x000d__x000a_        &lt;FRFR /&gt;_x000d__x000a_        &lt;FRBE /&gt;_x000d__x000a_        &lt;ENUS&gt;Versie&lt;/ENUS&gt;_x000d__x000a_        &lt;DEDE&gt;Versie&lt;/DEDE&gt;_x000d__x000a_        &lt;DADK /&gt;_x000d__x000a_        &lt;PLPL /&gt;_x000d__x000a_        &lt;SVSE /&gt;_x000d__x000a_        &lt;EN&gt;Versi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C29AE840C008479B11EFFF0DF2AEB2&lt;/ID&gt;_x000d__x000a_      &lt;PROMPT&gt;_x000d__x000a_        &lt;NLNL&gt;Oplage&lt;/NLNL&gt;_x000d__x000a_        &lt;NLBE /&gt;_x000d__x000a_        &lt;FRFR /&gt;_x000d__x000a_        &lt;FRBE /&gt;_x000d__x000a_        &lt;ENUS&gt;Oplage&lt;/ENUS&gt;_x000d__x000a_        &lt;DEDE&gt;Oplage&lt;/DEDE&gt;_x000d__x000a_        &lt;DADK /&gt;_x000d__x000a_        &lt;PLPL /&gt;_x000d__x000a_        &lt;SVSE /&gt;_x000d__x000a_        &lt;EN&gt;Oplage&lt;/EN&gt;_x000d__x000a_      &lt;/PROMPT&gt;_x000d__x000a_      &lt;FIELDDESC&gt;_x000d__x000a_        &lt;NLNL&gt;Geef hier het aantal exemplaren op, dat van dit rapport gedrukt wordt&lt;/NLNL&gt;_x000d__x000a_        &lt;NLBE /&gt;_x000d__x000a_        &lt;FRFR /&gt;_x000d__x000a_        &lt;FRBE /&gt;_x000d__x000a_        &lt;ENUS&gt;Geef hier het aantal exemplaren op, dat van dit rapport gedrukt wordt&lt;/ENUS&gt;_x000d__x000a_        &lt;DEDE&gt;Geef hier het aantal exemplaren op, dat van dit rapport gedrukt wordt&lt;/DEDE&gt;_x000d__x000a_        &lt;DADK /&gt;_x000d__x000a_        &lt;PLPL /&gt;_x000d__x000a_        &lt;SVSE /&gt;_x000d__x000a_        &lt;EN&gt;Geef hier het aantal exemplaren op, dat van dit rapport gedrukt wordt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48040F2672FE043A87ABAC859586EBD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&gt;selecteer -indien van toepassing- het EPM-projectnummer&lt;/NLNL&gt;_x000d__x000a_        &lt;NLBE /&gt;_x000d__x000a_        &lt;FRFR /&gt;_x000d__x000a_        &lt;FRBE /&gt;_x000d__x000a_        &lt;ENUS&gt;selecteer -indien van toepassing- het EPM-projectnummer&lt;/ENUS&gt;_x000d__x000a_        &lt;DEDE&gt;selecteer -indien van toepassing- het EPM-projectnummer&lt;/DEDE&gt;_x000d__x000a_        &lt;DADK /&gt;_x000d__x000a_        &lt;PLPL /&gt;_x000d__x000a_        &lt;SVSE /&gt;_x000d__x000a_        &lt;EN&gt;selecteer -indien van toepassing- het EPM-projectnummer&lt;/EN&gt;_x000d__x000a_      &lt;/FIELDDESC&gt;_x000d__x000a_      &lt;TIP&gt;_x000d__x000a_        &lt;NLNL&gt;formaat: 99999&lt;/NLNL&gt;_x000d__x000a_        &lt;NLBE /&gt;_x000d__x000a_        &lt;FRFR /&gt;_x000d__x000a_        &lt;FRBE /&gt;_x000d__x000a_        &lt;ENUS&gt;formaat: 99999&lt;/ENUS&gt;_x000d__x000a_        &lt;DEDE&gt;formaat: 99999&lt;/DEDE&gt;_x000d__x000a_        &lt;DADK /&gt;_x000d__x000a_        &lt;PLPL /&gt;_x000d__x000a_        &lt;SVSE /&gt;_x000d__x000a_        &lt;EN&gt;formaat: 99999&lt;/EN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B87931F5D144E4EB537328DAA02F169&lt;/ID&gt;_x000d__x000a_      &lt;PROMPT&gt;_x000d__x000a_        &lt;NLNL&gt;PROSA 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</w:docVars>
  <w:rsids>
    <w:rsidRoot w:val="00307D0A"/>
    <w:rsid w:val="000138DB"/>
    <w:rsid w:val="00014ACF"/>
    <w:rsid w:val="00027FC8"/>
    <w:rsid w:val="0004389D"/>
    <w:rsid w:val="000441F1"/>
    <w:rsid w:val="0005216F"/>
    <w:rsid w:val="000639FC"/>
    <w:rsid w:val="00064FF4"/>
    <w:rsid w:val="00070E96"/>
    <w:rsid w:val="000770FC"/>
    <w:rsid w:val="000861A6"/>
    <w:rsid w:val="000B65B3"/>
    <w:rsid w:val="000C2B01"/>
    <w:rsid w:val="000C4380"/>
    <w:rsid w:val="000D7E64"/>
    <w:rsid w:val="000E25AA"/>
    <w:rsid w:val="0011180B"/>
    <w:rsid w:val="00114CE2"/>
    <w:rsid w:val="001348B6"/>
    <w:rsid w:val="001447CE"/>
    <w:rsid w:val="00150423"/>
    <w:rsid w:val="0015448D"/>
    <w:rsid w:val="001549D9"/>
    <w:rsid w:val="00157CDC"/>
    <w:rsid w:val="001619C8"/>
    <w:rsid w:val="00164339"/>
    <w:rsid w:val="00173F40"/>
    <w:rsid w:val="00182E39"/>
    <w:rsid w:val="0018640E"/>
    <w:rsid w:val="00187E93"/>
    <w:rsid w:val="00191806"/>
    <w:rsid w:val="00194297"/>
    <w:rsid w:val="00194714"/>
    <w:rsid w:val="00195B63"/>
    <w:rsid w:val="001A043D"/>
    <w:rsid w:val="001C50FE"/>
    <w:rsid w:val="001D3B42"/>
    <w:rsid w:val="001F2373"/>
    <w:rsid w:val="00215E74"/>
    <w:rsid w:val="00252306"/>
    <w:rsid w:val="002526B8"/>
    <w:rsid w:val="00252DF8"/>
    <w:rsid w:val="00257F2E"/>
    <w:rsid w:val="00293D82"/>
    <w:rsid w:val="00296CA7"/>
    <w:rsid w:val="002B3F1D"/>
    <w:rsid w:val="002B6F59"/>
    <w:rsid w:val="002C33B3"/>
    <w:rsid w:val="002C6FF5"/>
    <w:rsid w:val="002E154A"/>
    <w:rsid w:val="002F5B5E"/>
    <w:rsid w:val="002F6D92"/>
    <w:rsid w:val="00307D0A"/>
    <w:rsid w:val="00310A19"/>
    <w:rsid w:val="00310FD6"/>
    <w:rsid w:val="00313A5F"/>
    <w:rsid w:val="003430A7"/>
    <w:rsid w:val="00357E79"/>
    <w:rsid w:val="0037316A"/>
    <w:rsid w:val="003766C4"/>
    <w:rsid w:val="00380272"/>
    <w:rsid w:val="0039752C"/>
    <w:rsid w:val="003A4D4F"/>
    <w:rsid w:val="003A5759"/>
    <w:rsid w:val="003D0FE2"/>
    <w:rsid w:val="003D754B"/>
    <w:rsid w:val="003D798B"/>
    <w:rsid w:val="003E2B34"/>
    <w:rsid w:val="003F7FAF"/>
    <w:rsid w:val="00401646"/>
    <w:rsid w:val="0040308A"/>
    <w:rsid w:val="004120F5"/>
    <w:rsid w:val="00415F7F"/>
    <w:rsid w:val="004526BA"/>
    <w:rsid w:val="00453714"/>
    <w:rsid w:val="0045701E"/>
    <w:rsid w:val="00461EE5"/>
    <w:rsid w:val="00485CA7"/>
    <w:rsid w:val="004919CF"/>
    <w:rsid w:val="004B2669"/>
    <w:rsid w:val="0050632F"/>
    <w:rsid w:val="005206E8"/>
    <w:rsid w:val="005259EB"/>
    <w:rsid w:val="00525CBB"/>
    <w:rsid w:val="00533378"/>
    <w:rsid w:val="005473FD"/>
    <w:rsid w:val="00557283"/>
    <w:rsid w:val="0057190C"/>
    <w:rsid w:val="00572E57"/>
    <w:rsid w:val="005824EA"/>
    <w:rsid w:val="00587E92"/>
    <w:rsid w:val="00591D50"/>
    <w:rsid w:val="005A2783"/>
    <w:rsid w:val="005C484C"/>
    <w:rsid w:val="005E27DB"/>
    <w:rsid w:val="005F44E7"/>
    <w:rsid w:val="005F4D91"/>
    <w:rsid w:val="006073B2"/>
    <w:rsid w:val="0060799A"/>
    <w:rsid w:val="00607F9B"/>
    <w:rsid w:val="006144B1"/>
    <w:rsid w:val="0064193E"/>
    <w:rsid w:val="00653952"/>
    <w:rsid w:val="0065518F"/>
    <w:rsid w:val="006576E2"/>
    <w:rsid w:val="00663CE4"/>
    <w:rsid w:val="00682A8B"/>
    <w:rsid w:val="00690DA5"/>
    <w:rsid w:val="0069128F"/>
    <w:rsid w:val="006A0668"/>
    <w:rsid w:val="006B39A3"/>
    <w:rsid w:val="006D0C9C"/>
    <w:rsid w:val="006D5C9D"/>
    <w:rsid w:val="00720EBE"/>
    <w:rsid w:val="0074094C"/>
    <w:rsid w:val="00746BD1"/>
    <w:rsid w:val="00771775"/>
    <w:rsid w:val="007A7780"/>
    <w:rsid w:val="007B4864"/>
    <w:rsid w:val="007C65B1"/>
    <w:rsid w:val="007E47EB"/>
    <w:rsid w:val="007E6746"/>
    <w:rsid w:val="007F5655"/>
    <w:rsid w:val="008014E8"/>
    <w:rsid w:val="00802636"/>
    <w:rsid w:val="008129F0"/>
    <w:rsid w:val="008144FF"/>
    <w:rsid w:val="00816F5B"/>
    <w:rsid w:val="008526D1"/>
    <w:rsid w:val="0086278B"/>
    <w:rsid w:val="008B0403"/>
    <w:rsid w:val="008C5970"/>
    <w:rsid w:val="008E32E2"/>
    <w:rsid w:val="008E6CB7"/>
    <w:rsid w:val="00900563"/>
    <w:rsid w:val="00905CA1"/>
    <w:rsid w:val="00921F2D"/>
    <w:rsid w:val="009432A8"/>
    <w:rsid w:val="009577D1"/>
    <w:rsid w:val="00962F2A"/>
    <w:rsid w:val="0097729A"/>
    <w:rsid w:val="00982493"/>
    <w:rsid w:val="0099389C"/>
    <w:rsid w:val="009A0455"/>
    <w:rsid w:val="009C12B6"/>
    <w:rsid w:val="009D5429"/>
    <w:rsid w:val="009D6E1D"/>
    <w:rsid w:val="009E05FE"/>
    <w:rsid w:val="009E49EB"/>
    <w:rsid w:val="009F0F64"/>
    <w:rsid w:val="00A059A5"/>
    <w:rsid w:val="00A2313C"/>
    <w:rsid w:val="00A35FDD"/>
    <w:rsid w:val="00A4108E"/>
    <w:rsid w:val="00A500BE"/>
    <w:rsid w:val="00A57964"/>
    <w:rsid w:val="00A62948"/>
    <w:rsid w:val="00A63EFD"/>
    <w:rsid w:val="00A809CB"/>
    <w:rsid w:val="00A9615B"/>
    <w:rsid w:val="00AB6350"/>
    <w:rsid w:val="00AB6F80"/>
    <w:rsid w:val="00AE2E1C"/>
    <w:rsid w:val="00AE72A7"/>
    <w:rsid w:val="00B103EA"/>
    <w:rsid w:val="00B11752"/>
    <w:rsid w:val="00B23EC3"/>
    <w:rsid w:val="00B3026D"/>
    <w:rsid w:val="00B42B08"/>
    <w:rsid w:val="00B5666C"/>
    <w:rsid w:val="00B6533C"/>
    <w:rsid w:val="00B6553E"/>
    <w:rsid w:val="00B67A05"/>
    <w:rsid w:val="00BA6438"/>
    <w:rsid w:val="00BB3F5F"/>
    <w:rsid w:val="00BD12F2"/>
    <w:rsid w:val="00BD144D"/>
    <w:rsid w:val="00BD1AA8"/>
    <w:rsid w:val="00BD63D0"/>
    <w:rsid w:val="00BE0ECE"/>
    <w:rsid w:val="00C01BD2"/>
    <w:rsid w:val="00C04006"/>
    <w:rsid w:val="00C05FEE"/>
    <w:rsid w:val="00C13DF0"/>
    <w:rsid w:val="00C17421"/>
    <w:rsid w:val="00C24CA4"/>
    <w:rsid w:val="00C833E5"/>
    <w:rsid w:val="00CA0E35"/>
    <w:rsid w:val="00CA16FE"/>
    <w:rsid w:val="00CA189E"/>
    <w:rsid w:val="00CB6605"/>
    <w:rsid w:val="00CD322C"/>
    <w:rsid w:val="00CF46C6"/>
    <w:rsid w:val="00D0457D"/>
    <w:rsid w:val="00D13020"/>
    <w:rsid w:val="00D500FD"/>
    <w:rsid w:val="00D75999"/>
    <w:rsid w:val="00D804FB"/>
    <w:rsid w:val="00DA0A80"/>
    <w:rsid w:val="00DA2273"/>
    <w:rsid w:val="00DB0C67"/>
    <w:rsid w:val="00E26A9E"/>
    <w:rsid w:val="00E34C5D"/>
    <w:rsid w:val="00E42F24"/>
    <w:rsid w:val="00E64938"/>
    <w:rsid w:val="00E6558C"/>
    <w:rsid w:val="00E770C5"/>
    <w:rsid w:val="00E8354A"/>
    <w:rsid w:val="00E8481A"/>
    <w:rsid w:val="00EA6095"/>
    <w:rsid w:val="00ED4BB8"/>
    <w:rsid w:val="00EE079B"/>
    <w:rsid w:val="00EE5629"/>
    <w:rsid w:val="00EF51D0"/>
    <w:rsid w:val="00F011F3"/>
    <w:rsid w:val="00F105D8"/>
    <w:rsid w:val="00F17342"/>
    <w:rsid w:val="00F26EEE"/>
    <w:rsid w:val="00F30AB3"/>
    <w:rsid w:val="00F43938"/>
    <w:rsid w:val="00F700FF"/>
    <w:rsid w:val="00F75D51"/>
    <w:rsid w:val="00FB2658"/>
    <w:rsid w:val="00FC0239"/>
    <w:rsid w:val="00FC1778"/>
    <w:rsid w:val="00FC1AB7"/>
    <w:rsid w:val="00FC42E8"/>
    <w:rsid w:val="00FC667B"/>
    <w:rsid w:val="00FC7A19"/>
    <w:rsid w:val="00FD10E0"/>
    <w:rsid w:val="00FE0860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39B7BE2"/>
  <w15:docId w15:val="{59C9096C-11D7-4C09-9233-7674B1B1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5FEE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86278B"/>
    <w:pPr>
      <w:keepNext/>
      <w:keepLines/>
      <w:pageBreakBefore/>
      <w:numPr>
        <w:numId w:val="1"/>
      </w:numPr>
      <w:suppressLineNumbers/>
      <w:suppressAutoHyphens/>
      <w:spacing w:after="360"/>
      <w:jc w:val="both"/>
      <w:outlineLvl w:val="0"/>
    </w:pPr>
    <w:rPr>
      <w:b/>
      <w:kern w:val="28"/>
    </w:rPr>
  </w:style>
  <w:style w:type="paragraph" w:styleId="Kop2">
    <w:name w:val="heading 2"/>
    <w:basedOn w:val="Kop1"/>
    <w:next w:val="Standaard"/>
    <w:qFormat/>
    <w:rsid w:val="0086278B"/>
    <w:pPr>
      <w:pageBreakBefore w:val="0"/>
      <w:numPr>
        <w:ilvl w:val="1"/>
      </w:numPr>
      <w:spacing w:before="240" w:after="120"/>
      <w:outlineLvl w:val="1"/>
    </w:pPr>
  </w:style>
  <w:style w:type="paragraph" w:styleId="Kop3">
    <w:name w:val="heading 3"/>
    <w:basedOn w:val="Kop2"/>
    <w:next w:val="Standaard"/>
    <w:qFormat/>
    <w:rsid w:val="0086278B"/>
    <w:pPr>
      <w:numPr>
        <w:ilvl w:val="2"/>
      </w:numPr>
      <w:outlineLvl w:val="2"/>
    </w:pPr>
    <w:rPr>
      <w:b w:val="0"/>
      <w:spacing w:val="-2"/>
    </w:rPr>
  </w:style>
  <w:style w:type="paragraph" w:styleId="Kop4">
    <w:name w:val="heading 4"/>
    <w:basedOn w:val="Kop3"/>
    <w:next w:val="Standaard"/>
    <w:qFormat/>
    <w:rsid w:val="0086278B"/>
    <w:pPr>
      <w:numPr>
        <w:ilvl w:val="3"/>
      </w:numPr>
      <w:outlineLvl w:val="3"/>
    </w:pPr>
    <w:rPr>
      <w:i/>
    </w:rPr>
  </w:style>
  <w:style w:type="paragraph" w:styleId="Kop5">
    <w:name w:val="heading 5"/>
    <w:basedOn w:val="Standaard"/>
    <w:next w:val="Standaard"/>
    <w:qFormat/>
    <w:rsid w:val="0086278B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</w:rPr>
  </w:style>
  <w:style w:type="paragraph" w:styleId="Kop6">
    <w:name w:val="heading 6"/>
    <w:basedOn w:val="Kop1"/>
    <w:next w:val="Standaard"/>
    <w:qFormat/>
    <w:rsid w:val="0086278B"/>
    <w:pPr>
      <w:numPr>
        <w:ilvl w:val="5"/>
      </w:numPr>
      <w:outlineLvl w:val="5"/>
    </w:pPr>
  </w:style>
  <w:style w:type="paragraph" w:styleId="Kop7">
    <w:name w:val="heading 7"/>
    <w:basedOn w:val="Kop1"/>
    <w:next w:val="Standaard"/>
    <w:qFormat/>
    <w:rsid w:val="0086278B"/>
    <w:pPr>
      <w:numPr>
        <w:ilvl w:val="6"/>
      </w:numPr>
      <w:outlineLvl w:val="6"/>
    </w:pPr>
  </w:style>
  <w:style w:type="paragraph" w:styleId="Kop8">
    <w:name w:val="heading 8"/>
    <w:basedOn w:val="Standaard"/>
    <w:next w:val="Standaard"/>
    <w:qFormat/>
    <w:rsid w:val="0086278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86278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05FEE"/>
    <w:pPr>
      <w:tabs>
        <w:tab w:val="center" w:pos="4536"/>
        <w:tab w:val="right" w:pos="9072"/>
      </w:tabs>
    </w:pPr>
    <w:rPr>
      <w:sz w:val="18"/>
    </w:rPr>
  </w:style>
  <w:style w:type="paragraph" w:styleId="Voettekst">
    <w:name w:val="footer"/>
    <w:basedOn w:val="Standaard"/>
    <w:rsid w:val="00C05FEE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paragraph" w:customStyle="1" w:styleId="StandaardTitel">
    <w:name w:val="Standaard Titel"/>
    <w:basedOn w:val="Standaard"/>
    <w:next w:val="StandaardSubtitel"/>
    <w:rsid w:val="0086278B"/>
    <w:pPr>
      <w:jc w:val="center"/>
    </w:pPr>
    <w:rPr>
      <w:b/>
      <w:sz w:val="36"/>
    </w:rPr>
  </w:style>
  <w:style w:type="paragraph" w:customStyle="1" w:styleId="StandaardSubtitel">
    <w:name w:val="Standaard Subtitel"/>
    <w:basedOn w:val="StandaardTitel"/>
    <w:next w:val="Standaard"/>
    <w:rsid w:val="0086278B"/>
  </w:style>
  <w:style w:type="paragraph" w:customStyle="1" w:styleId="VoettekstEerste">
    <w:name w:val="Voettekst Eerste"/>
    <w:basedOn w:val="Standaard"/>
    <w:rsid w:val="0086278B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Inhopg2">
    <w:name w:val="toc 2"/>
    <w:basedOn w:val="Standaard"/>
    <w:next w:val="Standaard"/>
    <w:uiPriority w:val="39"/>
    <w:rsid w:val="0086278B"/>
    <w:pPr>
      <w:tabs>
        <w:tab w:val="right" w:leader="dot" w:pos="9071"/>
      </w:tabs>
      <w:ind w:left="200"/>
      <w:jc w:val="both"/>
    </w:pPr>
  </w:style>
  <w:style w:type="paragraph" w:styleId="Inhopg1">
    <w:name w:val="toc 1"/>
    <w:basedOn w:val="Standaard"/>
    <w:next w:val="Standaard"/>
    <w:uiPriority w:val="39"/>
    <w:rsid w:val="0086278B"/>
    <w:pPr>
      <w:tabs>
        <w:tab w:val="right" w:leader="dot" w:pos="9071"/>
      </w:tabs>
      <w:spacing w:before="120"/>
      <w:jc w:val="both"/>
    </w:pPr>
  </w:style>
  <w:style w:type="paragraph" w:styleId="Inhopg3">
    <w:name w:val="toc 3"/>
    <w:basedOn w:val="Standaard"/>
    <w:next w:val="Standaard"/>
    <w:uiPriority w:val="39"/>
    <w:rsid w:val="0086278B"/>
    <w:pPr>
      <w:tabs>
        <w:tab w:val="right" w:leader="dot" w:pos="9071"/>
      </w:tabs>
      <w:ind w:left="400"/>
      <w:jc w:val="both"/>
    </w:pPr>
  </w:style>
  <w:style w:type="paragraph" w:styleId="Inhopg6">
    <w:name w:val="toc 6"/>
    <w:basedOn w:val="Inhopg1"/>
    <w:next w:val="Standaard"/>
    <w:uiPriority w:val="39"/>
    <w:rsid w:val="0086278B"/>
  </w:style>
  <w:style w:type="paragraph" w:styleId="Inhopg7">
    <w:name w:val="toc 7"/>
    <w:basedOn w:val="Inhopg1"/>
    <w:next w:val="Standaard"/>
    <w:uiPriority w:val="39"/>
    <w:rsid w:val="0086278B"/>
  </w:style>
  <w:style w:type="paragraph" w:customStyle="1" w:styleId="KopZonder">
    <w:name w:val="Kop Zonder"/>
    <w:basedOn w:val="Kop6"/>
    <w:next w:val="Standaard"/>
    <w:rsid w:val="0086278B"/>
    <w:pPr>
      <w:outlineLvl w:val="9"/>
    </w:pPr>
  </w:style>
  <w:style w:type="paragraph" w:customStyle="1" w:styleId="BriefGegevens">
    <w:name w:val="BriefGegevens"/>
    <w:basedOn w:val="Standaard"/>
    <w:rsid w:val="00C05FEE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C05FEE"/>
    <w:rPr>
      <w:rFonts w:ascii="Verdana" w:hAnsi="Verdana"/>
      <w:sz w:val="20"/>
    </w:rPr>
  </w:style>
  <w:style w:type="character" w:customStyle="1" w:styleId="BriefGegevensVast">
    <w:name w:val="BriefGegevensVast"/>
    <w:rsid w:val="00C05FEE"/>
    <w:rPr>
      <w:rFonts w:ascii="Arial" w:hAnsi="Arial"/>
      <w:sz w:val="14"/>
    </w:rPr>
  </w:style>
  <w:style w:type="character" w:styleId="Paginanummer">
    <w:name w:val="page number"/>
    <w:basedOn w:val="Standaardalinea-lettertype"/>
    <w:rsid w:val="00C05FEE"/>
  </w:style>
  <w:style w:type="paragraph" w:customStyle="1" w:styleId="StandaardMinuut">
    <w:name w:val="StandaardMinuut"/>
    <w:basedOn w:val="Koptekst"/>
    <w:rsid w:val="00C05FEE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C05FEE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7C65B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C65B1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591D50"/>
    <w:pPr>
      <w:ind w:left="720"/>
      <w:contextualSpacing/>
    </w:pPr>
  </w:style>
  <w:style w:type="paragraph" w:styleId="Normaalweb">
    <w:name w:val="Normal (Web)"/>
    <w:basedOn w:val="Standaard"/>
    <w:link w:val="NormaalwebChar"/>
    <w:rsid w:val="008014E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alwebChar">
    <w:name w:val="Normaal (web) Char"/>
    <w:link w:val="Normaalweb"/>
    <w:rsid w:val="008014E8"/>
    <w:rPr>
      <w:sz w:val="24"/>
      <w:szCs w:val="24"/>
    </w:rPr>
  </w:style>
  <w:style w:type="character" w:styleId="Verwijzingopmerking">
    <w:name w:val="annotation reference"/>
    <w:basedOn w:val="Standaardalinea-lettertype"/>
    <w:rsid w:val="00A809C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09CB"/>
  </w:style>
  <w:style w:type="character" w:customStyle="1" w:styleId="TekstopmerkingChar">
    <w:name w:val="Tekst opmerking Char"/>
    <w:basedOn w:val="Standaardalinea-lettertype"/>
    <w:link w:val="Tekstopmerking"/>
    <w:rsid w:val="00A809C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809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809CB"/>
    <w:rPr>
      <w:rFonts w:ascii="Verdana" w:hAnsi="Verdana"/>
      <w:b/>
      <w:bCs/>
    </w:rPr>
  </w:style>
  <w:style w:type="paragraph" w:customStyle="1" w:styleId="Default">
    <w:name w:val="Default"/>
    <w:rsid w:val="00746BD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aragraph">
    <w:name w:val="paragraph"/>
    <w:basedOn w:val="Standaard"/>
    <w:rsid w:val="0039752C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39752C"/>
  </w:style>
  <w:style w:type="character" w:customStyle="1" w:styleId="eop">
    <w:name w:val="eop"/>
    <w:basedOn w:val="Standaardalinea-lettertype"/>
    <w:rsid w:val="00397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homas\Downloads\Leidraad-Marktconsultatie-vervanging-inProces-0.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DFECE0090FD45A317A1DBD95C0B57" ma:contentTypeVersion="18" ma:contentTypeDescription="Een nieuw document maken." ma:contentTypeScope="" ma:versionID="d35363ab6fc3c981fea6f13cb56fa777">
  <xsd:schema xmlns:xsd="http://www.w3.org/2001/XMLSchema" xmlns:xs="http://www.w3.org/2001/XMLSchema" xmlns:p="http://schemas.microsoft.com/office/2006/metadata/properties" xmlns:ns2="1ddb7d93-4a1f-49c3-9fb4-e3202166a751" xmlns:ns3="5bb81e86-7050-43bd-bc81-64581faad1dd" targetNamespace="http://schemas.microsoft.com/office/2006/metadata/properties" ma:root="true" ma:fieldsID="8386b98aa7ea3c3e6d192ac49b6e30dc" ns2:_="" ns3:_="">
    <xsd:import namespace="1ddb7d93-4a1f-49c3-9fb4-e3202166a751"/>
    <xsd:import namespace="5bb81e86-7050-43bd-bc81-64581faad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umentijd" minOccurs="0"/>
                <xsd:element ref="ns2:Omschrijvinginhoudmap" minOccurs="0"/>
                <xsd:element ref="ns2:soor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7d93-4a1f-49c3-9fb4-e3202166a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  <xsd:element name="Omschrijvinginhoudmap" ma:index="21" nillable="true" ma:displayName="Omschrijving inhoud map" ma:format="Dropdown" ma:internalName="Omschrijvinginhoudmap">
      <xsd:simpleType>
        <xsd:restriction base="dms:Note">
          <xsd:maxLength value="255"/>
        </xsd:restriction>
      </xsd:simpleType>
    </xsd:element>
    <xsd:element name="soort" ma:index="22" nillable="true" ma:displayName="soort" ma:format="Dropdown" ma:internalName="soort">
      <xsd:simpleType>
        <xsd:restriction base="dms:Choice">
          <xsd:enumeration value="concept aanvraag"/>
          <xsd:enumeration value="ingediende aanvraag"/>
          <xsd:enumeration value="voortgangsrapportage"/>
          <xsd:enumeration value="declaratie"/>
          <xsd:enumeration value="wijzigingsverzoek"/>
          <xsd:enumeration value="correspondentie"/>
          <xsd:enumeration value="vragenbrieven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1e86-7050-43bd-bc81-64581faad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826d70-0ee4-4fe3-b56a-eeb67bb64af1}" ma:internalName="TaxCatchAll" ma:showField="CatchAllData" ma:web="5bb81e86-7050-43bd-bc81-64581faad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b81e86-7050-43bd-bc81-64581faad1dd" xsi:nil="true"/>
    <soort xmlns="1ddb7d93-4a1f-49c3-9fb4-e3202166a751" xsi:nil="true"/>
    <lcf76f155ced4ddcb4097134ff3c332f xmlns="1ddb7d93-4a1f-49c3-9fb4-e3202166a751">
      <Terms xmlns="http://schemas.microsoft.com/office/infopath/2007/PartnerControls"/>
    </lcf76f155ced4ddcb4097134ff3c332f>
    <Datumentijd xmlns="1ddb7d93-4a1f-49c3-9fb4-e3202166a751" xsi:nil="true"/>
    <Omschrijvinginhoudmap xmlns="1ddb7d93-4a1f-49c3-9fb4-e3202166a751" xsi:nil="true"/>
    <SharedWithUsers xmlns="5bb81e86-7050-43bd-bc81-64581faad1dd">
      <UserInfo>
        <DisplayName>Loon - van der Grijp, Saskia van</DisplayName>
        <AccountId>16</AccountId>
        <AccountType/>
      </UserInfo>
      <UserInfo>
        <DisplayName>Goldenberg, Marlies</DisplayName>
        <AccountId>94</AccountId>
        <AccountType/>
      </UserInfo>
      <UserInfo>
        <DisplayName>Barnhoorn - Lakerveld, Kirsten</DisplayName>
        <AccountId>95</AccountId>
        <AccountType/>
      </UserInfo>
      <UserInfo>
        <DisplayName>Zuijlen - Kouwenhoven, Carla van</DisplayName>
        <AccountId>96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631E139-0455-4B04-9B6D-CB0EAEB6D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D1B455-268F-441F-AA92-835BEF9024D0}"/>
</file>

<file path=customXml/itemProps3.xml><?xml version="1.0" encoding="utf-8"?>
<ds:datastoreItem xmlns:ds="http://schemas.openxmlformats.org/officeDocument/2006/customXml" ds:itemID="{9EC7254E-AAC4-42CC-B3A8-185FC9A2A822}"/>
</file>

<file path=customXml/itemProps4.xml><?xml version="1.0" encoding="utf-8"?>
<ds:datastoreItem xmlns:ds="http://schemas.openxmlformats.org/officeDocument/2006/customXml" ds:itemID="{FD417911-5DA6-4571-8A20-F24EED98D69C}"/>
</file>

<file path=docProps/app.xml><?xml version="1.0" encoding="utf-8"?>
<Properties xmlns="http://schemas.openxmlformats.org/officeDocument/2006/extended-properties" xmlns:vt="http://schemas.openxmlformats.org/officeDocument/2006/docPropsVTypes">
  <Template>Leidraad-Marktconsultatie-vervanging-inProces-0.2</Template>
  <TotalTime>5</TotalTime>
  <Pages>3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van Rijnland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Pieter</dc:creator>
  <cp:lastModifiedBy>Bos - van Egmond, Petra</cp:lastModifiedBy>
  <cp:revision>3</cp:revision>
  <dcterms:created xsi:type="dcterms:W3CDTF">2024-03-04T12:19:00Z</dcterms:created>
  <dcterms:modified xsi:type="dcterms:W3CDTF">2024-03-04T12:36:00Z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msRegistratienummer">
    <vt:lpwstr>23.168557</vt:lpwstr>
  </property>
  <property fmtid="{D5CDD505-2E9C-101B-9397-08002B2CF9AE}" pid="4" name="CORSA_GUID">
    <vt:lpwstr>c10aedeb-52d9-498b-b914-60ee4c0a358f</vt:lpwstr>
  </property>
  <property fmtid="{D5CDD505-2E9C-101B-9397-08002B2CF9AE}" pid="5" name="CORSA_OBJECTTYPE">
    <vt:lpwstr>S</vt:lpwstr>
  </property>
  <property fmtid="{D5CDD505-2E9C-101B-9397-08002B2CF9AE}" pid="6" name="CORSA_OBJECTID">
    <vt:lpwstr>23.168557</vt:lpwstr>
  </property>
  <property fmtid="{D5CDD505-2E9C-101B-9397-08002B2CF9AE}" pid="7" name="CORSA_VERSION">
    <vt:lpwstr>1</vt:lpwstr>
  </property>
  <property fmtid="{D5CDD505-2E9C-101B-9397-08002B2CF9AE}" pid="8" name="ContentTypeId">
    <vt:lpwstr>0x010100079DFECE0090FD45A317A1DBD95C0B57</vt:lpwstr>
  </property>
</Properties>
</file>