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96ABB" w14:textId="77777777" w:rsidR="00361C2E" w:rsidRDefault="00361C2E" w:rsidP="00601FFA">
      <w:pPr>
        <w:rPr>
          <w:noProof/>
          <w:lang w:eastAsia="zh-CN"/>
        </w:rPr>
      </w:pPr>
      <w:r>
        <w:rPr>
          <w:noProof/>
        </w:rPr>
        <mc:AlternateContent>
          <mc:Choice Requires="wps">
            <w:drawing>
              <wp:anchor distT="0" distB="0" distL="114300" distR="114300" simplePos="0" relativeHeight="251659264" behindDoc="0" locked="0" layoutInCell="1" allowOverlap="1" wp14:anchorId="7D713CD5" wp14:editId="7C37C511">
                <wp:simplePos x="0" y="0"/>
                <wp:positionH relativeFrom="column">
                  <wp:posOffset>1392402</wp:posOffset>
                </wp:positionH>
                <wp:positionV relativeFrom="paragraph">
                  <wp:posOffset>-167793</wp:posOffset>
                </wp:positionV>
                <wp:extent cx="297728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62AD7E3D" w14:textId="424A73EE" w:rsidR="00361C2E" w:rsidRPr="004C2984" w:rsidRDefault="00361C2E" w:rsidP="00361C2E">
                            <w:pPr>
                              <w:pStyle w:val="Titel"/>
                            </w:pPr>
                            <w:bookmarkStart w:id="0" w:name="bmTitel"/>
                            <w:r>
                              <w:t xml:space="preserve">Concept </w:t>
                            </w:r>
                            <w:r w:rsidR="00D55CCD">
                              <w:t>RAAM</w:t>
                            </w:r>
                            <w:r>
                              <w:t>overeenkomst</w:t>
                            </w:r>
                            <w:bookmarkEnd w:id="0"/>
                          </w:p>
                          <w:p w14:paraId="34D0C3A0" w14:textId="77777777" w:rsidR="00361C2E" w:rsidRPr="00514DBE" w:rsidRDefault="00361C2E" w:rsidP="00361C2E">
                            <w:pPr>
                              <w:pStyle w:val="Subtitel"/>
                            </w:pPr>
                            <w:bookmarkStart w:id="1" w:name="bmSubtitel"/>
                            <w:r>
                              <w:t>[naam onderwerp] (Contractnummer xx)</w:t>
                            </w:r>
                            <w:bookmarkEnd w:id="1"/>
                          </w:p>
                          <w:p w14:paraId="47EDA651"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7D713CD5" id="Rectangle 2" o:spid="_x0000_s1026" style="position:absolute;margin-left:109.65pt;margin-top:-13.2pt;width:234.4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" filled="f" stroked="f" strokeweight="2pt">
                <v:textbox>
                  <w:txbxContent>
                    <w:p w14:paraId="62AD7E3D" w14:textId="424A73EE" w:rsidR="00361C2E" w:rsidRPr="004C2984" w:rsidRDefault="00361C2E" w:rsidP="00361C2E">
                      <w:pPr>
                        <w:pStyle w:val="Titel"/>
                      </w:pPr>
                      <w:bookmarkStart w:id="2" w:name="bmTitel"/>
                      <w:r>
                        <w:t xml:space="preserve">Concept </w:t>
                      </w:r>
                      <w:r w:rsidR="00D55CCD">
                        <w:t>RAAM</w:t>
                      </w:r>
                      <w:r>
                        <w:t>overeenkomst</w:t>
                      </w:r>
                      <w:bookmarkEnd w:id="2"/>
                    </w:p>
                    <w:p w14:paraId="34D0C3A0" w14:textId="77777777" w:rsidR="00361C2E" w:rsidRPr="00514DBE" w:rsidRDefault="00361C2E" w:rsidP="00361C2E">
                      <w:pPr>
                        <w:pStyle w:val="Subtitel"/>
                      </w:pPr>
                      <w:bookmarkStart w:id="3" w:name="bmSubtitel"/>
                      <w:r>
                        <w:t>[naam onderwerp] (Contractnummer xx)</w:t>
                      </w:r>
                      <w:bookmarkEnd w:id="3"/>
                    </w:p>
                    <w:p w14:paraId="47EDA651" w14:textId="77777777" w:rsidR="00361C2E" w:rsidRPr="00615EAC" w:rsidRDefault="00361C2E" w:rsidP="00361C2E">
                      <w:pPr>
                        <w:pStyle w:val="Titel"/>
                        <w:rPr>
                          <w:color w:val="FFFFFF" w:themeColor="background1"/>
                        </w:rPr>
                      </w:pPr>
                    </w:p>
                  </w:txbxContent>
                </v:textbox>
              </v:rect>
            </w:pict>
          </mc:Fallback>
        </mc:AlternateContent>
      </w:r>
    </w:p>
    <w:p w14:paraId="4B0055EF" w14:textId="77777777" w:rsidR="00361C2E" w:rsidRDefault="00361C2E" w:rsidP="00601FFA">
      <w:pPr>
        <w:tabs>
          <w:tab w:val="left" w:pos="1110"/>
        </w:tabs>
      </w:pPr>
      <w:r>
        <w:tab/>
      </w:r>
    </w:p>
    <w:p w14:paraId="66ED8F08" w14:textId="77777777" w:rsidR="003827D1" w:rsidRDefault="003827D1" w:rsidP="00601FFA">
      <w:pPr>
        <w:tabs>
          <w:tab w:val="left" w:pos="1110"/>
        </w:tabs>
      </w:pPr>
    </w:p>
    <w:p w14:paraId="4295249C" w14:textId="77777777" w:rsidR="003827D1" w:rsidRDefault="003827D1" w:rsidP="00601FFA">
      <w:pPr>
        <w:tabs>
          <w:tab w:val="left" w:pos="1110"/>
        </w:tabs>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1FFA962B"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EAA546D" w14:textId="77777777" w:rsidR="00361C2E" w:rsidRDefault="00361C2E" w:rsidP="00601FFA">
            <w:pPr>
              <w:pStyle w:val="KopjeCursief"/>
            </w:pPr>
            <w:bookmarkStart w:id="2"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775DF0C" w14:textId="77777777" w:rsidR="00361C2E" w:rsidRDefault="00361C2E" w:rsidP="00601FFA">
            <w:r>
              <w:t>Faciliteiten en Informatietechnologie</w:t>
            </w:r>
          </w:p>
        </w:tc>
      </w:tr>
      <w:tr w:rsidR="00361C2E" w14:paraId="5D93CE2B"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B5FBC0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Opleiding/Afdeling</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2BDFCB0" w14:textId="77777777" w:rsidR="00361C2E" w:rsidRDefault="00361C2E" w:rsidP="00601FFA">
            <w:r>
              <w:t>Inkoop &amp; Contractmanagement</w:t>
            </w:r>
          </w:p>
        </w:tc>
      </w:tr>
      <w:tr w:rsidR="00361C2E" w14:paraId="64FBA73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A59267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92614E0" w14:textId="77777777" w:rsidR="00361C2E" w:rsidRDefault="00361C2E" w:rsidP="00601FFA">
            <w:r>
              <w:t>[naam]</w:t>
            </w:r>
          </w:p>
        </w:tc>
      </w:tr>
      <w:tr w:rsidR="00361C2E" w14:paraId="0D6A19FB"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54A107E"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Functie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56777C2" w14:textId="77777777" w:rsidR="00361C2E" w:rsidRDefault="00361C2E" w:rsidP="00601FFA">
            <w:r>
              <w:t>Adviseur Inkoop</w:t>
            </w:r>
          </w:p>
        </w:tc>
      </w:tr>
      <w:tr w:rsidR="00361C2E" w14:paraId="70AA841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A73771E"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Verantwoordelijk directeur</w:t>
            </w:r>
          </w:p>
        </w:tc>
        <w:tc>
          <w:tcPr>
            <w:tcW w:w="5214" w:type="dxa"/>
            <w:tcBorders>
              <w:top w:val="single" w:sz="4" w:space="0" w:color="auto"/>
              <w:left w:val="single" w:sz="4" w:space="0" w:color="auto"/>
              <w:bottom w:val="single" w:sz="4" w:space="0" w:color="auto"/>
              <w:right w:val="single" w:sz="4" w:space="0" w:color="auto"/>
            </w:tcBorders>
            <w:vAlign w:val="bottom"/>
            <w:hideMark/>
          </w:tcPr>
          <w:p w14:paraId="7AAD97EE" w14:textId="77777777" w:rsidR="00361C2E" w:rsidRDefault="00361C2E" w:rsidP="00601FFA">
            <w:r>
              <w:t>[naam]</w:t>
            </w:r>
          </w:p>
        </w:tc>
      </w:tr>
      <w:tr w:rsidR="00361C2E" w14:paraId="7C59C75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89A3F4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07B1177" w14:textId="6B68CB01" w:rsidR="00361C2E" w:rsidRDefault="00361C2E" w:rsidP="00601FFA">
            <w:r>
              <w:fldChar w:fldCharType="begin"/>
            </w:r>
            <w:r>
              <w:instrText xml:space="preserve"> TIME \@ "d MMMM yyyy" </w:instrText>
            </w:r>
            <w:r>
              <w:fldChar w:fldCharType="separate"/>
            </w:r>
            <w:r w:rsidR="0010606B">
              <w:rPr>
                <w:noProof/>
              </w:rPr>
              <w:t>8 maart 2024</w:t>
            </w:r>
            <w:r>
              <w:fldChar w:fldCharType="end"/>
            </w:r>
          </w:p>
        </w:tc>
      </w:tr>
      <w:tr w:rsidR="00361C2E" w14:paraId="2122AFA9"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B403409"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9190D5F" w14:textId="77777777" w:rsidR="00361C2E" w:rsidRDefault="00361C2E" w:rsidP="00601FFA">
            <w:r>
              <w:t>concept</w:t>
            </w:r>
          </w:p>
        </w:tc>
      </w:tr>
      <w:tr w:rsidR="00361C2E" w14:paraId="59EF129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AB99812"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Registratienr DocBase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D0BD4C9" w14:textId="77777777" w:rsidR="00361C2E" w:rsidRDefault="00361C2E" w:rsidP="00601FFA">
            <w:r>
              <w:t>[doc base nummer]</w:t>
            </w:r>
          </w:p>
        </w:tc>
      </w:tr>
      <w:tr w:rsidR="00361C2E" w14:paraId="432AE6B3"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3A8F01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30F75E7" w14:textId="77777777" w:rsidR="00361C2E" w:rsidRDefault="00361C2E" w:rsidP="00601FFA">
            <w:r>
              <w:t>0.1</w:t>
            </w:r>
          </w:p>
        </w:tc>
      </w:tr>
      <w:tr w:rsidR="00361C2E" w14:paraId="3D6A268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FE13B5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EAD678B" w14:textId="77777777" w:rsidR="00361C2E" w:rsidRDefault="00361C2E" w:rsidP="00601FFA">
            <w:r>
              <w:t>[datum]</w:t>
            </w:r>
          </w:p>
        </w:tc>
      </w:tr>
      <w:bookmarkEnd w:id="2"/>
    </w:tbl>
    <w:p w14:paraId="2C54B327" w14:textId="77777777" w:rsidR="00361C2E" w:rsidRDefault="00361C2E" w:rsidP="00601FFA">
      <w:pPr>
        <w:tabs>
          <w:tab w:val="left" w:pos="1110"/>
        </w:tabs>
        <w:sectPr w:rsidR="00361C2E" w:rsidSect="00361C2E">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4869BC27" w14:textId="77777777" w:rsidR="00361C2E" w:rsidRDefault="00361C2E" w:rsidP="00601FFA">
      <w:pPr>
        <w:pStyle w:val="Kopongenummerd"/>
        <w:spacing w:before="0" w:after="0"/>
      </w:pPr>
      <w:bookmarkStart w:id="3" w:name="bmKopjeTOC"/>
      <w:r>
        <w:lastRenderedPageBreak/>
        <w:t>Inhoudsopgave</w:t>
      </w:r>
      <w:bookmarkEnd w:id="3"/>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1B640DF8" w14:textId="77777777" w:rsidR="008130E9" w:rsidRDefault="008130E9" w:rsidP="00601FFA">
          <w:pPr>
            <w:pStyle w:val="Kopvaninhoudsopgave"/>
            <w:spacing w:before="0" w:line="280" w:lineRule="atLeast"/>
          </w:pPr>
          <w:r>
            <w:t>Inhoud</w:t>
          </w:r>
        </w:p>
        <w:p w14:paraId="013AC36D" w14:textId="151123C9" w:rsidR="00465393" w:rsidRDefault="008130E9">
          <w:pPr>
            <w:pStyle w:val="Inhopg1"/>
            <w:rPr>
              <w:rFonts w:asciiTheme="minorHAnsi" w:eastAsiaTheme="minorEastAsia" w:hAnsiTheme="minorHAnsi" w:cstheme="minorBidi"/>
              <w:b w:val="0"/>
              <w:noProof/>
              <w:kern w:val="2"/>
              <w:sz w:val="22"/>
              <w:szCs w:val="22"/>
              <w14:ligatures w14:val="standardContextual"/>
            </w:rPr>
          </w:pPr>
          <w:r>
            <w:fldChar w:fldCharType="begin"/>
          </w:r>
          <w:r>
            <w:instrText xml:space="preserve"> TOC \o "1-3" \h \z \u </w:instrText>
          </w:r>
          <w:r>
            <w:fldChar w:fldCharType="separate"/>
          </w:r>
          <w:hyperlink w:anchor="_Toc159583199" w:history="1">
            <w:r w:rsidR="00465393" w:rsidRPr="00950B94">
              <w:rPr>
                <w:rStyle w:val="Hyperlink"/>
                <w:noProof/>
              </w:rPr>
              <w:t>BIJLAGEN</w:t>
            </w:r>
            <w:r w:rsidR="00465393">
              <w:rPr>
                <w:noProof/>
                <w:webHidden/>
              </w:rPr>
              <w:tab/>
            </w:r>
            <w:r w:rsidR="00465393">
              <w:rPr>
                <w:noProof/>
                <w:webHidden/>
              </w:rPr>
              <w:fldChar w:fldCharType="begin"/>
            </w:r>
            <w:r w:rsidR="00465393">
              <w:rPr>
                <w:noProof/>
                <w:webHidden/>
              </w:rPr>
              <w:instrText xml:space="preserve"> PAGEREF _Toc159583199 \h </w:instrText>
            </w:r>
            <w:r w:rsidR="00465393">
              <w:rPr>
                <w:noProof/>
                <w:webHidden/>
              </w:rPr>
            </w:r>
            <w:r w:rsidR="00465393">
              <w:rPr>
                <w:noProof/>
                <w:webHidden/>
              </w:rPr>
              <w:fldChar w:fldCharType="separate"/>
            </w:r>
            <w:r w:rsidR="00465393">
              <w:rPr>
                <w:noProof/>
                <w:webHidden/>
              </w:rPr>
              <w:t>4</w:t>
            </w:r>
            <w:r w:rsidR="00465393">
              <w:rPr>
                <w:noProof/>
                <w:webHidden/>
              </w:rPr>
              <w:fldChar w:fldCharType="end"/>
            </w:r>
          </w:hyperlink>
        </w:p>
        <w:p w14:paraId="4667ED7C" w14:textId="365CD3BA"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0" w:history="1">
            <w:r w:rsidR="00465393" w:rsidRPr="00950B94">
              <w:rPr>
                <w:rStyle w:val="Hyperlink"/>
                <w:noProof/>
              </w:rPr>
              <w:t>1.</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 xml:space="preserve">VOORWERP VAN DE </w:t>
            </w:r>
            <w:r w:rsidR="00465393" w:rsidRPr="00950B94">
              <w:rPr>
                <w:rStyle w:val="Hyperlink"/>
                <w:noProof/>
                <w:highlight w:val="yellow"/>
              </w:rPr>
              <w:t>Raamovereenkomst</w:t>
            </w:r>
            <w:r w:rsidR="00465393">
              <w:rPr>
                <w:noProof/>
                <w:webHidden/>
              </w:rPr>
              <w:tab/>
            </w:r>
            <w:r w:rsidR="00465393">
              <w:rPr>
                <w:noProof/>
                <w:webHidden/>
              </w:rPr>
              <w:fldChar w:fldCharType="begin"/>
            </w:r>
            <w:r w:rsidR="00465393">
              <w:rPr>
                <w:noProof/>
                <w:webHidden/>
              </w:rPr>
              <w:instrText xml:space="preserve"> PAGEREF _Toc159583200 \h </w:instrText>
            </w:r>
            <w:r w:rsidR="00465393">
              <w:rPr>
                <w:noProof/>
                <w:webHidden/>
              </w:rPr>
            </w:r>
            <w:r w:rsidR="00465393">
              <w:rPr>
                <w:noProof/>
                <w:webHidden/>
              </w:rPr>
              <w:fldChar w:fldCharType="separate"/>
            </w:r>
            <w:r w:rsidR="00465393">
              <w:rPr>
                <w:noProof/>
                <w:webHidden/>
              </w:rPr>
              <w:t>6</w:t>
            </w:r>
            <w:r w:rsidR="00465393">
              <w:rPr>
                <w:noProof/>
                <w:webHidden/>
              </w:rPr>
              <w:fldChar w:fldCharType="end"/>
            </w:r>
          </w:hyperlink>
        </w:p>
        <w:p w14:paraId="1C0E936E" w14:textId="273E3AFA"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1" w:history="1">
            <w:r w:rsidR="00465393" w:rsidRPr="00950B94">
              <w:rPr>
                <w:rStyle w:val="Hyperlink"/>
                <w:noProof/>
              </w:rPr>
              <w:t>2.</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VAN TOEPASSING ZIJNDE VOORWAARDEN</w:t>
            </w:r>
            <w:r w:rsidR="00465393">
              <w:rPr>
                <w:noProof/>
                <w:webHidden/>
              </w:rPr>
              <w:tab/>
            </w:r>
            <w:r w:rsidR="00465393">
              <w:rPr>
                <w:noProof/>
                <w:webHidden/>
              </w:rPr>
              <w:fldChar w:fldCharType="begin"/>
            </w:r>
            <w:r w:rsidR="00465393">
              <w:rPr>
                <w:noProof/>
                <w:webHidden/>
              </w:rPr>
              <w:instrText xml:space="preserve"> PAGEREF _Toc159583201 \h </w:instrText>
            </w:r>
            <w:r w:rsidR="00465393">
              <w:rPr>
                <w:noProof/>
                <w:webHidden/>
              </w:rPr>
            </w:r>
            <w:r w:rsidR="00465393">
              <w:rPr>
                <w:noProof/>
                <w:webHidden/>
              </w:rPr>
              <w:fldChar w:fldCharType="separate"/>
            </w:r>
            <w:r w:rsidR="00465393">
              <w:rPr>
                <w:noProof/>
                <w:webHidden/>
              </w:rPr>
              <w:t>6</w:t>
            </w:r>
            <w:r w:rsidR="00465393">
              <w:rPr>
                <w:noProof/>
                <w:webHidden/>
              </w:rPr>
              <w:fldChar w:fldCharType="end"/>
            </w:r>
          </w:hyperlink>
        </w:p>
        <w:p w14:paraId="763A98AE" w14:textId="72D334CB"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2" w:history="1">
            <w:r w:rsidR="00465393" w:rsidRPr="00950B94">
              <w:rPr>
                <w:rStyle w:val="Hyperlink"/>
                <w:noProof/>
              </w:rPr>
              <w:t>3.</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CONTRACTDOCUMENTEN</w:t>
            </w:r>
            <w:r w:rsidR="00465393">
              <w:rPr>
                <w:noProof/>
                <w:webHidden/>
              </w:rPr>
              <w:tab/>
            </w:r>
            <w:r w:rsidR="00465393">
              <w:rPr>
                <w:noProof/>
                <w:webHidden/>
              </w:rPr>
              <w:fldChar w:fldCharType="begin"/>
            </w:r>
            <w:r w:rsidR="00465393">
              <w:rPr>
                <w:noProof/>
                <w:webHidden/>
              </w:rPr>
              <w:instrText xml:space="preserve"> PAGEREF _Toc159583202 \h </w:instrText>
            </w:r>
            <w:r w:rsidR="00465393">
              <w:rPr>
                <w:noProof/>
                <w:webHidden/>
              </w:rPr>
            </w:r>
            <w:r w:rsidR="00465393">
              <w:rPr>
                <w:noProof/>
                <w:webHidden/>
              </w:rPr>
              <w:fldChar w:fldCharType="separate"/>
            </w:r>
            <w:r w:rsidR="00465393">
              <w:rPr>
                <w:noProof/>
                <w:webHidden/>
              </w:rPr>
              <w:t>6</w:t>
            </w:r>
            <w:r w:rsidR="00465393">
              <w:rPr>
                <w:noProof/>
                <w:webHidden/>
              </w:rPr>
              <w:fldChar w:fldCharType="end"/>
            </w:r>
          </w:hyperlink>
        </w:p>
        <w:p w14:paraId="4100547B" w14:textId="217C61AB"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3" w:history="1">
            <w:r w:rsidR="00465393" w:rsidRPr="00950B94">
              <w:rPr>
                <w:rStyle w:val="Hyperlink"/>
                <w:noProof/>
              </w:rPr>
              <w:t>4.</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DUUR EN VERLENGING</w:t>
            </w:r>
            <w:r w:rsidR="00465393">
              <w:rPr>
                <w:noProof/>
                <w:webHidden/>
              </w:rPr>
              <w:tab/>
            </w:r>
            <w:r w:rsidR="00465393">
              <w:rPr>
                <w:noProof/>
                <w:webHidden/>
              </w:rPr>
              <w:fldChar w:fldCharType="begin"/>
            </w:r>
            <w:r w:rsidR="00465393">
              <w:rPr>
                <w:noProof/>
                <w:webHidden/>
              </w:rPr>
              <w:instrText xml:space="preserve"> PAGEREF _Toc159583203 \h </w:instrText>
            </w:r>
            <w:r w:rsidR="00465393">
              <w:rPr>
                <w:noProof/>
                <w:webHidden/>
              </w:rPr>
            </w:r>
            <w:r w:rsidR="00465393">
              <w:rPr>
                <w:noProof/>
                <w:webHidden/>
              </w:rPr>
              <w:fldChar w:fldCharType="separate"/>
            </w:r>
            <w:r w:rsidR="00465393">
              <w:rPr>
                <w:noProof/>
                <w:webHidden/>
              </w:rPr>
              <w:t>7</w:t>
            </w:r>
            <w:r w:rsidR="00465393">
              <w:rPr>
                <w:noProof/>
                <w:webHidden/>
              </w:rPr>
              <w:fldChar w:fldCharType="end"/>
            </w:r>
          </w:hyperlink>
        </w:p>
        <w:p w14:paraId="44B5C388" w14:textId="3243159A"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4" w:history="1">
            <w:r w:rsidR="00465393" w:rsidRPr="00950B94">
              <w:rPr>
                <w:rStyle w:val="Hyperlink"/>
                <w:noProof/>
              </w:rPr>
              <w:t>5.</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PRIJS EN OVERIGE FINANCIËLE BEPALINGEN</w:t>
            </w:r>
            <w:r w:rsidR="00465393">
              <w:rPr>
                <w:noProof/>
                <w:webHidden/>
              </w:rPr>
              <w:tab/>
            </w:r>
            <w:r w:rsidR="00465393">
              <w:rPr>
                <w:noProof/>
                <w:webHidden/>
              </w:rPr>
              <w:fldChar w:fldCharType="begin"/>
            </w:r>
            <w:r w:rsidR="00465393">
              <w:rPr>
                <w:noProof/>
                <w:webHidden/>
              </w:rPr>
              <w:instrText xml:space="preserve"> PAGEREF _Toc159583204 \h </w:instrText>
            </w:r>
            <w:r w:rsidR="00465393">
              <w:rPr>
                <w:noProof/>
                <w:webHidden/>
              </w:rPr>
            </w:r>
            <w:r w:rsidR="00465393">
              <w:rPr>
                <w:noProof/>
                <w:webHidden/>
              </w:rPr>
              <w:fldChar w:fldCharType="separate"/>
            </w:r>
            <w:r w:rsidR="00465393">
              <w:rPr>
                <w:noProof/>
                <w:webHidden/>
              </w:rPr>
              <w:t>7</w:t>
            </w:r>
            <w:r w:rsidR="00465393">
              <w:rPr>
                <w:noProof/>
                <w:webHidden/>
              </w:rPr>
              <w:fldChar w:fldCharType="end"/>
            </w:r>
          </w:hyperlink>
        </w:p>
        <w:p w14:paraId="0C1B11E0" w14:textId="751A629D"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5" w:history="1">
            <w:r w:rsidR="00465393" w:rsidRPr="00950B94">
              <w:rPr>
                <w:rStyle w:val="Hyperlink"/>
                <w:noProof/>
              </w:rPr>
              <w:t>6.</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FACTURATIE EN BETAALTERMIJNEN</w:t>
            </w:r>
            <w:r w:rsidR="00465393">
              <w:rPr>
                <w:noProof/>
                <w:webHidden/>
              </w:rPr>
              <w:tab/>
            </w:r>
            <w:r w:rsidR="00465393">
              <w:rPr>
                <w:noProof/>
                <w:webHidden/>
              </w:rPr>
              <w:fldChar w:fldCharType="begin"/>
            </w:r>
            <w:r w:rsidR="00465393">
              <w:rPr>
                <w:noProof/>
                <w:webHidden/>
              </w:rPr>
              <w:instrText xml:space="preserve"> PAGEREF _Toc159583205 \h </w:instrText>
            </w:r>
            <w:r w:rsidR="00465393">
              <w:rPr>
                <w:noProof/>
                <w:webHidden/>
              </w:rPr>
            </w:r>
            <w:r w:rsidR="00465393">
              <w:rPr>
                <w:noProof/>
                <w:webHidden/>
              </w:rPr>
              <w:fldChar w:fldCharType="separate"/>
            </w:r>
            <w:r w:rsidR="00465393">
              <w:rPr>
                <w:noProof/>
                <w:webHidden/>
              </w:rPr>
              <w:t>8</w:t>
            </w:r>
            <w:r w:rsidR="00465393">
              <w:rPr>
                <w:noProof/>
                <w:webHidden/>
              </w:rPr>
              <w:fldChar w:fldCharType="end"/>
            </w:r>
          </w:hyperlink>
        </w:p>
        <w:p w14:paraId="05896D36" w14:textId="53A45231"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6" w:history="1">
            <w:r w:rsidR="00465393" w:rsidRPr="00950B94">
              <w:rPr>
                <w:rStyle w:val="Hyperlink"/>
                <w:noProof/>
              </w:rPr>
              <w:t>7.</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ALGEMENE VERPLICHTINGEN HOGESCHOOL ROTTERDAM</w:t>
            </w:r>
            <w:r w:rsidR="00465393">
              <w:rPr>
                <w:noProof/>
                <w:webHidden/>
              </w:rPr>
              <w:tab/>
            </w:r>
            <w:r w:rsidR="00465393">
              <w:rPr>
                <w:noProof/>
                <w:webHidden/>
              </w:rPr>
              <w:fldChar w:fldCharType="begin"/>
            </w:r>
            <w:r w:rsidR="00465393">
              <w:rPr>
                <w:noProof/>
                <w:webHidden/>
              </w:rPr>
              <w:instrText xml:space="preserve"> PAGEREF _Toc159583206 \h </w:instrText>
            </w:r>
            <w:r w:rsidR="00465393">
              <w:rPr>
                <w:noProof/>
                <w:webHidden/>
              </w:rPr>
            </w:r>
            <w:r w:rsidR="00465393">
              <w:rPr>
                <w:noProof/>
                <w:webHidden/>
              </w:rPr>
              <w:fldChar w:fldCharType="separate"/>
            </w:r>
            <w:r w:rsidR="00465393">
              <w:rPr>
                <w:noProof/>
                <w:webHidden/>
              </w:rPr>
              <w:t>8</w:t>
            </w:r>
            <w:r w:rsidR="00465393">
              <w:rPr>
                <w:noProof/>
                <w:webHidden/>
              </w:rPr>
              <w:fldChar w:fldCharType="end"/>
            </w:r>
          </w:hyperlink>
        </w:p>
        <w:p w14:paraId="042F51E4" w14:textId="451E816C"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7" w:history="1">
            <w:r w:rsidR="00465393" w:rsidRPr="00950B94">
              <w:rPr>
                <w:rStyle w:val="Hyperlink"/>
                <w:noProof/>
              </w:rPr>
              <w:t>8.</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ALGEMENE VERPLICHTINGEN OPDRACHTNEMER</w:t>
            </w:r>
            <w:r w:rsidR="00465393">
              <w:rPr>
                <w:noProof/>
                <w:webHidden/>
              </w:rPr>
              <w:tab/>
            </w:r>
            <w:r w:rsidR="00465393">
              <w:rPr>
                <w:noProof/>
                <w:webHidden/>
              </w:rPr>
              <w:fldChar w:fldCharType="begin"/>
            </w:r>
            <w:r w:rsidR="00465393">
              <w:rPr>
                <w:noProof/>
                <w:webHidden/>
              </w:rPr>
              <w:instrText xml:space="preserve"> PAGEREF _Toc159583207 \h </w:instrText>
            </w:r>
            <w:r w:rsidR="00465393">
              <w:rPr>
                <w:noProof/>
                <w:webHidden/>
              </w:rPr>
            </w:r>
            <w:r w:rsidR="00465393">
              <w:rPr>
                <w:noProof/>
                <w:webHidden/>
              </w:rPr>
              <w:fldChar w:fldCharType="separate"/>
            </w:r>
            <w:r w:rsidR="00465393">
              <w:rPr>
                <w:noProof/>
                <w:webHidden/>
              </w:rPr>
              <w:t>8</w:t>
            </w:r>
            <w:r w:rsidR="00465393">
              <w:rPr>
                <w:noProof/>
                <w:webHidden/>
              </w:rPr>
              <w:fldChar w:fldCharType="end"/>
            </w:r>
          </w:hyperlink>
        </w:p>
        <w:p w14:paraId="26653DD2" w14:textId="17039BA9"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8" w:history="1">
            <w:r w:rsidR="00465393" w:rsidRPr="00950B94">
              <w:rPr>
                <w:rStyle w:val="Hyperlink"/>
                <w:noProof/>
              </w:rPr>
              <w:t>9.</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ARBEIDSVOORWAARDEN</w:t>
            </w:r>
            <w:r w:rsidR="00465393">
              <w:rPr>
                <w:noProof/>
                <w:webHidden/>
              </w:rPr>
              <w:tab/>
            </w:r>
            <w:r w:rsidR="00465393">
              <w:rPr>
                <w:noProof/>
                <w:webHidden/>
              </w:rPr>
              <w:fldChar w:fldCharType="begin"/>
            </w:r>
            <w:r w:rsidR="00465393">
              <w:rPr>
                <w:noProof/>
                <w:webHidden/>
              </w:rPr>
              <w:instrText xml:space="preserve"> PAGEREF _Toc159583208 \h </w:instrText>
            </w:r>
            <w:r w:rsidR="00465393">
              <w:rPr>
                <w:noProof/>
                <w:webHidden/>
              </w:rPr>
            </w:r>
            <w:r w:rsidR="00465393">
              <w:rPr>
                <w:noProof/>
                <w:webHidden/>
              </w:rPr>
              <w:fldChar w:fldCharType="separate"/>
            </w:r>
            <w:r w:rsidR="00465393">
              <w:rPr>
                <w:noProof/>
                <w:webHidden/>
              </w:rPr>
              <w:t>9</w:t>
            </w:r>
            <w:r w:rsidR="00465393">
              <w:rPr>
                <w:noProof/>
                <w:webHidden/>
              </w:rPr>
              <w:fldChar w:fldCharType="end"/>
            </w:r>
          </w:hyperlink>
        </w:p>
        <w:p w14:paraId="1501584A" w14:textId="5383A539"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09" w:history="1">
            <w:r w:rsidR="00465393" w:rsidRPr="00950B94">
              <w:rPr>
                <w:rStyle w:val="Hyperlink"/>
                <w:noProof/>
              </w:rPr>
              <w:t>10.</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KPI’S</w:t>
            </w:r>
            <w:r w:rsidR="00465393">
              <w:rPr>
                <w:noProof/>
                <w:webHidden/>
              </w:rPr>
              <w:tab/>
            </w:r>
            <w:r w:rsidR="00465393">
              <w:rPr>
                <w:noProof/>
                <w:webHidden/>
              </w:rPr>
              <w:fldChar w:fldCharType="begin"/>
            </w:r>
            <w:r w:rsidR="00465393">
              <w:rPr>
                <w:noProof/>
                <w:webHidden/>
              </w:rPr>
              <w:instrText xml:space="preserve"> PAGEREF _Toc159583209 \h </w:instrText>
            </w:r>
            <w:r w:rsidR="00465393">
              <w:rPr>
                <w:noProof/>
                <w:webHidden/>
              </w:rPr>
            </w:r>
            <w:r w:rsidR="00465393">
              <w:rPr>
                <w:noProof/>
                <w:webHidden/>
              </w:rPr>
              <w:fldChar w:fldCharType="separate"/>
            </w:r>
            <w:r w:rsidR="00465393">
              <w:rPr>
                <w:noProof/>
                <w:webHidden/>
              </w:rPr>
              <w:t>9</w:t>
            </w:r>
            <w:r w:rsidR="00465393">
              <w:rPr>
                <w:noProof/>
                <w:webHidden/>
              </w:rPr>
              <w:fldChar w:fldCharType="end"/>
            </w:r>
          </w:hyperlink>
        </w:p>
        <w:p w14:paraId="6FA4CECB" w14:textId="0330B233"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10" w:history="1">
            <w:r w:rsidR="00465393" w:rsidRPr="00950B94">
              <w:rPr>
                <w:rStyle w:val="Hyperlink"/>
                <w:noProof/>
              </w:rPr>
              <w:t>11.</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ONDERAANNEMING</w:t>
            </w:r>
            <w:r w:rsidR="00465393">
              <w:rPr>
                <w:noProof/>
                <w:webHidden/>
              </w:rPr>
              <w:tab/>
            </w:r>
            <w:r w:rsidR="00465393">
              <w:rPr>
                <w:noProof/>
                <w:webHidden/>
              </w:rPr>
              <w:fldChar w:fldCharType="begin"/>
            </w:r>
            <w:r w:rsidR="00465393">
              <w:rPr>
                <w:noProof/>
                <w:webHidden/>
              </w:rPr>
              <w:instrText xml:space="preserve"> PAGEREF _Toc159583210 \h </w:instrText>
            </w:r>
            <w:r w:rsidR="00465393">
              <w:rPr>
                <w:noProof/>
                <w:webHidden/>
              </w:rPr>
            </w:r>
            <w:r w:rsidR="00465393">
              <w:rPr>
                <w:noProof/>
                <w:webHidden/>
              </w:rPr>
              <w:fldChar w:fldCharType="separate"/>
            </w:r>
            <w:r w:rsidR="00465393">
              <w:rPr>
                <w:noProof/>
                <w:webHidden/>
              </w:rPr>
              <w:t>10</w:t>
            </w:r>
            <w:r w:rsidR="00465393">
              <w:rPr>
                <w:noProof/>
                <w:webHidden/>
              </w:rPr>
              <w:fldChar w:fldCharType="end"/>
            </w:r>
          </w:hyperlink>
        </w:p>
        <w:p w14:paraId="209E3FA1" w14:textId="5B57477D"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11" w:history="1">
            <w:r w:rsidR="00465393" w:rsidRPr="00950B94">
              <w:rPr>
                <w:rStyle w:val="Hyperlink"/>
                <w:noProof/>
              </w:rPr>
              <w:t>12.</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CONFORMITEIT EN BEËINDIGING</w:t>
            </w:r>
            <w:r w:rsidR="00465393">
              <w:rPr>
                <w:noProof/>
                <w:webHidden/>
              </w:rPr>
              <w:tab/>
            </w:r>
            <w:r w:rsidR="00465393">
              <w:rPr>
                <w:noProof/>
                <w:webHidden/>
              </w:rPr>
              <w:fldChar w:fldCharType="begin"/>
            </w:r>
            <w:r w:rsidR="00465393">
              <w:rPr>
                <w:noProof/>
                <w:webHidden/>
              </w:rPr>
              <w:instrText xml:space="preserve"> PAGEREF _Toc159583211 \h </w:instrText>
            </w:r>
            <w:r w:rsidR="00465393">
              <w:rPr>
                <w:noProof/>
                <w:webHidden/>
              </w:rPr>
            </w:r>
            <w:r w:rsidR="00465393">
              <w:rPr>
                <w:noProof/>
                <w:webHidden/>
              </w:rPr>
              <w:fldChar w:fldCharType="separate"/>
            </w:r>
            <w:r w:rsidR="00465393">
              <w:rPr>
                <w:noProof/>
                <w:webHidden/>
              </w:rPr>
              <w:t>10</w:t>
            </w:r>
            <w:r w:rsidR="00465393">
              <w:rPr>
                <w:noProof/>
                <w:webHidden/>
              </w:rPr>
              <w:fldChar w:fldCharType="end"/>
            </w:r>
          </w:hyperlink>
        </w:p>
        <w:p w14:paraId="71FBBCF5" w14:textId="706F4FE7"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12" w:history="1">
            <w:r w:rsidR="00465393" w:rsidRPr="00950B94">
              <w:rPr>
                <w:rStyle w:val="Hyperlink"/>
                <w:noProof/>
              </w:rPr>
              <w:t>13.</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EIGENDOM</w:t>
            </w:r>
            <w:r w:rsidR="00465393">
              <w:rPr>
                <w:noProof/>
                <w:webHidden/>
              </w:rPr>
              <w:tab/>
            </w:r>
            <w:r w:rsidR="00465393">
              <w:rPr>
                <w:noProof/>
                <w:webHidden/>
              </w:rPr>
              <w:fldChar w:fldCharType="begin"/>
            </w:r>
            <w:r w:rsidR="00465393">
              <w:rPr>
                <w:noProof/>
                <w:webHidden/>
              </w:rPr>
              <w:instrText xml:space="preserve"> PAGEREF _Toc159583212 \h </w:instrText>
            </w:r>
            <w:r w:rsidR="00465393">
              <w:rPr>
                <w:noProof/>
                <w:webHidden/>
              </w:rPr>
            </w:r>
            <w:r w:rsidR="00465393">
              <w:rPr>
                <w:noProof/>
                <w:webHidden/>
              </w:rPr>
              <w:fldChar w:fldCharType="separate"/>
            </w:r>
            <w:r w:rsidR="00465393">
              <w:rPr>
                <w:noProof/>
                <w:webHidden/>
              </w:rPr>
              <w:t>11</w:t>
            </w:r>
            <w:r w:rsidR="00465393">
              <w:rPr>
                <w:noProof/>
                <w:webHidden/>
              </w:rPr>
              <w:fldChar w:fldCharType="end"/>
            </w:r>
          </w:hyperlink>
        </w:p>
        <w:p w14:paraId="618CE90E" w14:textId="338577EE" w:rsidR="00465393" w:rsidRDefault="00B335AC">
          <w:pPr>
            <w:pStyle w:val="Inhopg1"/>
            <w:rPr>
              <w:rFonts w:asciiTheme="minorHAnsi" w:eastAsiaTheme="minorEastAsia" w:hAnsiTheme="minorHAnsi" w:cstheme="minorBidi"/>
              <w:b w:val="0"/>
              <w:noProof/>
              <w:kern w:val="2"/>
              <w:sz w:val="22"/>
              <w:szCs w:val="22"/>
              <w14:ligatures w14:val="standardContextual"/>
            </w:rPr>
          </w:pPr>
          <w:hyperlink w:anchor="_Toc159583213" w:history="1">
            <w:r w:rsidR="00465393" w:rsidRPr="00950B94">
              <w:rPr>
                <w:rStyle w:val="Hyperlink"/>
                <w:noProof/>
              </w:rPr>
              <w:t>14.</w:t>
            </w:r>
            <w:r w:rsidR="00465393">
              <w:rPr>
                <w:rFonts w:asciiTheme="minorHAnsi" w:eastAsiaTheme="minorEastAsia" w:hAnsiTheme="minorHAnsi" w:cstheme="minorBidi"/>
                <w:b w:val="0"/>
                <w:noProof/>
                <w:kern w:val="2"/>
                <w:sz w:val="22"/>
                <w:szCs w:val="22"/>
                <w14:ligatures w14:val="standardContextual"/>
              </w:rPr>
              <w:tab/>
            </w:r>
            <w:r w:rsidR="00465393" w:rsidRPr="00950B94">
              <w:rPr>
                <w:rStyle w:val="Hyperlink"/>
                <w:noProof/>
              </w:rPr>
              <w:t>TOEPASSELIJK RECHT</w:t>
            </w:r>
            <w:r w:rsidR="00465393">
              <w:rPr>
                <w:noProof/>
                <w:webHidden/>
              </w:rPr>
              <w:tab/>
            </w:r>
            <w:r w:rsidR="00465393">
              <w:rPr>
                <w:noProof/>
                <w:webHidden/>
              </w:rPr>
              <w:fldChar w:fldCharType="begin"/>
            </w:r>
            <w:r w:rsidR="00465393">
              <w:rPr>
                <w:noProof/>
                <w:webHidden/>
              </w:rPr>
              <w:instrText xml:space="preserve"> PAGEREF _Toc159583213 \h </w:instrText>
            </w:r>
            <w:r w:rsidR="00465393">
              <w:rPr>
                <w:noProof/>
                <w:webHidden/>
              </w:rPr>
            </w:r>
            <w:r w:rsidR="00465393">
              <w:rPr>
                <w:noProof/>
                <w:webHidden/>
              </w:rPr>
              <w:fldChar w:fldCharType="separate"/>
            </w:r>
            <w:r w:rsidR="00465393">
              <w:rPr>
                <w:noProof/>
                <w:webHidden/>
              </w:rPr>
              <w:t>11</w:t>
            </w:r>
            <w:r w:rsidR="00465393">
              <w:rPr>
                <w:noProof/>
                <w:webHidden/>
              </w:rPr>
              <w:fldChar w:fldCharType="end"/>
            </w:r>
          </w:hyperlink>
        </w:p>
        <w:p w14:paraId="55FF79BA" w14:textId="75D5A735" w:rsidR="008130E9" w:rsidRDefault="008130E9" w:rsidP="00601FFA">
          <w:r>
            <w:rPr>
              <w:b/>
              <w:bCs/>
            </w:rPr>
            <w:fldChar w:fldCharType="end"/>
          </w:r>
        </w:p>
      </w:sdtContent>
    </w:sdt>
    <w:p w14:paraId="44EDB022" w14:textId="77777777" w:rsidR="00361C2E" w:rsidRDefault="00361C2E" w:rsidP="00601FFA">
      <w:pPr>
        <w:pStyle w:val="Inhopg1"/>
        <w:spacing w:after="0"/>
        <w:rPr>
          <w:b w:val="0"/>
          <w:caps/>
        </w:rPr>
      </w:pPr>
    </w:p>
    <w:p w14:paraId="6D8AE0D7" w14:textId="77777777" w:rsidR="008130E9" w:rsidRDefault="008130E9" w:rsidP="00601FFA"/>
    <w:p w14:paraId="03E085CE" w14:textId="77777777" w:rsidR="008130E9" w:rsidRPr="008130E9" w:rsidRDefault="008130E9" w:rsidP="00601FFA"/>
    <w:bookmarkStart w:id="4" w:name="_Toc472683246"/>
    <w:p w14:paraId="5779E050" w14:textId="77777777" w:rsidR="008130E9" w:rsidRDefault="00361C2E" w:rsidP="00601FFA">
      <w:pPr>
        <w:pStyle w:val="Inhopg1"/>
        <w:spacing w:after="0"/>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799F4AE7"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6F098B0F"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5C28A420"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1E2D4C33" w14:textId="77777777" w:rsidR="00361C2E" w:rsidRPr="008130E9" w:rsidRDefault="00361C2E" w:rsidP="00601FFA">
      <w:pPr>
        <w:pStyle w:val="Kopongenummerd"/>
        <w:spacing w:before="0" w:after="0"/>
        <w:rPr>
          <w:b w:val="0"/>
          <w:sz w:val="20"/>
        </w:rPr>
      </w:pPr>
      <w:r>
        <w:rPr>
          <w:b w:val="0"/>
          <w:caps w:val="0"/>
          <w:sz w:val="20"/>
        </w:rPr>
        <w:fldChar w:fldCharType="end"/>
      </w:r>
    </w:p>
    <w:p w14:paraId="4AD0FB92" w14:textId="77777777" w:rsidR="00601FFA" w:rsidRDefault="00601FFA">
      <w:pPr>
        <w:spacing w:after="160" w:line="259" w:lineRule="auto"/>
        <w:rPr>
          <w:b/>
          <w:caps/>
          <w:sz w:val="24"/>
        </w:rPr>
      </w:pPr>
      <w:bookmarkStart w:id="5" w:name="_Toc536173414"/>
      <w:r>
        <w:rPr>
          <w:sz w:val="24"/>
        </w:rPr>
        <w:br w:type="page"/>
      </w:r>
    </w:p>
    <w:p w14:paraId="4E4FEEF9" w14:textId="77777777" w:rsidR="00361C2E" w:rsidRPr="00576302" w:rsidRDefault="00361C2E" w:rsidP="00601FFA">
      <w:pPr>
        <w:pStyle w:val="Kopongenummerd"/>
        <w:spacing w:before="0" w:after="0"/>
        <w:outlineLvl w:val="0"/>
        <w:rPr>
          <w:sz w:val="24"/>
        </w:rPr>
      </w:pPr>
      <w:bookmarkStart w:id="6" w:name="_Toc159583199"/>
      <w:r w:rsidRPr="00576302">
        <w:rPr>
          <w:sz w:val="24"/>
        </w:rPr>
        <w:lastRenderedPageBreak/>
        <w:t>BIJLAGEN</w:t>
      </w:r>
      <w:bookmarkEnd w:id="4"/>
      <w:bookmarkEnd w:id="5"/>
      <w:bookmarkEnd w:id="6"/>
    </w:p>
    <w:p w14:paraId="6B8FA59D" w14:textId="062B745B" w:rsidR="00361C2E" w:rsidRPr="00576302" w:rsidRDefault="00361C2E" w:rsidP="00601FFA">
      <w:r w:rsidRPr="00576302">
        <w:t>De volgende bi</w:t>
      </w:r>
      <w:r>
        <w:t xml:space="preserve">jlagen maken deel uit van deze </w:t>
      </w:r>
      <w:r w:rsidR="00B40734">
        <w:t>Raamovereenkomst</w:t>
      </w:r>
      <w:r w:rsidRPr="00576302">
        <w:t>:</w:t>
      </w:r>
    </w:p>
    <w:p w14:paraId="00D16C1A" w14:textId="77777777" w:rsidR="00361C2E" w:rsidRDefault="00361C2E" w:rsidP="00601FFA">
      <w:pPr>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4E76F15F" w14:textId="77777777" w:rsidTr="00A70E6D">
        <w:tc>
          <w:tcPr>
            <w:tcW w:w="439" w:type="dxa"/>
          </w:tcPr>
          <w:p w14:paraId="7D2CE2DB" w14:textId="77777777" w:rsidR="00361C2E" w:rsidRPr="00B35F4F" w:rsidRDefault="00361C2E" w:rsidP="00601FFA">
            <w:r>
              <w:t>A</w:t>
            </w:r>
          </w:p>
        </w:tc>
        <w:tc>
          <w:tcPr>
            <w:tcW w:w="8637" w:type="dxa"/>
          </w:tcPr>
          <w:p w14:paraId="3E07DB5A" w14:textId="77777777" w:rsidR="00361C2E" w:rsidRPr="00B35F4F" w:rsidRDefault="003827D1" w:rsidP="00601FFA">
            <w:r>
              <w:t>Beschri</w:t>
            </w:r>
            <w:r w:rsidR="00526552">
              <w:t xml:space="preserve">jvend </w:t>
            </w:r>
            <w:r w:rsidR="0073418D">
              <w:t>D</w:t>
            </w:r>
            <w:r w:rsidR="003B217A">
              <w:t xml:space="preserve">ocument d.d. </w:t>
            </w:r>
          </w:p>
        </w:tc>
      </w:tr>
      <w:tr w:rsidR="00361C2E" w:rsidRPr="00B35F4F" w14:paraId="66D73F50" w14:textId="77777777" w:rsidTr="00A70E6D">
        <w:tc>
          <w:tcPr>
            <w:tcW w:w="439" w:type="dxa"/>
          </w:tcPr>
          <w:p w14:paraId="4416B602" w14:textId="77777777" w:rsidR="00361C2E" w:rsidRPr="00B35F4F" w:rsidRDefault="00361C2E" w:rsidP="00601FFA">
            <w:r>
              <w:t>B</w:t>
            </w:r>
          </w:p>
        </w:tc>
        <w:tc>
          <w:tcPr>
            <w:tcW w:w="8637" w:type="dxa"/>
          </w:tcPr>
          <w:p w14:paraId="3651452A" w14:textId="77777777" w:rsidR="00361C2E" w:rsidRPr="00B35F4F" w:rsidRDefault="00361C2E" w:rsidP="00601FFA">
            <w:r>
              <w:t>Prijzenblad</w:t>
            </w:r>
          </w:p>
        </w:tc>
      </w:tr>
      <w:tr w:rsidR="00361C2E" w:rsidRPr="00B35F4F" w14:paraId="52EA5B07" w14:textId="77777777" w:rsidTr="00A70E6D">
        <w:tc>
          <w:tcPr>
            <w:tcW w:w="439" w:type="dxa"/>
            <w:tcBorders>
              <w:top w:val="single" w:sz="4" w:space="0" w:color="auto"/>
              <w:left w:val="single" w:sz="4" w:space="0" w:color="auto"/>
              <w:bottom w:val="single" w:sz="4" w:space="0" w:color="auto"/>
              <w:right w:val="single" w:sz="4" w:space="0" w:color="auto"/>
            </w:tcBorders>
          </w:tcPr>
          <w:p w14:paraId="6AA4BED8" w14:textId="77777777" w:rsidR="00361C2E" w:rsidRPr="00B35F4F" w:rsidRDefault="00361C2E" w:rsidP="00601FFA">
            <w:r>
              <w:t>C</w:t>
            </w:r>
          </w:p>
        </w:tc>
        <w:tc>
          <w:tcPr>
            <w:tcW w:w="8637" w:type="dxa"/>
            <w:tcBorders>
              <w:top w:val="single" w:sz="4" w:space="0" w:color="auto"/>
              <w:left w:val="single" w:sz="4" w:space="0" w:color="auto"/>
              <w:bottom w:val="single" w:sz="4" w:space="0" w:color="auto"/>
              <w:right w:val="single" w:sz="4" w:space="0" w:color="auto"/>
            </w:tcBorders>
          </w:tcPr>
          <w:p w14:paraId="4D3A5C0E" w14:textId="77777777" w:rsidR="00361C2E" w:rsidRPr="00B35F4F" w:rsidRDefault="00361C2E" w:rsidP="00601FFA">
            <w:r>
              <w:t>Nota van inlichtingen</w:t>
            </w:r>
          </w:p>
        </w:tc>
      </w:tr>
      <w:tr w:rsidR="00361C2E" w:rsidRPr="00B35F4F" w14:paraId="3CC0F3B0" w14:textId="77777777" w:rsidTr="00A70E6D">
        <w:tc>
          <w:tcPr>
            <w:tcW w:w="439" w:type="dxa"/>
          </w:tcPr>
          <w:p w14:paraId="03B30280" w14:textId="77777777" w:rsidR="00361C2E" w:rsidRPr="00B35F4F" w:rsidRDefault="00361C2E" w:rsidP="00601FFA">
            <w:r>
              <w:t>D</w:t>
            </w:r>
          </w:p>
        </w:tc>
        <w:tc>
          <w:tcPr>
            <w:tcW w:w="8637" w:type="dxa"/>
          </w:tcPr>
          <w:p w14:paraId="05738BA5" w14:textId="77777777" w:rsidR="00361C2E" w:rsidRPr="00B35F4F" w:rsidRDefault="0043679D" w:rsidP="00601FFA">
            <w:r>
              <w:t>Inschrijving</w:t>
            </w:r>
            <w:r w:rsidR="00361C2E">
              <w:t xml:space="preserve"> van de Opdrachtnemer</w:t>
            </w:r>
            <w:r>
              <w:t xml:space="preserve"> d.d.</w:t>
            </w:r>
          </w:p>
        </w:tc>
      </w:tr>
      <w:tr w:rsidR="00361C2E" w:rsidRPr="00B35F4F" w14:paraId="5EC0D55B" w14:textId="77777777" w:rsidTr="00A70E6D">
        <w:tc>
          <w:tcPr>
            <w:tcW w:w="439" w:type="dxa"/>
          </w:tcPr>
          <w:p w14:paraId="515169FF" w14:textId="77777777" w:rsidR="00361C2E" w:rsidRPr="00B35F4F" w:rsidRDefault="00361C2E" w:rsidP="00601FFA">
            <w:r>
              <w:t>E</w:t>
            </w:r>
          </w:p>
        </w:tc>
        <w:tc>
          <w:tcPr>
            <w:tcW w:w="8637" w:type="dxa"/>
          </w:tcPr>
          <w:p w14:paraId="3B5C4B48" w14:textId="77777777" w:rsidR="00361C2E" w:rsidRPr="00B35F4F" w:rsidRDefault="00361C2E" w:rsidP="00601FFA">
            <w:r>
              <w:t>Algemene inkoopvoorwaarden Leveringen / Diensten van Stichting Hogeschool Rotterdam</w:t>
            </w:r>
          </w:p>
        </w:tc>
      </w:tr>
      <w:tr w:rsidR="003640CF" w:rsidRPr="00B35F4F" w14:paraId="1534DDAE" w14:textId="77777777" w:rsidTr="00A70E6D">
        <w:tc>
          <w:tcPr>
            <w:tcW w:w="439" w:type="dxa"/>
          </w:tcPr>
          <w:p w14:paraId="26C5F9D9" w14:textId="77777777" w:rsidR="003640CF" w:rsidRPr="00640713" w:rsidRDefault="003640CF" w:rsidP="00601FFA">
            <w:pPr>
              <w:rPr>
                <w:highlight w:val="yellow"/>
              </w:rPr>
            </w:pPr>
          </w:p>
        </w:tc>
        <w:tc>
          <w:tcPr>
            <w:tcW w:w="8637" w:type="dxa"/>
          </w:tcPr>
          <w:p w14:paraId="140EC1FE" w14:textId="3A63A756" w:rsidR="003640CF" w:rsidRPr="00640713" w:rsidRDefault="003640CF" w:rsidP="00601FFA">
            <w:pPr>
              <w:rPr>
                <w:highlight w:val="yellow"/>
              </w:rPr>
            </w:pPr>
          </w:p>
        </w:tc>
      </w:tr>
    </w:tbl>
    <w:p w14:paraId="28291CBA" w14:textId="77777777" w:rsidR="00361C2E" w:rsidRDefault="00361C2E" w:rsidP="00601FFA">
      <w:pPr>
        <w:jc w:val="both"/>
      </w:pPr>
    </w:p>
    <w:p w14:paraId="3E7C4F97" w14:textId="77777777" w:rsidR="00361C2E" w:rsidRDefault="00361C2E" w:rsidP="00601FFA">
      <w:r>
        <w:br w:type="page"/>
      </w:r>
    </w:p>
    <w:p w14:paraId="420634AA" w14:textId="77777777" w:rsidR="00EC4506" w:rsidRDefault="00EC4506" w:rsidP="00601FFA"/>
    <w:p w14:paraId="031F2B50" w14:textId="77777777" w:rsidR="00361C2E" w:rsidRPr="003D6344" w:rsidRDefault="00361C2E" w:rsidP="00601FFA">
      <w:r>
        <w:t>Ondergetekenden:</w:t>
      </w:r>
    </w:p>
    <w:p w14:paraId="5DCD4F76" w14:textId="77777777" w:rsidR="00361C2E" w:rsidRDefault="00361C2E" w:rsidP="00601FFA"/>
    <w:p w14:paraId="286E52F0" w14:textId="77777777" w:rsidR="00361C2E" w:rsidRPr="003D6344" w:rsidRDefault="00DC7795" w:rsidP="00601FFA">
      <w:pPr>
        <w:numPr>
          <w:ilvl w:val="0"/>
          <w:numId w:val="6"/>
        </w:numPr>
        <w:jc w:val="both"/>
      </w:pPr>
      <w:r w:rsidRPr="0049675C">
        <w:rPr>
          <w:b/>
          <w:bCs/>
          <w:iCs/>
          <w:sz w:val="22"/>
          <w:szCs w:val="22"/>
        </w:rPr>
        <w:t>Stichting Hogeschool Rotterdam</w:t>
      </w:r>
      <w:r w:rsidRPr="00DC7795">
        <w:t xml:space="preserve">, gevestigd aan het Museumpark 40 te (3015 CX) Rotterdam, ingeschreven in het </w:t>
      </w:r>
      <w:r w:rsidR="00AA2ED4">
        <w:t>h</w:t>
      </w:r>
      <w:r w:rsidRPr="00DC7795">
        <w:t>andelsregister onder nummer 41129830</w:t>
      </w:r>
      <w:r w:rsidR="004A20F6">
        <w:t xml:space="preserve">, rechtsgeldig </w:t>
      </w:r>
      <w:r w:rsidR="004A20F6" w:rsidRPr="004A20F6">
        <w:rPr>
          <w:highlight w:val="yellow"/>
        </w:rPr>
        <w:t>vertegenwoordigd door de heer/mevrouw</w:t>
      </w:r>
      <w:r w:rsidRPr="004A20F6">
        <w:rPr>
          <w:highlight w:val="yellow"/>
        </w:rPr>
        <w:t xml:space="preserve"> </w:t>
      </w:r>
      <w:r w:rsidR="00361C2E" w:rsidRPr="004A20F6">
        <w:rPr>
          <w:highlight w:val="yellow"/>
        </w:rPr>
        <w:t xml:space="preserve">[naam], lid van College van Bestuur of de heer [naam], directeur [dienst], </w:t>
      </w:r>
      <w:r w:rsidR="00361C2E" w:rsidRPr="004A20F6">
        <w:t>hierna</w:t>
      </w:r>
      <w:r w:rsidR="00361C2E">
        <w:t xml:space="preserve"> te noemen: Hogeschool Rotterdam;</w:t>
      </w:r>
    </w:p>
    <w:p w14:paraId="2B708F57" w14:textId="77777777" w:rsidR="00361C2E" w:rsidRDefault="00361C2E" w:rsidP="00601FFA"/>
    <w:p w14:paraId="1837C164" w14:textId="77777777" w:rsidR="00361C2E" w:rsidRPr="003D6344" w:rsidRDefault="00361C2E" w:rsidP="00601FFA">
      <w:pPr>
        <w:ind w:firstLine="720"/>
      </w:pPr>
      <w:r w:rsidRPr="003D6344">
        <w:t xml:space="preserve">en </w:t>
      </w:r>
    </w:p>
    <w:p w14:paraId="2E02E96E" w14:textId="77777777" w:rsidR="00361C2E" w:rsidRDefault="00361C2E" w:rsidP="00601FFA"/>
    <w:p w14:paraId="40C1DB1B" w14:textId="77777777" w:rsidR="00361C2E" w:rsidRDefault="00361C2E" w:rsidP="00601FFA">
      <w:pPr>
        <w:numPr>
          <w:ilvl w:val="0"/>
          <w:numId w:val="6"/>
        </w:numPr>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67FF72D9" w14:textId="77777777" w:rsidR="00361C2E" w:rsidRPr="003D6344" w:rsidRDefault="00361C2E" w:rsidP="00601FFA"/>
    <w:p w14:paraId="4DE5D914" w14:textId="77777777" w:rsidR="00361C2E" w:rsidRPr="003D6344" w:rsidRDefault="00361C2E" w:rsidP="00601FFA">
      <w:r w:rsidRPr="003D6344">
        <w:t>Hierna tezam</w:t>
      </w:r>
      <w:r>
        <w:t>en aan te duiden als: partijen.</w:t>
      </w:r>
    </w:p>
    <w:p w14:paraId="05C5C3D6" w14:textId="77777777" w:rsidR="00361C2E" w:rsidRDefault="00361C2E" w:rsidP="00601FFA"/>
    <w:p w14:paraId="0EF6ADFB" w14:textId="77777777" w:rsidR="00361C2E" w:rsidRPr="004015AC" w:rsidRDefault="00361C2E" w:rsidP="00601FFA">
      <w:pPr>
        <w:rPr>
          <w:b/>
          <w:bCs/>
        </w:rPr>
      </w:pPr>
      <w:r w:rsidRPr="004015AC">
        <w:rPr>
          <w:b/>
          <w:bCs/>
        </w:rPr>
        <w:t>OVERWEGENDE DAT:</w:t>
      </w:r>
    </w:p>
    <w:p w14:paraId="287D235E" w14:textId="77777777" w:rsidR="00361C2E" w:rsidRPr="003D6344" w:rsidRDefault="00361C2E" w:rsidP="00601FFA"/>
    <w:p w14:paraId="63C294EE" w14:textId="73961A95" w:rsidR="00361C2E" w:rsidRDefault="00361C2E" w:rsidP="00601FFA">
      <w:pPr>
        <w:numPr>
          <w:ilvl w:val="0"/>
          <w:numId w:val="7"/>
        </w:numPr>
      </w:pPr>
      <w:bookmarkStart w:id="7" w:name="_Toc412713611"/>
      <w:r>
        <w:t xml:space="preserve">Hogeschool Rotterdam een Europese aanbesteding heeft georganiseerd voor </w:t>
      </w:r>
      <w:r w:rsidR="00D030F8">
        <w:t>bedrukte relatiegeschenken</w:t>
      </w:r>
      <w:r>
        <w:t>, waarvan de aankondiging is gepubliceerd op TenderNed op [</w:t>
      </w:r>
      <w:r w:rsidRPr="008945AE">
        <w:rPr>
          <w:highlight w:val="yellow"/>
        </w:rPr>
        <w:t>datum</w:t>
      </w:r>
      <w:r>
        <w:t>] onder het nummer [</w:t>
      </w:r>
      <w:r w:rsidRPr="00BB4B89">
        <w:rPr>
          <w:highlight w:val="yellow"/>
        </w:rPr>
        <w:t>nummer</w:t>
      </w:r>
      <w:r>
        <w:t>];</w:t>
      </w:r>
    </w:p>
    <w:p w14:paraId="3AD848C0" w14:textId="77777777" w:rsidR="008215E0" w:rsidRDefault="008215E0" w:rsidP="00601FFA">
      <w:pPr>
        <w:numPr>
          <w:ilvl w:val="0"/>
          <w:numId w:val="7"/>
        </w:numPr>
      </w:pPr>
      <w:r>
        <w:t xml:space="preserve">Hogeschool Rotterdam een aanbestedende dienst is en derhalve gehouden </w:t>
      </w:r>
      <w:r w:rsidR="00B65CE7">
        <w:t>om overheidsopdrachten volgens de in de Aanbestedingswet 2012 beschreven procedures aan te besteden;</w:t>
      </w:r>
    </w:p>
    <w:p w14:paraId="166BC2DF" w14:textId="2D1D4082" w:rsidR="00361C2E" w:rsidRPr="003D6344" w:rsidRDefault="00361C2E" w:rsidP="00601FFA">
      <w:pPr>
        <w:numPr>
          <w:ilvl w:val="0"/>
          <w:numId w:val="7"/>
        </w:numPr>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rsidR="00D030F8">
        <w:t>bedrukte relatiegeschenken</w:t>
      </w:r>
      <w:r>
        <w:t>;</w:t>
      </w:r>
    </w:p>
    <w:p w14:paraId="3F1FA5AD" w14:textId="77777777" w:rsidR="00361C2E" w:rsidRPr="003D6344" w:rsidRDefault="00361C2E" w:rsidP="00601FFA">
      <w:pPr>
        <w:numPr>
          <w:ilvl w:val="0"/>
          <w:numId w:val="7"/>
        </w:numPr>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3C23AE52" w14:textId="77777777" w:rsidR="00361C2E" w:rsidRPr="003D6344" w:rsidRDefault="00361C2E" w:rsidP="00601FFA">
      <w:pPr>
        <w:numPr>
          <w:ilvl w:val="0"/>
          <w:numId w:val="7"/>
        </w:numPr>
      </w:pPr>
      <w:r>
        <w:t xml:space="preserve">de </w:t>
      </w:r>
      <w:r w:rsidRPr="003D6344">
        <w:t xml:space="preserve">Opdrachtnemer </w:t>
      </w:r>
      <w:r w:rsidRPr="00B23A02">
        <w:rPr>
          <w:highlight w:val="yellow"/>
        </w:rPr>
        <w:t>één van de drie / de</w:t>
      </w:r>
      <w:r w:rsidRPr="003D6344">
        <w:t xml:space="preserve"> economisch meest voordelige </w:t>
      </w:r>
      <w:r>
        <w:t>inschrijving</w:t>
      </w:r>
      <w:r w:rsidRPr="003D6344">
        <w:t xml:space="preserve"> heeft uitgebracht; </w:t>
      </w:r>
    </w:p>
    <w:p w14:paraId="3FE35CC7" w14:textId="56B13A80" w:rsidR="00361C2E" w:rsidRPr="003D6344" w:rsidRDefault="00361C2E" w:rsidP="00601FFA">
      <w:pPr>
        <w:numPr>
          <w:ilvl w:val="0"/>
          <w:numId w:val="7"/>
        </w:numPr>
      </w:pPr>
      <w:r>
        <w:t xml:space="preserve">Hogeschool Rotterdam </w:t>
      </w:r>
      <w:r w:rsidRPr="003D6344">
        <w:t xml:space="preserve">heeft besloten met </w:t>
      </w:r>
      <w:r>
        <w:t xml:space="preserve">de </w:t>
      </w:r>
      <w:r w:rsidRPr="003D6344">
        <w:t xml:space="preserve">Opdrachtnemer een </w:t>
      </w:r>
      <w:r w:rsidR="00B40734">
        <w:t>Raamovereenkomst</w:t>
      </w:r>
      <w:r w:rsidRPr="003D6344">
        <w:t xml:space="preserve"> te sluiten voor </w:t>
      </w:r>
      <w:r>
        <w:t xml:space="preserve">het leveren van </w:t>
      </w:r>
      <w:r>
        <w:rPr>
          <w:highlight w:val="yellow"/>
        </w:rPr>
        <w:t>Naam onderwerp</w:t>
      </w:r>
      <w:r>
        <w:t xml:space="preserve"> zoals gedefinieerd in </w:t>
      </w:r>
      <w:r w:rsidR="00B629A2">
        <w:t>het Beschrijvend Document</w:t>
      </w:r>
      <w:r>
        <w:t xml:space="preserve"> </w:t>
      </w:r>
      <w:r w:rsidR="00964C3A">
        <w:t>inclusief bijlagen</w:t>
      </w:r>
      <w:r w:rsidRPr="003D6344">
        <w:t>;</w:t>
      </w:r>
    </w:p>
    <w:p w14:paraId="106B01BB" w14:textId="0DB78B0B" w:rsidR="00361C2E" w:rsidRPr="003D6344" w:rsidRDefault="00361C2E" w:rsidP="00601FFA">
      <w:pPr>
        <w:numPr>
          <w:ilvl w:val="0"/>
          <w:numId w:val="7"/>
        </w:numPr>
      </w:pPr>
      <w:r>
        <w:t xml:space="preserve">de </w:t>
      </w:r>
      <w:r w:rsidRPr="003D6344">
        <w:t xml:space="preserve">Opdrachtnemer </w:t>
      </w:r>
      <w:r w:rsidR="00553928">
        <w:t>is gekwalificeerd en deskundig</w:t>
      </w:r>
      <w:r w:rsidRPr="003D6344">
        <w:t xml:space="preserve"> op het gebied van</w:t>
      </w:r>
      <w:r>
        <w:t xml:space="preserve"> het leveren van </w:t>
      </w:r>
      <w:r w:rsidR="00D030F8">
        <w:t>bedrukte relatiegeschenken</w:t>
      </w:r>
      <w:r>
        <w:t xml:space="preserve"> met de daaraan verbonden dienstverlening;</w:t>
      </w:r>
    </w:p>
    <w:p w14:paraId="742E28B0" w14:textId="0D408062" w:rsidR="00361C2E" w:rsidRDefault="00361C2E" w:rsidP="00601FFA">
      <w:pPr>
        <w:numPr>
          <w:ilvl w:val="0"/>
          <w:numId w:val="7"/>
        </w:numPr>
      </w:pPr>
      <w:r>
        <w:t>beide p</w:t>
      </w:r>
      <w:r w:rsidRPr="003D6344">
        <w:t>artijen de voorwaarden met betrekking tot</w:t>
      </w:r>
      <w:r>
        <w:t xml:space="preserve"> het leveren van </w:t>
      </w:r>
      <w:r w:rsidR="00D030F8">
        <w:t>bedrukte relatiegeschenken</w:t>
      </w:r>
      <w:r>
        <w:t xml:space="preserve"> met de daaraan verbonden dienstverlening</w:t>
      </w:r>
      <w:r w:rsidRPr="003D6344">
        <w:t xml:space="preserve"> nader wensen vast te leggen in deze </w:t>
      </w:r>
      <w:r w:rsidR="00B40734">
        <w:t>Raamovereenkomst</w:t>
      </w:r>
      <w:r>
        <w:t>.</w:t>
      </w:r>
    </w:p>
    <w:p w14:paraId="29DBEC43" w14:textId="77777777" w:rsidR="004015AC" w:rsidRDefault="004015AC" w:rsidP="00601FFA"/>
    <w:p w14:paraId="750397C9" w14:textId="77777777" w:rsidR="004015AC" w:rsidRDefault="004015AC" w:rsidP="00601FFA"/>
    <w:p w14:paraId="25E2E4DF" w14:textId="77777777" w:rsidR="004015AC" w:rsidRDefault="004015AC" w:rsidP="00601FFA"/>
    <w:p w14:paraId="0C72F364" w14:textId="77777777" w:rsidR="004015AC" w:rsidRDefault="004015AC" w:rsidP="00601FFA"/>
    <w:p w14:paraId="30EFF588" w14:textId="77777777" w:rsidR="004015AC" w:rsidRDefault="004015AC" w:rsidP="00601FFA"/>
    <w:p w14:paraId="00AB30B6" w14:textId="77777777" w:rsidR="004015AC" w:rsidRDefault="004015AC" w:rsidP="00601FFA"/>
    <w:p w14:paraId="4278627A" w14:textId="77777777" w:rsidR="004015AC" w:rsidRDefault="004015AC" w:rsidP="00601FFA"/>
    <w:p w14:paraId="1F66AA2E" w14:textId="77777777" w:rsidR="004015AC" w:rsidRDefault="004015AC" w:rsidP="00601FFA"/>
    <w:p w14:paraId="409B6D12" w14:textId="77777777" w:rsidR="004015AC" w:rsidRDefault="004015AC" w:rsidP="00601FFA"/>
    <w:p w14:paraId="25B41485" w14:textId="77777777" w:rsidR="004015AC" w:rsidRDefault="004015AC" w:rsidP="00601FFA"/>
    <w:p w14:paraId="08840903" w14:textId="77777777" w:rsidR="004015AC" w:rsidRDefault="004015AC" w:rsidP="00601FFA">
      <w:pPr>
        <w:rPr>
          <w:b/>
          <w:bCs/>
        </w:rPr>
      </w:pPr>
      <w:r w:rsidRPr="004015AC">
        <w:rPr>
          <w:b/>
          <w:bCs/>
        </w:rPr>
        <w:t>PARTIJEN KOMEN HET VOLGENDE OVEREEN:</w:t>
      </w:r>
    </w:p>
    <w:p w14:paraId="4C5A71A2" w14:textId="77777777" w:rsidR="004015AC" w:rsidRPr="004015AC" w:rsidRDefault="004015AC" w:rsidP="00601FFA">
      <w:pPr>
        <w:rPr>
          <w:b/>
          <w:bCs/>
        </w:rPr>
      </w:pPr>
    </w:p>
    <w:p w14:paraId="44C640DF" w14:textId="1F3B3E95" w:rsidR="00361C2E" w:rsidRPr="0010606B" w:rsidRDefault="00361C2E" w:rsidP="00601FFA">
      <w:pPr>
        <w:pStyle w:val="Kop1"/>
        <w:keepLines w:val="0"/>
        <w:pageBreakBefore w:val="0"/>
        <w:numPr>
          <w:ilvl w:val="0"/>
          <w:numId w:val="3"/>
        </w:numPr>
        <w:spacing w:after="0"/>
        <w:ind w:left="357" w:hanging="357"/>
        <w:jc w:val="both"/>
        <w:rPr>
          <w:sz w:val="24"/>
          <w:szCs w:val="24"/>
        </w:rPr>
      </w:pPr>
      <w:bookmarkStart w:id="8" w:name="_Toc536173415"/>
      <w:bookmarkStart w:id="9" w:name="_Toc159583200"/>
      <w:r w:rsidRPr="0010606B">
        <w:rPr>
          <w:sz w:val="24"/>
          <w:szCs w:val="24"/>
        </w:rPr>
        <w:t xml:space="preserve">VOORWERP VAN DE </w:t>
      </w:r>
      <w:r w:rsidR="00B40734" w:rsidRPr="0010606B">
        <w:rPr>
          <w:sz w:val="24"/>
          <w:szCs w:val="24"/>
        </w:rPr>
        <w:t>Raamovereenkomst</w:t>
      </w:r>
      <w:bookmarkEnd w:id="7"/>
      <w:bookmarkEnd w:id="8"/>
      <w:bookmarkEnd w:id="9"/>
    </w:p>
    <w:p w14:paraId="04B38FDF" w14:textId="4637D5C1" w:rsidR="00361C2E" w:rsidRDefault="00361C2E" w:rsidP="00601FFA">
      <w:pPr>
        <w:pStyle w:val="Lijstalinea"/>
        <w:numPr>
          <w:ilvl w:val="1"/>
          <w:numId w:val="3"/>
        </w:numPr>
      </w:pPr>
      <w:bookmarkStart w:id="10"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D030F8">
        <w:t>bedrukte relatiegeschenken</w:t>
      </w:r>
      <w:r>
        <w:t xml:space="preserve"> met de daaraan verbonden dienstverlening overeenkomst</w:t>
      </w:r>
      <w:r w:rsidRPr="00576302">
        <w:t>ig de bepalingen van de</w:t>
      </w:r>
      <w:r>
        <w:t>ze</w:t>
      </w:r>
      <w:r w:rsidRPr="00576302">
        <w:t xml:space="preserve"> </w:t>
      </w:r>
      <w:r w:rsidR="00B40734">
        <w:t>Raamovereenkomst</w:t>
      </w:r>
      <w:r>
        <w:t xml:space="preserve"> en de daarbij behorende bijlagen (hierna: “de Opdracht”), welke O</w:t>
      </w:r>
      <w:r w:rsidRPr="00576302">
        <w:t xml:space="preserve">pdracht </w:t>
      </w:r>
      <w:r>
        <w:t xml:space="preserve">de </w:t>
      </w:r>
      <w:r w:rsidRPr="00576302">
        <w:t>Op</w:t>
      </w:r>
      <w:r>
        <w:t>drachtnemer bij deze aanvaardt.</w:t>
      </w:r>
    </w:p>
    <w:p w14:paraId="77A2FDDA" w14:textId="77777777" w:rsidR="00F44232" w:rsidRPr="00C23A89" w:rsidRDefault="00F44232" w:rsidP="00601FFA">
      <w:pPr>
        <w:pStyle w:val="Standaard2"/>
        <w:numPr>
          <w:ilvl w:val="1"/>
          <w:numId w:val="3"/>
        </w:numPr>
        <w:spacing w:line="280" w:lineRule="atLeast"/>
        <w:rPr>
          <w:rFonts w:ascii="Tahoma" w:hAnsi="Tahoma" w:cs="Tahoma"/>
          <w:sz w:val="20"/>
          <w:highlight w:val="yellow"/>
        </w:rPr>
      </w:pPr>
      <w:r w:rsidRPr="00C23A89">
        <w:rPr>
          <w:rFonts w:ascii="Tahoma" w:hAnsi="Tahoma" w:cs="Tahoma"/>
          <w:sz w:val="20"/>
          <w:highlight w:val="yellow"/>
        </w:rPr>
        <w:t>Indien Opdrachtnemer</w:t>
      </w:r>
      <w:r w:rsidR="00C23A89" w:rsidRPr="00C23A89">
        <w:rPr>
          <w:rFonts w:ascii="Tahoma" w:hAnsi="Tahoma" w:cs="Tahoma"/>
          <w:sz w:val="20"/>
          <w:highlight w:val="yellow"/>
        </w:rPr>
        <w:t xml:space="preserve"> goederen/diensten</w:t>
      </w:r>
      <w:r w:rsidRPr="00C23A89">
        <w:rPr>
          <w:rFonts w:ascii="Tahoma" w:hAnsi="Tahoma" w:cs="Tahoma"/>
          <w:sz w:val="20"/>
          <w:highlight w:val="yellow"/>
        </w:rPr>
        <w:t xml:space="preserve"> niet (tijdig) kan leveren, dan is </w:t>
      </w:r>
      <w:r w:rsidR="00C23A89" w:rsidRPr="00C23A89">
        <w:rPr>
          <w:rFonts w:ascii="Tahoma" w:hAnsi="Tahoma" w:cs="Tahoma"/>
          <w:sz w:val="20"/>
          <w:highlight w:val="yellow"/>
        </w:rPr>
        <w:t>Hogeschool Rotterdam</w:t>
      </w:r>
      <w:r w:rsidRPr="00C23A89">
        <w:rPr>
          <w:rFonts w:ascii="Tahoma" w:hAnsi="Tahoma" w:cs="Tahoma"/>
          <w:sz w:val="20"/>
          <w:highlight w:val="yellow"/>
        </w:rPr>
        <w:t xml:space="preserve"> gerechtigd deze </w:t>
      </w:r>
      <w:r w:rsidR="00C23A89" w:rsidRPr="00C23A89">
        <w:rPr>
          <w:rFonts w:ascii="Tahoma" w:hAnsi="Tahoma" w:cs="Tahoma"/>
          <w:sz w:val="20"/>
          <w:highlight w:val="yellow"/>
        </w:rPr>
        <w:t>goederen/diensten</w:t>
      </w:r>
      <w:r w:rsidRPr="00C23A89">
        <w:rPr>
          <w:rFonts w:ascii="Tahoma" w:hAnsi="Tahoma" w:cs="Tahoma"/>
          <w:sz w:val="20"/>
          <w:highlight w:val="yellow"/>
        </w:rPr>
        <w:t xml:space="preserve"> af te nemen bij een andere onderneming naar keuze en de eventueel hieruit voortvloeiende kosten in rekening te brengen bij</w:t>
      </w:r>
      <w:r w:rsidR="00C23A89" w:rsidRPr="00C23A89">
        <w:rPr>
          <w:rFonts w:ascii="Tahoma" w:hAnsi="Tahoma" w:cs="Tahoma"/>
          <w:sz w:val="20"/>
          <w:highlight w:val="yellow"/>
        </w:rPr>
        <w:t xml:space="preserve"> Opdrachtnemer</w:t>
      </w:r>
      <w:r w:rsidRPr="00C23A89">
        <w:rPr>
          <w:rFonts w:ascii="Tahoma" w:hAnsi="Tahoma" w:cs="Tahoma"/>
          <w:sz w:val="20"/>
          <w:highlight w:val="yellow"/>
        </w:rPr>
        <w:t>.</w:t>
      </w:r>
    </w:p>
    <w:p w14:paraId="42F19BF7" w14:textId="77777777" w:rsidR="00F44232" w:rsidRDefault="00F44232" w:rsidP="00601FFA">
      <w:pPr>
        <w:pStyle w:val="Lijstalinea"/>
        <w:ind w:left="375"/>
      </w:pPr>
    </w:p>
    <w:p w14:paraId="49F931AA"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1" w:name="_Toc536173416"/>
      <w:bookmarkStart w:id="12" w:name="_Toc159583201"/>
      <w:r w:rsidRPr="00576302">
        <w:rPr>
          <w:sz w:val="24"/>
          <w:szCs w:val="24"/>
        </w:rPr>
        <w:t>VAN TOEPASSING ZIJNDE VOORWAARDEN</w:t>
      </w:r>
      <w:bookmarkEnd w:id="10"/>
      <w:bookmarkEnd w:id="11"/>
      <w:bookmarkEnd w:id="12"/>
    </w:p>
    <w:p w14:paraId="77F325EA" w14:textId="4C6DE79C" w:rsidR="00361C2E" w:rsidRDefault="00361C2E" w:rsidP="00601FFA">
      <w:pPr>
        <w:numPr>
          <w:ilvl w:val="1"/>
          <w:numId w:val="3"/>
        </w:numPr>
        <w:ind w:left="374" w:hanging="374"/>
        <w:rPr>
          <w:rFonts w:eastAsia="SimSun"/>
          <w:lang w:eastAsia="zh-CN"/>
        </w:rPr>
      </w:pPr>
      <w:r w:rsidRPr="00565D40">
        <w:rPr>
          <w:rFonts w:eastAsia="SimSun"/>
          <w:lang w:eastAsia="zh-CN"/>
        </w:rPr>
        <w:t xml:space="preserve">Op deze </w:t>
      </w:r>
      <w:r w:rsidR="00B40734" w:rsidRPr="0010606B">
        <w:rPr>
          <w:rFonts w:eastAsia="SimSun"/>
          <w:lang w:eastAsia="zh-CN"/>
        </w:rPr>
        <w:t>Raamovereenkomst</w:t>
      </w:r>
      <w:r w:rsidRPr="0010606B">
        <w:rPr>
          <w:rFonts w:eastAsia="SimSun"/>
          <w:lang w:eastAsia="zh-CN"/>
        </w:rPr>
        <w:t xml:space="preserve"> zijn uitsluitend van toepassing de algemene inkoopvoorwaarden leveringen</w:t>
      </w:r>
      <w:r w:rsidR="0010606B" w:rsidRPr="0010606B">
        <w:rPr>
          <w:rFonts w:eastAsia="SimSun"/>
          <w:lang w:eastAsia="zh-CN"/>
        </w:rPr>
        <w:t xml:space="preserve"> </w:t>
      </w:r>
      <w:r w:rsidRPr="0010606B">
        <w:rPr>
          <w:rFonts w:eastAsia="SimSun"/>
          <w:lang w:eastAsia="zh-CN"/>
        </w:rPr>
        <w:t xml:space="preserve">Stichting Hogeschool Rotterdam (bijlage E), voor zover daarvan in deze </w:t>
      </w:r>
      <w:r w:rsidR="00B40734" w:rsidRPr="0010606B">
        <w:rPr>
          <w:rFonts w:eastAsia="SimSun"/>
          <w:lang w:eastAsia="zh-CN"/>
        </w:rPr>
        <w:t>Raamovere</w:t>
      </w:r>
      <w:r w:rsidR="00B40734">
        <w:rPr>
          <w:rFonts w:eastAsia="SimSun"/>
          <w:lang w:eastAsia="zh-CN"/>
        </w:rPr>
        <w:t>enkomst</w:t>
      </w:r>
      <w:r w:rsidRPr="00565D40">
        <w:rPr>
          <w:rFonts w:eastAsia="SimSun"/>
          <w:lang w:eastAsia="zh-CN"/>
        </w:rPr>
        <w:t xml:space="preserve"> niet wordt afgeweken.</w:t>
      </w:r>
    </w:p>
    <w:p w14:paraId="46027612" w14:textId="77777777" w:rsidR="006A55FA" w:rsidRDefault="006A55FA" w:rsidP="00601FFA">
      <w:pPr>
        <w:pStyle w:val="Standaard2"/>
        <w:numPr>
          <w:ilvl w:val="1"/>
          <w:numId w:val="3"/>
        </w:numPr>
        <w:spacing w:line="280" w:lineRule="atLeast"/>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diensten/leveringen Stichting Hogeschool Rotterdam</w:t>
      </w:r>
      <w:r w:rsidRPr="006A55FA">
        <w:rPr>
          <w:rFonts w:ascii="Tahoma" w:hAnsi="Tahoma" w:cs="Tahoma"/>
          <w:sz w:val="20"/>
          <w:highlight w:val="yellow"/>
        </w:rPr>
        <w:t xml:space="preserve"> geldt met betrekking tot xxx het volgende xxxx</w:t>
      </w:r>
    </w:p>
    <w:p w14:paraId="67787850" w14:textId="77777777" w:rsidR="009602BF"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13AC84DC" w14:textId="77777777" w:rsidR="00AD2D82" w:rsidRPr="006A55FA"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5C719FB2" w14:textId="77777777" w:rsidR="00361C2E" w:rsidRPr="0044024B" w:rsidRDefault="00361C2E" w:rsidP="00601FFA">
      <w:pPr>
        <w:pStyle w:val="Lijstalinea"/>
        <w:ind w:left="734"/>
        <w:rPr>
          <w:rFonts w:eastAsia="SimSun"/>
          <w:lang w:eastAsia="zh-CN"/>
        </w:rPr>
      </w:pPr>
    </w:p>
    <w:p w14:paraId="0E085D36" w14:textId="77777777" w:rsidR="00361C2E" w:rsidRDefault="00361C2E" w:rsidP="00601FFA">
      <w:pPr>
        <w:numPr>
          <w:ilvl w:val="1"/>
          <w:numId w:val="3"/>
        </w:numPr>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71ECA985" w14:textId="77777777" w:rsidR="00ED170B" w:rsidRPr="00565D40" w:rsidRDefault="00ED170B" w:rsidP="00ED170B">
      <w:pPr>
        <w:ind w:left="374"/>
        <w:rPr>
          <w:rFonts w:eastAsia="SimSun"/>
          <w:lang w:eastAsia="zh-CN"/>
        </w:rPr>
      </w:pPr>
    </w:p>
    <w:p w14:paraId="1F304968"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3" w:name="_Toc412713613"/>
      <w:bookmarkStart w:id="14" w:name="_Toc536173417"/>
      <w:bookmarkStart w:id="15" w:name="_Toc159583202"/>
      <w:r w:rsidRPr="00576302">
        <w:rPr>
          <w:sz w:val="24"/>
          <w:szCs w:val="24"/>
        </w:rPr>
        <w:t>CONTRA</w:t>
      </w:r>
      <w:r>
        <w:rPr>
          <w:sz w:val="24"/>
          <w:szCs w:val="24"/>
        </w:rPr>
        <w:t>C</w:t>
      </w:r>
      <w:r w:rsidRPr="00576302">
        <w:rPr>
          <w:sz w:val="24"/>
          <w:szCs w:val="24"/>
        </w:rPr>
        <w:t>TDOCUMENTEN</w:t>
      </w:r>
      <w:bookmarkEnd w:id="13"/>
      <w:bookmarkEnd w:id="14"/>
      <w:bookmarkEnd w:id="15"/>
    </w:p>
    <w:p w14:paraId="1A7CD873" w14:textId="54FE422C" w:rsidR="00361C2E" w:rsidRDefault="00361C2E" w:rsidP="00601FFA">
      <w:pPr>
        <w:numPr>
          <w:ilvl w:val="1"/>
          <w:numId w:val="3"/>
        </w:numPr>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deze </w:t>
      </w:r>
      <w:r w:rsidR="00B40734">
        <w:t>Raamovereenkomst</w:t>
      </w:r>
      <w:r w:rsidRPr="00576302">
        <w:t xml:space="preserve"> voortvloeien:</w:t>
      </w:r>
    </w:p>
    <w:p w14:paraId="42887A0F" w14:textId="34AA346E" w:rsidR="00361C2E" w:rsidRPr="00576302" w:rsidRDefault="00361C2E" w:rsidP="00601FFA">
      <w:pPr>
        <w:numPr>
          <w:ilvl w:val="0"/>
          <w:numId w:val="4"/>
        </w:numPr>
      </w:pPr>
      <w:r>
        <w:t xml:space="preserve">de ondertekende </w:t>
      </w:r>
      <w:r w:rsidR="00B40734">
        <w:t>Raamovereenkomst</w:t>
      </w:r>
      <w:r w:rsidRPr="00576302">
        <w:t xml:space="preserve"> 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sidRPr="0010606B">
        <w:rPr>
          <w:rFonts w:eastAsia="SimSun"/>
        </w:rPr>
        <w:t xml:space="preserve">inkoopvoorwaarden </w:t>
      </w:r>
      <w:r w:rsidR="0010606B" w:rsidRPr="0010606B">
        <w:rPr>
          <w:rFonts w:eastAsia="SimSun"/>
        </w:rPr>
        <w:t>L</w:t>
      </w:r>
      <w:r w:rsidRPr="0010606B">
        <w:rPr>
          <w:rFonts w:eastAsia="SimSun"/>
        </w:rPr>
        <w:t xml:space="preserve">everingen </w:t>
      </w:r>
      <w:r w:rsidRPr="0010606B">
        <w:t>Stichting</w:t>
      </w:r>
      <w:r>
        <w:t xml:space="preserve"> Hogeschool Rotterdam</w:t>
      </w:r>
      <w:r w:rsidR="00B34540">
        <w:t xml:space="preserve"> (Bijlage E)</w:t>
      </w:r>
      <w:r w:rsidRPr="00576302">
        <w:t>;</w:t>
      </w:r>
    </w:p>
    <w:p w14:paraId="08BF79D4" w14:textId="68C03135" w:rsidR="00361C2E" w:rsidRPr="00576302" w:rsidRDefault="00361C2E" w:rsidP="00601FFA">
      <w:pPr>
        <w:numPr>
          <w:ilvl w:val="0"/>
          <w:numId w:val="4"/>
        </w:numPr>
      </w:pPr>
      <w:r>
        <w:t>d</w:t>
      </w:r>
      <w:r w:rsidRPr="00576302">
        <w:t>e tussen</w:t>
      </w:r>
      <w:r>
        <w:t xml:space="preserve"> </w:t>
      </w:r>
      <w:r w:rsidRPr="00576302">
        <w:t>partijen schriftelijk overeengekomen wijzigingen</w:t>
      </w:r>
      <w:r>
        <w:t xml:space="preserve"> </w:t>
      </w:r>
      <w:r w:rsidRPr="00576302">
        <w:t xml:space="preserve">en uitbreidingen van de </w:t>
      </w:r>
      <w:r w:rsidR="00B40734">
        <w:t>Raamovereenkomst</w:t>
      </w:r>
      <w:r>
        <w:t xml:space="preserve"> en de bijbehorende bijlagen</w:t>
      </w:r>
      <w:r w:rsidRPr="00576302">
        <w:t>;</w:t>
      </w:r>
    </w:p>
    <w:p w14:paraId="34B16E77" w14:textId="77777777" w:rsidR="00361C2E" w:rsidRPr="00213E27" w:rsidRDefault="00361C2E" w:rsidP="00601FFA">
      <w:pPr>
        <w:numPr>
          <w:ilvl w:val="0"/>
          <w:numId w:val="4"/>
        </w:numPr>
        <w:ind w:left="714" w:hanging="357"/>
        <w:rPr>
          <w:rFonts w:eastAsia="SimSun"/>
          <w:lang w:eastAsia="zh-CN"/>
        </w:rPr>
      </w:pPr>
      <w:r w:rsidRPr="0028651C">
        <w:rPr>
          <w:rFonts w:eastAsia="SimSun"/>
        </w:rPr>
        <w:t xml:space="preserve">de door Hogeschool Rotterdam geaccepteerde </w:t>
      </w:r>
      <w:r w:rsidR="00140D46">
        <w:rPr>
          <w:rFonts w:eastAsia="SimSun"/>
        </w:rPr>
        <w:t>inschrijving</w:t>
      </w:r>
      <w:r w:rsidRPr="0028651C">
        <w:rPr>
          <w:rFonts w:eastAsia="SimSun"/>
        </w:rPr>
        <w:t xml:space="preserve"> van Opdrachtnemer voor het verrichten van </w:t>
      </w:r>
      <w:r w:rsidR="00151A57" w:rsidRPr="00151A57">
        <w:rPr>
          <w:rFonts w:eastAsia="SimSun"/>
          <w:highlight w:val="yellow"/>
        </w:rPr>
        <w:t>XXXX</w:t>
      </w:r>
      <w:r>
        <w:rPr>
          <w:rFonts w:eastAsia="SimSun"/>
        </w:rPr>
        <w:t xml:space="preserve"> </w:t>
      </w:r>
      <w:r w:rsidRPr="0028651C">
        <w:rPr>
          <w:rFonts w:eastAsia="SimSun"/>
        </w:rPr>
        <w:t>werkzaamheden</w:t>
      </w:r>
      <w:r w:rsidRPr="00213E27">
        <w:rPr>
          <w:rFonts w:eastAsia="SimSun"/>
          <w:lang w:eastAsia="zh-CN"/>
        </w:rPr>
        <w:t>.</w:t>
      </w:r>
    </w:p>
    <w:p w14:paraId="15E7AAC4" w14:textId="3E4BAEEB" w:rsidR="00361C2E" w:rsidRDefault="00361C2E" w:rsidP="00601FFA">
      <w:pPr>
        <w:numPr>
          <w:ilvl w:val="1"/>
          <w:numId w:val="3"/>
        </w:numPr>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bedoeling uit de </w:t>
      </w:r>
      <w:r w:rsidR="00B40734">
        <w:t>Raamovereenkomst</w:t>
      </w:r>
      <w:r w:rsidRPr="00576302">
        <w:t xml:space="preserve"> voortvloeit, de volgende rangorde in aflopende </w:t>
      </w:r>
      <w:r>
        <w:t>volgorde van belangrijkheid</w:t>
      </w:r>
      <w:r w:rsidRPr="00576302">
        <w:t>:</w:t>
      </w:r>
    </w:p>
    <w:p w14:paraId="08DF2050" w14:textId="77777777" w:rsidR="00361C2E" w:rsidRDefault="00361C2E" w:rsidP="00601FFA"/>
    <w:p w14:paraId="72E74572" w14:textId="3A4BA4C5" w:rsidR="00361C2E" w:rsidRPr="00576302" w:rsidRDefault="00361C2E" w:rsidP="00601FFA">
      <w:pPr>
        <w:numPr>
          <w:ilvl w:val="0"/>
          <w:numId w:val="5"/>
        </w:numPr>
      </w:pPr>
      <w:r>
        <w:t>d</w:t>
      </w:r>
      <w:r w:rsidRPr="00576302">
        <w:t>e tussen</w:t>
      </w:r>
      <w:r>
        <w:t xml:space="preserve"> </w:t>
      </w:r>
      <w:r w:rsidRPr="00576302">
        <w:t>partijen schriftelijk overeengekomen wijzigingen</w:t>
      </w:r>
      <w:r>
        <w:t xml:space="preserve"> en uitbreidingen van de </w:t>
      </w:r>
      <w:r w:rsidR="00B40734">
        <w:t>Raamovereenkomst</w:t>
      </w:r>
      <w:r w:rsidRPr="00576302">
        <w:t>;</w:t>
      </w:r>
    </w:p>
    <w:p w14:paraId="2D6022F2" w14:textId="77777777" w:rsidR="00361C2E" w:rsidRDefault="00361C2E" w:rsidP="00601FFA">
      <w:pPr>
        <w:pStyle w:val="NummeringLetters"/>
        <w:numPr>
          <w:ilvl w:val="0"/>
          <w:numId w:val="5"/>
        </w:numPr>
        <w:spacing w:line="280" w:lineRule="atLeast"/>
        <w:rPr>
          <w:rFonts w:eastAsia="SimSun"/>
        </w:rPr>
      </w:pPr>
      <w:r>
        <w:t>de nota('s) van inlichtingen, waarbij een latere nota van inlichtingen voorrang heeft boven een eerdere nota van inlichtingen;</w:t>
      </w:r>
    </w:p>
    <w:p w14:paraId="5C29738E" w14:textId="77777777" w:rsidR="00361C2E" w:rsidRPr="0028651C" w:rsidRDefault="00361C2E" w:rsidP="00601FFA">
      <w:pPr>
        <w:pStyle w:val="NummeringLetters"/>
        <w:numPr>
          <w:ilvl w:val="0"/>
          <w:numId w:val="5"/>
        </w:numPr>
        <w:spacing w:line="280" w:lineRule="atLeast"/>
        <w:rPr>
          <w:rFonts w:eastAsia="SimSun"/>
        </w:rPr>
      </w:pPr>
      <w:r w:rsidRPr="0028651C">
        <w:rPr>
          <w:rFonts w:eastAsia="SimSun"/>
        </w:rPr>
        <w:t>de</w:t>
      </w:r>
      <w:r>
        <w:rPr>
          <w:rFonts w:eastAsia="SimSun"/>
        </w:rPr>
        <w:t>ze</w:t>
      </w:r>
      <w:r w:rsidRPr="0028651C">
        <w:rPr>
          <w:rFonts w:eastAsia="SimSun"/>
        </w:rPr>
        <w:t xml:space="preserve"> ondertekende overeenkomst;</w:t>
      </w:r>
    </w:p>
    <w:p w14:paraId="3D430007" w14:textId="77777777" w:rsidR="00361C2E" w:rsidRDefault="00722462" w:rsidP="00601FFA">
      <w:pPr>
        <w:pStyle w:val="NummeringLetters"/>
        <w:numPr>
          <w:ilvl w:val="0"/>
          <w:numId w:val="5"/>
        </w:numPr>
        <w:spacing w:line="280" w:lineRule="atLeast"/>
        <w:rPr>
          <w:rFonts w:eastAsia="SimSun"/>
        </w:rPr>
      </w:pPr>
      <w:r>
        <w:rPr>
          <w:rFonts w:eastAsia="SimSun"/>
        </w:rPr>
        <w:t>het Beschrijvend Document</w:t>
      </w:r>
      <w:r w:rsidR="00361C2E" w:rsidRPr="0028651C">
        <w:rPr>
          <w:rFonts w:eastAsia="SimSun"/>
        </w:rPr>
        <w:t>;</w:t>
      </w:r>
    </w:p>
    <w:p w14:paraId="4E64E688" w14:textId="77777777" w:rsidR="00361C2E" w:rsidRPr="003677E2" w:rsidRDefault="00361C2E" w:rsidP="00601FFA">
      <w:pPr>
        <w:pStyle w:val="NummeringLetters"/>
        <w:numPr>
          <w:ilvl w:val="0"/>
          <w:numId w:val="5"/>
        </w:numPr>
        <w:spacing w:line="280" w:lineRule="atLeast"/>
        <w:rPr>
          <w:rFonts w:eastAsia="SimSun"/>
        </w:rPr>
      </w:pPr>
      <w:r w:rsidRPr="00576302">
        <w:lastRenderedPageBreak/>
        <w:t>het</w:t>
      </w:r>
      <w:r>
        <w:t xml:space="preserve"> door de Opdrachtnemer ingediende</w:t>
      </w:r>
      <w:r w:rsidRPr="00576302">
        <w:t xml:space="preserve"> </w:t>
      </w:r>
      <w:r>
        <w:t>p</w:t>
      </w:r>
      <w:r w:rsidRPr="00576302">
        <w:t>rijzenblad</w:t>
      </w:r>
      <w:r>
        <w:t>;</w:t>
      </w:r>
    </w:p>
    <w:p w14:paraId="0FECCF05" w14:textId="77777777" w:rsidR="00361C2E" w:rsidRPr="003677E2" w:rsidRDefault="00361C2E" w:rsidP="00601FFA">
      <w:pPr>
        <w:pStyle w:val="NummeringLetters"/>
        <w:numPr>
          <w:ilvl w:val="0"/>
          <w:numId w:val="5"/>
        </w:numPr>
        <w:spacing w:line="280" w:lineRule="atLeast"/>
        <w:rPr>
          <w:rFonts w:eastAsia="SimSun"/>
        </w:rPr>
      </w:pPr>
      <w:r>
        <w:t xml:space="preserve">de door Hogeschool Rotterdam geaccepteerde </w:t>
      </w:r>
      <w:r w:rsidR="00722462">
        <w:t>inschrijving</w:t>
      </w:r>
      <w:r>
        <w:t xml:space="preserve"> van Opdrachtnemer voor het verrichten van </w:t>
      </w:r>
      <w:r w:rsidR="00151A57" w:rsidRPr="00151A57">
        <w:rPr>
          <w:highlight w:val="yellow"/>
        </w:rPr>
        <w:t>XXX</w:t>
      </w:r>
      <w:r w:rsidR="00151A57">
        <w:t xml:space="preserve"> </w:t>
      </w:r>
      <w:r>
        <w:t>werkzaamheden;</w:t>
      </w:r>
    </w:p>
    <w:p w14:paraId="0ACE9D9B" w14:textId="77777777" w:rsidR="00361C2E" w:rsidRPr="0028651C" w:rsidRDefault="00361C2E" w:rsidP="00601FFA">
      <w:pPr>
        <w:pStyle w:val="NummeringLetters"/>
        <w:numPr>
          <w:ilvl w:val="0"/>
          <w:numId w:val="5"/>
        </w:numPr>
        <w:spacing w:line="280" w:lineRule="atLeast"/>
        <w:rPr>
          <w:rFonts w:eastAsia="SimSun"/>
        </w:rPr>
      </w:pPr>
      <w:r>
        <w:t xml:space="preserve">de overige delen van de </w:t>
      </w:r>
      <w:r w:rsidR="008C0E90">
        <w:t>inschrijving</w:t>
      </w:r>
      <w:r w:rsidRPr="00576302">
        <w:t xml:space="preserve"> van </w:t>
      </w:r>
      <w:r>
        <w:t xml:space="preserve">de </w:t>
      </w:r>
      <w:r w:rsidRPr="00576302">
        <w:t>Opdrachtnemer</w:t>
      </w:r>
      <w:r>
        <w:t>;</w:t>
      </w:r>
    </w:p>
    <w:p w14:paraId="3380EBEC" w14:textId="7A29962E" w:rsidR="00361C2E" w:rsidRPr="00CB6195" w:rsidRDefault="00361C2E" w:rsidP="00601FFA">
      <w:pPr>
        <w:pStyle w:val="NummeringLetters"/>
        <w:numPr>
          <w:ilvl w:val="0"/>
          <w:numId w:val="5"/>
        </w:numPr>
        <w:spacing w:line="280" w:lineRule="atLeast"/>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 xml:space="preserve">inkoopvoorwaarden </w:t>
      </w:r>
      <w:r w:rsidR="0010606B">
        <w:rPr>
          <w:rFonts w:eastAsia="SimSun"/>
        </w:rPr>
        <w:t xml:space="preserve">leveringen </w:t>
      </w:r>
      <w:r w:rsidRPr="0028651C">
        <w:rPr>
          <w:rFonts w:eastAsia="SimSun"/>
        </w:rPr>
        <w:t>Stichting Hogeschool Rotterdam.</w:t>
      </w:r>
    </w:p>
    <w:p w14:paraId="73E78171"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14:paraId="135DBB8C" w14:textId="3DA827BB"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Afgezien van de in deze </w:t>
      </w:r>
      <w:r w:rsidR="00B40734">
        <w:t>Raamovereenkomst</w:t>
      </w:r>
      <w:r w:rsidRPr="00213E27">
        <w:rPr>
          <w:rFonts w:eastAsia="SimSun"/>
          <w:lang w:eastAsia="zh-CN"/>
        </w:rPr>
        <w:t xml:space="preserve"> 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en de Opdrachtnemer. </w:t>
      </w:r>
    </w:p>
    <w:p w14:paraId="0DF0A821" w14:textId="2D7F9E2E"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Wijzigingen </w:t>
      </w:r>
      <w:r>
        <w:rPr>
          <w:rFonts w:eastAsia="SimSun"/>
          <w:lang w:eastAsia="zh-CN"/>
        </w:rPr>
        <w:t xml:space="preserve">van </w:t>
      </w:r>
      <w:r w:rsidRPr="00213E27">
        <w:rPr>
          <w:rFonts w:eastAsia="SimSun"/>
          <w:lang w:eastAsia="zh-CN"/>
        </w:rPr>
        <w:t xml:space="preserve">de </w:t>
      </w:r>
      <w:r w:rsidR="00B40734">
        <w:t>Raamovereenkomst</w:t>
      </w:r>
      <w:r w:rsidRPr="00213E27">
        <w:rPr>
          <w:rFonts w:eastAsia="SimSun"/>
          <w:lang w:eastAsia="zh-CN"/>
        </w:rPr>
        <w:t xml:space="preserve"> </w:t>
      </w:r>
      <w:r>
        <w:rPr>
          <w:rFonts w:eastAsia="SimSun"/>
          <w:lang w:eastAsia="zh-CN"/>
        </w:rPr>
        <w:t xml:space="preserve">zijn slechts geldig indien deze </w:t>
      </w:r>
      <w:r w:rsidRPr="00213E27">
        <w:rPr>
          <w:rFonts w:eastAsia="SimSun"/>
          <w:lang w:eastAsia="zh-CN"/>
        </w:rPr>
        <w:t xml:space="preserve">schriftelijk </w:t>
      </w:r>
      <w:r>
        <w:rPr>
          <w:rFonts w:eastAsia="SimSun"/>
          <w:lang w:eastAsia="zh-CN"/>
        </w:rPr>
        <w:t xml:space="preserve">zijn </w:t>
      </w:r>
      <w:r w:rsidRPr="00213E27">
        <w:rPr>
          <w:rFonts w:eastAsia="SimSun"/>
          <w:lang w:eastAsia="zh-CN"/>
        </w:rPr>
        <w:t>overeengekomen.</w:t>
      </w:r>
    </w:p>
    <w:p w14:paraId="646EAB4A" w14:textId="392AF36C" w:rsidR="00361C2E" w:rsidRDefault="00361C2E" w:rsidP="00601FFA">
      <w:pPr>
        <w:numPr>
          <w:ilvl w:val="1"/>
          <w:numId w:val="3"/>
        </w:numPr>
        <w:ind w:left="374" w:hanging="374"/>
        <w:rPr>
          <w:rFonts w:eastAsia="SimSun"/>
          <w:lang w:eastAsia="zh-CN"/>
        </w:rPr>
      </w:pPr>
      <w:r w:rsidRPr="00213E27">
        <w:rPr>
          <w:rFonts w:eastAsia="SimSun"/>
          <w:lang w:eastAsia="zh-CN"/>
        </w:rPr>
        <w:t xml:space="preserve">Indien een bepaling in de </w:t>
      </w:r>
      <w:r w:rsidR="00B40734">
        <w:t>Raamovereenkomst</w:t>
      </w:r>
      <w:r w:rsidRPr="00213E27">
        <w:rPr>
          <w:rFonts w:eastAsia="SimSun"/>
          <w:lang w:eastAsia="zh-CN"/>
        </w:rPr>
        <w:t xml:space="preserve"> </w:t>
      </w:r>
      <w:r>
        <w:rPr>
          <w:rFonts w:eastAsia="SimSun"/>
          <w:lang w:eastAsia="zh-CN"/>
        </w:rPr>
        <w:t xml:space="preserve">of de bijbehorende bijlagen </w:t>
      </w:r>
      <w:r w:rsidRPr="00213E27">
        <w:rPr>
          <w:rFonts w:eastAsia="SimSun"/>
          <w:lang w:eastAsia="zh-CN"/>
        </w:rPr>
        <w:t xml:space="preserve">naar zijn aard en/of inhoud nietig </w:t>
      </w:r>
      <w:r>
        <w:rPr>
          <w:rFonts w:eastAsia="SimSun"/>
          <w:lang w:eastAsia="zh-CN"/>
        </w:rPr>
        <w:t xml:space="preserve">of vernietigbaar </w:t>
      </w:r>
      <w:r w:rsidRPr="00213E27">
        <w:rPr>
          <w:rFonts w:eastAsia="SimSun"/>
          <w:lang w:eastAsia="zh-CN"/>
        </w:rPr>
        <w:t xml:space="preserve">is, laat dit de overige bepalingen van de </w:t>
      </w:r>
      <w:r w:rsidR="00B40734">
        <w:t>Raamovereenkomst</w:t>
      </w:r>
      <w:r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14:paraId="04AE23A8" w14:textId="77777777" w:rsidR="00601FFA" w:rsidRDefault="00601FFA" w:rsidP="00601FFA">
      <w:pPr>
        <w:ind w:left="374"/>
        <w:rPr>
          <w:rFonts w:eastAsia="SimSun"/>
          <w:lang w:eastAsia="zh-CN"/>
        </w:rPr>
      </w:pPr>
    </w:p>
    <w:p w14:paraId="279A9B7B" w14:textId="77777777" w:rsidR="0080522B" w:rsidRPr="00576302" w:rsidRDefault="0080522B" w:rsidP="00601FFA">
      <w:pPr>
        <w:pStyle w:val="Kop1"/>
        <w:keepLines w:val="0"/>
        <w:pageBreakBefore w:val="0"/>
        <w:numPr>
          <w:ilvl w:val="0"/>
          <w:numId w:val="3"/>
        </w:numPr>
        <w:spacing w:after="0"/>
        <w:jc w:val="both"/>
        <w:rPr>
          <w:sz w:val="24"/>
          <w:szCs w:val="24"/>
        </w:rPr>
      </w:pPr>
      <w:bookmarkStart w:id="16" w:name="_Toc159583203"/>
      <w:r w:rsidRPr="00576302">
        <w:rPr>
          <w:sz w:val="24"/>
          <w:szCs w:val="24"/>
        </w:rPr>
        <w:t>DUUR EN VERLENGING</w:t>
      </w:r>
      <w:bookmarkEnd w:id="16"/>
    </w:p>
    <w:p w14:paraId="714B810B" w14:textId="71653288" w:rsidR="0080522B" w:rsidRPr="00213E27" w:rsidRDefault="0080522B" w:rsidP="00601FFA">
      <w:pPr>
        <w:numPr>
          <w:ilvl w:val="1"/>
          <w:numId w:val="3"/>
        </w:numPr>
        <w:ind w:left="374" w:hanging="374"/>
        <w:rPr>
          <w:rFonts w:eastAsia="SimSun"/>
          <w:lang w:eastAsia="zh-CN"/>
        </w:rPr>
      </w:pPr>
      <w:r>
        <w:rPr>
          <w:rFonts w:eastAsia="SimSun"/>
          <w:lang w:eastAsia="zh-CN"/>
        </w:rPr>
        <w:t xml:space="preserve">De </w:t>
      </w:r>
      <w:r w:rsidR="00B40734">
        <w:rPr>
          <w:rFonts w:eastAsia="SimSun"/>
          <w:lang w:eastAsia="zh-CN"/>
        </w:rPr>
        <w:t>Raamovereenkomst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 xml:space="preserve">voor de bepaalde tijd van </w:t>
      </w:r>
      <w:r w:rsidR="0010606B">
        <w:rPr>
          <w:rFonts w:eastAsia="SimSun"/>
          <w:lang w:eastAsia="zh-CN"/>
        </w:rPr>
        <w:t xml:space="preserve">twee (2) </w:t>
      </w:r>
      <w:r w:rsidRPr="00213E27">
        <w:rPr>
          <w:rFonts w:eastAsia="SimSun"/>
          <w:lang w:eastAsia="zh-CN"/>
        </w:rPr>
        <w:t xml:space="preserve">jaar, met als startdatum </w:t>
      </w:r>
      <w:r w:rsidR="0010606B">
        <w:rPr>
          <w:rFonts w:eastAsia="SimSun"/>
          <w:lang w:eastAsia="zh-CN"/>
        </w:rPr>
        <w:t>1 juli 2024</w:t>
      </w:r>
      <w:r>
        <w:rPr>
          <w:rFonts w:eastAsia="SimSun"/>
          <w:lang w:eastAsia="zh-CN"/>
        </w:rPr>
        <w:t xml:space="preserve">. De </w:t>
      </w:r>
      <w:r w:rsidR="00B40734">
        <w:rPr>
          <w:rFonts w:eastAsia="SimSun"/>
          <w:lang w:eastAsia="zh-CN"/>
        </w:rPr>
        <w:t>Raamovereenkomst</w:t>
      </w:r>
      <w:r>
        <w:rPr>
          <w:rFonts w:eastAsia="SimSun"/>
          <w:lang w:eastAsia="zh-CN"/>
        </w:rPr>
        <w:t xml:space="preserve"> eindigt van rechtswege op</w:t>
      </w:r>
      <w:r w:rsidRPr="00213E27">
        <w:rPr>
          <w:rFonts w:eastAsia="SimSun"/>
          <w:lang w:eastAsia="zh-CN"/>
        </w:rPr>
        <w:t xml:space="preserve"> </w:t>
      </w:r>
      <w:r w:rsidR="00B335AC">
        <w:rPr>
          <w:rFonts w:eastAsia="SimSun"/>
          <w:lang w:eastAsia="zh-CN"/>
        </w:rPr>
        <w:t>30 juni 2026.</w:t>
      </w:r>
    </w:p>
    <w:p w14:paraId="78A26825" w14:textId="7EA08A47" w:rsidR="0080522B" w:rsidRDefault="0080522B" w:rsidP="00601FFA">
      <w:pPr>
        <w:numPr>
          <w:ilvl w:val="1"/>
          <w:numId w:val="3"/>
        </w:numPr>
        <w:ind w:left="374" w:hanging="374"/>
        <w:rPr>
          <w:rFonts w:eastAsia="SimSun"/>
          <w:lang w:eastAsia="zh-CN"/>
        </w:rPr>
      </w:pPr>
      <w:r>
        <w:rPr>
          <w:rFonts w:eastAsia="SimSun"/>
          <w:lang w:eastAsia="zh-CN"/>
        </w:rPr>
        <w:t>Hogeschool Rotterdam heeft eenzijdig het recht om de</w:t>
      </w:r>
      <w:r w:rsidRPr="00213E27">
        <w:rPr>
          <w:rFonts w:eastAsia="SimSun"/>
          <w:lang w:eastAsia="zh-CN"/>
        </w:rPr>
        <w:t xml:space="preserve"> </w:t>
      </w:r>
      <w:r w:rsidR="00B40734">
        <w:rPr>
          <w:rFonts w:eastAsia="SimSun"/>
          <w:lang w:eastAsia="zh-CN"/>
        </w:rPr>
        <w:t>Raamovereenkomst</w:t>
      </w:r>
      <w:r w:rsidRPr="00213E27">
        <w:rPr>
          <w:rFonts w:eastAsia="SimSun"/>
          <w:lang w:eastAsia="zh-CN"/>
        </w:rPr>
        <w:t xml:space="preserve"> onder gelijke voorwaarden</w:t>
      </w:r>
      <w:r w:rsidR="00B335AC">
        <w:rPr>
          <w:rFonts w:eastAsia="SimSun"/>
          <w:lang w:eastAsia="zh-CN"/>
        </w:rPr>
        <w:t xml:space="preserve"> twee (2) </w:t>
      </w:r>
      <w:r w:rsidRPr="00213E27">
        <w:rPr>
          <w:rFonts w:eastAsia="SimSun"/>
          <w:lang w:eastAsia="zh-CN"/>
        </w:rPr>
        <w:t>voor een periode van</w:t>
      </w:r>
      <w:r>
        <w:rPr>
          <w:rFonts w:eastAsia="SimSun"/>
          <w:lang w:eastAsia="zh-CN"/>
        </w:rPr>
        <w:t xml:space="preserve"> maximaal</w:t>
      </w:r>
      <w:r w:rsidRPr="00213E27">
        <w:rPr>
          <w:rFonts w:eastAsia="SimSun"/>
          <w:lang w:eastAsia="zh-CN"/>
        </w:rPr>
        <w:t xml:space="preserve"> </w:t>
      </w:r>
      <w:r>
        <w:rPr>
          <w:rFonts w:eastAsia="SimSun"/>
          <w:lang w:eastAsia="zh-CN"/>
        </w:rPr>
        <w:t>12 maanden</w:t>
      </w:r>
      <w:r w:rsidRPr="00213E27">
        <w:rPr>
          <w:rFonts w:eastAsia="SimSun"/>
          <w:lang w:eastAsia="zh-CN"/>
        </w:rPr>
        <w:t xml:space="preserve"> </w:t>
      </w:r>
      <w:r>
        <w:rPr>
          <w:rFonts w:eastAsia="SimSun"/>
          <w:lang w:eastAsia="zh-CN"/>
        </w:rPr>
        <w:t>te verlengen</w:t>
      </w:r>
      <w:r w:rsidRPr="00213E27">
        <w:rPr>
          <w:rFonts w:eastAsia="SimSun"/>
          <w:lang w:eastAsia="zh-CN"/>
        </w:rPr>
        <w:t>.</w:t>
      </w:r>
      <w:r>
        <w:rPr>
          <w:rFonts w:eastAsia="SimSun"/>
          <w:lang w:eastAsia="zh-CN"/>
        </w:rPr>
        <w:t xml:space="preserve"> De Opdrachtnemer dient daaraan gehoor te geven.</w:t>
      </w:r>
      <w:r w:rsidRPr="00213E27">
        <w:rPr>
          <w:rFonts w:eastAsia="SimSun"/>
          <w:lang w:eastAsia="zh-CN"/>
        </w:rPr>
        <w:t xml:space="preserve"> Uiterlijk op </w:t>
      </w:r>
      <w:r w:rsidR="00B335AC">
        <w:rPr>
          <w:rFonts w:eastAsia="SimSun"/>
          <w:lang w:eastAsia="zh-CN"/>
        </w:rPr>
        <w:t xml:space="preserve">30 januari 2026 </w:t>
      </w:r>
      <w:r w:rsidRPr="00213E27">
        <w:rPr>
          <w:rFonts w:eastAsia="SimSun"/>
          <w:lang w:eastAsia="zh-CN"/>
        </w:rPr>
        <w:t xml:space="preserve">treden partijen in overleg om de uitvoering van de </w:t>
      </w:r>
      <w:r w:rsidR="00B40734">
        <w:rPr>
          <w:rFonts w:eastAsia="SimSun"/>
          <w:lang w:eastAsia="zh-CN"/>
        </w:rPr>
        <w:t>Raamovereenkomst</w:t>
      </w:r>
      <w:r w:rsidRPr="00213E27">
        <w:rPr>
          <w:rFonts w:eastAsia="SimSun"/>
          <w:lang w:eastAsia="zh-CN"/>
        </w:rPr>
        <w:t xml:space="preserve"> </w:t>
      </w:r>
      <w:r>
        <w:rPr>
          <w:rFonts w:eastAsia="SimSun"/>
          <w:lang w:eastAsia="zh-CN"/>
        </w:rPr>
        <w:t>te evalueren en te bespreken of, en met welke periode, de</w:t>
      </w:r>
      <w:r w:rsidRPr="00213E27">
        <w:rPr>
          <w:rFonts w:eastAsia="SimSun"/>
          <w:lang w:eastAsia="zh-CN"/>
        </w:rPr>
        <w:t xml:space="preserve"> </w:t>
      </w:r>
      <w:r w:rsidR="00B40734">
        <w:rPr>
          <w:rFonts w:eastAsia="SimSun"/>
          <w:lang w:eastAsia="zh-CN"/>
        </w:rPr>
        <w:t>Raamovereenkomst</w:t>
      </w:r>
      <w:r w:rsidRPr="00213E27">
        <w:rPr>
          <w:rFonts w:eastAsia="SimSun"/>
          <w:lang w:eastAsia="zh-CN"/>
        </w:rPr>
        <w:t xml:space="preserve"> zal worden verlengd. </w:t>
      </w:r>
    </w:p>
    <w:p w14:paraId="09825C0A" w14:textId="77777777" w:rsidR="00B87591" w:rsidRDefault="00B87591" w:rsidP="00601FFA">
      <w:pPr>
        <w:ind w:left="374"/>
        <w:rPr>
          <w:rFonts w:eastAsia="SimSun"/>
          <w:lang w:eastAsia="zh-CN"/>
        </w:rPr>
      </w:pPr>
    </w:p>
    <w:p w14:paraId="6911A434" w14:textId="7E93996F" w:rsidR="00B87591" w:rsidRDefault="00B87591" w:rsidP="00601FFA">
      <w:pPr>
        <w:pStyle w:val="Kop1"/>
        <w:keepLines w:val="0"/>
        <w:pageBreakBefore w:val="0"/>
        <w:numPr>
          <w:ilvl w:val="0"/>
          <w:numId w:val="3"/>
        </w:numPr>
        <w:spacing w:after="0"/>
        <w:ind w:left="567" w:hanging="567"/>
        <w:jc w:val="both"/>
        <w:rPr>
          <w:sz w:val="24"/>
          <w:szCs w:val="24"/>
        </w:rPr>
      </w:pPr>
      <w:bookmarkStart w:id="17" w:name="_Toc287702089"/>
      <w:bookmarkStart w:id="18" w:name="_Toc159583204"/>
      <w:r w:rsidRPr="00B87591">
        <w:rPr>
          <w:sz w:val="24"/>
          <w:szCs w:val="24"/>
        </w:rPr>
        <w:t>P</w:t>
      </w:r>
      <w:bookmarkEnd w:id="17"/>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LE BEPALINGEN</w:t>
      </w:r>
      <w:bookmarkEnd w:id="18"/>
      <w:r>
        <w:rPr>
          <w:sz w:val="24"/>
          <w:szCs w:val="24"/>
        </w:rPr>
        <w:t xml:space="preserve"> </w:t>
      </w:r>
    </w:p>
    <w:p w14:paraId="64D53E0C" w14:textId="77777777" w:rsidR="00185D30" w:rsidRPr="00E85E17" w:rsidRDefault="00185D30" w:rsidP="00601FFA">
      <w:pPr>
        <w:pStyle w:val="Lijstalinea"/>
        <w:numPr>
          <w:ilvl w:val="1"/>
          <w:numId w:val="3"/>
        </w:numPr>
      </w:pPr>
      <w:r w:rsidRPr="00E85E17">
        <w:t xml:space="preserve">De prijzen worden vastgesteld op basis van de </w:t>
      </w:r>
      <w:r w:rsidR="00FC6F59" w:rsidRPr="00E85E17">
        <w:t xml:space="preserve">tariefstelling opgenomen in bijlage B. </w:t>
      </w:r>
      <w:r w:rsidR="00DA5EAF" w:rsidRPr="00E85E17">
        <w:t>De daarin genoemde prijzen zijn exclusief BTW.</w:t>
      </w:r>
    </w:p>
    <w:p w14:paraId="63BA466C" w14:textId="66B9F9ED" w:rsidR="00DA5EAF" w:rsidRPr="00E85E17" w:rsidRDefault="00ED6F48" w:rsidP="00601FFA">
      <w:pPr>
        <w:pStyle w:val="Lijstalinea"/>
        <w:numPr>
          <w:ilvl w:val="1"/>
          <w:numId w:val="3"/>
        </w:numPr>
      </w:pPr>
      <w:r w:rsidRPr="00E85E17">
        <w:t xml:space="preserve">De opgegeven prijzen 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w:t>
      </w:r>
      <w:r w:rsidR="00B40734">
        <w:t>Raamovereenkomst</w:t>
      </w:r>
      <w:r w:rsidRPr="00E85E17">
        <w:t xml:space="preserve"> is ingegaan.</w:t>
      </w:r>
    </w:p>
    <w:p w14:paraId="7C2C84EF" w14:textId="77777777" w:rsidR="00ED6F48" w:rsidRPr="00E85E17" w:rsidRDefault="00ED6F48" w:rsidP="00601FFA">
      <w:pPr>
        <w:pStyle w:val="Lijstalinea"/>
        <w:numPr>
          <w:ilvl w:val="1"/>
          <w:numId w:val="3"/>
        </w:numPr>
      </w:pPr>
      <w:r w:rsidRPr="00E85E17">
        <w:rPr>
          <w:lang w:eastAsia="en-US"/>
        </w:rPr>
        <w:t>Opdrachtnemer dient hiertoe uiterlijk twee (2) maanden voor gewenste indexering een schriftelijk voorstel aan Hogeschool Rotterdam te doen</w:t>
      </w:r>
      <w:r w:rsidRPr="00E85E17">
        <w:rPr>
          <w:i/>
          <w:iCs/>
          <w:lang w:eastAsia="en-US"/>
        </w:rPr>
        <w:t xml:space="preserve">. </w:t>
      </w:r>
      <w:r w:rsidRPr="00E85E17">
        <w:rPr>
          <w:lang w:eastAsia="en-US"/>
        </w:rPr>
        <w:t>Na goedkeuring door Hogeschool Rotterdam kan de indexering worden doorgevoerd.</w:t>
      </w:r>
    </w:p>
    <w:p w14:paraId="52F4ADA6" w14:textId="77777777" w:rsidR="00ED6F48" w:rsidRPr="00E85E17" w:rsidRDefault="00ED6F48" w:rsidP="00601FFA">
      <w:pPr>
        <w:pStyle w:val="Lijstalinea"/>
        <w:numPr>
          <w:ilvl w:val="1"/>
          <w:numId w:val="3"/>
        </w:numPr>
      </w:pPr>
      <w:r w:rsidRPr="00E85E17">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0FB697A5" w14:textId="77777777" w:rsidR="00ED6F48" w:rsidRPr="00E85E17" w:rsidRDefault="00ED6F48" w:rsidP="00601FFA">
      <w:pPr>
        <w:pStyle w:val="Lijstalinea"/>
        <w:numPr>
          <w:ilvl w:val="1"/>
          <w:numId w:val="3"/>
        </w:numPr>
        <w:rPr>
          <w:lang w:eastAsia="en-US"/>
        </w:rPr>
      </w:pPr>
      <w:r w:rsidRPr="00E85E17">
        <w:rPr>
          <w:lang w:eastAsia="en-US"/>
        </w:rPr>
        <w:t>Indien Opdrachtnemer niet of niet tijdig een voorstel tot indexering aanlevert, vervalt het recht op indexeren voor dat jaar.</w:t>
      </w:r>
    </w:p>
    <w:p w14:paraId="6AE43C5A" w14:textId="77777777" w:rsidR="00ED6F48" w:rsidRPr="00E85E17" w:rsidRDefault="00ED6F48" w:rsidP="00601FFA">
      <w:pPr>
        <w:pStyle w:val="Lijstalinea"/>
        <w:numPr>
          <w:ilvl w:val="1"/>
          <w:numId w:val="3"/>
        </w:numPr>
        <w:rPr>
          <w:lang w:eastAsia="en-US"/>
        </w:rPr>
      </w:pPr>
      <w:r w:rsidRPr="00E85E17">
        <w:rPr>
          <w:lang w:eastAsia="en-US"/>
        </w:rPr>
        <w:lastRenderedPageBreak/>
        <w:t>Opdrachtnemer is verantwoordelijk voor het aanpassen van de prijsbladen ingeval van indexatie of tussentijdse tariefwijziging.</w:t>
      </w:r>
    </w:p>
    <w:p w14:paraId="50EC375D" w14:textId="29FFF92B" w:rsidR="002C4653" w:rsidRPr="00E85E17" w:rsidRDefault="002C4653" w:rsidP="00601FFA">
      <w:pPr>
        <w:pStyle w:val="Lijstalinea"/>
        <w:numPr>
          <w:ilvl w:val="1"/>
          <w:numId w:val="3"/>
        </w:numPr>
        <w:rPr>
          <w:rStyle w:val="ui-provider"/>
          <w:lang w:eastAsia="en-US"/>
        </w:rPr>
      </w:pPr>
      <w:r w:rsidRPr="00E85E17">
        <w:rPr>
          <w:rStyle w:val="ui-provider"/>
          <w:rFonts w:eastAsiaTheme="majorEastAsia"/>
        </w:rPr>
        <w:t>U hanteert een all-in prijs</w:t>
      </w:r>
      <w:r w:rsidRPr="00B65E8B">
        <w:rPr>
          <w:rStyle w:val="ui-provider"/>
          <w:rFonts w:eastAsiaTheme="majorEastAsia" w:cs="Arial"/>
          <w:szCs w:val="20"/>
        </w:rPr>
        <w:t xml:space="preserve">. </w:t>
      </w:r>
      <w:r w:rsidR="00B65E8B" w:rsidRPr="00B65E8B">
        <w:rPr>
          <w:rStyle w:val="cf01"/>
          <w:rFonts w:ascii="Arial" w:eastAsiaTheme="majorEastAsia" w:hAnsi="Arial" w:cs="Arial"/>
          <w:sz w:val="20"/>
          <w:szCs w:val="20"/>
        </w:rPr>
        <w:t>De inschrijver hanteert voor prijzen een all-in tarief. Dat wil zeggen dat alle kosten voor uitvoering, nazorg, bouw en inrichting van de webshop, hosting en beheer van de webshop, onderhoud van de webshop, overhead, reis- en andere kosten zijn inbegrepen</w:t>
      </w:r>
      <w:r w:rsidR="00B65E8B">
        <w:rPr>
          <w:rStyle w:val="cf01"/>
          <w:rFonts w:eastAsiaTheme="majorEastAsia"/>
        </w:rPr>
        <w:t>.</w:t>
      </w:r>
    </w:p>
    <w:p w14:paraId="1114CF91" w14:textId="77777777" w:rsidR="00601FFA" w:rsidRPr="00D21E64" w:rsidRDefault="00601FFA" w:rsidP="00601FFA">
      <w:pPr>
        <w:pStyle w:val="Lijstalinea"/>
        <w:ind w:left="375"/>
        <w:rPr>
          <w:highlight w:val="yellow"/>
          <w:lang w:eastAsia="en-US"/>
        </w:rPr>
      </w:pPr>
    </w:p>
    <w:p w14:paraId="666BACEA" w14:textId="49D83B12" w:rsidR="00ED6F48" w:rsidRPr="00E85E17" w:rsidRDefault="00ED6F48" w:rsidP="00601FFA">
      <w:pPr>
        <w:pStyle w:val="Kop1"/>
        <w:keepLines w:val="0"/>
        <w:pageBreakBefore w:val="0"/>
        <w:numPr>
          <w:ilvl w:val="0"/>
          <w:numId w:val="3"/>
        </w:numPr>
        <w:spacing w:after="0"/>
        <w:ind w:left="567" w:hanging="567"/>
        <w:jc w:val="both"/>
        <w:rPr>
          <w:sz w:val="24"/>
          <w:szCs w:val="24"/>
        </w:rPr>
      </w:pPr>
      <w:bookmarkStart w:id="19" w:name="_Toc159583205"/>
      <w:r w:rsidRPr="00E85E17">
        <w:rPr>
          <w:sz w:val="24"/>
          <w:szCs w:val="24"/>
        </w:rPr>
        <w:t xml:space="preserve">FACTURATIE </w:t>
      </w:r>
      <w:r w:rsidR="00FD55DC" w:rsidRPr="00E85E17">
        <w:rPr>
          <w:sz w:val="24"/>
          <w:szCs w:val="24"/>
        </w:rPr>
        <w:t>EN BETAALTERMIJNEN</w:t>
      </w:r>
      <w:bookmarkEnd w:id="19"/>
      <w:r w:rsidR="00FD55DC" w:rsidRPr="00E85E17">
        <w:rPr>
          <w:sz w:val="24"/>
          <w:szCs w:val="24"/>
        </w:rPr>
        <w:t xml:space="preserve"> </w:t>
      </w:r>
    </w:p>
    <w:p w14:paraId="4BD57289" w14:textId="77777777" w:rsidR="00FD55DC" w:rsidRPr="00E85E17" w:rsidRDefault="00FD55DC" w:rsidP="00601FFA">
      <w:pPr>
        <w:pStyle w:val="Lijstalinea"/>
        <w:numPr>
          <w:ilvl w:val="1"/>
          <w:numId w:val="3"/>
        </w:numPr>
      </w:pPr>
      <w:r w:rsidRPr="00E85E17">
        <w:t>Facturatie vindt plaats op basis van de, in het prijzenblad opgenomen, tarieven.</w:t>
      </w:r>
    </w:p>
    <w:p w14:paraId="5697D054" w14:textId="77777777" w:rsidR="00FD55DC" w:rsidRPr="00E85E17" w:rsidRDefault="00FD55DC" w:rsidP="00601FFA">
      <w:pPr>
        <w:pStyle w:val="Lijstalinea"/>
        <w:ind w:left="375"/>
      </w:pPr>
      <w:r w:rsidRPr="00E85E17">
        <w:t xml:space="preserve">De Inschrijver dient de facturen, bij voorkeur </w:t>
      </w:r>
      <w:r w:rsidR="003C75BF" w:rsidRPr="00E85E17">
        <w:t xml:space="preserve">via Peppol e-facturen </w:t>
      </w:r>
      <w:r w:rsidRPr="00E85E17">
        <w:t>in</w:t>
      </w:r>
      <w:r w:rsidR="003C75BF" w:rsidRPr="00E85E17">
        <w:t xml:space="preserve"> </w:t>
      </w:r>
      <w:r w:rsidRPr="00E85E17">
        <w:t>of anders in PDF</w:t>
      </w:r>
      <w:r w:rsidR="003C75BF" w:rsidRPr="00E85E17">
        <w:t>/XML</w:t>
      </w:r>
      <w:r w:rsidRPr="00E85E17">
        <w:t>, te versturen aan: facturen@hr.nl onder vermelding van het Hogeschool Rotterdam contractnummer en indien van toepassing het betreffende ordernummer (INK 1xxxxx) zoals vermeld op de inkooporder.</w:t>
      </w:r>
    </w:p>
    <w:p w14:paraId="19200933" w14:textId="77777777" w:rsidR="00FD55DC" w:rsidRPr="00E85E17" w:rsidRDefault="00FD55DC" w:rsidP="00601FFA">
      <w:pPr>
        <w:pStyle w:val="Lijstalinea"/>
        <w:numPr>
          <w:ilvl w:val="1"/>
          <w:numId w:val="3"/>
        </w:numPr>
      </w:pPr>
      <w:r w:rsidRPr="00E85E17">
        <w:t>Facturen die deze nummers niet vermelden, worden niet in behandeling genomen en worden aan u geretourneerd.</w:t>
      </w:r>
    </w:p>
    <w:p w14:paraId="7D0DA577" w14:textId="68976966" w:rsidR="00FD55DC" w:rsidRPr="00E85E17" w:rsidRDefault="00FD55DC" w:rsidP="00601FFA">
      <w:pPr>
        <w:pStyle w:val="Lijstalinea"/>
        <w:numPr>
          <w:ilvl w:val="1"/>
          <w:numId w:val="3"/>
        </w:numPr>
      </w:pPr>
      <w:r w:rsidRPr="00E85E17">
        <w:t xml:space="preserve">Facturatie vindt </w:t>
      </w:r>
      <w:r w:rsidR="00E85E17" w:rsidRPr="00E85E17">
        <w:t xml:space="preserve">achteraf </w:t>
      </w:r>
      <w:r w:rsidRPr="00E85E17">
        <w:t xml:space="preserve">plaats per </w:t>
      </w:r>
      <w:r w:rsidR="005F15CB">
        <w:t>inkooporder</w:t>
      </w:r>
      <w:r w:rsidR="00D5408F">
        <w:t>.</w:t>
      </w:r>
    </w:p>
    <w:p w14:paraId="0F91D26D" w14:textId="77777777" w:rsidR="00FD55DC" w:rsidRPr="00E85E17" w:rsidRDefault="00601FFA" w:rsidP="00601FFA">
      <w:pPr>
        <w:pStyle w:val="Lijstalinea"/>
        <w:numPr>
          <w:ilvl w:val="1"/>
          <w:numId w:val="3"/>
        </w:numPr>
      </w:pPr>
      <w:r w:rsidRPr="00E85E17">
        <w:t>Opdrachtnemer</w:t>
      </w:r>
      <w:r w:rsidR="00FD55DC" w:rsidRPr="00E85E17">
        <w:t xml:space="preserve"> aanvaardt dat een betalingstermijn van </w:t>
      </w:r>
      <w:r w:rsidR="00BC4EE0" w:rsidRPr="00E85E17">
        <w:t>30</w:t>
      </w:r>
      <w:r w:rsidR="00FD55DC" w:rsidRPr="00E85E17">
        <w:t xml:space="preserve"> dagen geldt, te rekenen vanaf de datum van ontvangst van de factuur. </w:t>
      </w:r>
    </w:p>
    <w:p w14:paraId="68424D60" w14:textId="03CBDDA3" w:rsidR="00FD55DC" w:rsidRPr="00E85E17" w:rsidRDefault="00FD55DC" w:rsidP="00601FFA">
      <w:pPr>
        <w:pStyle w:val="Lijstalinea"/>
        <w:numPr>
          <w:ilvl w:val="1"/>
          <w:numId w:val="3"/>
        </w:numPr>
      </w:pPr>
      <w:r w:rsidRPr="00E85E17">
        <w:t xml:space="preserve">De factuur specificeert in ieder geval per locatie de </w:t>
      </w:r>
      <w:r w:rsidR="00E85E17" w:rsidRPr="00E85E17">
        <w:t>dienst en/of instituut, de besteller, de kostenplaats, inkoopordernummer, het artikel en de hoeveelheid. Nadere specificaties van de factuur worden in overleg vastgesteld.</w:t>
      </w:r>
    </w:p>
    <w:p w14:paraId="46825E1A" w14:textId="4A2D924D" w:rsidR="00FD55DC" w:rsidRPr="00D5408F" w:rsidRDefault="000C2485" w:rsidP="00E85E17">
      <w:pPr>
        <w:pStyle w:val="Lijstalinea"/>
        <w:numPr>
          <w:ilvl w:val="1"/>
          <w:numId w:val="3"/>
        </w:numPr>
      </w:pPr>
      <w:r w:rsidRPr="00D5408F">
        <w:t>Opdrachtnemer</w:t>
      </w:r>
      <w:r w:rsidR="00FD55DC" w:rsidRPr="00D5408F">
        <w:t xml:space="preserve"> draagt zorg voor </w:t>
      </w:r>
      <w:r w:rsidR="00D5408F" w:rsidRPr="00D5408F">
        <w:t>één factuur per opdracht.</w:t>
      </w:r>
    </w:p>
    <w:p w14:paraId="2A06D62B" w14:textId="77777777" w:rsidR="000C2485" w:rsidRPr="00FD55DC" w:rsidRDefault="000C2485" w:rsidP="000C2485">
      <w:pPr>
        <w:pStyle w:val="Lijstalinea"/>
        <w:ind w:left="375"/>
        <w:rPr>
          <w:highlight w:val="yellow"/>
        </w:rPr>
      </w:pPr>
    </w:p>
    <w:p w14:paraId="6352F4B4"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0" w:name="_Toc412713614"/>
      <w:bookmarkStart w:id="21" w:name="_Toc536173418"/>
      <w:bookmarkStart w:id="22" w:name="_Toc159583206"/>
      <w:r w:rsidRPr="002264B6">
        <w:rPr>
          <w:sz w:val="24"/>
          <w:szCs w:val="24"/>
        </w:rPr>
        <w:t>ALGEMENE VERPLICHTINGEN HOGESCHOOL ROTTERDAM</w:t>
      </w:r>
      <w:bookmarkEnd w:id="20"/>
      <w:bookmarkEnd w:id="21"/>
      <w:bookmarkEnd w:id="22"/>
    </w:p>
    <w:p w14:paraId="0082895E"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2ADC84CF" w14:textId="77777777" w:rsidR="00361C2E" w:rsidRDefault="00361C2E" w:rsidP="00601FFA">
      <w:pPr>
        <w:numPr>
          <w:ilvl w:val="1"/>
          <w:numId w:val="3"/>
        </w:numPr>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68DFD2BD" w14:textId="77777777" w:rsidR="00361C2E" w:rsidRDefault="00361C2E" w:rsidP="00601FFA">
      <w:pPr>
        <w:numPr>
          <w:ilvl w:val="1"/>
          <w:numId w:val="3"/>
        </w:numPr>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045A42D7" w14:textId="77777777" w:rsidR="002F384B" w:rsidRPr="007B1282" w:rsidRDefault="002F384B" w:rsidP="002F384B">
      <w:pPr>
        <w:ind w:left="374"/>
        <w:rPr>
          <w:rFonts w:eastAsia="SimSun"/>
          <w:lang w:eastAsia="zh-CN"/>
        </w:rPr>
      </w:pPr>
    </w:p>
    <w:p w14:paraId="6DA48452"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3" w:name="_Toc412713615"/>
      <w:bookmarkStart w:id="24" w:name="_Toc536173419"/>
      <w:bookmarkStart w:id="25" w:name="_Toc159583207"/>
      <w:r w:rsidRPr="002264B6">
        <w:rPr>
          <w:sz w:val="24"/>
          <w:szCs w:val="24"/>
        </w:rPr>
        <w:t>ALGEME</w:t>
      </w:r>
      <w:r>
        <w:rPr>
          <w:sz w:val="24"/>
          <w:szCs w:val="24"/>
        </w:rPr>
        <w:t>NE VERPLICHTINGEN OPDRACHTNEMER</w:t>
      </w:r>
      <w:bookmarkEnd w:id="23"/>
      <w:bookmarkEnd w:id="24"/>
      <w:bookmarkEnd w:id="25"/>
    </w:p>
    <w:p w14:paraId="5B753646"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3AAFF844"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0BD42492" w14:textId="6852915D"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van de </w:t>
      </w:r>
      <w:r w:rsidR="00B40734">
        <w:rPr>
          <w:rFonts w:eastAsia="SimSun"/>
          <w:lang w:eastAsia="zh-CN"/>
        </w:rPr>
        <w:t>Raamovereenkomst</w:t>
      </w:r>
      <w:r w:rsidRPr="00213E27">
        <w:rPr>
          <w:rFonts w:eastAsia="SimSun"/>
          <w:lang w:eastAsia="zh-CN"/>
        </w:rPr>
        <w:t xml:space="preserve"> te verstrekken gegevens enige fout, discrepantie, dubbelzinnigheid, of twijfel ontdekt, is hij verplicht dit terstond schriftelijk aan Hogeschool </w:t>
      </w:r>
      <w:r w:rsidRPr="00213E27">
        <w:rPr>
          <w:rFonts w:eastAsia="SimSun"/>
          <w:lang w:eastAsia="zh-CN"/>
        </w:rPr>
        <w:lastRenderedPageBreak/>
        <w:t>Rotterdam te melden. Indien de Opdrachtnemer dit nalaat, is hij gehouden aan de voor Hogeschool Rotterdam beste oplossing en draagt daarvoor het financiële risico.</w:t>
      </w:r>
    </w:p>
    <w:p w14:paraId="648B9CAD" w14:textId="77777777" w:rsidR="00361C2E" w:rsidRDefault="00361C2E" w:rsidP="00601FFA">
      <w:pPr>
        <w:numPr>
          <w:ilvl w:val="1"/>
          <w:numId w:val="3"/>
        </w:numPr>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5B06760F"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21EBF5CB" w14:textId="77777777" w:rsidR="00361C2E"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74412623" w14:textId="77777777" w:rsidR="000C2485" w:rsidRDefault="000C2485" w:rsidP="000C2485">
      <w:pPr>
        <w:ind w:left="374"/>
        <w:rPr>
          <w:rFonts w:eastAsia="SimSun"/>
          <w:lang w:eastAsia="zh-CN"/>
        </w:rPr>
      </w:pPr>
    </w:p>
    <w:p w14:paraId="0261122B" w14:textId="77777777" w:rsidR="00361C2E" w:rsidRPr="00913B77" w:rsidRDefault="00361C2E" w:rsidP="00601FFA">
      <w:pPr>
        <w:pStyle w:val="Kop1"/>
        <w:keepLines w:val="0"/>
        <w:pageBreakBefore w:val="0"/>
        <w:numPr>
          <w:ilvl w:val="0"/>
          <w:numId w:val="3"/>
        </w:numPr>
        <w:spacing w:after="0"/>
        <w:ind w:left="567" w:hanging="567"/>
        <w:jc w:val="both"/>
        <w:rPr>
          <w:sz w:val="24"/>
          <w:szCs w:val="24"/>
        </w:rPr>
      </w:pPr>
      <w:bookmarkStart w:id="26" w:name="_Toc536173420"/>
      <w:bookmarkStart w:id="27" w:name="_Toc159583208"/>
      <w:r w:rsidRPr="00913B77">
        <w:rPr>
          <w:sz w:val="24"/>
          <w:szCs w:val="24"/>
        </w:rPr>
        <w:t>A</w:t>
      </w:r>
      <w:r>
        <w:rPr>
          <w:sz w:val="24"/>
          <w:szCs w:val="24"/>
        </w:rPr>
        <w:t>RBEIDSVOORWAARDEN</w:t>
      </w:r>
      <w:bookmarkEnd w:id="26"/>
      <w:bookmarkEnd w:id="27"/>
    </w:p>
    <w:p w14:paraId="61029C10" w14:textId="77777777" w:rsidR="00361C2E" w:rsidRDefault="00361C2E" w:rsidP="00601FFA">
      <w:pPr>
        <w:numPr>
          <w:ilvl w:val="1"/>
          <w:numId w:val="3"/>
        </w:numPr>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3C2A049B"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32FF8347"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0F5C13E3"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5A739DD1"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207A372A" w14:textId="77777777" w:rsidR="00ED6F48" w:rsidRDefault="00ED6F48" w:rsidP="00601FFA">
      <w:pPr>
        <w:rPr>
          <w:rFonts w:eastAsia="SimSun"/>
          <w:lang w:eastAsia="zh-CN"/>
        </w:rPr>
      </w:pPr>
    </w:p>
    <w:p w14:paraId="09C5EB45" w14:textId="67DC54FD" w:rsidR="00ED6F48" w:rsidRPr="0009387E" w:rsidRDefault="00151FBC" w:rsidP="00151FBC">
      <w:pPr>
        <w:pStyle w:val="Kop1"/>
        <w:keepLines w:val="0"/>
        <w:pageBreakBefore w:val="0"/>
        <w:numPr>
          <w:ilvl w:val="0"/>
          <w:numId w:val="3"/>
        </w:numPr>
        <w:spacing w:after="0"/>
        <w:ind w:left="567" w:hanging="567"/>
        <w:jc w:val="both"/>
        <w:rPr>
          <w:sz w:val="24"/>
          <w:szCs w:val="24"/>
        </w:rPr>
      </w:pPr>
      <w:bookmarkStart w:id="28" w:name="_Toc159583209"/>
      <w:r w:rsidRPr="0009387E">
        <w:rPr>
          <w:sz w:val="24"/>
          <w:szCs w:val="24"/>
        </w:rPr>
        <w:t>KPI’S</w:t>
      </w:r>
      <w:bookmarkEnd w:id="28"/>
    </w:p>
    <w:p w14:paraId="58186BB4" w14:textId="7668D2A0" w:rsidR="0069278C" w:rsidRPr="0009387E" w:rsidRDefault="0069278C" w:rsidP="0069278C">
      <w:pPr>
        <w:pStyle w:val="Lijstalinea"/>
        <w:numPr>
          <w:ilvl w:val="1"/>
          <w:numId w:val="3"/>
        </w:numPr>
      </w:pPr>
      <w:r w:rsidRPr="0009387E">
        <w:t>Inschrijver gaat akkoord met het gezamenlijk opstellen van een KPI-overzicht. Indien partijen niet tot overeenstemming komen, is Hogeschool Rotterdam gerechtigd om eenzijdig realistische KPI’s op te stellen.</w:t>
      </w:r>
    </w:p>
    <w:p w14:paraId="11654DDD" w14:textId="0BC8E9E7" w:rsidR="0069278C" w:rsidRPr="0009387E" w:rsidRDefault="00524DD9" w:rsidP="0069278C">
      <w:pPr>
        <w:pStyle w:val="Lijstalinea"/>
        <w:numPr>
          <w:ilvl w:val="1"/>
          <w:numId w:val="3"/>
        </w:numPr>
      </w:pPr>
      <w:r w:rsidRPr="0009387E">
        <w:t>Hogeschool Rotterdam en Opdrachtnemer zijn samen verantwoordelijk voor het actueel houden van de KPI’s.</w:t>
      </w:r>
    </w:p>
    <w:p w14:paraId="6D331111" w14:textId="1AFE41FC" w:rsidR="00524DD9" w:rsidRPr="00A82250" w:rsidRDefault="00A82250" w:rsidP="0069278C">
      <w:pPr>
        <w:pStyle w:val="Lijstalinea"/>
        <w:numPr>
          <w:ilvl w:val="1"/>
          <w:numId w:val="3"/>
        </w:numPr>
        <w:rPr>
          <w:highlight w:val="yellow"/>
        </w:rPr>
      </w:pPr>
      <w:r w:rsidRPr="0009387E">
        <w:t>Gedurende de contractperiode zal Hogeschool Rotterdam per kwartaal de resultaten vastleggen</w:t>
      </w:r>
      <w:r w:rsidRPr="00A82250">
        <w:t xml:space="preserve"> die Opdrachtnemer heeft behaald op de KPI’s over het afgelopen kwartaal.</w:t>
      </w:r>
    </w:p>
    <w:p w14:paraId="0BDA5631" w14:textId="77777777" w:rsidR="00731AFF" w:rsidRDefault="00731AFF" w:rsidP="00731AFF">
      <w:r>
        <w:t xml:space="preserve">Indien er niet voldoende voldaan wordt aan één of meerdere van de KPI’s (Voor de vastgestelde KPI’s), gelden de volgende bepalingen:  </w:t>
      </w:r>
    </w:p>
    <w:p w14:paraId="52293F9C" w14:textId="3BC9AD9D" w:rsidR="00731AFF" w:rsidRDefault="00731AFF" w:rsidP="00731AFF">
      <w:pPr>
        <w:pStyle w:val="Lijstalinea"/>
        <w:numPr>
          <w:ilvl w:val="0"/>
          <w:numId w:val="16"/>
        </w:numPr>
      </w:pPr>
      <w:r>
        <w:t xml:space="preserve">Dienstverlener dient binnen één (1) maand na vaststelling van een score onder de norm een verbeterplan in met een voorstel om alsnog aan de norm te voldoen (conform het format welke als bijlage 10 is toegevoegd).  </w:t>
      </w:r>
    </w:p>
    <w:p w14:paraId="137A2B27" w14:textId="62D48996" w:rsidR="00731AFF" w:rsidRDefault="00731AFF" w:rsidP="00731AFF">
      <w:pPr>
        <w:pStyle w:val="Lijstalinea"/>
        <w:numPr>
          <w:ilvl w:val="0"/>
          <w:numId w:val="16"/>
        </w:numPr>
      </w:pPr>
      <w:r>
        <w:lastRenderedPageBreak/>
        <w:t xml:space="preserve">Een onvoldoende score op een KPI drie (3) maanden na de eerste vaststelling van een onvoldoende score, wordt beschouwd als een toerekenbare tekortkoming in de uitvoering van de Overeenkomst waarbij Dienstverlener direct in gebreke wordt gesteld.  </w:t>
      </w:r>
    </w:p>
    <w:p w14:paraId="50D624B9" w14:textId="15E7D0A9" w:rsidR="00731AFF" w:rsidRDefault="00731AFF" w:rsidP="00731AFF">
      <w:pPr>
        <w:pStyle w:val="Lijstalinea"/>
        <w:numPr>
          <w:ilvl w:val="0"/>
          <w:numId w:val="16"/>
        </w:numPr>
      </w:pPr>
      <w:r>
        <w:t xml:space="preserve">Dienstverlener dient binnen één (1) maand na ingebrekestelling een tweede verbeterplan in.  </w:t>
      </w:r>
    </w:p>
    <w:p w14:paraId="424BB7D5" w14:textId="4A004A93" w:rsidR="00731AFF" w:rsidRDefault="00731AFF" w:rsidP="00731AFF">
      <w:pPr>
        <w:pStyle w:val="Lijstalinea"/>
        <w:numPr>
          <w:ilvl w:val="0"/>
          <w:numId w:val="16"/>
        </w:numPr>
      </w:pPr>
      <w:r>
        <w:t xml:space="preserve">Een onvoldoende score drie (3) maanden na de ingebrekestelling wordt beschouwd als een toerekenbare tekortkoming in de uitvoering van de Overeenkomst waarbij Dienstverlener direct in verzuim is.  </w:t>
      </w:r>
    </w:p>
    <w:p w14:paraId="610137F8" w14:textId="6DD82C0F" w:rsidR="00A82250" w:rsidRDefault="00731AFF" w:rsidP="00731AFF">
      <w:r>
        <w:t>Hogeschool Rotterdam kan besluiten om over te gaan tot ontbinding van de Overeenkomst wanneer Dienstverlener in verzuim is.</w:t>
      </w:r>
    </w:p>
    <w:p w14:paraId="065FA056" w14:textId="77777777" w:rsidR="009E561E" w:rsidRDefault="00731AFF" w:rsidP="009E561E">
      <w:r>
        <w:t xml:space="preserve">10.4 </w:t>
      </w:r>
      <w:r w:rsidR="009E561E">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1D96A4F6" w14:textId="77777777" w:rsidR="009E561E" w:rsidRDefault="009E561E" w:rsidP="009E561E">
      <w:r>
        <w:t>-</w:t>
      </w:r>
      <w:r>
        <w:tab/>
        <w:t xml:space="preserve">gerealiseerde omzet; </w:t>
      </w:r>
    </w:p>
    <w:p w14:paraId="3743412B" w14:textId="77777777" w:rsidR="009E561E" w:rsidRDefault="009E561E" w:rsidP="009E561E">
      <w:r>
        <w:t>-</w:t>
      </w:r>
      <w:r>
        <w:tab/>
        <w:t xml:space="preserve">eventuele schades; </w:t>
      </w:r>
    </w:p>
    <w:p w14:paraId="2A27D342" w14:textId="77777777" w:rsidR="009E561E" w:rsidRDefault="009E561E" w:rsidP="009E561E">
      <w:r>
        <w:t>-</w:t>
      </w:r>
      <w:r>
        <w:tab/>
        <w:t xml:space="preserve">afwijkingen op doorlooptijden; </w:t>
      </w:r>
    </w:p>
    <w:p w14:paraId="54E04D23" w14:textId="77777777" w:rsidR="009E561E" w:rsidRDefault="009E561E" w:rsidP="009E561E">
      <w:r>
        <w:t>-</w:t>
      </w:r>
      <w:r>
        <w:tab/>
        <w:t>verbetervoorstellen m.b.t. innovaties, duurzaamheid, standaardisering en verbetering in de uitvoering van de werkzaamheden.</w:t>
      </w:r>
    </w:p>
    <w:p w14:paraId="43A1229D" w14:textId="3BFC2077" w:rsidR="00731AFF" w:rsidRPr="00731AFF" w:rsidRDefault="009E561E" w:rsidP="009E561E">
      <w:pPr>
        <w:rPr>
          <w:highlight w:val="yellow"/>
        </w:rPr>
      </w:pPr>
      <w:r>
        <w:t>Deze rapportages dienen binnen 5 werkdagen na afloop van het kwartaal beschikbaar te worden gesteld aan de contactpersoon van Hogeschool Rotterdam.</w:t>
      </w:r>
    </w:p>
    <w:p w14:paraId="6B5436F7" w14:textId="77777777" w:rsidR="00151FBC" w:rsidRPr="00151FBC" w:rsidRDefault="00151FBC" w:rsidP="00151FBC">
      <w:pPr>
        <w:rPr>
          <w:rFonts w:eastAsia="SimSun"/>
          <w:highlight w:val="yellow"/>
        </w:rPr>
      </w:pPr>
    </w:p>
    <w:p w14:paraId="56DEFFB2" w14:textId="5C1A751C" w:rsidR="00151FBC" w:rsidRPr="00151FBC" w:rsidRDefault="00361C2E" w:rsidP="00151FBC">
      <w:pPr>
        <w:pStyle w:val="Kop1"/>
        <w:keepLines w:val="0"/>
        <w:pageBreakBefore w:val="0"/>
        <w:numPr>
          <w:ilvl w:val="0"/>
          <w:numId w:val="3"/>
        </w:numPr>
        <w:spacing w:after="0"/>
        <w:ind w:left="357" w:hanging="357"/>
        <w:jc w:val="both"/>
        <w:rPr>
          <w:sz w:val="24"/>
          <w:szCs w:val="24"/>
        </w:rPr>
      </w:pPr>
      <w:bookmarkStart w:id="29" w:name="_Toc412713616"/>
      <w:bookmarkStart w:id="30" w:name="_Toc536173421"/>
      <w:bookmarkStart w:id="31" w:name="_Toc159583210"/>
      <w:r w:rsidRPr="00576302">
        <w:rPr>
          <w:sz w:val="24"/>
          <w:szCs w:val="24"/>
        </w:rPr>
        <w:t>ONDERAANNEM</w:t>
      </w:r>
      <w:r>
        <w:rPr>
          <w:sz w:val="24"/>
          <w:szCs w:val="24"/>
        </w:rPr>
        <w:t>ING</w:t>
      </w:r>
      <w:bookmarkEnd w:id="29"/>
      <w:bookmarkEnd w:id="30"/>
      <w:bookmarkEnd w:id="31"/>
    </w:p>
    <w:p w14:paraId="73B8E100" w14:textId="77777777" w:rsidR="00361C2E" w:rsidRDefault="00361C2E" w:rsidP="00601FFA">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169CA800" w14:textId="77777777" w:rsidR="000C2485" w:rsidRPr="00576302" w:rsidRDefault="000C2485" w:rsidP="00601FFA"/>
    <w:p w14:paraId="12E5CA2A"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2" w:name="_Toc412713618"/>
      <w:bookmarkStart w:id="33" w:name="_Toc536173423"/>
      <w:bookmarkStart w:id="34" w:name="_Toc159583211"/>
      <w:r w:rsidRPr="00576302">
        <w:rPr>
          <w:sz w:val="24"/>
          <w:szCs w:val="24"/>
        </w:rPr>
        <w:t>CONFORMITEIT EN BEËINDIGING</w:t>
      </w:r>
      <w:bookmarkEnd w:id="32"/>
      <w:bookmarkEnd w:id="33"/>
      <w:bookmarkEnd w:id="34"/>
    </w:p>
    <w:p w14:paraId="14896FA6" w14:textId="162E2E1D" w:rsidR="00361C2E" w:rsidRPr="00213E27"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 xml:space="preserve">De Opdrachtnemer garandeert dat alle door hem uitgevoerde werkzaamheden in overeenstemming zijn met de </w:t>
      </w:r>
      <w:r w:rsidR="00B40734">
        <w:rPr>
          <w:rFonts w:eastAsia="SimSun"/>
          <w:lang w:eastAsia="zh-CN"/>
        </w:rPr>
        <w:t>Raamovereenkomst</w:t>
      </w:r>
      <w:r w:rsidRPr="00213E27">
        <w:rPr>
          <w:rFonts w:eastAsia="SimSun"/>
          <w:lang w:eastAsia="zh-CN"/>
        </w:rPr>
        <w:t xml:space="preserve"> inclusief bijlagen en beantwoorden aan hetgeen Hogeschool Rotterdam mag verwachten op grond van de </w:t>
      </w:r>
      <w:r w:rsidR="00B40734">
        <w:rPr>
          <w:rFonts w:eastAsia="SimSun"/>
          <w:lang w:eastAsia="zh-CN"/>
        </w:rPr>
        <w:t>Raamovereenkomst</w:t>
      </w:r>
      <w:r>
        <w:rPr>
          <w:rFonts w:eastAsia="SimSun"/>
          <w:lang w:eastAsia="zh-CN"/>
        </w:rPr>
        <w:t xml:space="preserve"> inclusief bijlagen</w:t>
      </w:r>
      <w:r w:rsidRPr="00213E27">
        <w:rPr>
          <w:rFonts w:eastAsia="SimSun"/>
          <w:lang w:eastAsia="zh-CN"/>
        </w:rPr>
        <w:t xml:space="preserve">. </w:t>
      </w:r>
    </w:p>
    <w:p w14:paraId="778CE43B" w14:textId="4D5B51F5" w:rsidR="00361C2E" w:rsidRPr="00B27F6A"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Hogeschool Rotterdam is</w:t>
      </w:r>
      <w:r>
        <w:rPr>
          <w:rFonts w:eastAsia="SimSun"/>
          <w:lang w:eastAsia="zh-CN"/>
        </w:rPr>
        <w:t xml:space="preserve"> te allen tijde</w:t>
      </w:r>
      <w:r w:rsidRPr="00213E27">
        <w:rPr>
          <w:rFonts w:eastAsia="SimSun"/>
          <w:lang w:eastAsia="zh-CN"/>
        </w:rPr>
        <w:t xml:space="preserve"> gerechtigd </w:t>
      </w:r>
      <w:r>
        <w:rPr>
          <w:rFonts w:eastAsia="SimSun"/>
          <w:lang w:eastAsia="zh-CN"/>
        </w:rPr>
        <w:t xml:space="preserve">de </w:t>
      </w:r>
      <w:r w:rsidR="00B40734">
        <w:rPr>
          <w:rFonts w:eastAsia="SimSun"/>
          <w:lang w:eastAsia="zh-CN"/>
        </w:rPr>
        <w:t>Raamovereenkomst</w:t>
      </w:r>
      <w:r w:rsidRPr="00213E27">
        <w:rPr>
          <w:rFonts w:eastAsia="SimSun"/>
          <w:lang w:eastAsia="zh-CN"/>
        </w:rPr>
        <w:t xml:space="preserve"> buiten rechte te ontbinden, dan wel op te zeggen. Hogeschool Rotterdam zal de Opdrachtnemer schriftelijk in kennis stellen van haar besluit daartoe en houdt daarbij een opzegtermijn van drie maanden in </w:t>
      </w:r>
      <w:r w:rsidRPr="00B27F6A">
        <w:rPr>
          <w:rFonts w:eastAsia="SimSun"/>
          <w:lang w:eastAsia="zh-CN"/>
        </w:rPr>
        <w:t>acht.</w:t>
      </w:r>
    </w:p>
    <w:p w14:paraId="731C9CB9" w14:textId="736EA5AB" w:rsidR="00361C2E" w:rsidRPr="00B27F6A" w:rsidRDefault="00361C2E" w:rsidP="000C2485">
      <w:pPr>
        <w:numPr>
          <w:ilvl w:val="1"/>
          <w:numId w:val="3"/>
        </w:numPr>
        <w:tabs>
          <w:tab w:val="clear" w:pos="375"/>
          <w:tab w:val="num" w:pos="426"/>
        </w:tabs>
        <w:ind w:left="374" w:hanging="374"/>
        <w:rPr>
          <w:rFonts w:eastAsia="SimSun"/>
          <w:lang w:eastAsia="zh-CN"/>
        </w:rPr>
      </w:pPr>
      <w:r w:rsidRPr="00B27F6A">
        <w:rPr>
          <w:rFonts w:cs="Arial"/>
        </w:rPr>
        <w:t xml:space="preserve">Hogeschool Rotterdam is gerechtigd in het geval de </w:t>
      </w:r>
      <w:r w:rsidR="00B40734">
        <w:rPr>
          <w:rFonts w:eastAsia="SimSun"/>
          <w:lang w:eastAsia="zh-CN"/>
        </w:rPr>
        <w:t>Raamovereenkomst</w:t>
      </w:r>
      <w:r w:rsidRPr="00B27F6A">
        <w:rPr>
          <w:rFonts w:cs="Arial"/>
        </w:rPr>
        <w:t xml:space="preserve"> binnen het eerste contractjaar wordt ontbonden eenzelfde </w:t>
      </w:r>
      <w:r w:rsidR="00B40734">
        <w:rPr>
          <w:rFonts w:eastAsia="SimSun"/>
          <w:lang w:eastAsia="zh-CN"/>
        </w:rPr>
        <w:t>Raamovereenkomst</w:t>
      </w:r>
      <w:r w:rsidRPr="00B27F6A">
        <w:rPr>
          <w:rFonts w:cs="Arial"/>
        </w:rPr>
        <w:t xml:space="preserve"> aan te gaan met de als tweede geëindigde inschrijver.</w:t>
      </w:r>
    </w:p>
    <w:p w14:paraId="2BB557A0" w14:textId="3C604D99" w:rsidR="00361C2E" w:rsidRDefault="00361C2E" w:rsidP="000C2485">
      <w:pPr>
        <w:numPr>
          <w:ilvl w:val="1"/>
          <w:numId w:val="3"/>
        </w:numPr>
        <w:tabs>
          <w:tab w:val="clear" w:pos="375"/>
          <w:tab w:val="num" w:pos="426"/>
        </w:tabs>
        <w:ind w:left="374" w:hanging="374"/>
        <w:rPr>
          <w:rFonts w:eastAsia="SimSun"/>
          <w:lang w:eastAsia="zh-CN"/>
        </w:rPr>
      </w:pPr>
      <w:r w:rsidRPr="00B27F6A">
        <w:rPr>
          <w:rFonts w:eastAsia="SimSun"/>
          <w:lang w:eastAsia="zh-CN"/>
        </w:rPr>
        <w:t>Indien de eenzijdige beëindiging van</w:t>
      </w:r>
      <w:r>
        <w:rPr>
          <w:rFonts w:eastAsia="SimSun"/>
          <w:lang w:eastAsia="zh-CN"/>
        </w:rPr>
        <w:t xml:space="preserve"> de </w:t>
      </w:r>
      <w:r w:rsidR="00B40734">
        <w:rPr>
          <w:rFonts w:eastAsia="SimSun"/>
          <w:lang w:eastAsia="zh-CN"/>
        </w:rPr>
        <w:t>Raamovereenkomst</w:t>
      </w:r>
      <w:r w:rsidRPr="00213E27">
        <w:rPr>
          <w:rFonts w:eastAsia="SimSun"/>
          <w:lang w:eastAsia="zh-CN"/>
        </w:rPr>
        <w:t xml:space="preserve"> een gevolg is van het feit dat de Opdrachtnemer in de uitvoering </w:t>
      </w:r>
      <w:r>
        <w:rPr>
          <w:rFonts w:eastAsia="SimSun"/>
          <w:lang w:eastAsia="zh-CN"/>
        </w:rPr>
        <w:t xml:space="preserve">van de </w:t>
      </w:r>
      <w:r w:rsidR="00B40734">
        <w:rPr>
          <w:rFonts w:eastAsia="SimSun"/>
          <w:lang w:eastAsia="zh-CN"/>
        </w:rPr>
        <w:t>Raamovereenkomst</w:t>
      </w:r>
      <w:r w:rsidRPr="00213E27">
        <w:rPr>
          <w:rFonts w:eastAsia="SimSun"/>
          <w:lang w:eastAsia="zh-CN"/>
        </w:rPr>
        <w:t xml:space="preserve"> substantieel tekort is geschoten, vervalt het recht van de Opdrachtnemer op de honorering van</w:t>
      </w:r>
      <w:r>
        <w:rPr>
          <w:rFonts w:eastAsia="SimSun"/>
          <w:lang w:eastAsia="zh-CN"/>
        </w:rPr>
        <w:t xml:space="preserve"> zijn werkzaamheden</w:t>
      </w:r>
      <w:r w:rsidRPr="00213E27">
        <w:rPr>
          <w:rFonts w:eastAsia="SimSun"/>
          <w:lang w:eastAsia="zh-CN"/>
        </w:rPr>
        <w:t>.</w:t>
      </w:r>
    </w:p>
    <w:p w14:paraId="66EF56AF" w14:textId="38109872" w:rsidR="00361C2E" w:rsidRDefault="00361C2E" w:rsidP="000C2485">
      <w:pPr>
        <w:numPr>
          <w:ilvl w:val="1"/>
          <w:numId w:val="3"/>
        </w:numPr>
        <w:tabs>
          <w:tab w:val="clear" w:pos="375"/>
          <w:tab w:val="num" w:pos="426"/>
        </w:tabs>
        <w:ind w:left="374" w:hanging="374"/>
        <w:rPr>
          <w:rFonts w:eastAsia="SimSun"/>
          <w:lang w:eastAsia="zh-CN"/>
        </w:rPr>
      </w:pPr>
      <w:r>
        <w:rPr>
          <w:rFonts w:eastAsia="SimSun"/>
          <w:lang w:eastAsia="zh-CN"/>
        </w:rPr>
        <w:lastRenderedPageBreak/>
        <w:t xml:space="preserve">In geval van beëindiging van de </w:t>
      </w:r>
      <w:r w:rsidR="00B40734">
        <w:rPr>
          <w:rFonts w:eastAsia="SimSun"/>
          <w:lang w:eastAsia="zh-CN"/>
        </w:rPr>
        <w:t>Raamovereenkomst</w:t>
      </w:r>
      <w:r>
        <w:rPr>
          <w:rFonts w:eastAsia="SimSun"/>
          <w:lang w:eastAsia="zh-CN"/>
        </w:rPr>
        <w:t xml:space="preserve">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06DD754F" w14:textId="77777777" w:rsidR="000C2485" w:rsidRPr="00276B16" w:rsidRDefault="000C2485" w:rsidP="000C2485">
      <w:pPr>
        <w:ind w:left="374"/>
        <w:rPr>
          <w:rFonts w:eastAsia="SimSun"/>
          <w:lang w:eastAsia="zh-CN"/>
        </w:rPr>
      </w:pPr>
    </w:p>
    <w:p w14:paraId="78EA033B" w14:textId="77777777" w:rsidR="00361C2E" w:rsidRDefault="00361C2E" w:rsidP="00601FFA">
      <w:pPr>
        <w:pStyle w:val="Kop1"/>
        <w:keepLines w:val="0"/>
        <w:pageBreakBefore w:val="0"/>
        <w:numPr>
          <w:ilvl w:val="0"/>
          <w:numId w:val="3"/>
        </w:numPr>
        <w:spacing w:after="0"/>
        <w:ind w:left="357" w:hanging="357"/>
        <w:jc w:val="both"/>
        <w:rPr>
          <w:sz w:val="24"/>
          <w:szCs w:val="24"/>
        </w:rPr>
      </w:pPr>
      <w:bookmarkStart w:id="35" w:name="_Toc412713619"/>
      <w:bookmarkStart w:id="36" w:name="_Toc536173424"/>
      <w:bookmarkStart w:id="37" w:name="_Toc159583212"/>
      <w:r>
        <w:rPr>
          <w:sz w:val="24"/>
          <w:szCs w:val="24"/>
        </w:rPr>
        <w:t>EIGENDOM</w:t>
      </w:r>
      <w:bookmarkEnd w:id="35"/>
      <w:bookmarkEnd w:id="36"/>
      <w:bookmarkEnd w:id="37"/>
    </w:p>
    <w:p w14:paraId="448ADCBA" w14:textId="77777777" w:rsidR="00361C2E" w:rsidRDefault="00361C2E" w:rsidP="00601FFA">
      <w:pPr>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14:paraId="1E42B3CC" w14:textId="77777777" w:rsidR="000C2485" w:rsidRPr="009E6914" w:rsidRDefault="000C2485" w:rsidP="00601FFA"/>
    <w:p w14:paraId="7FF865FB"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8" w:name="_Toc412713620"/>
      <w:bookmarkStart w:id="39" w:name="_Toc536173425"/>
      <w:bookmarkStart w:id="40" w:name="_Toc159583213"/>
      <w:r>
        <w:rPr>
          <w:sz w:val="24"/>
          <w:szCs w:val="24"/>
        </w:rPr>
        <w:t>TOEPASSELIJK RECHT</w:t>
      </w:r>
      <w:bookmarkEnd w:id="38"/>
      <w:bookmarkEnd w:id="39"/>
      <w:bookmarkEnd w:id="40"/>
    </w:p>
    <w:p w14:paraId="776D5C52" w14:textId="110958CF" w:rsidR="00361C2E" w:rsidRPr="00213E27"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Op deze </w:t>
      </w:r>
      <w:r w:rsidR="00B40734">
        <w:rPr>
          <w:rFonts w:eastAsia="SimSun"/>
          <w:lang w:eastAsia="zh-CN"/>
        </w:rPr>
        <w:t>Raamovereenkomst</w:t>
      </w:r>
      <w:r w:rsidRPr="00213E27">
        <w:rPr>
          <w:rFonts w:eastAsia="SimSun"/>
          <w:lang w:eastAsia="zh-CN"/>
        </w:rPr>
        <w:t xml:space="preserve"> is uitsluitend Nederlands recht van toepassing.</w:t>
      </w:r>
    </w:p>
    <w:p w14:paraId="397BA5A8" w14:textId="4865FAAA" w:rsidR="00361C2E" w:rsidRPr="00276B16"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Indien zich na de ondertekening van de </w:t>
      </w:r>
      <w:r w:rsidR="00B40734">
        <w:rPr>
          <w:rFonts w:eastAsia="SimSun"/>
          <w:lang w:eastAsia="zh-CN"/>
        </w:rPr>
        <w:t>Raamovereenkomst</w:t>
      </w:r>
      <w:r w:rsidRPr="00213E27">
        <w:rPr>
          <w:rFonts w:eastAsia="SimSun"/>
          <w:lang w:eastAsia="zh-CN"/>
        </w:rPr>
        <w:t xml:space="preserve"> wijzigingen voordoen in wet</w:t>
      </w:r>
      <w:r>
        <w:rPr>
          <w:rFonts w:eastAsia="SimSun"/>
          <w:lang w:eastAsia="zh-CN"/>
        </w:rPr>
        <w:t>-</w:t>
      </w:r>
      <w:r w:rsidRPr="00213E27">
        <w:rPr>
          <w:rFonts w:eastAsia="SimSun"/>
          <w:lang w:eastAsia="zh-CN"/>
        </w:rPr>
        <w:t xml:space="preserve"> of regelgeving van dwingendrechtelijke aard, zullen partijen - indien </w:t>
      </w:r>
      <w:r>
        <w:rPr>
          <w:rFonts w:eastAsia="SimSun" w:cs="Arial"/>
          <w:lang w:eastAsia="zh-CN"/>
        </w:rPr>
        <w:t>ee</w:t>
      </w:r>
      <w:r w:rsidRPr="00213E27">
        <w:rPr>
          <w:rFonts w:eastAsia="SimSun"/>
          <w:lang w:eastAsia="zh-CN"/>
        </w:rPr>
        <w:t xml:space="preserve">n en ander gevolgen heeft voor de inhoud en/of uitvoering van de </w:t>
      </w:r>
      <w:r w:rsidR="00B40734">
        <w:rPr>
          <w:rFonts w:eastAsia="SimSun"/>
          <w:lang w:eastAsia="zh-CN"/>
        </w:rPr>
        <w:t>Raamovereenkomst</w:t>
      </w:r>
      <w:r w:rsidRPr="00213E27">
        <w:rPr>
          <w:rFonts w:eastAsia="SimSun"/>
          <w:lang w:eastAsia="zh-CN"/>
        </w:rPr>
        <w:t xml:space="preserve"> - dienaangaande nadere afspraken met elkaar maken.</w:t>
      </w:r>
    </w:p>
    <w:p w14:paraId="578EFF36" w14:textId="77777777" w:rsidR="00361C2E" w:rsidRDefault="00361C2E" w:rsidP="00601FFA">
      <w:r>
        <w:t>Aldus overeengekomen en in tweevoud opgemaakt.</w:t>
      </w:r>
    </w:p>
    <w:p w14:paraId="23E1AB03" w14:textId="77777777" w:rsidR="00361C2E" w:rsidRDefault="00361C2E" w:rsidP="00601FFA"/>
    <w:p w14:paraId="236A5740" w14:textId="77777777" w:rsidR="00361C2E" w:rsidRPr="00AE49B7" w:rsidRDefault="00361C2E" w:rsidP="00601FFA">
      <w:pPr>
        <w:tabs>
          <w:tab w:val="left" w:pos="4111"/>
        </w:tabs>
      </w:pPr>
      <w:r w:rsidRPr="00AE49B7">
        <w:t xml:space="preserve">Datum: </w:t>
      </w:r>
      <w:r>
        <w:t>…………………………………</w:t>
      </w:r>
      <w:r>
        <w:tab/>
        <w:t>Datum: …………………………………</w:t>
      </w:r>
    </w:p>
    <w:p w14:paraId="41A1FED4" w14:textId="77777777" w:rsidR="00361C2E" w:rsidRDefault="00361C2E" w:rsidP="00601FFA">
      <w:pPr>
        <w:tabs>
          <w:tab w:val="left" w:pos="4111"/>
        </w:tabs>
        <w:rPr>
          <w:b/>
        </w:rPr>
      </w:pPr>
    </w:p>
    <w:p w14:paraId="7EB9D6EA" w14:textId="77777777" w:rsidR="00361C2E" w:rsidRPr="001571B5" w:rsidRDefault="00361C2E" w:rsidP="00601FFA">
      <w:pPr>
        <w:tabs>
          <w:tab w:val="left" w:pos="4111"/>
        </w:tabs>
        <w:rPr>
          <w:b/>
        </w:rPr>
      </w:pPr>
      <w:r>
        <w:rPr>
          <w:b/>
        </w:rPr>
        <w:t>[Opdrachtnemer]</w:t>
      </w:r>
      <w:r w:rsidRPr="001571B5">
        <w:rPr>
          <w:b/>
        </w:rPr>
        <w:tab/>
      </w:r>
      <w:r>
        <w:rPr>
          <w:b/>
        </w:rPr>
        <w:t>Stichting Hogeschool Rotterdam</w:t>
      </w:r>
    </w:p>
    <w:p w14:paraId="3A76CF49" w14:textId="77777777" w:rsidR="00361C2E" w:rsidRDefault="00361C2E" w:rsidP="00601FFA">
      <w:pPr>
        <w:tabs>
          <w:tab w:val="left" w:pos="4111"/>
        </w:tabs>
      </w:pPr>
    </w:p>
    <w:p w14:paraId="7AFAFC28" w14:textId="77777777" w:rsidR="00361C2E" w:rsidRDefault="00361C2E" w:rsidP="00601FFA">
      <w:pPr>
        <w:tabs>
          <w:tab w:val="left" w:pos="4111"/>
        </w:tabs>
      </w:pPr>
    </w:p>
    <w:p w14:paraId="09A8862B" w14:textId="77777777" w:rsidR="00361C2E" w:rsidRDefault="00361C2E" w:rsidP="00601FFA">
      <w:pPr>
        <w:tabs>
          <w:tab w:val="left" w:pos="4111"/>
        </w:tabs>
      </w:pPr>
    </w:p>
    <w:p w14:paraId="212FC802" w14:textId="77777777" w:rsidR="00361C2E" w:rsidRDefault="00361C2E" w:rsidP="00601FFA">
      <w:pPr>
        <w:tabs>
          <w:tab w:val="left" w:pos="4111"/>
        </w:tabs>
      </w:pPr>
    </w:p>
    <w:p w14:paraId="4118CAE5" w14:textId="77777777" w:rsidR="00361C2E" w:rsidRDefault="00361C2E" w:rsidP="00601FFA">
      <w:pPr>
        <w:tabs>
          <w:tab w:val="left" w:pos="4111"/>
        </w:tabs>
      </w:pPr>
      <w:r>
        <w:t>…………………………………</w:t>
      </w:r>
      <w:r>
        <w:tab/>
        <w:t>…………………………………</w:t>
      </w:r>
    </w:p>
    <w:p w14:paraId="6F2C88AF" w14:textId="77777777" w:rsidR="00361C2E" w:rsidRDefault="00361C2E" w:rsidP="00601FFA">
      <w:pPr>
        <w:tabs>
          <w:tab w:val="left" w:pos="4111"/>
        </w:tabs>
      </w:pPr>
      <w:r>
        <w:t>Handtekening</w:t>
      </w:r>
      <w:r>
        <w:tab/>
        <w:t>Handtekening</w:t>
      </w:r>
    </w:p>
    <w:p w14:paraId="1A848515" w14:textId="77777777" w:rsidR="00361C2E" w:rsidRDefault="00361C2E" w:rsidP="00601FFA">
      <w:pPr>
        <w:tabs>
          <w:tab w:val="left" w:pos="4111"/>
        </w:tabs>
      </w:pPr>
    </w:p>
    <w:p w14:paraId="68F2327F" w14:textId="77777777" w:rsidR="00361C2E" w:rsidRDefault="00361C2E" w:rsidP="00601FFA">
      <w:pPr>
        <w:tabs>
          <w:tab w:val="left" w:pos="4111"/>
        </w:tabs>
      </w:pPr>
      <w:r>
        <w:t>[</w:t>
      </w:r>
      <w:r w:rsidRPr="003F4961">
        <w:rPr>
          <w:highlight w:val="yellow"/>
        </w:rPr>
        <w:t>Naam</w:t>
      </w:r>
      <w:r>
        <w:t>]</w:t>
      </w:r>
      <w:r>
        <w:tab/>
        <w:t>[</w:t>
      </w:r>
      <w:r w:rsidRPr="003F4961">
        <w:rPr>
          <w:highlight w:val="yellow"/>
        </w:rPr>
        <w:t>Naam</w:t>
      </w:r>
      <w:r>
        <w:t>]</w:t>
      </w:r>
    </w:p>
    <w:p w14:paraId="2E8810FF" w14:textId="77777777" w:rsidR="00361C2E" w:rsidRDefault="00361C2E" w:rsidP="00601FFA">
      <w:pPr>
        <w:tabs>
          <w:tab w:val="left" w:pos="4111"/>
        </w:tabs>
      </w:pPr>
      <w:r>
        <w:t>[</w:t>
      </w:r>
      <w:r w:rsidRPr="003F4961">
        <w:rPr>
          <w:highlight w:val="yellow"/>
        </w:rPr>
        <w:t>Functie</w:t>
      </w:r>
      <w:r>
        <w:t>]</w:t>
      </w:r>
      <w:r>
        <w:tab/>
        <w:t>[</w:t>
      </w:r>
      <w:r w:rsidRPr="003F4961">
        <w:rPr>
          <w:highlight w:val="yellow"/>
        </w:rPr>
        <w:t>Functie</w:t>
      </w:r>
      <w:r>
        <w:t>]</w:t>
      </w:r>
    </w:p>
    <w:p w14:paraId="3500DED4" w14:textId="77777777" w:rsidR="000411D1" w:rsidRDefault="000411D1" w:rsidP="00601FFA"/>
    <w:sectPr w:rsidR="000411D1" w:rsidSect="00A70E6D">
      <w:headerReference w:type="even" r:id="rId15"/>
      <w:headerReference w:type="default" r:id="rId16"/>
      <w:footerReference w:type="even" r:id="rId17"/>
      <w:headerReference w:type="first" r:id="rId18"/>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88BC3" w14:textId="77777777" w:rsidR="006452A6" w:rsidRDefault="006452A6">
      <w:pPr>
        <w:spacing w:line="240" w:lineRule="auto"/>
      </w:pPr>
      <w:r>
        <w:separator/>
      </w:r>
    </w:p>
  </w:endnote>
  <w:endnote w:type="continuationSeparator" w:id="0">
    <w:p w14:paraId="2637C3D9" w14:textId="77777777" w:rsidR="006452A6" w:rsidRDefault="006452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B36C"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61D10A01"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2B79A50D" w14:textId="77777777" w:rsidR="00A70E6D" w:rsidRPr="00AF6582" w:rsidRDefault="00A70E6D" w:rsidP="00A70E6D">
    <w:pPr>
      <w:tabs>
        <w:tab w:val="left" w:pos="6237"/>
        <w:tab w:val="left" w:pos="8364"/>
      </w:tabs>
      <w:rPr>
        <w:sz w:val="18"/>
        <w:szCs w:val="18"/>
      </w:rPr>
    </w:pPr>
  </w:p>
  <w:p w14:paraId="74BDB1A5"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E85E17">
      <w:rPr>
        <w:noProof/>
      </w:rPr>
      <w:t>Document3</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824A"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3E0D1166"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16613898" w14:textId="77777777" w:rsidR="00A70E6D" w:rsidRPr="00AF6582" w:rsidRDefault="00A70E6D" w:rsidP="00A70E6D">
    <w:pPr>
      <w:tabs>
        <w:tab w:val="left" w:pos="6237"/>
        <w:tab w:val="left" w:pos="8364"/>
      </w:tabs>
      <w:rPr>
        <w:sz w:val="18"/>
        <w:szCs w:val="18"/>
      </w:rPr>
    </w:pPr>
  </w:p>
  <w:p w14:paraId="2AC4DE16"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E85E17">
      <w:rPr>
        <w:noProof/>
      </w:rPr>
      <w:t>Document3</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0CDB4" w14:textId="77777777" w:rsidR="006452A6" w:rsidRDefault="006452A6">
      <w:pPr>
        <w:spacing w:line="240" w:lineRule="auto"/>
      </w:pPr>
      <w:r>
        <w:separator/>
      </w:r>
    </w:p>
  </w:footnote>
  <w:footnote w:type="continuationSeparator" w:id="0">
    <w:p w14:paraId="24FC0BEC" w14:textId="77777777" w:rsidR="006452A6" w:rsidRDefault="006452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7CE7" w14:textId="77777777" w:rsidR="00A70E6D" w:rsidRDefault="00B335AC">
    <w:pPr>
      <w:pStyle w:val="Koptekst"/>
    </w:pPr>
    <w:r>
      <w:rPr>
        <w:noProof/>
      </w:rPr>
      <w:pict w14:anchorId="640175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2C59" w14:textId="77777777" w:rsidR="00A70E6D" w:rsidRDefault="00B335AC">
    <w:pPr>
      <w:pStyle w:val="Koptekst"/>
    </w:pPr>
    <w:r>
      <w:rPr>
        <w:noProof/>
      </w:rPr>
      <w:pict w14:anchorId="270853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05691053" wp14:editId="2AA3E7A4">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EE65" w14:textId="77777777" w:rsidR="00A70E6D" w:rsidRDefault="00B335AC" w:rsidP="00A70E6D">
    <w:pPr>
      <w:pStyle w:val="HRNaamInstituut"/>
    </w:pPr>
    <w:r>
      <w:rPr>
        <w:noProof/>
      </w:rPr>
      <w:pict w14:anchorId="6CFA4D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598984C7" wp14:editId="0BB7A561">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1F5040F9" wp14:editId="64D955EA">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00C1DA76" wp14:editId="27E69C4A">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550677EF" wp14:editId="7433E1E0">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A77C" w14:textId="77777777" w:rsidR="00A70E6D" w:rsidRDefault="00B335AC">
    <w:pPr>
      <w:pStyle w:val="Koptekst"/>
    </w:pPr>
    <w:r>
      <w:rPr>
        <w:noProof/>
      </w:rPr>
      <w:pict w14:anchorId="056D53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0A1F" w14:textId="77777777" w:rsidR="00A70E6D" w:rsidRDefault="00A70E6D">
    <w:pPr>
      <w:pStyle w:val="Koptekst"/>
    </w:pPr>
    <w:r>
      <w:rPr>
        <w:noProof/>
      </w:rPr>
      <w:drawing>
        <wp:anchor distT="0" distB="0" distL="114300" distR="114300" simplePos="0" relativeHeight="251656192" behindDoc="1" locked="0" layoutInCell="1" allowOverlap="1" wp14:anchorId="4E15EDF5" wp14:editId="3A56AA5E">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335AC">
      <w:rPr>
        <w:noProof/>
      </w:rPr>
      <w:pict w14:anchorId="29D2B4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84403" w14:textId="77777777" w:rsidR="00A70E6D" w:rsidRDefault="00B335AC">
    <w:pPr>
      <w:pStyle w:val="Koptekst"/>
    </w:pPr>
    <w:r>
      <w:rPr>
        <w:noProof/>
      </w:rPr>
      <w:pict w14:anchorId="135944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1046367911">
    <w:abstractNumId w:val="10"/>
  </w:num>
  <w:num w:numId="2" w16cid:durableId="248466613">
    <w:abstractNumId w:val="0"/>
  </w:num>
  <w:num w:numId="3" w16cid:durableId="925186652">
    <w:abstractNumId w:val="7"/>
  </w:num>
  <w:num w:numId="4" w16cid:durableId="1652101552">
    <w:abstractNumId w:val="1"/>
  </w:num>
  <w:num w:numId="5" w16cid:durableId="1396472039">
    <w:abstractNumId w:val="3"/>
  </w:num>
  <w:num w:numId="6" w16cid:durableId="907109801">
    <w:abstractNumId w:val="5"/>
  </w:num>
  <w:num w:numId="7" w16cid:durableId="820118260">
    <w:abstractNumId w:val="9"/>
  </w:num>
  <w:num w:numId="8" w16cid:durableId="712078159">
    <w:abstractNumId w:val="4"/>
  </w:num>
  <w:num w:numId="9" w16cid:durableId="106044637">
    <w:abstractNumId w:val="6"/>
  </w:num>
  <w:num w:numId="10" w16cid:durableId="1942175445">
    <w:abstractNumId w:val="8"/>
  </w:num>
  <w:num w:numId="11" w16cid:durableId="1480270163">
    <w:abstractNumId w:val="10"/>
  </w:num>
  <w:num w:numId="12" w16cid:durableId="620916447">
    <w:abstractNumId w:val="10"/>
  </w:num>
  <w:num w:numId="13" w16cid:durableId="506291874">
    <w:abstractNumId w:val="10"/>
  </w:num>
  <w:num w:numId="14" w16cid:durableId="1101224957">
    <w:abstractNumId w:val="10"/>
  </w:num>
  <w:num w:numId="15" w16cid:durableId="911232372">
    <w:abstractNumId w:val="10"/>
  </w:num>
  <w:num w:numId="16" w16cid:durableId="2022776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17"/>
    <w:rsid w:val="000411D1"/>
    <w:rsid w:val="00051AB7"/>
    <w:rsid w:val="0009387E"/>
    <w:rsid w:val="000C2485"/>
    <w:rsid w:val="000D5B8F"/>
    <w:rsid w:val="0010606B"/>
    <w:rsid w:val="00140D46"/>
    <w:rsid w:val="00151A57"/>
    <w:rsid w:val="00151FBC"/>
    <w:rsid w:val="00185D30"/>
    <w:rsid w:val="001D549A"/>
    <w:rsid w:val="001E14D7"/>
    <w:rsid w:val="00233140"/>
    <w:rsid w:val="002C4653"/>
    <w:rsid w:val="002F384B"/>
    <w:rsid w:val="00361C2E"/>
    <w:rsid w:val="003640CF"/>
    <w:rsid w:val="00364F7B"/>
    <w:rsid w:val="00366523"/>
    <w:rsid w:val="00374EA9"/>
    <w:rsid w:val="003827D1"/>
    <w:rsid w:val="003A773D"/>
    <w:rsid w:val="003B217A"/>
    <w:rsid w:val="003C75BF"/>
    <w:rsid w:val="004015AC"/>
    <w:rsid w:val="00424821"/>
    <w:rsid w:val="0043679D"/>
    <w:rsid w:val="00465393"/>
    <w:rsid w:val="004A20F6"/>
    <w:rsid w:val="004C73A4"/>
    <w:rsid w:val="004D088C"/>
    <w:rsid w:val="00524DD9"/>
    <w:rsid w:val="00526552"/>
    <w:rsid w:val="00553928"/>
    <w:rsid w:val="00556C8D"/>
    <w:rsid w:val="005D75D3"/>
    <w:rsid w:val="005F15CB"/>
    <w:rsid w:val="00601FFA"/>
    <w:rsid w:val="00640713"/>
    <w:rsid w:val="006452A6"/>
    <w:rsid w:val="00671CA0"/>
    <w:rsid w:val="0069278C"/>
    <w:rsid w:val="006979B7"/>
    <w:rsid w:val="006A55FA"/>
    <w:rsid w:val="006B0279"/>
    <w:rsid w:val="006B534D"/>
    <w:rsid w:val="006D4E45"/>
    <w:rsid w:val="006F660A"/>
    <w:rsid w:val="00722462"/>
    <w:rsid w:val="00725DA0"/>
    <w:rsid w:val="00727C77"/>
    <w:rsid w:val="00731AFF"/>
    <w:rsid w:val="0073418D"/>
    <w:rsid w:val="00735676"/>
    <w:rsid w:val="00784E13"/>
    <w:rsid w:val="0080522B"/>
    <w:rsid w:val="008130E9"/>
    <w:rsid w:val="008215E0"/>
    <w:rsid w:val="0086646D"/>
    <w:rsid w:val="008C0E90"/>
    <w:rsid w:val="0092574C"/>
    <w:rsid w:val="00925A4E"/>
    <w:rsid w:val="009602BF"/>
    <w:rsid w:val="00964C3A"/>
    <w:rsid w:val="0097658F"/>
    <w:rsid w:val="009D67A3"/>
    <w:rsid w:val="009E561E"/>
    <w:rsid w:val="00A508DC"/>
    <w:rsid w:val="00A63BB3"/>
    <w:rsid w:val="00A70E6D"/>
    <w:rsid w:val="00A82250"/>
    <w:rsid w:val="00AA2ED4"/>
    <w:rsid w:val="00AD2D82"/>
    <w:rsid w:val="00B27F6A"/>
    <w:rsid w:val="00B335AC"/>
    <w:rsid w:val="00B34540"/>
    <w:rsid w:val="00B37E14"/>
    <w:rsid w:val="00B40734"/>
    <w:rsid w:val="00B629A2"/>
    <w:rsid w:val="00B65CE7"/>
    <w:rsid w:val="00B65E8B"/>
    <w:rsid w:val="00B82FDD"/>
    <w:rsid w:val="00B87591"/>
    <w:rsid w:val="00B96349"/>
    <w:rsid w:val="00BC4EE0"/>
    <w:rsid w:val="00C03231"/>
    <w:rsid w:val="00C23A89"/>
    <w:rsid w:val="00C94F41"/>
    <w:rsid w:val="00CA1D77"/>
    <w:rsid w:val="00D030F8"/>
    <w:rsid w:val="00D4117E"/>
    <w:rsid w:val="00D5408F"/>
    <w:rsid w:val="00D55CCD"/>
    <w:rsid w:val="00DA5EAF"/>
    <w:rsid w:val="00DC7795"/>
    <w:rsid w:val="00E26756"/>
    <w:rsid w:val="00E43D2D"/>
    <w:rsid w:val="00E85E17"/>
    <w:rsid w:val="00EC4506"/>
    <w:rsid w:val="00ED170B"/>
    <w:rsid w:val="00ED6F48"/>
    <w:rsid w:val="00EF0B7D"/>
    <w:rsid w:val="00F03F37"/>
    <w:rsid w:val="00F44232"/>
    <w:rsid w:val="00FC6F59"/>
    <w:rsid w:val="00FD55DC"/>
    <w:rsid w:val="00FF2EBB"/>
    <w:rsid w:val="3482F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2318C"/>
  <w15:chartTrackingRefBased/>
  <w15:docId w15:val="{98D7E8A0-4564-472E-9EE7-5D40F30F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customStyle="1" w:styleId="ui-provider">
    <w:name w:val="ui-provider"/>
    <w:basedOn w:val="Standaardalinea-lettertype"/>
    <w:rsid w:val="002C4653"/>
  </w:style>
  <w:style w:type="paragraph" w:styleId="Onderwerpvanopmerking">
    <w:name w:val="annotation subject"/>
    <w:basedOn w:val="Tekstopmerking"/>
    <w:next w:val="Tekstopmerking"/>
    <w:link w:val="OnderwerpvanopmerkingChar"/>
    <w:uiPriority w:val="99"/>
    <w:semiHidden/>
    <w:unhideWhenUsed/>
    <w:rsid w:val="00E85E17"/>
    <w:rPr>
      <w:b/>
      <w:bCs/>
    </w:rPr>
  </w:style>
  <w:style w:type="character" w:customStyle="1" w:styleId="OnderwerpvanopmerkingChar">
    <w:name w:val="Onderwerp van opmerking Char"/>
    <w:basedOn w:val="TekstopmerkingChar"/>
    <w:link w:val="Onderwerpvanopmerking"/>
    <w:uiPriority w:val="99"/>
    <w:semiHidden/>
    <w:rsid w:val="00E85E17"/>
    <w:rPr>
      <w:rFonts w:ascii="Arial" w:eastAsia="Times New Roman" w:hAnsi="Arial" w:cs="Times New Roman"/>
      <w:b/>
      <w:bCs/>
      <w:sz w:val="20"/>
      <w:szCs w:val="20"/>
      <w:lang w:eastAsia="nl-NL"/>
    </w:rPr>
  </w:style>
  <w:style w:type="character" w:customStyle="1" w:styleId="cf01">
    <w:name w:val="cf01"/>
    <w:basedOn w:val="Standaardalinea-lettertype"/>
    <w:rsid w:val="00B65E8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iD\Hogeschool%20Rotterdam\FIT-Bedrukte%20relatiegeschenken%20-%20General\02%20Beschrijvend%20document\concept%20(raam)overeenkom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1117c1-e17f-4bc6-a052-5176dd5ccd0c">
      <Terms xmlns="http://schemas.microsoft.com/office/infopath/2007/PartnerControls"/>
    </lcf76f155ced4ddcb4097134ff3c332f>
    <TaxCatchAll xmlns="0e43e255-1f58-492e-b770-3545f24e91a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443688FF48DB45863D80686903D6BC" ma:contentTypeVersion="11" ma:contentTypeDescription="Create a new document." ma:contentTypeScope="" ma:versionID="b8f5e3cc0272808793fe86ceacfddf0d">
  <xsd:schema xmlns:xsd="http://www.w3.org/2001/XMLSchema" xmlns:xs="http://www.w3.org/2001/XMLSchema" xmlns:p="http://schemas.microsoft.com/office/2006/metadata/properties" xmlns:ns2="311117c1-e17f-4bc6-a052-5176dd5ccd0c" xmlns:ns3="0e43e255-1f58-492e-b770-3545f24e91a7" targetNamespace="http://schemas.microsoft.com/office/2006/metadata/properties" ma:root="true" ma:fieldsID="5f032534678f7df325850c59deb7ce1d" ns2:_="" ns3:_="">
    <xsd:import namespace="311117c1-e17f-4bc6-a052-5176dd5ccd0c"/>
    <xsd:import namespace="0e43e255-1f58-492e-b770-3545f24e91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117c1-e17f-4bc6-a052-5176dd5ccd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43e255-1f58-492e-b770-3545f24e91a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d3fd818-7477-4494-af46-858a4d736718}" ma:internalName="TaxCatchAll" ma:showField="CatchAllData" ma:web="0e43e255-1f58-492e-b770-3545f24e91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2.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 ds:uri="311117c1-e17f-4bc6-a052-5176dd5ccd0c"/>
    <ds:schemaRef ds:uri="0e43e255-1f58-492e-b770-3545f24e91a7"/>
  </ds:schemaRefs>
</ds:datastoreItem>
</file>

<file path=customXml/itemProps3.xml><?xml version="1.0" encoding="utf-8"?>
<ds:datastoreItem xmlns:ds="http://schemas.openxmlformats.org/officeDocument/2006/customXml" ds:itemID="{D7399163-05EB-4250-B28F-72E976884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117c1-e17f-4bc6-a052-5176dd5ccd0c"/>
    <ds:schemaRef ds:uri="0e43e255-1f58-492e-b770-3545f24e9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69801C-7CD5-4554-9E8B-F0FF18AD06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concept (raam)overeenkomst</Template>
  <TotalTime>0</TotalTime>
  <Pages>11</Pages>
  <Words>3043</Words>
  <Characters>16740</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Koning, D. de (Danielle)</dc:creator>
  <cp:keywords/>
  <dc:description/>
  <cp:lastModifiedBy>Koning, D. de (Danielle)</cp:lastModifiedBy>
  <cp:revision>21</cp:revision>
  <dcterms:created xsi:type="dcterms:W3CDTF">2024-01-12T13:33:00Z</dcterms:created>
  <dcterms:modified xsi:type="dcterms:W3CDTF">2024-03-08T09:09:00Z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0x010100D0443688FF48DB45863D80686903D6BC</vt:lpwstr>
  </property>
  <property fmtid="{D5CDD505-2E9C-101B-9397-08002B2CF9AE}" pid="3" name="MediaServiceImageTags">
    <vt:lpwstr/>
  </property>
</Properties>
</file>