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6B47B" w14:textId="77777777" w:rsidR="00C508E4" w:rsidRDefault="00C508E4"/>
    <w:p w14:paraId="0D26CB19" w14:textId="77777777" w:rsidR="00C508E4" w:rsidRDefault="00FA3F9B">
      <w:r>
        <w:t>Hierbij verklaar ik [</w:t>
      </w:r>
      <w:r>
        <w:rPr>
          <w:shd w:val="clear" w:color="auto" w:fill="FFFF00"/>
        </w:rPr>
        <w:t>naam invullen, functie invullen</w:t>
      </w:r>
      <w:r>
        <w:t>] op basis van [</w:t>
      </w:r>
      <w:r>
        <w:rPr>
          <w:i/>
          <w:iCs/>
          <w:shd w:val="clear" w:color="auto" w:fill="FFFF00"/>
        </w:rPr>
        <w:t>keuze</w:t>
      </w:r>
      <w:r>
        <w:rPr>
          <w:shd w:val="clear" w:color="auto" w:fill="FFFF00"/>
        </w:rPr>
        <w:t>: hetgeen is ingeschreven bij de KvK OF op basis van volmacht</w:t>
      </w:r>
      <w:r>
        <w:rPr>
          <w:rStyle w:val="Voetnootmarkering"/>
        </w:rPr>
        <w:footnoteReference w:id="1"/>
      </w:r>
      <w:r>
        <w:t>] namens [</w:t>
      </w:r>
      <w:r>
        <w:rPr>
          <w:shd w:val="clear" w:color="auto" w:fill="FFFF00"/>
        </w:rPr>
        <w:t>naam rechtspersoon inschrijver</w:t>
      </w:r>
      <w:r>
        <w:t xml:space="preserve"> ], hierna ook “Inschrijver”, dat er geen sprake is van verboden Russische betrokkenheid bij de uitvoering van de overeenkomst met de provincie Utrecht, daar bekend onder 20811, als bedoeld in artikel 5 duodecies van Verordening (EU) 2022/576 van de Raad van 8 april 2022 tot wijziging van Verordening (EU) nr. 833/2014 betreffende beperkende maatregelen naar aanleiding van de acties van Rusland die de situatie in Oekraïne destabiliseren</w:t>
      </w:r>
      <w:r>
        <w:rPr>
          <w:rStyle w:val="Voetnootmarkering"/>
        </w:rPr>
        <w:footnoteReference w:id="2"/>
      </w:r>
      <w:r>
        <w:t xml:space="preserve">. </w:t>
      </w:r>
    </w:p>
    <w:p w14:paraId="244A2D97" w14:textId="77777777" w:rsidR="00C508E4" w:rsidRDefault="00FA3F9B">
      <w:r>
        <w:t>De Inschrijver verklaart dat:</w:t>
      </w:r>
    </w:p>
    <w:p w14:paraId="4CC3B37A" w14:textId="77777777" w:rsidR="00C508E4" w:rsidRDefault="00FA3F9B">
      <w: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Pr>
          <w:rStyle w:val="Voetnootmarkering"/>
        </w:rPr>
        <w:footnoteReference w:id="3"/>
      </w:r>
      <w:r>
        <w:t>) niet gevestigd is in Rusland;</w:t>
      </w:r>
    </w:p>
    <w:p w14:paraId="0AC91CF3" w14:textId="77777777" w:rsidR="00C508E4" w:rsidRDefault="00FA3F9B">
      <w: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606850A5" w14:textId="77777777" w:rsidR="00C508E4" w:rsidRDefault="00FA3F9B">
      <w:r>
        <w:t>c) de Inschrijver geen (rechts)persoon is die handelt in belang van of op aanwijzing van een Russische partij, zoals bedoeld onder a) en b);</w:t>
      </w:r>
    </w:p>
    <w:p w14:paraId="1CEAB6E4" w14:textId="77777777" w:rsidR="00C508E4" w:rsidRDefault="00FA3F9B">
      <w:r>
        <w:t>d) er geen onderaannemers, (toe)leveranciers of ondernemingen zijn wier capaciteit wordt of is ingeroepen door de Inschrijver bij de uitvoering van de onderhavige overeenkomst, waarbij een situatie als onder a) t/m c) zich voordoet én wiens aandeel in de overeenkomst</w:t>
      </w:r>
      <w:r>
        <w:rPr>
          <w:b/>
          <w:bCs/>
        </w:rPr>
        <w:t xml:space="preserve"> </w:t>
      </w:r>
      <w:r>
        <w:t xml:space="preserve">meer is dan 10% van de contractwaarde van de onderhavige overeenkomst. </w:t>
      </w:r>
    </w:p>
    <w:p w14:paraId="73770059" w14:textId="77777777" w:rsidR="00C508E4" w:rsidRDefault="00FA3F9B">
      <w:r>
        <w:t>e</w:t>
      </w:r>
      <w:bookmarkStart w:id="0" w:name="_Hlk113619431"/>
      <w: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0"/>
    <w:p w14:paraId="37554706" w14:textId="77777777" w:rsidR="00C508E4" w:rsidRDefault="00FA3F9B">
      <w:r>
        <w:t>f) deze Verklaring naar waarheid is opgemaakt.</w:t>
      </w:r>
      <w:r>
        <w:br/>
      </w:r>
    </w:p>
    <w:p w14:paraId="5D929236" w14:textId="77777777" w:rsidR="00C508E4" w:rsidRDefault="00FA3F9B">
      <w: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B000412" w14:textId="77777777" w:rsidR="00C508E4" w:rsidRDefault="00FA3F9B">
      <w:r>
        <w:rPr>
          <w:shd w:val="clear" w:color="auto" w:fill="FFFF00"/>
        </w:rPr>
        <w:t>[naam Inschrijver]</w:t>
      </w:r>
      <w:r>
        <w:t>,</w:t>
      </w:r>
      <w:r>
        <w:br/>
        <w:t>namens deze,</w:t>
      </w:r>
      <w:r>
        <w:br/>
      </w:r>
      <w:r>
        <w:br/>
      </w:r>
      <w:r>
        <w:rPr>
          <w:shd w:val="clear" w:color="auto" w:fill="FFFF00"/>
        </w:rPr>
        <w:t>[naam bevoegde ondertekenaar]</w:t>
      </w:r>
    </w:p>
    <w:p w14:paraId="2AA91A4E" w14:textId="77777777" w:rsidR="00C508E4" w:rsidRDefault="00FA3F9B">
      <w:r>
        <w:rPr>
          <w:shd w:val="clear" w:color="auto" w:fill="FFFF00"/>
        </w:rPr>
        <w:t>[functie</w:t>
      </w:r>
      <w:r>
        <w:t xml:space="preserve">] </w:t>
      </w:r>
    </w:p>
    <w:p w14:paraId="3462EE2A" w14:textId="77777777" w:rsidR="00C508E4" w:rsidRDefault="00FA3F9B">
      <w:r>
        <w:rPr>
          <w:shd w:val="clear" w:color="auto" w:fill="FFFF00"/>
        </w:rPr>
        <w:t>[Handtekening]</w:t>
      </w:r>
    </w:p>
    <w:sectPr w:rsidR="00C508E4">
      <w:headerReference w:type="default" r:id="rId6"/>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9728" w14:textId="77777777" w:rsidR="00FA3F9B" w:rsidRDefault="00FA3F9B">
      <w:pPr>
        <w:spacing w:after="0"/>
      </w:pPr>
      <w:r>
        <w:separator/>
      </w:r>
    </w:p>
  </w:endnote>
  <w:endnote w:type="continuationSeparator" w:id="0">
    <w:p w14:paraId="28ED6FA1" w14:textId="77777777" w:rsidR="00FA3F9B" w:rsidRDefault="00FA3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79434" w14:textId="77777777" w:rsidR="00FA3F9B" w:rsidRDefault="00FA3F9B">
      <w:pPr>
        <w:spacing w:after="0"/>
      </w:pPr>
      <w:r>
        <w:rPr>
          <w:color w:val="000000"/>
        </w:rPr>
        <w:separator/>
      </w:r>
    </w:p>
  </w:footnote>
  <w:footnote w:type="continuationSeparator" w:id="0">
    <w:p w14:paraId="3D77BA90" w14:textId="77777777" w:rsidR="00FA3F9B" w:rsidRDefault="00FA3F9B">
      <w:pPr>
        <w:spacing w:after="0"/>
      </w:pPr>
      <w:r>
        <w:continuationSeparator/>
      </w:r>
    </w:p>
  </w:footnote>
  <w:footnote w:id="1">
    <w:p w14:paraId="3BA5CB10" w14:textId="77777777" w:rsidR="00C508E4" w:rsidRDefault="00FA3F9B">
      <w:pPr>
        <w:pStyle w:val="Voetnoottekst"/>
      </w:pPr>
      <w:r>
        <w:rPr>
          <w:rStyle w:val="Voetnootmarkering"/>
        </w:rPr>
        <w:footnoteRef/>
      </w:r>
      <w:r>
        <w:t xml:space="preserve"> Indien er sprake is van een volmacht dient deze aan deze Verklaring te worden gehecht. </w:t>
      </w:r>
    </w:p>
  </w:footnote>
  <w:footnote w:id="2">
    <w:p w14:paraId="626BEA1F" w14:textId="77777777" w:rsidR="00C508E4" w:rsidRDefault="00FA3F9B">
      <w:pPr>
        <w:pStyle w:val="Voetnoottekst"/>
      </w:pPr>
      <w:r>
        <w:rPr>
          <w:rStyle w:val="Voetnootmarkering"/>
        </w:rPr>
        <w:footnoteRef/>
      </w:r>
      <w:r>
        <w:t xml:space="preserve"> Verordening (EU) 833/2014 van 31 juli 2014 betreffende beperkende maatregelen naar aanleiding van de acties van Rusland die de situatie in Oekraïne destabiliseren, zoals gewijzigd bij Besluit 2022/578 van 8 april 2022.</w:t>
      </w:r>
    </w:p>
  </w:footnote>
  <w:footnote w:id="3">
    <w:p w14:paraId="610181C6" w14:textId="77777777" w:rsidR="00C508E4" w:rsidRDefault="00FA3F9B">
      <w:pPr>
        <w:pStyle w:val="Voetnoottekst"/>
      </w:pPr>
      <w:r>
        <w:rPr>
          <w:rStyle w:val="Voetnootmarkering"/>
        </w:rPr>
        <w:footnoteRef/>
      </w:r>
      <w: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BA588" w14:textId="77777777" w:rsidR="00FA3F9B" w:rsidRDefault="00FA3F9B">
    <w:pPr>
      <w:pStyle w:val="Koptekst"/>
      <w:rPr>
        <w:b/>
        <w:bCs/>
        <w:sz w:val="36"/>
        <w:szCs w:val="36"/>
      </w:rPr>
    </w:pPr>
    <w:r>
      <w:rPr>
        <w:b/>
        <w:bCs/>
        <w:sz w:val="36"/>
        <w:szCs w:val="36"/>
      </w:rPr>
      <w:t>Verklaring in het kader van Russische betrokkenheid bij uitvoering overeenkomst, versie september 2022 HERZIEN</w:t>
    </w:r>
  </w:p>
  <w:p w14:paraId="186A0C8E" w14:textId="77777777" w:rsidR="00FA3F9B" w:rsidRDefault="00FA3F9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08E4"/>
    <w:rsid w:val="001C17EC"/>
    <w:rsid w:val="009B34A6"/>
    <w:rsid w:val="00C508E4"/>
    <w:rsid w:val="00FA3F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62DE2EF"/>
  <w15:docId w15:val="{46EDD868-288B-43F1-A115-E608E1D1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autoSpaceDN w:val="0"/>
      <w:spacing w:after="160"/>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rPr>
      <w:sz w:val="20"/>
      <w:szCs w:val="20"/>
    </w:rPr>
  </w:style>
  <w:style w:type="character" w:styleId="Voetnootmarkering">
    <w:name w:val="footnote reference"/>
    <w:rPr>
      <w:position w:val="0"/>
      <w:vertAlign w:val="superscript"/>
    </w:rPr>
  </w:style>
  <w:style w:type="paragraph" w:styleId="Revisie">
    <w:name w:val="Revision"/>
    <w:pPr>
      <w:suppressAutoHyphens/>
      <w:autoSpaceDN w:val="0"/>
    </w:pPr>
    <w:rPr>
      <w:sz w:val="22"/>
      <w:szCs w:val="22"/>
      <w:lang w:eastAsia="en-US"/>
    </w:r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rPr>
      <w:sz w:val="16"/>
      <w:szCs w:val="16"/>
    </w:rPr>
  </w:style>
  <w:style w:type="paragraph" w:styleId="Tekstopmerking">
    <w:name w:val="annotation text"/>
    <w:basedOn w:val="Standaard"/>
    <w:rPr>
      <w:sz w:val="20"/>
      <w:szCs w:val="20"/>
    </w:rPr>
  </w:style>
  <w:style w:type="character" w:customStyle="1" w:styleId="TekstopmerkingChar">
    <w:name w:val="Tekst opmerking Char"/>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Vries, Max de</cp:lastModifiedBy>
  <cp:revision>2</cp:revision>
  <dcterms:created xsi:type="dcterms:W3CDTF">2023-11-17T17:29:00Z</dcterms:created>
  <dcterms:modified xsi:type="dcterms:W3CDTF">2023-11-17T17:29:00Z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ies>
</file>