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1CE1" w14:textId="77777777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omtrent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77777777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(offerte),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tekeningsbevoegde</w:t>
      </w:r>
      <w:r w:rsidRPr="004C1C4F">
        <w:rPr>
          <w:sz w:val="20"/>
          <w:lang w:val="nl-NL"/>
        </w:rPr>
        <w:tab/>
        <w:t xml:space="preserve">  ……………………….</w:t>
      </w:r>
    </w:p>
    <w:p w14:paraId="70D011E9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  <w:r w:rsidRPr="004C1C4F">
        <w:rPr>
          <w:sz w:val="20"/>
          <w:lang w:val="nl-NL"/>
        </w:rPr>
        <w:tab/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 xml:space="preserve">  ………………............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36963" w14:textId="77777777" w:rsidR="0042469E" w:rsidRDefault="0042469E">
      <w:r>
        <w:separator/>
      </w:r>
    </w:p>
  </w:endnote>
  <w:endnote w:type="continuationSeparator" w:id="0">
    <w:p w14:paraId="4E294382" w14:textId="77777777" w:rsidR="0042469E" w:rsidRDefault="00424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B0500000000000000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panose1 w:val="00000900000000000000"/>
    <w:charset w:val="00"/>
    <w:family w:val="auto"/>
    <w:pitch w:val="variable"/>
    <w:sig w:usb0="00000003" w:usb1="00000000" w:usb2="00000000" w:usb3="00000000" w:csb0="00000001" w:csb1="00000000"/>
  </w:font>
  <w:font w:name="Trump Mediaeval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Zaanstad Log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530AB" w14:textId="77777777" w:rsidR="0042469E" w:rsidRDefault="0042469E">
      <w:r>
        <w:separator/>
      </w:r>
    </w:p>
  </w:footnote>
  <w:footnote w:type="continuationSeparator" w:id="0">
    <w:p w14:paraId="38F78AEE" w14:textId="77777777" w:rsidR="0042469E" w:rsidRDefault="00424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856CD"/>
    <w:rsid w:val="004858E0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90EF1"/>
    <w:rsid w:val="0079559E"/>
    <w:rsid w:val="007A4E2E"/>
    <w:rsid w:val="007B01A6"/>
    <w:rsid w:val="007B16D9"/>
    <w:rsid w:val="007B1F75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2033"/>
    <w:rsid w:val="00992134"/>
    <w:rsid w:val="0099288E"/>
    <w:rsid w:val="00996999"/>
    <w:rsid w:val="009A6B60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D1E"/>
    <w:rsid w:val="00AF408C"/>
    <w:rsid w:val="00AF424F"/>
    <w:rsid w:val="00AF6840"/>
    <w:rsid w:val="00B05010"/>
    <w:rsid w:val="00B1749E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A3229"/>
    <w:rsid w:val="00DB0BA1"/>
    <w:rsid w:val="00DC2051"/>
    <w:rsid w:val="00DD155B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54D8"/>
    <w:rsid w:val="00FB1389"/>
    <w:rsid w:val="00FB3005"/>
    <w:rsid w:val="00FB34BE"/>
    <w:rsid w:val="00FC0688"/>
    <w:rsid w:val="00FC2A92"/>
    <w:rsid w:val="00FC3EEB"/>
    <w:rsid w:val="00FD2E49"/>
    <w:rsid w:val="00FD358C"/>
    <w:rsid w:val="00FD67D7"/>
    <w:rsid w:val="00FE3DDC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zaanstad\apps\msoffice\sjabloon\docs\normal\voettekst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6" ma:contentTypeDescription="Create a new document." ma:contentTypeScope="" ma:versionID="8d253e52153b74043239fda0b8a447ba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80d9979b7eb6afcb7e0ffcf9295c133d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5651e0-58b9-4230-86b3-f75358f04432">
      <Terms xmlns="http://schemas.microsoft.com/office/infopath/2007/PartnerControls"/>
    </lcf76f155ced4ddcb4097134ff3c332f>
    <TaxCatchAll xmlns="c8187ad9-badc-4a75-bbe4-fadf97d1e93e">
      <Value>4</Value>
      <Value>3</Value>
      <Value>2</Value>
      <Value>1</Value>
    </TaxCatchAll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P7F47XRYZNDU-1400349141-84910</_dlc_DocId>
    <_dlc_DocIdUrl xmlns="fd846815-3440-47ad-91c2-6fb63ce1b515">
      <Url>https://gemeenteznstd.sharepoint.com/sites/PC_Europeseaanbestedingen-Aanbestedingsdossiers2/_layouts/15/DocIdRedir.aspx?ID=P7F47XRYZNDU-1400349141-84910</Url>
      <Description>P7F47XRYZNDU-1400349141-84910</Description>
    </_dlc_DocIdUrl>
  </documentManagement>
</p:properties>
</file>

<file path=customXml/itemProps1.xml><?xml version="1.0" encoding="utf-8"?>
<ds:datastoreItem xmlns:ds="http://schemas.openxmlformats.org/officeDocument/2006/customXml" ds:itemID="{0B2CF4F2-F455-40CB-9403-B1799A0F0712}"/>
</file>

<file path=customXml/itemProps2.xml><?xml version="1.0" encoding="utf-8"?>
<ds:datastoreItem xmlns:ds="http://schemas.openxmlformats.org/officeDocument/2006/customXml" ds:itemID="{027BB47C-141B-4503-B1D0-00C01C3AB7EE}"/>
</file>

<file path=customXml/itemProps3.xml><?xml version="1.0" encoding="utf-8"?>
<ds:datastoreItem xmlns:ds="http://schemas.openxmlformats.org/officeDocument/2006/customXml" ds:itemID="{7D475998-9726-42A2-A0D0-BC3A68533AE3}"/>
</file>

<file path=customXml/itemProps4.xml><?xml version="1.0" encoding="utf-8"?>
<ds:datastoreItem xmlns:ds="http://schemas.openxmlformats.org/officeDocument/2006/customXml" ds:itemID="{5E5D3C8C-0693-443B-9DB1-224EAB4C47F2}"/>
</file>

<file path=docProps/app.xml><?xml version="1.0" encoding="utf-8"?>
<Properties xmlns="http://schemas.openxmlformats.org/officeDocument/2006/extended-properties" xmlns:vt="http://schemas.openxmlformats.org/officeDocument/2006/docPropsVTypes">
  <Template>voettekst.dot</Template>
  <TotalTime>1</TotalTime>
  <Pages>1</Pages>
  <Words>53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</vt:lpstr>
    </vt:vector>
  </TitlesOfParts>
  <Company>Gemeente Zaanstad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Snoeij, Naomi</cp:lastModifiedBy>
  <cp:revision>3</cp:revision>
  <cp:lastPrinted>2003-07-29T14:03:00Z</cp:lastPrinted>
  <dcterms:created xsi:type="dcterms:W3CDTF">2023-08-08T08:47:00Z</dcterms:created>
  <dcterms:modified xsi:type="dcterms:W3CDTF">2023-08-08T08:47:00Z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B0574|1c1ba151-0f0e-4b4e-b215-a5c0dae84579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</vt:lpwstr>
  </property>
  <property fmtid="{D5CDD505-2E9C-101B-9397-08002B2CF9AE}" pid="7" name="_dlc_DocIdItemGuid">
    <vt:lpwstr>c6b75382-9b42-4834-a0fd-3b88b6066728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MediaServiceImageTags">
    <vt:lpwstr/>
  </property>
  <property fmtid="{D5CDD505-2E9C-101B-9397-08002B2CF9AE}" pid="11" name="Zaaktype">
    <vt:lpwstr>2;#B0574|1c1ba151-0f0e-4b4e-b215-a5c0dae84579</vt:lpwstr>
  </property>
  <property fmtid="{D5CDD505-2E9C-101B-9397-08002B2CF9AE}" pid="12" name="jbd390ef46fe4ab38e89a0afa2c77160">
    <vt:lpwstr/>
  </property>
  <property fmtid="{D5CDD505-2E9C-101B-9397-08002B2CF9AE}" pid="13" name="Proces">
    <vt:lpwstr/>
  </property>
  <property fmtid="{D5CDD505-2E9C-101B-9397-08002B2CF9AE}" pid="14" name="Openbaarheidsbeperking">
    <vt:lpwstr/>
  </property>
  <property fmtid="{D5CDD505-2E9C-101B-9397-08002B2CF9AE}" pid="15" name="Archiefvormer">
    <vt:lpwstr>4;#Gemeente Zaanstad|5da99fe8-27ce-4ad9-925a-5d6e14d5f231</vt:lpwstr>
  </property>
</Properties>
</file>