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0659F" w14:textId="77777777" w:rsidR="00A705F8" w:rsidRDefault="00A705F8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3B75A11C" w14:textId="7DDABC04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</w:p>
    <w:p w14:paraId="2AB291C7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1F8F5AA2" w14:textId="5E4C51B4" w:rsidR="008F7281" w:rsidRPr="00572C7E" w:rsidRDefault="007B1B52" w:rsidP="008F7281">
      <w:pPr>
        <w:rPr>
          <w:rFonts w:asciiTheme="majorHAnsi" w:hAnsiTheme="majorHAnsi"/>
          <w:color w:val="3366FF"/>
        </w:rPr>
      </w:pPr>
      <w:r>
        <w:rPr>
          <w:rFonts w:asciiTheme="majorHAnsi" w:hAnsiTheme="majorHAnsi"/>
          <w:color w:val="3366FF"/>
        </w:rPr>
        <w:t>OLP.OIGAB.2023.26.OOW</w:t>
      </w:r>
    </w:p>
    <w:p w14:paraId="5994BC70" w14:textId="558A3FD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33BFF9AB" w14:textId="4D286D55" w:rsidR="00A705F8" w:rsidRPr="007D26C7" w:rsidRDefault="00A705F8" w:rsidP="00A705F8">
      <w:pPr>
        <w:rPr>
          <w:rFonts w:asciiTheme="majorHAnsi" w:hAnsiTheme="majorHAnsi"/>
          <w:color w:val="3366FF"/>
        </w:rPr>
      </w:pPr>
      <w:r w:rsidRPr="007D26C7">
        <w:rPr>
          <w:rFonts w:asciiTheme="majorHAnsi" w:hAnsiTheme="majorHAnsi"/>
          <w:color w:val="3366FF"/>
        </w:rPr>
        <w:t xml:space="preserve">PERCEEL NUMMER: </w:t>
      </w:r>
      <w:r w:rsidR="007D26C7" w:rsidRPr="007D26C7">
        <w:rPr>
          <w:rFonts w:asciiTheme="majorHAnsi" w:hAnsiTheme="majorHAnsi"/>
          <w:color w:val="3366FF"/>
        </w:rPr>
        <w:t>01</w:t>
      </w:r>
      <w:r w:rsidRPr="007D26C7">
        <w:rPr>
          <w:rFonts w:asciiTheme="majorHAnsi" w:hAnsiTheme="majorHAnsi"/>
          <w:color w:val="3366FF"/>
        </w:rPr>
        <w:t xml:space="preserve"> </w:t>
      </w:r>
    </w:p>
    <w:p w14:paraId="6C804F59" w14:textId="77777777" w:rsidR="00A705F8" w:rsidRPr="00A705F8" w:rsidRDefault="00A705F8" w:rsidP="00A705F8"/>
    <w:p w14:paraId="3A0DE862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4298CD52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7B0994D5" w14:textId="77777777" w:rsidR="0067564B" w:rsidRPr="00572C7E" w:rsidRDefault="0067564B" w:rsidP="00137B35">
      <w:pPr>
        <w:rPr>
          <w:rFonts w:asciiTheme="majorHAnsi" w:hAnsiTheme="majorHAnsi"/>
        </w:rPr>
      </w:pPr>
    </w:p>
    <w:p w14:paraId="399FAB9C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3D875FCE" w14:textId="77777777" w:rsidR="00D04787" w:rsidRDefault="00D04787" w:rsidP="00137B35">
      <w:pPr>
        <w:rPr>
          <w:rFonts w:asciiTheme="majorHAnsi" w:hAnsiTheme="majorHAnsi"/>
          <w:i/>
        </w:rPr>
      </w:pPr>
    </w:p>
    <w:p w14:paraId="0D733D67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19074A8C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47C3A431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377EC2A5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14FDFB6D" w14:textId="77777777" w:rsidR="0067564B" w:rsidRPr="00572C7E" w:rsidRDefault="0067564B" w:rsidP="00137B35">
      <w:pPr>
        <w:rPr>
          <w:rFonts w:asciiTheme="majorHAnsi" w:hAnsiTheme="majorHAnsi"/>
        </w:rPr>
      </w:pPr>
    </w:p>
    <w:p w14:paraId="6EA34303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084EAFB2" w14:textId="77777777" w:rsidR="005E4B4F" w:rsidRPr="00572C7E" w:rsidRDefault="005E4B4F" w:rsidP="00137B35">
      <w:pPr>
        <w:rPr>
          <w:rFonts w:asciiTheme="majorHAnsi" w:hAnsiTheme="majorHAnsi"/>
        </w:rPr>
      </w:pPr>
    </w:p>
    <w:p w14:paraId="4DB6FED4" w14:textId="77777777" w:rsidR="005E4B4F" w:rsidRPr="00572C7E" w:rsidRDefault="005E4B4F" w:rsidP="00137B35">
      <w:pPr>
        <w:rPr>
          <w:rFonts w:asciiTheme="majorHAnsi" w:hAnsiTheme="majorHAnsi"/>
        </w:rPr>
      </w:pPr>
    </w:p>
    <w:p w14:paraId="005AE994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3ABF8F15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61E0FAEF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0F07970B" w14:textId="77777777" w:rsidR="00D04787" w:rsidRPr="00572C7E" w:rsidRDefault="00D04787" w:rsidP="00137B35">
      <w:pPr>
        <w:rPr>
          <w:rFonts w:asciiTheme="majorHAnsi" w:hAnsiTheme="majorHAnsi"/>
        </w:rPr>
      </w:pPr>
    </w:p>
    <w:p w14:paraId="313A29E8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1F6689DE" w14:textId="77777777" w:rsidR="005E4B4F" w:rsidRPr="00572C7E" w:rsidRDefault="005E4B4F" w:rsidP="00137B35">
      <w:pPr>
        <w:rPr>
          <w:rFonts w:asciiTheme="majorHAnsi" w:hAnsiTheme="majorHAnsi"/>
        </w:rPr>
      </w:pPr>
    </w:p>
    <w:p w14:paraId="3BC3C24B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60019D5F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38FF3575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31B28B38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2993A249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1FC5942D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79D24B06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13952CBA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5CE1A5AC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579DA9F9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568EA446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39410412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0E45FCEF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2E0520D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5CA6F1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2139C2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55AF1EB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CFF851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1A25A9D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C7B11E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86A8EBA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2AF25E2C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2F138757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1B3BE7C7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64378898" w14:textId="77777777" w:rsidR="00137B35" w:rsidRDefault="00137B35" w:rsidP="00137B35">
      <w:pPr>
        <w:rPr>
          <w:rFonts w:asciiTheme="majorHAnsi" w:hAnsiTheme="majorHAnsi"/>
        </w:rPr>
      </w:pPr>
    </w:p>
    <w:p w14:paraId="41801E1D" w14:textId="77777777" w:rsidR="005C1583" w:rsidRDefault="005C1583" w:rsidP="00137B35">
      <w:pPr>
        <w:rPr>
          <w:rFonts w:asciiTheme="majorHAnsi" w:hAnsiTheme="majorHAnsi"/>
        </w:rPr>
      </w:pPr>
    </w:p>
    <w:p w14:paraId="6B1011C7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6286F7ED" w14:textId="77777777" w:rsidR="00137B35" w:rsidRDefault="00137B35" w:rsidP="00137B35">
      <w:pPr>
        <w:rPr>
          <w:rFonts w:asciiTheme="majorHAnsi" w:hAnsiTheme="majorHAnsi"/>
        </w:rPr>
      </w:pPr>
    </w:p>
    <w:p w14:paraId="6EE22A05" w14:textId="77777777" w:rsidR="00137B35" w:rsidRDefault="00137B35" w:rsidP="00137B35">
      <w:pPr>
        <w:rPr>
          <w:rFonts w:asciiTheme="majorHAnsi" w:hAnsiTheme="majorHAnsi"/>
        </w:rPr>
      </w:pPr>
    </w:p>
    <w:p w14:paraId="7572E35F" w14:textId="77777777" w:rsidR="00137B35" w:rsidRPr="00137B35" w:rsidRDefault="00137B35" w:rsidP="00137B35">
      <w:pPr>
        <w:rPr>
          <w:rFonts w:asciiTheme="majorHAnsi" w:hAnsiTheme="majorHAnsi"/>
        </w:rPr>
      </w:pPr>
    </w:p>
    <w:p w14:paraId="5389A088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61E06655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78C2BE6A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24784E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E9B74" w14:textId="77777777" w:rsidR="0024784E" w:rsidRDefault="0024784E" w:rsidP="001071D5">
      <w:r>
        <w:separator/>
      </w:r>
    </w:p>
  </w:endnote>
  <w:endnote w:type="continuationSeparator" w:id="0">
    <w:p w14:paraId="6C9E1086" w14:textId="77777777" w:rsidR="0024784E" w:rsidRDefault="0024784E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5686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E0C42D" wp14:editId="4FD2D9F9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3A5DD8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ED9382" wp14:editId="3B40A729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E0C42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7F3A5DD8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3EED9382" wp14:editId="3B40A729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72D25294" w14:textId="4023638D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7D26C7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EAEC1" w14:textId="77777777" w:rsidR="0024784E" w:rsidRDefault="0024784E" w:rsidP="001071D5">
      <w:r>
        <w:separator/>
      </w:r>
    </w:p>
  </w:footnote>
  <w:footnote w:type="continuationSeparator" w:id="0">
    <w:p w14:paraId="2D092A8C" w14:textId="77777777" w:rsidR="0024784E" w:rsidRDefault="0024784E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CA683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6772F7" wp14:editId="51B243D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10750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2CF54D" wp14:editId="1CCB50F5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772F7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67010750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092CF54D" wp14:editId="1CCB50F5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1A3CB4AD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F8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4784E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C1E2F"/>
    <w:rsid w:val="006D1E4A"/>
    <w:rsid w:val="00713B26"/>
    <w:rsid w:val="00731E9D"/>
    <w:rsid w:val="00766AC6"/>
    <w:rsid w:val="007758B0"/>
    <w:rsid w:val="00777FE8"/>
    <w:rsid w:val="007B1B52"/>
    <w:rsid w:val="007C7F9F"/>
    <w:rsid w:val="007D26C7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5F8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5BBB"/>
  <w14:defaultImageDpi w14:val="300"/>
  <w15:docId w15:val="{EDAEEEE8-9985-4F49-AD7E-92E7CBF3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ichielkoelewijn/OnderwijsIG%20Dropbox/Michiel%20Koelewijn/2.%20Administratie/@Sjablonen/EA%20OLP%20met%20leerpakket/Sjabloon%20map%20PERCELEN%20zonder%20contractbeheer,%20vaste%20prijs%20kopie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7</TotalTime>
  <Pages>2</Pages>
  <Words>291</Words>
  <Characters>1602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Arjan Bokhorst</cp:lastModifiedBy>
  <cp:revision>3</cp:revision>
  <cp:lastPrinted>2013-07-01T09:34:00Z</cp:lastPrinted>
  <dcterms:created xsi:type="dcterms:W3CDTF">2023-02-06T13:24:00Z</dcterms:created>
  <dcterms:modified xsi:type="dcterms:W3CDTF">2023-12-18T16:52:00Z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