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819F" w14:textId="3580EA04" w:rsidR="00D677C7" w:rsidRDefault="000D3995" w:rsidP="00A64B8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Formulier </w:t>
      </w:r>
      <w:r w:rsidR="008F11FC">
        <w:rPr>
          <w:rFonts w:asciiTheme="minorHAnsi" w:hAnsiTheme="minorHAnsi"/>
          <w:b/>
          <w:sz w:val="28"/>
          <w:szCs w:val="28"/>
        </w:rPr>
        <w:t xml:space="preserve">F Antwoordformulier </w:t>
      </w:r>
      <w:r w:rsidR="00A7304C">
        <w:rPr>
          <w:rFonts w:asciiTheme="minorHAnsi" w:hAnsiTheme="minorHAnsi"/>
          <w:b/>
          <w:sz w:val="28"/>
          <w:szCs w:val="28"/>
        </w:rPr>
        <w:t>Minicompetitie</w:t>
      </w:r>
      <w:r w:rsidR="001C5105">
        <w:rPr>
          <w:rFonts w:asciiTheme="minorHAnsi" w:hAnsiTheme="minorHAnsi"/>
          <w:b/>
          <w:sz w:val="28"/>
          <w:szCs w:val="28"/>
        </w:rPr>
        <w:t xml:space="preserve"> </w:t>
      </w:r>
      <w:r w:rsidR="0082121E">
        <w:rPr>
          <w:rFonts w:asciiTheme="minorHAnsi" w:hAnsiTheme="minorHAnsi"/>
          <w:b/>
          <w:sz w:val="28"/>
          <w:szCs w:val="28"/>
        </w:rPr>
        <w:t xml:space="preserve">schooljaar </w:t>
      </w:r>
      <w:r w:rsidR="001C5105">
        <w:rPr>
          <w:rFonts w:asciiTheme="minorHAnsi" w:hAnsiTheme="minorHAnsi"/>
          <w:b/>
          <w:sz w:val="28"/>
          <w:szCs w:val="28"/>
        </w:rPr>
        <w:t>202</w:t>
      </w:r>
      <w:r w:rsidR="00D677C7">
        <w:rPr>
          <w:rFonts w:asciiTheme="minorHAnsi" w:hAnsiTheme="minorHAnsi"/>
          <w:b/>
          <w:sz w:val="28"/>
          <w:szCs w:val="28"/>
        </w:rPr>
        <w:t xml:space="preserve">3 </w:t>
      </w:r>
      <w:r w:rsidR="001C5105">
        <w:rPr>
          <w:rFonts w:asciiTheme="minorHAnsi" w:hAnsiTheme="minorHAnsi"/>
          <w:b/>
          <w:sz w:val="28"/>
          <w:szCs w:val="28"/>
        </w:rPr>
        <w:t>-</w:t>
      </w:r>
      <w:r w:rsidR="00D677C7">
        <w:rPr>
          <w:rFonts w:asciiTheme="minorHAnsi" w:hAnsiTheme="minorHAnsi"/>
          <w:b/>
          <w:sz w:val="28"/>
          <w:szCs w:val="28"/>
        </w:rPr>
        <w:t xml:space="preserve"> </w:t>
      </w:r>
      <w:r w:rsidR="001C5105">
        <w:rPr>
          <w:rFonts w:asciiTheme="minorHAnsi" w:hAnsiTheme="minorHAnsi"/>
          <w:b/>
          <w:sz w:val="28"/>
          <w:szCs w:val="28"/>
        </w:rPr>
        <w:t>202</w:t>
      </w:r>
      <w:r w:rsidR="00D677C7">
        <w:rPr>
          <w:rFonts w:asciiTheme="minorHAnsi" w:hAnsiTheme="minorHAnsi"/>
          <w:b/>
          <w:sz w:val="28"/>
          <w:szCs w:val="28"/>
        </w:rPr>
        <w:t>4</w:t>
      </w:r>
      <w:r w:rsidR="001C5105">
        <w:rPr>
          <w:rFonts w:asciiTheme="minorHAnsi" w:hAnsiTheme="minorHAnsi"/>
          <w:b/>
          <w:sz w:val="28"/>
          <w:szCs w:val="28"/>
        </w:rPr>
        <w:t xml:space="preserve"> </w:t>
      </w:r>
    </w:p>
    <w:p w14:paraId="29B8C779" w14:textId="77777777" w:rsidR="00D677C7" w:rsidRDefault="00D677C7" w:rsidP="00A64B82">
      <w:pPr>
        <w:rPr>
          <w:rFonts w:asciiTheme="minorHAnsi" w:hAnsiTheme="minorHAnsi"/>
          <w:b/>
          <w:sz w:val="28"/>
          <w:szCs w:val="28"/>
        </w:rPr>
      </w:pPr>
    </w:p>
    <w:p w14:paraId="79373B81" w14:textId="77777777" w:rsidR="00D677C7" w:rsidRPr="00E46C0D" w:rsidRDefault="00D677C7" w:rsidP="00D677C7">
      <w:pPr>
        <w:pStyle w:val="Geenafstand"/>
        <w:rPr>
          <w:rFonts w:ascii="Arial" w:hAnsi="Arial" w:cs="Arial"/>
          <w:b/>
          <w:bCs/>
        </w:rPr>
      </w:pPr>
      <w:r w:rsidRPr="00E46C0D">
        <w:rPr>
          <w:rFonts w:ascii="Arial" w:hAnsi="Arial" w:cs="Arial"/>
          <w:b/>
          <w:bCs/>
        </w:rPr>
        <w:t>Kwaliteit</w:t>
      </w:r>
    </w:p>
    <w:p w14:paraId="56F2C437" w14:textId="2FE3085B" w:rsidR="00D677C7" w:rsidRPr="00D677C7" w:rsidRDefault="00D677C7" w:rsidP="00D677C7">
      <w:pPr>
        <w:pStyle w:val="Geenafstand"/>
        <w:rPr>
          <w:rFonts w:ascii="Arial" w:hAnsi="Arial" w:cs="Arial"/>
          <w:sz w:val="20"/>
          <w:szCs w:val="20"/>
        </w:rPr>
      </w:pPr>
      <w:r w:rsidRPr="00D677C7">
        <w:rPr>
          <w:rFonts w:ascii="Arial" w:hAnsi="Arial" w:cs="Arial"/>
          <w:sz w:val="20"/>
          <w:szCs w:val="20"/>
        </w:rPr>
        <w:t>U dient antwoord te geven op de volgende vragen:</w:t>
      </w:r>
    </w:p>
    <w:p w14:paraId="3A5E51AA" w14:textId="5EFF52B4" w:rsidR="00D677C7" w:rsidRDefault="00D677C7" w:rsidP="00D677C7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W w:w="9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"/>
        <w:gridCol w:w="1590"/>
        <w:gridCol w:w="7891"/>
      </w:tblGrid>
      <w:tr w:rsidR="0082121E" w:rsidRPr="005C3A8D" w14:paraId="70297544" w14:textId="77777777" w:rsidTr="000F1FE3">
        <w:trPr>
          <w:trHeight w:val="420"/>
        </w:trPr>
        <w:tc>
          <w:tcPr>
            <w:tcW w:w="948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0000"/>
            <w:noWrap/>
            <w:vAlign w:val="bottom"/>
            <w:hideMark/>
          </w:tcPr>
          <w:p w14:paraId="32A7F331" w14:textId="16921904" w:rsidR="0082121E" w:rsidRPr="0082121E" w:rsidRDefault="0082121E" w:rsidP="0082121E">
            <w:pPr>
              <w:spacing w:line="280" w:lineRule="atLeast"/>
              <w:rPr>
                <w:rFonts w:ascii="Corbel" w:hAnsi="Corbel" w:cs="Calibri"/>
                <w:b/>
                <w:bCs/>
                <w:color w:val="FFFFFF"/>
                <w:sz w:val="32"/>
                <w:szCs w:val="32"/>
                <w:lang w:eastAsia="nl-NL"/>
              </w:rPr>
            </w:pPr>
            <w:r w:rsidRPr="0082121E">
              <w:rPr>
                <w:rFonts w:ascii="Corbel" w:hAnsi="Corbel" w:cs="Calibri"/>
                <w:b/>
                <w:bCs/>
                <w:color w:val="FFFFFF"/>
                <w:sz w:val="32"/>
                <w:szCs w:val="32"/>
                <w:lang w:eastAsia="nl-NL"/>
              </w:rPr>
              <w:t xml:space="preserve">Kwaliteitsvragen ten aanzien in te zetten </w:t>
            </w:r>
            <w:proofErr w:type="spellStart"/>
            <w:r w:rsidRPr="0082121E">
              <w:rPr>
                <w:rFonts w:ascii="Corbel" w:hAnsi="Corbel" w:cs="Calibri"/>
                <w:b/>
                <w:bCs/>
                <w:color w:val="FFFFFF"/>
                <w:sz w:val="32"/>
                <w:szCs w:val="32"/>
                <w:lang w:eastAsia="nl-NL"/>
              </w:rPr>
              <w:t>kandida</w:t>
            </w:r>
            <w:proofErr w:type="spellEnd"/>
            <w:r w:rsidRPr="0082121E">
              <w:rPr>
                <w:rFonts w:ascii="Corbel" w:hAnsi="Corbel" w:cs="Calibri"/>
                <w:b/>
                <w:bCs/>
                <w:color w:val="FFFFFF"/>
                <w:sz w:val="32"/>
                <w:szCs w:val="32"/>
                <w:lang w:eastAsia="nl-NL"/>
              </w:rPr>
              <w:t>(a)t(en)</w:t>
            </w:r>
          </w:p>
        </w:tc>
      </w:tr>
      <w:tr w:rsidR="0082121E" w:rsidRPr="0082121E" w14:paraId="15AF5E20" w14:textId="77777777" w:rsidTr="000F1FE3">
        <w:trPr>
          <w:trHeight w:val="690"/>
        </w:trPr>
        <w:tc>
          <w:tcPr>
            <w:tcW w:w="15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1D19" w14:textId="6B6BEB17" w:rsidR="0082121E" w:rsidRPr="0082121E" w:rsidRDefault="0082121E" w:rsidP="0082121E">
            <w:pPr>
              <w:spacing w:line="280" w:lineRule="atLeas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82121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College:</w:t>
            </w:r>
          </w:p>
        </w:tc>
        <w:tc>
          <w:tcPr>
            <w:tcW w:w="7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317A8" w14:textId="7FF40A07" w:rsidR="0082121E" w:rsidRPr="0082121E" w:rsidRDefault="008F11FC" w:rsidP="0082121E">
            <w:pPr>
              <w:suppressAutoHyphens/>
              <w:autoSpaceDN w:val="0"/>
              <w:textAlignment w:val="baseline"/>
              <w:rPr>
                <w:rFonts w:ascii="Calibri" w:eastAsia="Calibri" w:hAnsi="Calibri" w:cs="Calibri"/>
                <w:color w:val="000000"/>
                <w:kern w:val="3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kern w:val="3"/>
                <w:sz w:val="22"/>
                <w:szCs w:val="22"/>
              </w:rPr>
              <w:t xml:space="preserve">       </w:t>
            </w:r>
          </w:p>
        </w:tc>
      </w:tr>
      <w:tr w:rsidR="0082121E" w:rsidRPr="0082121E" w14:paraId="2CD9DE4F" w14:textId="77777777" w:rsidTr="0082121E">
        <w:trPr>
          <w:trHeight w:val="561"/>
        </w:trPr>
        <w:tc>
          <w:tcPr>
            <w:tcW w:w="159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C027" w14:textId="77777777" w:rsidR="0082121E" w:rsidRPr="0082121E" w:rsidRDefault="0082121E" w:rsidP="0082121E">
            <w:pPr>
              <w:spacing w:line="280" w:lineRule="atLeast"/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  <w:r w:rsidRPr="0082121E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Aanleveren bij Inschrijving</w:t>
            </w:r>
          </w:p>
          <w:p w14:paraId="2E6A596F" w14:textId="77777777" w:rsidR="0082121E" w:rsidRPr="0082121E" w:rsidRDefault="0082121E" w:rsidP="0082121E">
            <w:pPr>
              <w:spacing w:line="280" w:lineRule="atLeast"/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</w:pPr>
            <w:r w:rsidRPr="0082121E">
              <w:rPr>
                <w:rFonts w:ascii="Arial" w:hAnsi="Arial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8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0F5B2D1" w14:textId="35DB7112" w:rsidR="0082121E" w:rsidRPr="0082121E" w:rsidRDefault="0082121E" w:rsidP="0082121E">
            <w:pPr>
              <w:spacing w:line="280" w:lineRule="atLeast"/>
              <w:rPr>
                <w:rFonts w:ascii="Corbel" w:hAnsi="Corbel" w:cs="Calibri"/>
                <w:color w:val="000000"/>
                <w:sz w:val="21"/>
                <w:szCs w:val="21"/>
                <w:lang w:eastAsia="nl-NL"/>
              </w:rPr>
            </w:pPr>
            <w:r w:rsidRPr="0082121E">
              <w:rPr>
                <w:rFonts w:ascii="Arial" w:hAnsi="Arial" w:cs="Arial"/>
                <w:sz w:val="20"/>
                <w:szCs w:val="20"/>
                <w:lang w:eastAsia="nl-NL"/>
              </w:rPr>
              <w:t xml:space="preserve">maximaal 1 enkelzijdige, leesbare A4 in Word, exclusief </w:t>
            </w:r>
            <w:proofErr w:type="spellStart"/>
            <w:r w:rsidRPr="0082121E">
              <w:rPr>
                <w:rFonts w:ascii="Arial" w:hAnsi="Arial" w:cs="Arial"/>
                <w:sz w:val="20"/>
                <w:szCs w:val="20"/>
                <w:lang w:eastAsia="nl-NL"/>
              </w:rPr>
              <w:t>CV’s</w:t>
            </w:r>
            <w:proofErr w:type="spellEnd"/>
            <w:r w:rsidRPr="0082121E">
              <w:rPr>
                <w:rFonts w:ascii="Arial" w:hAnsi="Arial" w:cs="Arial"/>
                <w:sz w:val="20"/>
                <w:szCs w:val="20"/>
                <w:lang w:eastAsia="nl-NL"/>
              </w:rPr>
              <w:t xml:space="preserve">. Voor elke vraag kunnen maximaal 25 punten behaald worden. </w:t>
            </w:r>
            <w:r w:rsidR="00995EFF">
              <w:rPr>
                <w:rFonts w:ascii="Arial" w:hAnsi="Arial" w:cs="Arial"/>
                <w:sz w:val="20"/>
                <w:szCs w:val="20"/>
                <w:lang w:eastAsia="nl-NL"/>
              </w:rPr>
              <w:t xml:space="preserve">Bijgevoegde </w:t>
            </w:r>
            <w:proofErr w:type="spellStart"/>
            <w:r w:rsidR="00995EFF">
              <w:rPr>
                <w:rFonts w:ascii="Arial" w:hAnsi="Arial" w:cs="Arial"/>
                <w:sz w:val="20"/>
                <w:szCs w:val="20"/>
                <w:lang w:eastAsia="nl-NL"/>
              </w:rPr>
              <w:t>CV’s</w:t>
            </w:r>
            <w:proofErr w:type="spellEnd"/>
            <w:r w:rsidR="00995EFF">
              <w:rPr>
                <w:rFonts w:ascii="Arial" w:hAnsi="Arial" w:cs="Arial"/>
                <w:sz w:val="20"/>
                <w:szCs w:val="20"/>
                <w:lang w:eastAsia="nl-NL"/>
              </w:rPr>
              <w:t xml:space="preserve"> mogen alleen relevante informatie bevatten en max. 2 A4 groot zijn.</w:t>
            </w:r>
          </w:p>
        </w:tc>
      </w:tr>
      <w:tr w:rsidR="00EC17C9" w:rsidRPr="0082121E" w14:paraId="101F1739" w14:textId="77777777" w:rsidTr="00B05223">
        <w:trPr>
          <w:gridBefore w:val="1"/>
          <w:wBefore w:w="7" w:type="dxa"/>
          <w:trHeight w:val="912"/>
        </w:trPr>
        <w:tc>
          <w:tcPr>
            <w:tcW w:w="948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87606" w14:textId="77777777" w:rsidR="00EC17C9" w:rsidRPr="0082121E" w:rsidRDefault="00EC17C9" w:rsidP="0082121E">
            <w:pPr>
              <w:suppressAutoHyphens/>
              <w:autoSpaceDN w:val="0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</w:pPr>
            <w:r w:rsidRPr="0082121E"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  <w:t>Vra</w:t>
            </w:r>
            <w:r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  <w:t>gen</w:t>
            </w:r>
            <w:r w:rsidRPr="0082121E"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  <w:t>:</w:t>
            </w:r>
          </w:p>
          <w:p w14:paraId="2A648E49" w14:textId="77777777" w:rsidR="00EC17C9" w:rsidRPr="00D677C7" w:rsidRDefault="00EC17C9" w:rsidP="0082121E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bookmarkStart w:id="0" w:name="_Hlk135332328"/>
            <w:r w:rsidRPr="00D677C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Welke specifieke ervaring/referenties heeft de aangeboden persoon(en) die overeen komen of aansluiten bij de onderhavige opdracht? (CV(‘s) bijvoegen).</w:t>
            </w:r>
          </w:p>
          <w:p w14:paraId="6EB352A5" w14:textId="77777777" w:rsidR="00EC17C9" w:rsidRPr="00D677C7" w:rsidRDefault="00EC17C9" w:rsidP="0082121E">
            <w:pPr>
              <w:pStyle w:val="Geenafstand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707672C2" w14:textId="77777777" w:rsidR="00EC17C9" w:rsidRPr="00D677C7" w:rsidRDefault="00EC17C9" w:rsidP="0082121E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677C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Welke specifieke kennis heeft de aangeboden persoon (o.a. opleidingen) die aansluit bij de onderhavige opdracht? (CV(‘s) bijvoegen)</w:t>
            </w:r>
          </w:p>
          <w:p w14:paraId="0B1D6F32" w14:textId="77777777" w:rsidR="00EC17C9" w:rsidRPr="00D677C7" w:rsidRDefault="00EC17C9" w:rsidP="0082121E">
            <w:pPr>
              <w:pStyle w:val="Geenafstand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033F883E" w14:textId="77777777" w:rsidR="00EC17C9" w:rsidRPr="00D677C7" w:rsidRDefault="00EC17C9" w:rsidP="0082121E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D677C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Hoe toont de aangeboden persoon(en) aan dat hij of zij affiniteit heeft met dit specifieke College en de onderhavige opdracht? </w:t>
            </w:r>
          </w:p>
          <w:p w14:paraId="375A530B" w14:textId="77777777" w:rsidR="00EC17C9" w:rsidRPr="00D677C7" w:rsidRDefault="00EC17C9" w:rsidP="0082121E">
            <w:pPr>
              <w:pStyle w:val="Geenafstand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47A07B3C" w14:textId="5FCBACB9" w:rsidR="00EC17C9" w:rsidRPr="00EC17C9" w:rsidRDefault="00EC17C9" w:rsidP="00EC17C9">
            <w:pPr>
              <w:pStyle w:val="Geenafstand"/>
              <w:numPr>
                <w:ilvl w:val="0"/>
                <w:numId w:val="8"/>
              </w:numPr>
              <w:suppressAutoHyphens/>
              <w:autoSpaceDN w:val="0"/>
              <w:spacing w:after="240"/>
              <w:textAlignment w:val="baseline"/>
              <w:rPr>
                <w:rFonts w:ascii="Corbel" w:hAnsi="Corbel" w:cs="Calibri"/>
                <w:color w:val="000000"/>
                <w:sz w:val="21"/>
                <w:szCs w:val="21"/>
                <w:lang w:eastAsia="nl-NL"/>
              </w:rPr>
            </w:pPr>
            <w:r w:rsidRPr="00EC17C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In welke mate voldoet de aangeboden persoon aan de gevraagde competenties? </w:t>
            </w:r>
          </w:p>
          <w:bookmarkEnd w:id="0"/>
          <w:p w14:paraId="4F0F117F" w14:textId="3FDBDDE3" w:rsidR="00EC17C9" w:rsidRPr="0082121E" w:rsidRDefault="00EC17C9" w:rsidP="00EC17C9">
            <w:pPr>
              <w:pStyle w:val="Geenafstand"/>
              <w:suppressAutoHyphens/>
              <w:autoSpaceDN w:val="0"/>
              <w:ind w:left="360"/>
              <w:textAlignment w:val="baseline"/>
              <w:rPr>
                <w:rFonts w:ascii="Corbel" w:hAnsi="Corbel" w:cs="Calibri"/>
                <w:color w:val="000000"/>
                <w:sz w:val="21"/>
                <w:szCs w:val="21"/>
                <w:lang w:eastAsia="nl-NL"/>
              </w:rPr>
            </w:pPr>
          </w:p>
        </w:tc>
      </w:tr>
      <w:tr w:rsidR="0082121E" w:rsidRPr="0082121E" w14:paraId="65544CC9" w14:textId="77777777" w:rsidTr="000F1FE3">
        <w:trPr>
          <w:gridBefore w:val="1"/>
          <w:wBefore w:w="7" w:type="dxa"/>
          <w:trHeight w:val="912"/>
        </w:trPr>
        <w:tc>
          <w:tcPr>
            <w:tcW w:w="948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A9045" w14:textId="33490567" w:rsidR="0082121E" w:rsidRPr="0082121E" w:rsidRDefault="0082121E" w:rsidP="0082121E">
            <w:pPr>
              <w:suppressAutoHyphens/>
              <w:autoSpaceDN w:val="0"/>
              <w:textAlignment w:val="baseline"/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</w:pPr>
            <w:bookmarkStart w:id="1" w:name="_Hlk135247153"/>
            <w:r w:rsidRPr="0082121E"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  <w:t>Antwoord</w:t>
            </w:r>
            <w:r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  <w:t>en</w:t>
            </w:r>
            <w:r w:rsidRPr="0082121E">
              <w:rPr>
                <w:rFonts w:ascii="Arial" w:eastAsia="Calibri" w:hAnsi="Arial" w:cs="Arial"/>
                <w:b/>
                <w:kern w:val="3"/>
                <w:sz w:val="20"/>
                <w:szCs w:val="20"/>
              </w:rPr>
              <w:t>:</w:t>
            </w:r>
          </w:p>
          <w:p w14:paraId="5D0D6122" w14:textId="77777777" w:rsidR="0082121E" w:rsidRPr="0082121E" w:rsidRDefault="0082121E" w:rsidP="0082121E">
            <w:pPr>
              <w:spacing w:line="280" w:lineRule="atLeast"/>
              <w:rPr>
                <w:rFonts w:ascii="Corbel" w:hAnsi="Corbel" w:cs="Calibri"/>
                <w:color w:val="000000"/>
                <w:sz w:val="21"/>
                <w:szCs w:val="21"/>
                <w:lang w:eastAsia="nl-NL"/>
              </w:rPr>
            </w:pPr>
          </w:p>
        </w:tc>
      </w:tr>
      <w:bookmarkEnd w:id="1"/>
    </w:tbl>
    <w:p w14:paraId="4716757F" w14:textId="43A65A82" w:rsidR="001B52E2" w:rsidRDefault="001B52E2" w:rsidP="00D677C7">
      <w:pPr>
        <w:pStyle w:val="Geenafstand"/>
        <w:rPr>
          <w:rFonts w:ascii="Arial" w:hAnsi="Arial" w:cs="Arial"/>
          <w:sz w:val="20"/>
          <w:szCs w:val="20"/>
        </w:rPr>
      </w:pPr>
    </w:p>
    <w:p w14:paraId="5FEB111B" w14:textId="77777777" w:rsidR="001B52E2" w:rsidRPr="00D677C7" w:rsidRDefault="001B52E2" w:rsidP="00D677C7">
      <w:pPr>
        <w:pStyle w:val="Geenafstand"/>
        <w:rPr>
          <w:rFonts w:ascii="Arial" w:hAnsi="Arial" w:cs="Arial"/>
          <w:sz w:val="20"/>
          <w:szCs w:val="20"/>
        </w:rPr>
      </w:pPr>
    </w:p>
    <w:p w14:paraId="6A394FA5" w14:textId="77777777" w:rsidR="0082121E" w:rsidRPr="0082121E" w:rsidRDefault="0082121E" w:rsidP="0082121E">
      <w:pPr>
        <w:spacing w:line="280" w:lineRule="atLeast"/>
        <w:rPr>
          <w:rFonts w:ascii="Corbel" w:hAnsi="Corbel"/>
          <w:b/>
          <w:sz w:val="22"/>
          <w:szCs w:val="22"/>
          <w:lang w:eastAsia="nl-NL"/>
        </w:rPr>
      </w:pPr>
      <w:r w:rsidRPr="0082121E">
        <w:rPr>
          <w:rFonts w:ascii="Corbel" w:hAnsi="Corbel"/>
          <w:b/>
          <w:sz w:val="22"/>
          <w:szCs w:val="22"/>
          <w:lang w:eastAsia="nl-NL"/>
        </w:rPr>
        <w:t>Ondertekening:</w:t>
      </w:r>
    </w:p>
    <w:p w14:paraId="33B15CBC" w14:textId="77777777" w:rsidR="0082121E" w:rsidRPr="0082121E" w:rsidRDefault="0082121E" w:rsidP="0082121E">
      <w:pPr>
        <w:spacing w:line="280" w:lineRule="atLeast"/>
        <w:rPr>
          <w:rFonts w:ascii="Corbel" w:hAnsi="Corbel"/>
          <w:sz w:val="21"/>
          <w:szCs w:val="21"/>
          <w:lang w:eastAsia="nl-NL"/>
        </w:rPr>
      </w:pPr>
    </w:p>
    <w:p w14:paraId="363F7270" w14:textId="77777777" w:rsidR="0082121E" w:rsidRPr="0082121E" w:rsidRDefault="0082121E" w:rsidP="0082121E">
      <w:pPr>
        <w:spacing w:before="280" w:line="280" w:lineRule="atLeast"/>
        <w:rPr>
          <w:rFonts w:ascii="Corbel" w:eastAsia="Calibri" w:hAnsi="Corbel"/>
          <w:sz w:val="20"/>
          <w:szCs w:val="21"/>
        </w:rPr>
      </w:pPr>
      <w:r w:rsidRPr="0082121E">
        <w:rPr>
          <w:rFonts w:ascii="Corbel" w:eastAsia="Calibri" w:hAnsi="Corbel"/>
          <w:sz w:val="20"/>
          <w:szCs w:val="21"/>
        </w:rPr>
        <w:t>Naam Inschrijver: .……………………………………………………………………….</w:t>
      </w:r>
    </w:p>
    <w:p w14:paraId="3B15F9DF" w14:textId="77777777" w:rsidR="0082121E" w:rsidRPr="0082121E" w:rsidRDefault="0082121E" w:rsidP="0082121E">
      <w:pPr>
        <w:spacing w:before="280" w:line="280" w:lineRule="atLeast"/>
        <w:rPr>
          <w:rFonts w:ascii="Corbel" w:eastAsia="Calibri" w:hAnsi="Corbel"/>
          <w:sz w:val="20"/>
          <w:szCs w:val="21"/>
        </w:rPr>
      </w:pPr>
      <w:r w:rsidRPr="0082121E">
        <w:rPr>
          <w:rFonts w:ascii="Corbel" w:eastAsia="Calibri" w:hAnsi="Corbel"/>
          <w:sz w:val="20"/>
          <w:szCs w:val="21"/>
        </w:rPr>
        <w:t xml:space="preserve">Naam persoon: </w:t>
      </w:r>
      <w:r w:rsidRPr="0082121E">
        <w:rPr>
          <w:rFonts w:ascii="Corbel" w:eastAsia="Calibri" w:hAnsi="Corbel"/>
          <w:sz w:val="20"/>
          <w:szCs w:val="21"/>
        </w:rPr>
        <w:tab/>
        <w:t>………………………………………………………………………….</w:t>
      </w:r>
    </w:p>
    <w:p w14:paraId="551FA8EA" w14:textId="77777777" w:rsidR="0082121E" w:rsidRPr="0082121E" w:rsidRDefault="0082121E" w:rsidP="0082121E">
      <w:pPr>
        <w:spacing w:before="280" w:line="280" w:lineRule="atLeast"/>
        <w:rPr>
          <w:rFonts w:ascii="Corbel" w:eastAsia="Calibri" w:hAnsi="Corbel"/>
          <w:sz w:val="20"/>
          <w:szCs w:val="21"/>
        </w:rPr>
      </w:pPr>
      <w:r w:rsidRPr="0082121E">
        <w:rPr>
          <w:rFonts w:ascii="Corbel" w:eastAsia="Calibri" w:hAnsi="Corbel"/>
          <w:sz w:val="20"/>
          <w:szCs w:val="21"/>
        </w:rPr>
        <w:t>Datum:</w:t>
      </w:r>
      <w:r w:rsidRPr="0082121E">
        <w:rPr>
          <w:rFonts w:ascii="Corbel" w:eastAsia="Calibri" w:hAnsi="Corbel"/>
          <w:sz w:val="20"/>
          <w:szCs w:val="21"/>
        </w:rPr>
        <w:tab/>
      </w:r>
      <w:r w:rsidRPr="0082121E">
        <w:rPr>
          <w:rFonts w:ascii="Corbel" w:eastAsia="Calibri" w:hAnsi="Corbel"/>
          <w:sz w:val="20"/>
          <w:szCs w:val="21"/>
        </w:rPr>
        <w:tab/>
        <w:t>………………………………………………………………………….</w:t>
      </w:r>
    </w:p>
    <w:p w14:paraId="3AA00F18" w14:textId="77777777" w:rsidR="0082121E" w:rsidRPr="0082121E" w:rsidRDefault="0082121E" w:rsidP="0082121E">
      <w:pPr>
        <w:spacing w:before="280" w:line="280" w:lineRule="atLeast"/>
        <w:rPr>
          <w:rFonts w:ascii="Corbel" w:eastAsia="Calibri" w:hAnsi="Corbel"/>
          <w:sz w:val="20"/>
          <w:szCs w:val="21"/>
        </w:rPr>
      </w:pPr>
    </w:p>
    <w:p w14:paraId="296FEFC0" w14:textId="77777777" w:rsidR="0082121E" w:rsidRPr="0082121E" w:rsidRDefault="0082121E" w:rsidP="0082121E">
      <w:pPr>
        <w:spacing w:before="280" w:line="280" w:lineRule="atLeast"/>
        <w:rPr>
          <w:rFonts w:ascii="Corbel" w:eastAsia="Calibri" w:hAnsi="Corbel"/>
          <w:sz w:val="20"/>
          <w:szCs w:val="21"/>
        </w:rPr>
      </w:pPr>
    </w:p>
    <w:p w14:paraId="464D5F08" w14:textId="77777777" w:rsidR="0082121E" w:rsidRPr="0082121E" w:rsidRDefault="0082121E" w:rsidP="0082121E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Corbel" w:hAnsi="Corbel" w:cs="Tahoma"/>
          <w:sz w:val="20"/>
          <w:szCs w:val="21"/>
          <w:lang w:eastAsia="nl-NL"/>
        </w:rPr>
      </w:pPr>
      <w:r w:rsidRPr="0082121E">
        <w:rPr>
          <w:rFonts w:ascii="Corbel" w:eastAsia="Calibri" w:hAnsi="Corbel"/>
          <w:sz w:val="20"/>
          <w:szCs w:val="21"/>
        </w:rPr>
        <w:t>Handtekening:</w:t>
      </w:r>
      <w:r w:rsidRPr="0082121E">
        <w:rPr>
          <w:rFonts w:ascii="Corbel" w:eastAsia="Calibri" w:hAnsi="Corbel"/>
          <w:sz w:val="20"/>
          <w:szCs w:val="21"/>
        </w:rPr>
        <w:tab/>
        <w:t>………………………………………………………………………….</w:t>
      </w:r>
      <w:r w:rsidRPr="0082121E">
        <w:rPr>
          <w:rFonts w:ascii="Corbel" w:eastAsia="Calibri" w:hAnsi="Corbel"/>
          <w:b/>
          <w:sz w:val="20"/>
          <w:szCs w:val="21"/>
        </w:rPr>
        <w:br/>
      </w:r>
    </w:p>
    <w:p w14:paraId="21439E49" w14:textId="77777777" w:rsidR="0082121E" w:rsidRPr="0082121E" w:rsidRDefault="0082121E" w:rsidP="0082121E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Corbel" w:hAnsi="Corbel" w:cs="Tahoma"/>
          <w:sz w:val="20"/>
          <w:szCs w:val="21"/>
          <w:lang w:eastAsia="nl-NL"/>
        </w:rPr>
      </w:pPr>
    </w:p>
    <w:p w14:paraId="3A1C0AF8" w14:textId="77777777" w:rsidR="0082121E" w:rsidRPr="0082121E" w:rsidRDefault="0082121E" w:rsidP="0082121E">
      <w:pPr>
        <w:widowControl w:val="0"/>
        <w:autoSpaceDE w:val="0"/>
        <w:autoSpaceDN w:val="0"/>
        <w:adjustRightInd w:val="0"/>
        <w:spacing w:line="280" w:lineRule="atLeast"/>
        <w:jc w:val="both"/>
        <w:rPr>
          <w:rFonts w:ascii="Corbel" w:hAnsi="Corbel" w:cs="Tahoma"/>
          <w:sz w:val="20"/>
          <w:szCs w:val="21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9054"/>
      </w:tblGrid>
      <w:tr w:rsidR="0082121E" w:rsidRPr="0082121E" w14:paraId="330E09AB" w14:textId="77777777" w:rsidTr="000F1FE3">
        <w:tc>
          <w:tcPr>
            <w:tcW w:w="9054" w:type="dxa"/>
          </w:tcPr>
          <w:p w14:paraId="60DDABA0" w14:textId="77777777" w:rsidR="0082121E" w:rsidRPr="0082121E" w:rsidRDefault="0082121E" w:rsidP="0082121E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cs="Tahoma"/>
                <w:sz w:val="20"/>
                <w:szCs w:val="20"/>
              </w:rPr>
            </w:pPr>
            <w:r w:rsidRPr="0082121E">
              <w:rPr>
                <w:rFonts w:cs="Tahoma"/>
                <w:sz w:val="20"/>
                <w:szCs w:val="20"/>
              </w:rPr>
              <w:t xml:space="preserve">Dit </w:t>
            </w:r>
            <w:proofErr w:type="spellStart"/>
            <w:r w:rsidRPr="0082121E">
              <w:rPr>
                <w:rFonts w:cs="Tahoma"/>
                <w:sz w:val="20"/>
                <w:szCs w:val="20"/>
              </w:rPr>
              <w:t>Formulier</w:t>
            </w:r>
            <w:proofErr w:type="spellEnd"/>
            <w:r w:rsidRPr="0082121E">
              <w:rPr>
                <w:rFonts w:cs="Tahoma"/>
                <w:sz w:val="20"/>
                <w:szCs w:val="20"/>
              </w:rPr>
              <w:t xml:space="preserve"> </w:t>
            </w:r>
            <w:proofErr w:type="spellStart"/>
            <w:r w:rsidRPr="0082121E">
              <w:rPr>
                <w:rFonts w:cs="Tahoma"/>
                <w:sz w:val="20"/>
                <w:szCs w:val="20"/>
              </w:rPr>
              <w:t>dient</w:t>
            </w:r>
            <w:proofErr w:type="spellEnd"/>
            <w:r w:rsidRPr="0082121E">
              <w:rPr>
                <w:rFonts w:cs="Tahoma"/>
                <w:sz w:val="20"/>
                <w:szCs w:val="20"/>
              </w:rPr>
              <w:t xml:space="preserve"> te </w:t>
            </w:r>
            <w:proofErr w:type="spellStart"/>
            <w:r w:rsidRPr="0082121E">
              <w:rPr>
                <w:rFonts w:cs="Tahoma"/>
                <w:sz w:val="20"/>
                <w:szCs w:val="20"/>
              </w:rPr>
              <w:t>worden</w:t>
            </w:r>
            <w:proofErr w:type="spellEnd"/>
            <w:r w:rsidRPr="0082121E">
              <w:rPr>
                <w:rFonts w:cs="Tahoma"/>
                <w:sz w:val="20"/>
                <w:szCs w:val="20"/>
              </w:rPr>
              <w:t xml:space="preserve"> </w:t>
            </w:r>
            <w:proofErr w:type="spellStart"/>
            <w:r w:rsidRPr="0082121E">
              <w:rPr>
                <w:rFonts w:cs="Tahoma"/>
                <w:sz w:val="20"/>
                <w:szCs w:val="20"/>
              </w:rPr>
              <w:t>ondertekend</w:t>
            </w:r>
            <w:proofErr w:type="spellEnd"/>
            <w:r w:rsidRPr="0082121E">
              <w:rPr>
                <w:rFonts w:cs="Tahoma"/>
                <w:sz w:val="20"/>
                <w:szCs w:val="20"/>
              </w:rPr>
              <w:t xml:space="preserve"> door een </w:t>
            </w:r>
            <w:proofErr w:type="spellStart"/>
            <w:r w:rsidRPr="0082121E">
              <w:rPr>
                <w:rFonts w:cs="Tahoma"/>
                <w:sz w:val="20"/>
                <w:szCs w:val="20"/>
              </w:rPr>
              <w:t>daartoe</w:t>
            </w:r>
            <w:proofErr w:type="spellEnd"/>
            <w:r w:rsidRPr="0082121E">
              <w:rPr>
                <w:rFonts w:cs="Tahoma"/>
                <w:sz w:val="20"/>
                <w:szCs w:val="20"/>
              </w:rPr>
              <w:t xml:space="preserve"> </w:t>
            </w:r>
            <w:proofErr w:type="spellStart"/>
            <w:r w:rsidRPr="0082121E">
              <w:rPr>
                <w:rFonts w:cs="Tahoma"/>
                <w:sz w:val="20"/>
                <w:szCs w:val="20"/>
              </w:rPr>
              <w:t>rechtsgeldig</w:t>
            </w:r>
            <w:proofErr w:type="spellEnd"/>
            <w:r w:rsidRPr="0082121E">
              <w:rPr>
                <w:rFonts w:cs="Tahoma"/>
                <w:sz w:val="20"/>
                <w:szCs w:val="20"/>
              </w:rPr>
              <w:t xml:space="preserve"> </w:t>
            </w:r>
            <w:proofErr w:type="spellStart"/>
            <w:r w:rsidRPr="0082121E">
              <w:rPr>
                <w:rFonts w:cs="Tahoma"/>
                <w:sz w:val="20"/>
                <w:szCs w:val="20"/>
              </w:rPr>
              <w:t>bevoegd</w:t>
            </w:r>
            <w:proofErr w:type="spellEnd"/>
            <w:r w:rsidRPr="0082121E">
              <w:rPr>
                <w:rFonts w:cs="Tahoma"/>
                <w:sz w:val="20"/>
                <w:szCs w:val="20"/>
              </w:rPr>
              <w:t xml:space="preserve"> </w:t>
            </w:r>
            <w:proofErr w:type="spellStart"/>
            <w:r w:rsidRPr="0082121E">
              <w:rPr>
                <w:rFonts w:cs="Tahoma"/>
                <w:sz w:val="20"/>
                <w:szCs w:val="20"/>
              </w:rPr>
              <w:t>persoon</w:t>
            </w:r>
            <w:proofErr w:type="spellEnd"/>
            <w:r w:rsidRPr="0082121E">
              <w:rPr>
                <w:rFonts w:cs="Tahoma"/>
                <w:sz w:val="20"/>
                <w:szCs w:val="20"/>
              </w:rPr>
              <w:t>.</w:t>
            </w:r>
          </w:p>
        </w:tc>
      </w:tr>
    </w:tbl>
    <w:p w14:paraId="3C95B838" w14:textId="77777777" w:rsidR="0082121E" w:rsidRPr="0082121E" w:rsidRDefault="0082121E" w:rsidP="0082121E">
      <w:pPr>
        <w:spacing w:line="280" w:lineRule="atLeast"/>
        <w:rPr>
          <w:rFonts w:ascii="Corbel" w:hAnsi="Corbel"/>
          <w:b/>
          <w:sz w:val="40"/>
          <w:szCs w:val="40"/>
          <w:lang w:eastAsia="nl-NL"/>
        </w:rPr>
      </w:pPr>
    </w:p>
    <w:p w14:paraId="57208D78" w14:textId="16E0255D" w:rsidR="00D677C7" w:rsidRPr="00D677C7" w:rsidRDefault="00D677C7" w:rsidP="00A64B82">
      <w:pPr>
        <w:rPr>
          <w:rFonts w:ascii="Arial" w:hAnsi="Arial" w:cs="Arial"/>
          <w:b/>
          <w:sz w:val="20"/>
          <w:szCs w:val="20"/>
        </w:rPr>
      </w:pPr>
    </w:p>
    <w:p w14:paraId="3006226C" w14:textId="77777777" w:rsidR="00D677C7" w:rsidRPr="00D677C7" w:rsidRDefault="00D677C7" w:rsidP="00A64B82">
      <w:pPr>
        <w:rPr>
          <w:rFonts w:ascii="Arial" w:hAnsi="Arial" w:cs="Arial"/>
          <w:b/>
          <w:sz w:val="20"/>
          <w:szCs w:val="20"/>
        </w:rPr>
      </w:pPr>
    </w:p>
    <w:sectPr w:rsidR="00D677C7" w:rsidRPr="00D677C7" w:rsidSect="0082121E">
      <w:headerReference w:type="default" r:id="rId11"/>
      <w:footerReference w:type="default" r:id="rId12"/>
      <w:pgSz w:w="11906" w:h="16838" w:code="9"/>
      <w:pgMar w:top="1985" w:right="1418" w:bottom="1134" w:left="1418" w:header="454" w:footer="170" w:gutter="0"/>
      <w:paperSrc w:first="1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C7B5B" w14:textId="77777777" w:rsidR="004761AC" w:rsidRDefault="004761AC">
      <w:r>
        <w:separator/>
      </w:r>
    </w:p>
    <w:p w14:paraId="6F151724" w14:textId="77777777" w:rsidR="004761AC" w:rsidRDefault="004761AC"/>
  </w:endnote>
  <w:endnote w:type="continuationSeparator" w:id="0">
    <w:p w14:paraId="1B463ED3" w14:textId="77777777" w:rsidR="004761AC" w:rsidRDefault="004761AC">
      <w:r>
        <w:continuationSeparator/>
      </w:r>
    </w:p>
    <w:p w14:paraId="70E4DECB" w14:textId="77777777" w:rsidR="004761AC" w:rsidRDefault="004761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57810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27C4F490" w14:textId="4E55E9CB" w:rsidR="00DF4B64" w:rsidRDefault="00DF4B64">
            <w:pPr>
              <w:pStyle w:val="Voettekst"/>
              <w:jc w:val="right"/>
              <w:rPr>
                <w:b/>
              </w:rPr>
            </w:pPr>
            <w:r w:rsidRPr="00DF4B64">
              <w:rPr>
                <w:rFonts w:ascii="Calibri" w:hAnsi="Calibri"/>
                <w:sz w:val="22"/>
              </w:rPr>
              <w:t xml:space="preserve">Pagina </w:t>
            </w:r>
            <w:r w:rsidR="001E1C6B" w:rsidRPr="00DF4B64">
              <w:rPr>
                <w:rFonts w:ascii="Calibri" w:hAnsi="Calibri"/>
                <w:b/>
                <w:sz w:val="22"/>
              </w:rPr>
              <w:fldChar w:fldCharType="begin"/>
            </w:r>
            <w:r w:rsidRPr="00DF4B64">
              <w:rPr>
                <w:rFonts w:ascii="Calibri" w:hAnsi="Calibri"/>
                <w:b/>
                <w:sz w:val="22"/>
              </w:rPr>
              <w:instrText>PAGE</w:instrText>
            </w:r>
            <w:r w:rsidR="001E1C6B" w:rsidRPr="00DF4B64">
              <w:rPr>
                <w:rFonts w:ascii="Calibri" w:hAnsi="Calibri"/>
                <w:b/>
                <w:sz w:val="22"/>
              </w:rPr>
              <w:fldChar w:fldCharType="separate"/>
            </w:r>
            <w:r w:rsidR="00A00F5D">
              <w:rPr>
                <w:rFonts w:ascii="Calibri" w:hAnsi="Calibri"/>
                <w:b/>
                <w:noProof/>
                <w:sz w:val="22"/>
              </w:rPr>
              <w:t>1</w:t>
            </w:r>
            <w:r w:rsidR="001E1C6B" w:rsidRPr="00DF4B64">
              <w:rPr>
                <w:rFonts w:ascii="Calibri" w:hAnsi="Calibri"/>
                <w:b/>
                <w:sz w:val="22"/>
              </w:rPr>
              <w:fldChar w:fldCharType="end"/>
            </w:r>
            <w:r w:rsidRPr="00DF4B64">
              <w:rPr>
                <w:rFonts w:ascii="Calibri" w:hAnsi="Calibri"/>
                <w:sz w:val="22"/>
              </w:rPr>
              <w:t xml:space="preserve"> van </w:t>
            </w:r>
            <w:r w:rsidR="001E1C6B" w:rsidRPr="00DF4B64">
              <w:rPr>
                <w:rFonts w:ascii="Calibri" w:hAnsi="Calibri"/>
                <w:b/>
                <w:sz w:val="22"/>
              </w:rPr>
              <w:fldChar w:fldCharType="begin"/>
            </w:r>
            <w:r w:rsidRPr="00DF4B64">
              <w:rPr>
                <w:rFonts w:ascii="Calibri" w:hAnsi="Calibri"/>
                <w:b/>
                <w:sz w:val="22"/>
              </w:rPr>
              <w:instrText>NUMPAGES</w:instrText>
            </w:r>
            <w:r w:rsidR="001E1C6B" w:rsidRPr="00DF4B64">
              <w:rPr>
                <w:rFonts w:ascii="Calibri" w:hAnsi="Calibri"/>
                <w:b/>
                <w:sz w:val="22"/>
              </w:rPr>
              <w:fldChar w:fldCharType="separate"/>
            </w:r>
            <w:r w:rsidR="00A00F5D">
              <w:rPr>
                <w:rFonts w:ascii="Calibri" w:hAnsi="Calibri"/>
                <w:b/>
                <w:noProof/>
                <w:sz w:val="22"/>
              </w:rPr>
              <w:t>1</w:t>
            </w:r>
            <w:r w:rsidR="001E1C6B" w:rsidRPr="00DF4B64">
              <w:rPr>
                <w:rFonts w:ascii="Calibri" w:hAnsi="Calibri"/>
                <w:b/>
                <w:sz w:val="22"/>
              </w:rPr>
              <w:fldChar w:fldCharType="end"/>
            </w:r>
          </w:p>
          <w:p w14:paraId="49E6FE12" w14:textId="5120A037" w:rsidR="00DF4B64" w:rsidRDefault="004761AC" w:rsidP="00DF4B64">
            <w:pPr>
              <w:pStyle w:val="Voettekst"/>
              <w:jc w:val="center"/>
            </w:pPr>
          </w:p>
        </w:sdtContent>
      </w:sdt>
    </w:sdtContent>
  </w:sdt>
  <w:p w14:paraId="3DADD680" w14:textId="77777777" w:rsidR="00DF4B64" w:rsidRPr="00DF4B64" w:rsidRDefault="00DF4B64" w:rsidP="00DF4B64">
    <w:pPr>
      <w:pStyle w:val="Voettekst"/>
      <w:jc w:val="center"/>
      <w:rPr>
        <w:rFonts w:ascii="Calibri" w:hAnsi="Calibri" w:cs="Tahoma"/>
        <w:color w:val="C0C0C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72A35" w14:textId="77777777" w:rsidR="004761AC" w:rsidRDefault="004761AC">
      <w:r>
        <w:separator/>
      </w:r>
    </w:p>
    <w:p w14:paraId="07DB08E7" w14:textId="77777777" w:rsidR="004761AC" w:rsidRDefault="004761AC"/>
  </w:footnote>
  <w:footnote w:type="continuationSeparator" w:id="0">
    <w:p w14:paraId="56FD62D7" w14:textId="77777777" w:rsidR="004761AC" w:rsidRDefault="004761AC">
      <w:r>
        <w:continuationSeparator/>
      </w:r>
    </w:p>
    <w:p w14:paraId="51C5B1CA" w14:textId="77777777" w:rsidR="004761AC" w:rsidRDefault="004761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D602" w14:textId="46ECE8C7" w:rsidR="00EA4F4C" w:rsidRDefault="00F84039" w:rsidP="0082121E">
    <w:pPr>
      <w:pStyle w:val="Koptekst"/>
      <w:ind w:left="3119"/>
    </w:pPr>
    <w:r>
      <w:rPr>
        <w:noProof/>
      </w:rPr>
      <w:drawing>
        <wp:inline distT="0" distB="0" distL="0" distR="0" wp14:anchorId="0B8E80D3" wp14:editId="7B5F5836">
          <wp:extent cx="1786100" cy="670560"/>
          <wp:effectExtent l="0" t="0" r="5080" b="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825" cy="6772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567"/>
      <w:lvlJc w:val="left"/>
      <w:pPr>
        <w:ind w:left="567" w:hanging="567"/>
      </w:p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8C646DC"/>
    <w:multiLevelType w:val="hybridMultilevel"/>
    <w:tmpl w:val="48F44F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027EB"/>
    <w:multiLevelType w:val="hybridMultilevel"/>
    <w:tmpl w:val="518A953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658B8"/>
    <w:multiLevelType w:val="hybridMultilevel"/>
    <w:tmpl w:val="99E445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66524"/>
    <w:multiLevelType w:val="hybridMultilevel"/>
    <w:tmpl w:val="C52013A2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59B53A87"/>
    <w:multiLevelType w:val="hybridMultilevel"/>
    <w:tmpl w:val="2B92F278"/>
    <w:lvl w:ilvl="0" w:tplc="A87C41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F1707A"/>
    <w:multiLevelType w:val="hybridMultilevel"/>
    <w:tmpl w:val="518A9532"/>
    <w:lvl w:ilvl="0" w:tplc="AB487388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  <w:color w:val="80808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EE274F"/>
    <w:multiLevelType w:val="hybridMultilevel"/>
    <w:tmpl w:val="D8B09A20"/>
    <w:lvl w:ilvl="0" w:tplc="7FCC26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82"/>
    <w:rsid w:val="0000074A"/>
    <w:rsid w:val="0000091D"/>
    <w:rsid w:val="0000457D"/>
    <w:rsid w:val="000169AE"/>
    <w:rsid w:val="00033C1E"/>
    <w:rsid w:val="00047A8B"/>
    <w:rsid w:val="00050CC0"/>
    <w:rsid w:val="000553BE"/>
    <w:rsid w:val="00073602"/>
    <w:rsid w:val="000972A2"/>
    <w:rsid w:val="000D2D90"/>
    <w:rsid w:val="000D3995"/>
    <w:rsid w:val="000D7328"/>
    <w:rsid w:val="001078AC"/>
    <w:rsid w:val="00136100"/>
    <w:rsid w:val="0014341C"/>
    <w:rsid w:val="001504A3"/>
    <w:rsid w:val="00153420"/>
    <w:rsid w:val="00155498"/>
    <w:rsid w:val="00175428"/>
    <w:rsid w:val="00177E82"/>
    <w:rsid w:val="00187B54"/>
    <w:rsid w:val="00190D9A"/>
    <w:rsid w:val="001B52E2"/>
    <w:rsid w:val="001C5105"/>
    <w:rsid w:val="001D274D"/>
    <w:rsid w:val="001E1C6B"/>
    <w:rsid w:val="00212806"/>
    <w:rsid w:val="00233B7E"/>
    <w:rsid w:val="00234AFC"/>
    <w:rsid w:val="002B19BB"/>
    <w:rsid w:val="002E511E"/>
    <w:rsid w:val="002F2B24"/>
    <w:rsid w:val="002F406B"/>
    <w:rsid w:val="002F44B3"/>
    <w:rsid w:val="002F44C9"/>
    <w:rsid w:val="003172DB"/>
    <w:rsid w:val="0035709D"/>
    <w:rsid w:val="00360B0B"/>
    <w:rsid w:val="003733D8"/>
    <w:rsid w:val="003862A8"/>
    <w:rsid w:val="003B25F3"/>
    <w:rsid w:val="003C4D9F"/>
    <w:rsid w:val="003D0A38"/>
    <w:rsid w:val="003E0CAC"/>
    <w:rsid w:val="003E5529"/>
    <w:rsid w:val="003F6BC7"/>
    <w:rsid w:val="00400272"/>
    <w:rsid w:val="00424B38"/>
    <w:rsid w:val="0044339B"/>
    <w:rsid w:val="00455DF0"/>
    <w:rsid w:val="004761AC"/>
    <w:rsid w:val="00476991"/>
    <w:rsid w:val="0049081E"/>
    <w:rsid w:val="00495A5C"/>
    <w:rsid w:val="004A186D"/>
    <w:rsid w:val="004B1418"/>
    <w:rsid w:val="004B68B8"/>
    <w:rsid w:val="004C061C"/>
    <w:rsid w:val="004C1350"/>
    <w:rsid w:val="004C29AC"/>
    <w:rsid w:val="004E0127"/>
    <w:rsid w:val="00505524"/>
    <w:rsid w:val="00553474"/>
    <w:rsid w:val="0056038C"/>
    <w:rsid w:val="00565C3D"/>
    <w:rsid w:val="00573160"/>
    <w:rsid w:val="00583CBF"/>
    <w:rsid w:val="005901D8"/>
    <w:rsid w:val="005B0578"/>
    <w:rsid w:val="005D2F8B"/>
    <w:rsid w:val="005E7D4C"/>
    <w:rsid w:val="00614DBB"/>
    <w:rsid w:val="006557C6"/>
    <w:rsid w:val="0068332A"/>
    <w:rsid w:val="00690F5A"/>
    <w:rsid w:val="006949D0"/>
    <w:rsid w:val="006B2F0D"/>
    <w:rsid w:val="006E309D"/>
    <w:rsid w:val="006F38BB"/>
    <w:rsid w:val="006F576B"/>
    <w:rsid w:val="006F5C74"/>
    <w:rsid w:val="00731C15"/>
    <w:rsid w:val="007337F0"/>
    <w:rsid w:val="00740604"/>
    <w:rsid w:val="00752850"/>
    <w:rsid w:val="00760BE3"/>
    <w:rsid w:val="0077168E"/>
    <w:rsid w:val="0078382E"/>
    <w:rsid w:val="00786174"/>
    <w:rsid w:val="00793644"/>
    <w:rsid w:val="007C0BAC"/>
    <w:rsid w:val="007C545D"/>
    <w:rsid w:val="007F3AAF"/>
    <w:rsid w:val="00807BCB"/>
    <w:rsid w:val="00807BDC"/>
    <w:rsid w:val="0082121E"/>
    <w:rsid w:val="008574F4"/>
    <w:rsid w:val="00880257"/>
    <w:rsid w:val="008869D3"/>
    <w:rsid w:val="0089245B"/>
    <w:rsid w:val="008A0FCF"/>
    <w:rsid w:val="008D48B2"/>
    <w:rsid w:val="008D4BB8"/>
    <w:rsid w:val="008D559B"/>
    <w:rsid w:val="008E23CB"/>
    <w:rsid w:val="008E7756"/>
    <w:rsid w:val="008F11FC"/>
    <w:rsid w:val="008F3FE4"/>
    <w:rsid w:val="008F41EC"/>
    <w:rsid w:val="009006FA"/>
    <w:rsid w:val="00906E3B"/>
    <w:rsid w:val="00907C93"/>
    <w:rsid w:val="009132BE"/>
    <w:rsid w:val="00932F9B"/>
    <w:rsid w:val="00972F97"/>
    <w:rsid w:val="00995EFF"/>
    <w:rsid w:val="009C20B6"/>
    <w:rsid w:val="009E7437"/>
    <w:rsid w:val="009F3FDC"/>
    <w:rsid w:val="009F7EAD"/>
    <w:rsid w:val="00A00F5D"/>
    <w:rsid w:val="00A07406"/>
    <w:rsid w:val="00A1700B"/>
    <w:rsid w:val="00A217A6"/>
    <w:rsid w:val="00A25129"/>
    <w:rsid w:val="00A275FC"/>
    <w:rsid w:val="00A45B38"/>
    <w:rsid w:val="00A64805"/>
    <w:rsid w:val="00A64B82"/>
    <w:rsid w:val="00A7304C"/>
    <w:rsid w:val="00AA1390"/>
    <w:rsid w:val="00AC38B7"/>
    <w:rsid w:val="00AD3594"/>
    <w:rsid w:val="00B339C3"/>
    <w:rsid w:val="00B46F02"/>
    <w:rsid w:val="00B56108"/>
    <w:rsid w:val="00B56931"/>
    <w:rsid w:val="00B63A41"/>
    <w:rsid w:val="00B70D8D"/>
    <w:rsid w:val="00B7117A"/>
    <w:rsid w:val="00BA6BCF"/>
    <w:rsid w:val="00BA7778"/>
    <w:rsid w:val="00BC5BC4"/>
    <w:rsid w:val="00C16538"/>
    <w:rsid w:val="00C37B5D"/>
    <w:rsid w:val="00C63F8C"/>
    <w:rsid w:val="00C914BB"/>
    <w:rsid w:val="00CA1BF8"/>
    <w:rsid w:val="00CA4009"/>
    <w:rsid w:val="00CA5FE0"/>
    <w:rsid w:val="00CB149C"/>
    <w:rsid w:val="00CB6A14"/>
    <w:rsid w:val="00D33784"/>
    <w:rsid w:val="00D45F77"/>
    <w:rsid w:val="00D52A6C"/>
    <w:rsid w:val="00D677C7"/>
    <w:rsid w:val="00D7329C"/>
    <w:rsid w:val="00D85ECA"/>
    <w:rsid w:val="00D961F2"/>
    <w:rsid w:val="00DD6A2F"/>
    <w:rsid w:val="00DE1549"/>
    <w:rsid w:val="00DF4B64"/>
    <w:rsid w:val="00E05D84"/>
    <w:rsid w:val="00E62C82"/>
    <w:rsid w:val="00E76D79"/>
    <w:rsid w:val="00E84E19"/>
    <w:rsid w:val="00E87239"/>
    <w:rsid w:val="00E91C27"/>
    <w:rsid w:val="00E91EA2"/>
    <w:rsid w:val="00EA4F4C"/>
    <w:rsid w:val="00EB45EF"/>
    <w:rsid w:val="00EC17C9"/>
    <w:rsid w:val="00ED6743"/>
    <w:rsid w:val="00EE4D9B"/>
    <w:rsid w:val="00F05B28"/>
    <w:rsid w:val="00F4670D"/>
    <w:rsid w:val="00F51FBD"/>
    <w:rsid w:val="00F60B97"/>
    <w:rsid w:val="00F6771A"/>
    <w:rsid w:val="00F70078"/>
    <w:rsid w:val="00F739FD"/>
    <w:rsid w:val="00F84039"/>
    <w:rsid w:val="00F86216"/>
    <w:rsid w:val="00F93DD5"/>
    <w:rsid w:val="00FB04F6"/>
    <w:rsid w:val="00FC0537"/>
    <w:rsid w:val="00FE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3AF813"/>
  <w15:docId w15:val="{B80C6530-88ED-4596-A78F-A1E3918F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qFormat/>
    <w:pPr>
      <w:keepNext/>
      <w:tabs>
        <w:tab w:val="left" w:pos="709"/>
        <w:tab w:val="left" w:pos="1134"/>
      </w:tabs>
      <w:outlineLvl w:val="0"/>
    </w:pPr>
    <w:rPr>
      <w:rFonts w:ascii="Tahoma" w:hAnsi="Tahoma" w:cs="Tahoma"/>
      <w:b/>
      <w:bCs/>
      <w:sz w:val="20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jc w:val="both"/>
      <w:outlineLvl w:val="1"/>
    </w:pPr>
    <w:rPr>
      <w:rFonts w:ascii="Arial" w:hAnsi="Arial"/>
      <w:b/>
      <w:i/>
      <w:szCs w:val="20"/>
      <w:lang w:eastAsia="nl-NL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jc w:val="both"/>
      <w:outlineLvl w:val="2"/>
    </w:pPr>
    <w:rPr>
      <w:rFonts w:ascii="Arial" w:hAnsi="Arial"/>
      <w:szCs w:val="20"/>
      <w:lang w:eastAsia="nl-NL"/>
    </w:rPr>
  </w:style>
  <w:style w:type="paragraph" w:styleId="Kop4">
    <w:name w:val="heading 4"/>
    <w:basedOn w:val="Standaard"/>
    <w:next w:val="Standaard"/>
    <w:qFormat/>
    <w:pPr>
      <w:keepNext/>
      <w:spacing w:before="240" w:after="60"/>
      <w:jc w:val="both"/>
      <w:outlineLvl w:val="3"/>
    </w:pPr>
    <w:rPr>
      <w:rFonts w:ascii="Arial" w:hAnsi="Arial"/>
      <w:b/>
      <w:szCs w:val="20"/>
      <w:lang w:eastAsia="nl-NL"/>
    </w:rPr>
  </w:style>
  <w:style w:type="paragraph" w:styleId="Kop5">
    <w:name w:val="heading 5"/>
    <w:basedOn w:val="Standaard"/>
    <w:next w:val="Standaard"/>
    <w:qFormat/>
    <w:pPr>
      <w:spacing w:before="240" w:after="60"/>
      <w:jc w:val="both"/>
      <w:outlineLvl w:val="4"/>
    </w:pPr>
    <w:rPr>
      <w:rFonts w:ascii="Arial" w:hAnsi="Arial"/>
      <w:sz w:val="22"/>
      <w:szCs w:val="20"/>
      <w:lang w:eastAsia="nl-NL"/>
    </w:rPr>
  </w:style>
  <w:style w:type="paragraph" w:styleId="Kop6">
    <w:name w:val="heading 6"/>
    <w:basedOn w:val="Standaard"/>
    <w:next w:val="Standaard"/>
    <w:qFormat/>
    <w:pPr>
      <w:spacing w:before="240" w:after="60"/>
      <w:jc w:val="both"/>
      <w:outlineLvl w:val="5"/>
    </w:pPr>
    <w:rPr>
      <w:i/>
      <w:sz w:val="22"/>
      <w:szCs w:val="20"/>
      <w:lang w:eastAsia="nl-NL"/>
    </w:rPr>
  </w:style>
  <w:style w:type="paragraph" w:styleId="Kop7">
    <w:name w:val="heading 7"/>
    <w:basedOn w:val="Standaard"/>
    <w:next w:val="Standaard"/>
    <w:qFormat/>
    <w:pPr>
      <w:spacing w:before="240" w:after="60"/>
      <w:jc w:val="both"/>
      <w:outlineLvl w:val="6"/>
    </w:pPr>
    <w:rPr>
      <w:rFonts w:ascii="Arial" w:hAnsi="Arial"/>
      <w:sz w:val="20"/>
      <w:szCs w:val="20"/>
      <w:lang w:eastAsia="nl-NL"/>
    </w:rPr>
  </w:style>
  <w:style w:type="paragraph" w:styleId="Kop8">
    <w:name w:val="heading 8"/>
    <w:basedOn w:val="Standaard"/>
    <w:next w:val="Standaard"/>
    <w:qFormat/>
    <w:pPr>
      <w:spacing w:before="240" w:after="60"/>
      <w:jc w:val="both"/>
      <w:outlineLvl w:val="7"/>
    </w:pPr>
    <w:rPr>
      <w:rFonts w:ascii="Arial" w:hAnsi="Arial"/>
      <w:i/>
      <w:sz w:val="20"/>
      <w:szCs w:val="20"/>
      <w:lang w:eastAsia="nl-NL"/>
    </w:rPr>
  </w:style>
  <w:style w:type="paragraph" w:styleId="Kop9">
    <w:name w:val="heading 9"/>
    <w:basedOn w:val="Standaard"/>
    <w:next w:val="Standaard"/>
    <w:qFormat/>
    <w:pPr>
      <w:spacing w:before="240" w:after="60"/>
      <w:jc w:val="both"/>
      <w:outlineLvl w:val="8"/>
    </w:pPr>
    <w:rPr>
      <w:rFonts w:ascii="Arial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Vet">
    <w:name w:val="Standaard Vet"/>
    <w:rPr>
      <w:rFonts w:ascii="Arial" w:hAnsi="Arial"/>
      <w:b/>
      <w:noProof/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jc w:val="both"/>
    </w:pPr>
    <w:rPr>
      <w:rFonts w:ascii="Arial" w:hAnsi="Arial"/>
      <w:sz w:val="20"/>
      <w:szCs w:val="20"/>
      <w:lang w:eastAsia="nl-NL"/>
    </w:rPr>
  </w:style>
  <w:style w:type="paragraph" w:customStyle="1" w:styleId="Brieftekst">
    <w:name w:val="Brieftekst"/>
    <w:basedOn w:val="Standaard"/>
    <w:pPr>
      <w:tabs>
        <w:tab w:val="left" w:pos="6804"/>
      </w:tabs>
      <w:jc w:val="both"/>
    </w:pPr>
    <w:rPr>
      <w:rFonts w:ascii="Arial" w:hAnsi="Arial"/>
      <w:sz w:val="20"/>
      <w:szCs w:val="20"/>
      <w:lang w:val="nl" w:eastAsia="nl-NL"/>
    </w:rPr>
  </w:style>
  <w:style w:type="paragraph" w:styleId="Voettekst">
    <w:name w:val="footer"/>
    <w:basedOn w:val="Standaard"/>
    <w:link w:val="Voettekst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Ballontekst">
    <w:name w:val="Balloon Text"/>
    <w:basedOn w:val="Standaard"/>
    <w:semiHidden/>
    <w:rsid w:val="006F5C7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3C4D9F"/>
    <w:pPr>
      <w:spacing w:line="288" w:lineRule="auto"/>
    </w:pPr>
    <w:rPr>
      <w:rFonts w:ascii="Tahoma" w:hAnsi="Tahoma" w:cs="Tahoma"/>
      <w:bCs/>
      <w:sz w:val="20"/>
      <w:szCs w:val="26"/>
      <w:lang w:eastAsia="nl-NL"/>
    </w:rPr>
  </w:style>
  <w:style w:type="table" w:styleId="Tabelraster">
    <w:name w:val="Table Grid"/>
    <w:basedOn w:val="Standaardtabel"/>
    <w:rsid w:val="003C4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A45B38"/>
    <w:rPr>
      <w:sz w:val="24"/>
      <w:szCs w:val="24"/>
      <w:lang w:eastAsia="en-US"/>
    </w:rPr>
  </w:style>
  <w:style w:type="character" w:styleId="Verwijzingopmerking">
    <w:name w:val="annotation reference"/>
    <w:rsid w:val="00CB6A1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B6A14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rsid w:val="00CB6A14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B6A14"/>
    <w:rPr>
      <w:b/>
      <w:bCs/>
    </w:rPr>
  </w:style>
  <w:style w:type="character" w:customStyle="1" w:styleId="OnderwerpvanopmerkingChar">
    <w:name w:val="Onderwerp van opmerking Char"/>
    <w:link w:val="Onderwerpvanopmerking"/>
    <w:rsid w:val="00CB6A14"/>
    <w:rPr>
      <w:b/>
      <w:bCs/>
      <w:lang w:eastAsia="en-US"/>
    </w:rPr>
  </w:style>
  <w:style w:type="paragraph" w:styleId="Eindnoottekst">
    <w:name w:val="endnote text"/>
    <w:basedOn w:val="Standaard"/>
    <w:link w:val="EindnoottekstChar"/>
    <w:rsid w:val="00CB6A14"/>
    <w:rPr>
      <w:sz w:val="20"/>
      <w:szCs w:val="20"/>
      <w:lang w:val="x-none"/>
    </w:rPr>
  </w:style>
  <w:style w:type="character" w:customStyle="1" w:styleId="EindnoottekstChar">
    <w:name w:val="Eindnoottekst Char"/>
    <w:link w:val="Eindnoottekst"/>
    <w:rsid w:val="00CB6A14"/>
    <w:rPr>
      <w:lang w:eastAsia="en-US"/>
    </w:rPr>
  </w:style>
  <w:style w:type="character" w:styleId="Eindnootmarkering">
    <w:name w:val="endnote reference"/>
    <w:rsid w:val="00CB6A14"/>
    <w:rPr>
      <w:vertAlign w:val="superscript"/>
    </w:rPr>
  </w:style>
  <w:style w:type="paragraph" w:customStyle="1" w:styleId="Standaard1">
    <w:name w:val="Standaard1"/>
    <w:basedOn w:val="Plattetekst"/>
    <w:link w:val="StandaardChar"/>
    <w:autoRedefine/>
    <w:qFormat/>
    <w:rsid w:val="009132BE"/>
    <w:pPr>
      <w:spacing w:line="360" w:lineRule="auto"/>
      <w:jc w:val="both"/>
    </w:pPr>
    <w:rPr>
      <w:rFonts w:ascii="Calibri" w:hAnsi="Calibri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9132BE"/>
    <w:rPr>
      <w:rFonts w:ascii="Tahoma" w:hAnsi="Tahoma" w:cs="Tahoma"/>
      <w:bCs/>
      <w:szCs w:val="26"/>
    </w:rPr>
  </w:style>
  <w:style w:type="character" w:customStyle="1" w:styleId="StandaardChar">
    <w:name w:val="Standaard Char"/>
    <w:basedOn w:val="PlattetekstChar"/>
    <w:link w:val="Standaard1"/>
    <w:rsid w:val="009132BE"/>
    <w:rPr>
      <w:rFonts w:ascii="Calibri" w:hAnsi="Calibri" w:cs="Tahoma"/>
      <w:bCs/>
      <w:sz w:val="22"/>
      <w:szCs w:val="22"/>
    </w:rPr>
  </w:style>
  <w:style w:type="paragraph" w:styleId="Geenafstand">
    <w:name w:val="No Spacing"/>
    <w:uiPriority w:val="1"/>
    <w:qFormat/>
    <w:rsid w:val="00D677C7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raster1">
    <w:name w:val="Tabelraster1"/>
    <w:basedOn w:val="Standaardtabel"/>
    <w:next w:val="Tabelraster"/>
    <w:uiPriority w:val="39"/>
    <w:rsid w:val="0082121E"/>
    <w:rPr>
      <w:rFonts w:ascii="Corbel" w:hAnsi="Corbe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C1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koop\06b%20Aanbestedingen%20Templates\01_Enkelvoudig%20Onderhandse%20Aanbesteding%20(tot%2025.000%20EUR)\Standaarddocumenten\EO_Gunnings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BD36C46B0BB4B994B973680B4DB11" ma:contentTypeVersion="4" ma:contentTypeDescription="Een nieuw document maken." ma:contentTypeScope="" ma:versionID="7a73ed70bd6e3e40e7899782f714aaee">
  <xsd:schema xmlns:xsd="http://www.w3.org/2001/XMLSchema" xmlns:xs="http://www.w3.org/2001/XMLSchema" xmlns:p="http://schemas.microsoft.com/office/2006/metadata/properties" xmlns:ns2="873b11b0-4757-406f-9c22-329fa5ac9031" targetNamespace="http://schemas.microsoft.com/office/2006/metadata/properties" ma:root="true" ma:fieldsID="6dc03934ad1590776f1ab897e69f2a8a" ns2:_="">
    <xsd:import namespace="873b11b0-4757-406f-9c22-329fa5ac90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b11b0-4757-406f-9c22-329fa5ac90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53BA58-8031-4134-9912-4427EDC2A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1A40F-C923-4FE3-A85E-86FB74189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b11b0-4757-406f-9c22-329fa5ac90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750C1B-FE96-4CE4-963B-0D78A51DAE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7F5D74-F541-4CFD-A6B2-7AB344CD46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EO_Gunningsbrief</Template>
  <TotalTime>4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Gunningsbrief</vt:lpstr>
    </vt:vector>
  </TitlesOfParts>
  <Company>Het NIC BV</Company>
  <LinksUpToDate>false</LinksUpToDate>
  <CharactersWithSpaces>1246</CharactersWithSpaces>
  <SharedDoc>false</SharedDoc>
  <HLinks>
    <vt:vector size="6" baseType="variant"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mailto:crediteuren@scalda.nl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Gunningsbrief</dc:title>
  <dc:creator>Marloes Verhoeven</dc:creator>
  <cp:lastModifiedBy>Paul de Jong</cp:lastModifiedBy>
  <cp:revision>4</cp:revision>
  <cp:lastPrinted>2020-03-30T11:10:00Z</cp:lastPrinted>
  <dcterms:created xsi:type="dcterms:W3CDTF">2023-05-18T17:39:00Z</dcterms:created>
  <dcterms:modified xsi:type="dcterms:W3CDTF">2023-05-18T18:30:00Z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0x0101001B5BD36C46B0BB4B994B973680B4DB11</vt:lpwstr>
  </property>
</Properties>
</file>