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26905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5EF3B85C" w14:textId="039E7AD2" w:rsidR="009D4732" w:rsidRDefault="009D4732" w:rsidP="008D5630">
      <w:pPr>
        <w:pStyle w:val="Tabelnormaal"/>
        <w:ind w:left="1701"/>
        <w:rPr>
          <w:rFonts w:ascii="Corbel" w:hAnsi="Corbel" w:cs="Times New Roman"/>
          <w:b/>
          <w:color w:val="auto"/>
          <w:sz w:val="36"/>
          <w:szCs w:val="36"/>
        </w:rPr>
      </w:pPr>
    </w:p>
    <w:p w14:paraId="46F48F91" w14:textId="0D6A83C9" w:rsidR="009D4732" w:rsidRDefault="00891043" w:rsidP="00891043">
      <w:pPr>
        <w:pStyle w:val="Tabelnormaal"/>
        <w:ind w:left="1560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noProof/>
          <w:color w:val="auto"/>
          <w:sz w:val="36"/>
          <w:szCs w:val="36"/>
        </w:rPr>
        <w:drawing>
          <wp:inline distT="0" distB="0" distL="0" distR="0" wp14:anchorId="2BB18D6F" wp14:editId="54B53F64">
            <wp:extent cx="3659431" cy="1038225"/>
            <wp:effectExtent l="0" t="0" r="0" b="0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3688" cy="10394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3487F7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D50E3DA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7341E2DB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1A8E265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7B5437C5" w14:textId="77777777" w:rsidR="004372D7" w:rsidRDefault="004372D7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Bezorging van bloemen en geschenken</w:t>
      </w:r>
    </w:p>
    <w:p w14:paraId="76A5AB62" w14:textId="0380B2B3" w:rsidR="009D4732" w:rsidRDefault="0030059A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For</w:t>
      </w:r>
      <w:r w:rsidR="003E3197">
        <w:rPr>
          <w:rFonts w:ascii="Corbel" w:hAnsi="Corbel" w:cs="Times New Roman"/>
          <w:b/>
          <w:color w:val="auto"/>
          <w:sz w:val="36"/>
          <w:szCs w:val="36"/>
        </w:rPr>
        <w:t xml:space="preserve">mulier </w:t>
      </w:r>
      <w:r w:rsidR="00FA1F94">
        <w:rPr>
          <w:rFonts w:ascii="Corbel" w:hAnsi="Corbel" w:cs="Times New Roman"/>
          <w:b/>
          <w:color w:val="auto"/>
          <w:sz w:val="36"/>
          <w:szCs w:val="36"/>
        </w:rPr>
        <w:t>B</w:t>
      </w:r>
      <w:r w:rsidR="005C64A3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  <w:r w:rsidR="009D4732">
        <w:rPr>
          <w:rFonts w:ascii="Corbel" w:hAnsi="Corbel" w:cs="Times New Roman"/>
          <w:b/>
          <w:color w:val="auto"/>
          <w:sz w:val="36"/>
          <w:szCs w:val="36"/>
        </w:rPr>
        <w:t xml:space="preserve">Referentieverklaring </w:t>
      </w:r>
      <w:r w:rsidR="009D4732" w:rsidRPr="007C74F0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14:paraId="4CACD8D8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E07B541" w14:textId="310788FF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8C14FD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B209AB0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CDB1286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B628E8D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5F0371F7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237FA28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588499CF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720D8CC3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CDE0AA1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D4A8AA5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6FB5B2B5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895B0A2" w14:textId="77777777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32158D22" w14:textId="77777777" w:rsidR="00891043" w:rsidRDefault="00891043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</w:p>
    <w:p w14:paraId="27601011" w14:textId="36BE0012"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lastRenderedPageBreak/>
        <w:t>Voorwaarden bij de referentieverklaring:</w:t>
      </w:r>
    </w:p>
    <w:p w14:paraId="2B551ABE" w14:textId="77777777" w:rsidR="009D4732" w:rsidRPr="005C64A3" w:rsidRDefault="009D4732" w:rsidP="009D4732">
      <w:pPr>
        <w:pStyle w:val="K01-basistekst"/>
        <w:tabs>
          <w:tab w:val="left" w:pos="621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noProof w:val="0"/>
          <w:sz w:val="21"/>
          <w:szCs w:val="21"/>
          <w:lang w:eastAsia="en-US"/>
        </w:rPr>
        <w:tab/>
      </w:r>
    </w:p>
    <w:p w14:paraId="0ADD3B04" w14:textId="1FE7C907" w:rsidR="00404680" w:rsidRPr="004372D7" w:rsidRDefault="00404680" w:rsidP="00EC2841">
      <w:pPr>
        <w:pStyle w:val="K01-basistekst"/>
        <w:numPr>
          <w:ilvl w:val="0"/>
          <w:numId w:val="8"/>
        </w:numPr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 xml:space="preserve">Per kerncompetenties mag u maximaal één referentie opgeven. Het totaal aantal referenties bedraagt maximaal </w:t>
      </w:r>
      <w:r w:rsidR="004372D7" w:rsidRPr="004372D7">
        <w:rPr>
          <w:rFonts w:ascii="Arial" w:hAnsi="Arial" w:cs="Arial"/>
          <w:noProof w:val="0"/>
          <w:sz w:val="20"/>
          <w:lang w:eastAsia="en-US"/>
        </w:rPr>
        <w:t>vijf</w:t>
      </w:r>
      <w:r w:rsidRPr="004372D7">
        <w:rPr>
          <w:rFonts w:ascii="Arial" w:hAnsi="Arial" w:cs="Arial"/>
          <w:noProof w:val="0"/>
          <w:sz w:val="20"/>
          <w:lang w:eastAsia="en-US"/>
        </w:rPr>
        <w:t>.</w:t>
      </w:r>
    </w:p>
    <w:p w14:paraId="03EF7C5F" w14:textId="77777777" w:rsidR="00404680" w:rsidRPr="004372D7" w:rsidRDefault="00404680" w:rsidP="00404680">
      <w:pPr>
        <w:pStyle w:val="Lijstalinea"/>
        <w:numPr>
          <w:ilvl w:val="0"/>
          <w:numId w:val="8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>Referenties mogen betrekking hebben op één of meer kerncompetenties.</w:t>
      </w:r>
    </w:p>
    <w:p w14:paraId="7AE7C60C" w14:textId="77777777" w:rsidR="00404680" w:rsidRPr="004372D7" w:rsidRDefault="00404680" w:rsidP="00EC2841">
      <w:pPr>
        <w:pStyle w:val="K01-basistekst"/>
        <w:numPr>
          <w:ilvl w:val="0"/>
          <w:numId w:val="8"/>
        </w:numPr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 xml:space="preserve">De referentie dient uitgevoerd te zijn in de afgelopen drie jaar teruggerekend vanaf de sluitingsdatum van de inschrijving. </w:t>
      </w:r>
    </w:p>
    <w:p w14:paraId="7AEFB832" w14:textId="53D3AEDA" w:rsidR="009D4732" w:rsidRPr="004372D7" w:rsidRDefault="009D4732" w:rsidP="00EC2841">
      <w:pPr>
        <w:pStyle w:val="K01-basistekst"/>
        <w:numPr>
          <w:ilvl w:val="0"/>
          <w:numId w:val="8"/>
        </w:numPr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>De door Inschrijver aangeleverde informatie in d</w:t>
      </w:r>
      <w:r w:rsidR="003E3197" w:rsidRPr="004372D7">
        <w:rPr>
          <w:rFonts w:ascii="Arial" w:hAnsi="Arial" w:cs="Arial"/>
          <w:noProof w:val="0"/>
          <w:sz w:val="20"/>
          <w:lang w:eastAsia="en-US"/>
        </w:rPr>
        <w:t>it Formulier</w:t>
      </w:r>
      <w:r w:rsidRPr="004372D7">
        <w:rPr>
          <w:rFonts w:ascii="Arial" w:hAnsi="Arial" w:cs="Arial"/>
          <w:noProof w:val="0"/>
          <w:sz w:val="20"/>
          <w:lang w:eastAsia="en-US"/>
        </w:rPr>
        <w:t xml:space="preserve"> kan worden geverifieerd. Inschrijver dient hiertoe alle medewerking te verlenen.</w:t>
      </w:r>
    </w:p>
    <w:p w14:paraId="597A59D0" w14:textId="77777777" w:rsidR="009D4732" w:rsidRPr="004372D7" w:rsidRDefault="009D4732" w:rsidP="00EC2841">
      <w:pPr>
        <w:pStyle w:val="K01-basistekst"/>
        <w:numPr>
          <w:ilvl w:val="0"/>
          <w:numId w:val="8"/>
        </w:numPr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>De verklaring dient door de Inschrijver rechtsgeldig ondertekend te zijn door een hiertoe bevoegd persoon.</w:t>
      </w:r>
    </w:p>
    <w:p w14:paraId="45D45FF2" w14:textId="77777777" w:rsidR="009D4732" w:rsidRPr="004372D7" w:rsidRDefault="009D4732" w:rsidP="00EC2841">
      <w:pPr>
        <w:pStyle w:val="K01-basistekst"/>
        <w:numPr>
          <w:ilvl w:val="0"/>
          <w:numId w:val="8"/>
        </w:numPr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>De werkzaamheden waar de referenties betrekking op hebben dienen te hebben plaatsgevonden in de afgelopen drie jaar, teruggerekend vanaf de uiterste inschrijvingsdatum die voor deze aanbesteding</w:t>
      </w:r>
      <w:r w:rsidR="00187A73" w:rsidRPr="004372D7">
        <w:rPr>
          <w:rFonts w:ascii="Arial" w:hAnsi="Arial" w:cs="Arial"/>
          <w:noProof w:val="0"/>
          <w:sz w:val="20"/>
          <w:lang w:eastAsia="en-US"/>
        </w:rPr>
        <w:t>sprocedure</w:t>
      </w:r>
      <w:r w:rsidRPr="004372D7">
        <w:rPr>
          <w:rFonts w:ascii="Arial" w:hAnsi="Arial" w:cs="Arial"/>
          <w:noProof w:val="0"/>
          <w:sz w:val="20"/>
          <w:lang w:eastAsia="en-US"/>
        </w:rPr>
        <w:t xml:space="preserve"> is vastgesteld. </w:t>
      </w:r>
    </w:p>
    <w:p w14:paraId="7F71A984" w14:textId="77777777" w:rsidR="009D4732" w:rsidRPr="004372D7" w:rsidRDefault="009D4732" w:rsidP="009D4732">
      <w:pPr>
        <w:pStyle w:val="K01-basistekst"/>
        <w:rPr>
          <w:rFonts w:ascii="Arial" w:hAnsi="Arial" w:cs="Arial"/>
          <w:noProof w:val="0"/>
          <w:sz w:val="20"/>
          <w:lang w:eastAsia="en-US"/>
        </w:rPr>
      </w:pPr>
    </w:p>
    <w:p w14:paraId="6A9296FA" w14:textId="14B6D3D5" w:rsidR="004372D7" w:rsidRPr="004372D7" w:rsidRDefault="004372D7" w:rsidP="004372D7">
      <w:pPr>
        <w:pStyle w:val="K01-basistekst"/>
        <w:jc w:val="both"/>
        <w:rPr>
          <w:rFonts w:ascii="Arial" w:hAnsi="Arial" w:cs="Arial"/>
          <w:noProof w:val="0"/>
          <w:sz w:val="20"/>
          <w:lang w:eastAsia="en-US"/>
        </w:rPr>
      </w:pPr>
      <w:r w:rsidRPr="004372D7">
        <w:rPr>
          <w:rFonts w:ascii="Arial" w:hAnsi="Arial" w:cs="Arial"/>
          <w:noProof w:val="0"/>
          <w:sz w:val="20"/>
          <w:lang w:eastAsia="en-US"/>
        </w:rPr>
        <w:t>Uit de opgegeven referenties dient te blijken dat de Inschrijver beschikt over de navolgende kerncompetenties:</w:t>
      </w:r>
    </w:p>
    <w:p w14:paraId="46812EA7" w14:textId="77777777"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14:paraId="64E7A6B1" w14:textId="77777777" w:rsidR="009D4732" w:rsidRPr="005C64A3" w:rsidRDefault="009D4732" w:rsidP="009D4732">
      <w:pPr>
        <w:pStyle w:val="K01-basistekst"/>
        <w:rPr>
          <w:rFonts w:ascii="Corbel" w:hAnsi="Corbel"/>
          <w:b/>
          <w:noProof w:val="0"/>
          <w:sz w:val="21"/>
          <w:szCs w:val="21"/>
          <w:lang w:eastAsia="en-US"/>
        </w:rPr>
      </w:pPr>
      <w:r w:rsidRPr="005C64A3">
        <w:rPr>
          <w:rFonts w:ascii="Corbel" w:hAnsi="Corbel"/>
          <w:b/>
          <w:noProof w:val="0"/>
          <w:sz w:val="21"/>
          <w:szCs w:val="21"/>
          <w:lang w:eastAsia="en-US"/>
        </w:rPr>
        <w:t>Kerncompetenties:</w:t>
      </w:r>
    </w:p>
    <w:p w14:paraId="25F2AEF7" w14:textId="77777777" w:rsidR="009D4732" w:rsidRPr="005C64A3" w:rsidRDefault="009D4732" w:rsidP="009D4732">
      <w:pPr>
        <w:pStyle w:val="K01-basistekst"/>
        <w:rPr>
          <w:rFonts w:ascii="Corbel" w:hAnsi="Corbel"/>
          <w:noProof w:val="0"/>
          <w:sz w:val="21"/>
          <w:szCs w:val="21"/>
          <w:lang w:eastAsia="en-US"/>
        </w:rPr>
      </w:pPr>
    </w:p>
    <w:p w14:paraId="7C1C45C7" w14:textId="77777777" w:rsidR="004372D7" w:rsidRPr="004372D7" w:rsidRDefault="004372D7" w:rsidP="004372D7">
      <w:pPr>
        <w:pStyle w:val="Lijstalinea"/>
        <w:keepNext w:val="0"/>
        <w:numPr>
          <w:ilvl w:val="0"/>
          <w:numId w:val="12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bookmarkStart w:id="0" w:name="_Hlk509492779"/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 xml:space="preserve">Inschrijver beschikt over aantoonbare ervaring met het bestellen, het leveren en bezorgen van bloemen ten behoeve van één organisatie met minimaal 10 locaties via een webshop. </w:t>
      </w:r>
    </w:p>
    <w:p w14:paraId="63ADDFE6" w14:textId="77777777" w:rsidR="004372D7" w:rsidRPr="004372D7" w:rsidRDefault="004372D7" w:rsidP="004372D7">
      <w:pPr>
        <w:pStyle w:val="Lijstalinea"/>
        <w:keepNext w:val="0"/>
        <w:numPr>
          <w:ilvl w:val="0"/>
          <w:numId w:val="12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>Inschrijver beschikt over aantoonbare ervaring met het bezorgen van bloemen door heel Nederland voor één organisatie.</w:t>
      </w:r>
    </w:p>
    <w:p w14:paraId="20735718" w14:textId="77777777" w:rsidR="004372D7" w:rsidRPr="004372D7" w:rsidRDefault="004372D7" w:rsidP="004372D7">
      <w:pPr>
        <w:pStyle w:val="Lijstalinea"/>
        <w:keepNext w:val="0"/>
        <w:numPr>
          <w:ilvl w:val="0"/>
          <w:numId w:val="12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bookmarkStart w:id="1" w:name="_Hlk105566186"/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 xml:space="preserve">Inschrijver beschikt over aantoonbare ervaring met het bestellen en het leveren van geschenken ten behoeve van één organisatie met minimaal 10 locaties via een webshop. </w:t>
      </w:r>
    </w:p>
    <w:bookmarkEnd w:id="1"/>
    <w:p w14:paraId="03E0F3B6" w14:textId="725A0C80" w:rsidR="004372D7" w:rsidRPr="004372D7" w:rsidRDefault="004372D7" w:rsidP="004372D7">
      <w:pPr>
        <w:pStyle w:val="Lijstalinea"/>
        <w:keepNext w:val="0"/>
        <w:numPr>
          <w:ilvl w:val="0"/>
          <w:numId w:val="12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 xml:space="preserve">Inschrijver beschikt over aantoonbare ervaring met het bestellen en het leveren van fruitmanden ten behoeve van één organisatie met minimaal 10 locaties. </w:t>
      </w:r>
    </w:p>
    <w:p w14:paraId="67F2453D" w14:textId="77777777" w:rsidR="004372D7" w:rsidRPr="004372D7" w:rsidRDefault="004372D7" w:rsidP="004372D7">
      <w:pPr>
        <w:pStyle w:val="Lijstalinea"/>
        <w:keepNext w:val="0"/>
        <w:numPr>
          <w:ilvl w:val="0"/>
          <w:numId w:val="12"/>
        </w:numPr>
        <w:spacing w:after="0"/>
        <w:rPr>
          <w:rFonts w:ascii="Arial" w:eastAsia="Times New Roman" w:hAnsi="Arial" w:cs="Arial"/>
          <w:sz w:val="20"/>
          <w:szCs w:val="20"/>
          <w:lang w:val="nl-NL" w:bidi="ar-SA"/>
        </w:rPr>
      </w:pPr>
      <w:r w:rsidRPr="004372D7">
        <w:rPr>
          <w:rFonts w:ascii="Arial" w:eastAsia="Times New Roman" w:hAnsi="Arial" w:cs="Arial"/>
          <w:sz w:val="20"/>
          <w:szCs w:val="20"/>
          <w:lang w:val="nl-NL" w:bidi="ar-SA"/>
        </w:rPr>
        <w:t>Inschrijver beschikt over aantoonbare ervaring met het bezorgen van geschenken door heel Nederland voor één opdrachtgever.</w:t>
      </w:r>
    </w:p>
    <w:bookmarkEnd w:id="0"/>
    <w:p w14:paraId="3EEE3726" w14:textId="77777777" w:rsidR="008B0BF1" w:rsidRDefault="008B0BF1" w:rsidP="008B0BF1">
      <w:pPr>
        <w:pStyle w:val="K01-basistekst"/>
        <w:tabs>
          <w:tab w:val="left" w:pos="160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</w:p>
    <w:p w14:paraId="53C67C4D" w14:textId="77777777" w:rsidR="008B0BF1" w:rsidRDefault="008B0BF1" w:rsidP="008B0BF1">
      <w:pPr>
        <w:pStyle w:val="K01-basistekst"/>
        <w:tabs>
          <w:tab w:val="left" w:pos="1600"/>
        </w:tabs>
        <w:jc w:val="both"/>
        <w:rPr>
          <w:rFonts w:ascii="Corbel" w:hAnsi="Corbel"/>
          <w:noProof w:val="0"/>
          <w:sz w:val="21"/>
          <w:szCs w:val="21"/>
          <w:lang w:eastAsia="en-US"/>
        </w:rPr>
      </w:pPr>
    </w:p>
    <w:p w14:paraId="009B8B77" w14:textId="77777777" w:rsidR="009D4732" w:rsidRDefault="009D4732" w:rsidP="00EC2841">
      <w:pPr>
        <w:pStyle w:val="K01-basistekst"/>
        <w:numPr>
          <w:ilvl w:val="0"/>
          <w:numId w:val="9"/>
        </w:numPr>
        <w:tabs>
          <w:tab w:val="left" w:pos="1600"/>
        </w:tabs>
        <w:jc w:val="both"/>
      </w:pPr>
      <w:r>
        <w:br w:type="page"/>
      </w:r>
    </w:p>
    <w:p w14:paraId="6A420083" w14:textId="77777777" w:rsidR="00D0784F" w:rsidRPr="009D4732" w:rsidRDefault="00D0784F" w:rsidP="003C224F">
      <w:pPr>
        <w:pStyle w:val="Kop1"/>
        <w:numPr>
          <w:ilvl w:val="0"/>
          <w:numId w:val="0"/>
        </w:numPr>
        <w:rPr>
          <w:rFonts w:ascii="Corbel" w:hAnsi="Corbel"/>
          <w:color w:val="auto"/>
          <w:sz w:val="36"/>
          <w:szCs w:val="36"/>
        </w:rPr>
      </w:pPr>
    </w:p>
    <w:p w14:paraId="011A88D9" w14:textId="77777777" w:rsidR="00FE7AAD" w:rsidRPr="00E43F76" w:rsidRDefault="008346F6" w:rsidP="00FE7AAD">
      <w:pPr>
        <w:rPr>
          <w:sz w:val="19"/>
          <w:szCs w:val="19"/>
        </w:rPr>
      </w:pPr>
      <w:r>
        <w:rPr>
          <w:sz w:val="19"/>
          <w:szCs w:val="19"/>
        </w:rPr>
        <w:br/>
      </w:r>
      <w:r w:rsidR="00FE7AAD" w:rsidRPr="00E43F76">
        <w:rPr>
          <w:sz w:val="19"/>
          <w:szCs w:val="19"/>
        </w:rPr>
        <w:t>U dient het volgende formulier in te vullen.</w:t>
      </w:r>
    </w:p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9916C6" w:rsidRPr="00E43F76" w14:paraId="1AC582E3" w14:textId="77777777" w:rsidTr="009916C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720090F2" w14:textId="77777777" w:rsidR="009916C6" w:rsidRPr="009916C6" w:rsidRDefault="009916C6" w:rsidP="00E43F76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inschrijver/combinant/onderaannemer&gt;</w:t>
            </w:r>
          </w:p>
        </w:tc>
      </w:tr>
      <w:tr w:rsidR="00733FB5" w:rsidRPr="00E43F76" w14:paraId="402C6788" w14:textId="77777777" w:rsidTr="009916C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263AFDEE" w14:textId="77777777" w:rsidR="00733FB5" w:rsidRPr="00E43F76" w:rsidRDefault="00733FB5" w:rsidP="008346F6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 w:rsidR="009916C6"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9322CF" w:rsidRPr="00E43F76" w14:paraId="7AC809CA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28C9E9B" w14:textId="77777777" w:rsidR="00733FB5" w:rsidRPr="009322CF" w:rsidRDefault="00733FB5" w:rsidP="00733FB5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67AD5DBF" w14:textId="77777777"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</w:t>
            </w:r>
            <w:r w:rsidR="00005D1D" w:rsidRPr="005C64A3">
              <w:rPr>
                <w:rFonts w:ascii="Corbel" w:hAnsi="Corbel"/>
                <w:sz w:val="21"/>
                <w:szCs w:val="21"/>
                <w:lang w:eastAsia="en-US"/>
              </w:rPr>
              <w:t>-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gegevens referentie</w:t>
            </w:r>
          </w:p>
        </w:tc>
        <w:tc>
          <w:tcPr>
            <w:tcW w:w="3835" w:type="dxa"/>
          </w:tcPr>
          <w:p w14:paraId="00F2667F" w14:textId="77777777" w:rsidR="00733FB5" w:rsidRPr="005C64A3" w:rsidRDefault="00733FB5" w:rsidP="00746AB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bookmarkStart w:id="2" w:name="Text2"/>
        <w:tc>
          <w:tcPr>
            <w:tcW w:w="3507" w:type="dxa"/>
          </w:tcPr>
          <w:p w14:paraId="6E52D526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2"/>
          </w:p>
        </w:tc>
      </w:tr>
      <w:tr w:rsidR="009322CF" w:rsidRPr="00E43F76" w14:paraId="1AD2BF65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72C80D8" w14:textId="77777777" w:rsidR="00733FB5" w:rsidRPr="009322CF" w:rsidRDefault="00733FB5" w:rsidP="00733FB5"/>
        </w:tc>
        <w:tc>
          <w:tcPr>
            <w:tcW w:w="1952" w:type="dxa"/>
            <w:vMerge/>
          </w:tcPr>
          <w:p w14:paraId="3157BF0D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E4934BC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2978D010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3"/>
          </w:p>
        </w:tc>
      </w:tr>
      <w:tr w:rsidR="009322CF" w:rsidRPr="00E43F76" w14:paraId="2ED81FEA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2054768" w14:textId="77777777" w:rsidR="00733FB5" w:rsidRPr="009322CF" w:rsidRDefault="00733FB5" w:rsidP="00733FB5"/>
        </w:tc>
        <w:tc>
          <w:tcPr>
            <w:tcW w:w="1952" w:type="dxa"/>
            <w:vMerge/>
          </w:tcPr>
          <w:p w14:paraId="3F911FB9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D7AC5DD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bookmarkStart w:id="4" w:name="Text4"/>
        <w:tc>
          <w:tcPr>
            <w:tcW w:w="3507" w:type="dxa"/>
          </w:tcPr>
          <w:p w14:paraId="2A0577F8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4"/>
          </w:p>
        </w:tc>
      </w:tr>
      <w:tr w:rsidR="009322CF" w:rsidRPr="00E43F76" w14:paraId="69D78913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44D1E0A" w14:textId="77777777" w:rsidR="009322CF" w:rsidRPr="009322CF" w:rsidRDefault="009322CF" w:rsidP="00733FB5"/>
        </w:tc>
        <w:tc>
          <w:tcPr>
            <w:tcW w:w="1952" w:type="dxa"/>
            <w:vMerge/>
          </w:tcPr>
          <w:p w14:paraId="0D862ACC" w14:textId="77777777"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F247A52" w14:textId="77777777" w:rsidR="009322CF" w:rsidRPr="005C64A3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65758E0E" w14:textId="77777777" w:rsidR="009322CF" w:rsidRPr="009322CF" w:rsidRDefault="009322CF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9322CF" w:rsidRPr="00E43F76" w14:paraId="71564A3A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CB27D84" w14:textId="77777777" w:rsidR="00733FB5" w:rsidRPr="009322CF" w:rsidRDefault="00733FB5" w:rsidP="00733FB5"/>
        </w:tc>
        <w:tc>
          <w:tcPr>
            <w:tcW w:w="1952" w:type="dxa"/>
            <w:vMerge/>
          </w:tcPr>
          <w:p w14:paraId="3685DBBD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84BB0A2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1AC421ED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5" w:name="Text5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5"/>
          </w:p>
        </w:tc>
      </w:tr>
      <w:tr w:rsidR="009322CF" w:rsidRPr="00E43F76" w14:paraId="666E6D42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66A77B4" w14:textId="77777777" w:rsidR="00733FB5" w:rsidRPr="009322CF" w:rsidRDefault="00D06BD5" w:rsidP="00733FB5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0D7EE5C6" w14:textId="77777777" w:rsidR="00733FB5" w:rsidRPr="005C64A3" w:rsidRDefault="00733FB5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Looptijd </w:t>
            </w:r>
            <w:r w:rsidR="008346F6"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14:paraId="584184F1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bookmarkStart w:id="6" w:name="Text7"/>
        <w:tc>
          <w:tcPr>
            <w:tcW w:w="3507" w:type="dxa"/>
          </w:tcPr>
          <w:p w14:paraId="6495EB3D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6"/>
          </w:p>
        </w:tc>
      </w:tr>
      <w:tr w:rsidR="009322CF" w:rsidRPr="00E43F76" w14:paraId="5282C4B4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5625E9C" w14:textId="77777777" w:rsidR="00733FB5" w:rsidRPr="009322CF" w:rsidRDefault="00733FB5" w:rsidP="00733FB5"/>
        </w:tc>
        <w:tc>
          <w:tcPr>
            <w:tcW w:w="1952" w:type="dxa"/>
            <w:vMerge/>
          </w:tcPr>
          <w:p w14:paraId="19D45426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1AD089B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bookmarkStart w:id="7" w:name="Text8"/>
        <w:tc>
          <w:tcPr>
            <w:tcW w:w="3507" w:type="dxa"/>
          </w:tcPr>
          <w:p w14:paraId="662FCAC5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7"/>
          </w:p>
        </w:tc>
      </w:tr>
      <w:tr w:rsidR="009322CF" w:rsidRPr="00E43F76" w14:paraId="079A0853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DC115C3" w14:textId="77777777" w:rsidR="00733FB5" w:rsidRPr="009322CF" w:rsidRDefault="00D06BD5" w:rsidP="00733FB5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736CDB03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Eventuele onderaanneming</w:t>
            </w:r>
          </w:p>
        </w:tc>
        <w:tc>
          <w:tcPr>
            <w:tcW w:w="3835" w:type="dxa"/>
          </w:tcPr>
          <w:p w14:paraId="321B07FD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520E3F2A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8"/>
          </w:p>
        </w:tc>
      </w:tr>
      <w:tr w:rsidR="009322CF" w:rsidRPr="00E43F76" w14:paraId="381898DF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B3E185E" w14:textId="77777777" w:rsidR="00733FB5" w:rsidRPr="009322CF" w:rsidRDefault="00733FB5" w:rsidP="00733FB5"/>
        </w:tc>
        <w:tc>
          <w:tcPr>
            <w:tcW w:w="1952" w:type="dxa"/>
            <w:vMerge/>
          </w:tcPr>
          <w:p w14:paraId="58399B2C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502DCB3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49D98037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9"/>
          </w:p>
        </w:tc>
      </w:tr>
      <w:tr w:rsidR="009322CF" w:rsidRPr="00E43F76" w14:paraId="53F822D9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22AD6327" w14:textId="77777777" w:rsidR="00733FB5" w:rsidRPr="009322CF" w:rsidRDefault="00D06BD5" w:rsidP="00733FB5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70C19539" w14:textId="77777777" w:rsidR="00733FB5" w:rsidRPr="005C64A3" w:rsidRDefault="008346F6" w:rsidP="008346F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</w:t>
            </w:r>
            <w:r w:rsidR="00733FB5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opdracht</w:t>
            </w:r>
          </w:p>
        </w:tc>
        <w:tc>
          <w:tcPr>
            <w:tcW w:w="3835" w:type="dxa"/>
          </w:tcPr>
          <w:p w14:paraId="4D86A58A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41898676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="00733FB5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0"/>
          </w:p>
        </w:tc>
      </w:tr>
      <w:tr w:rsidR="009322CF" w:rsidRPr="00E43F76" w14:paraId="147E445E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15DD1B2" w14:textId="77777777" w:rsidR="00733FB5" w:rsidRPr="009322CF" w:rsidRDefault="00733FB5" w:rsidP="00733FB5"/>
        </w:tc>
        <w:tc>
          <w:tcPr>
            <w:tcW w:w="1952" w:type="dxa"/>
            <w:vMerge/>
          </w:tcPr>
          <w:p w14:paraId="374284F6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DF3AF68" w14:textId="77777777" w:rsidR="00733FB5" w:rsidRPr="005C64A3" w:rsidRDefault="00733FB5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in onderaanneming uitgevoerde werkzaamheden</w:t>
            </w:r>
          </w:p>
        </w:tc>
        <w:tc>
          <w:tcPr>
            <w:tcW w:w="3507" w:type="dxa"/>
          </w:tcPr>
          <w:p w14:paraId="589CDAAF" w14:textId="77777777" w:rsidR="00733FB5" w:rsidRPr="009322CF" w:rsidRDefault="00EB50A3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="000D20BE" w:rsidRPr="009322CF">
              <w:instrText xml:space="preserve"> FORMTEXT </w:instrText>
            </w:r>
            <w:r w:rsidRPr="009322CF">
              <w:fldChar w:fldCharType="separate"/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="009D33D4" w:rsidRPr="009322CF">
              <w:t> </w:t>
            </w:r>
            <w:r w:rsidRPr="009322CF">
              <w:fldChar w:fldCharType="end"/>
            </w:r>
            <w:bookmarkEnd w:id="11"/>
          </w:p>
        </w:tc>
      </w:tr>
      <w:tr w:rsidR="009916C6" w:rsidRPr="00E43F76" w14:paraId="1ECCD939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4B1186FD" w14:textId="77777777" w:rsidR="009916C6" w:rsidRPr="009322CF" w:rsidRDefault="009916C6" w:rsidP="00733FB5">
            <w:r w:rsidRPr="009322CF">
              <w:t>5</w:t>
            </w:r>
          </w:p>
        </w:tc>
        <w:tc>
          <w:tcPr>
            <w:tcW w:w="1952" w:type="dxa"/>
          </w:tcPr>
          <w:p w14:paraId="7A7484A1" w14:textId="77777777"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631103D4" w14:textId="77777777" w:rsidR="009916C6" w:rsidRPr="005C64A3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9916C6" w:rsidRPr="00E43F76" w14:paraId="6E9C0389" w14:textId="77777777" w:rsidTr="005C64A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3B62731" w14:textId="77777777" w:rsidR="009916C6" w:rsidRPr="009322CF" w:rsidRDefault="009916C6" w:rsidP="00733FB5"/>
        </w:tc>
        <w:tc>
          <w:tcPr>
            <w:tcW w:w="1952" w:type="dxa"/>
          </w:tcPr>
          <w:p w14:paraId="6E0A4137" w14:textId="77777777" w:rsidR="009916C6" w:rsidRPr="005C64A3" w:rsidRDefault="009916C6" w:rsidP="00083C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Kerncompetentie</w:t>
            </w:r>
            <w:r w:rsidR="00083C06"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</w:t>
            </w:r>
            <w:r w:rsidR="00F05988">
              <w:rPr>
                <w:rFonts w:ascii="Corbel" w:hAnsi="Corbel"/>
                <w:sz w:val="21"/>
                <w:szCs w:val="21"/>
                <w:lang w:eastAsia="en-US"/>
              </w:rPr>
              <w:t>1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1A74C096" w14:textId="77777777" w:rsidR="009916C6" w:rsidRPr="005C64A3" w:rsidRDefault="009916C6" w:rsidP="00B46E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C0CF9A9" w14:textId="4F76B325" w:rsidR="009916C6" w:rsidRPr="004372D7" w:rsidRDefault="004372D7" w:rsidP="004372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</w:rPr>
            </w:pPr>
            <w:r w:rsidRPr="004372D7">
              <w:rPr>
                <w:rFonts w:ascii="Corbel" w:hAnsi="Corbel"/>
                <w:sz w:val="21"/>
                <w:szCs w:val="21"/>
              </w:rPr>
              <w:t>Inschrijver beschikt over aantoonbare ervaring met het bestellen, het leveren en bezorgen van bloemen ten behoeve van één organisatie met minimaal 10 locaties via een webshop.</w:t>
            </w:r>
          </w:p>
        </w:tc>
        <w:tc>
          <w:tcPr>
            <w:tcW w:w="3507" w:type="dxa"/>
          </w:tcPr>
          <w:p w14:paraId="68D28097" w14:textId="77777777" w:rsidR="009916C6" w:rsidRPr="009322CF" w:rsidRDefault="009916C6" w:rsidP="00733F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72408113" w14:textId="0DE39E73" w:rsidR="004C2656" w:rsidRDefault="004C2656" w:rsidP="009322CF"/>
    <w:p w14:paraId="704249C9" w14:textId="3A15A413" w:rsidR="0030059A" w:rsidRDefault="0030059A" w:rsidP="009322CF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30059A" w:rsidRPr="00E43F76" w14:paraId="6A352B0D" w14:textId="77777777" w:rsidTr="00E41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3EFC2571" w14:textId="77777777" w:rsidR="0030059A" w:rsidRPr="009916C6" w:rsidRDefault="0030059A" w:rsidP="00E4160E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combinant</w:t>
            </w:r>
            <w:proofErr w:type="spellEnd"/>
            <w:r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30059A" w:rsidRPr="00E43F76" w14:paraId="60026E89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14C18B1C" w14:textId="77777777" w:rsidR="0030059A" w:rsidRPr="00E43F76" w:rsidRDefault="0030059A" w:rsidP="00E4160E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30059A" w:rsidRPr="00E43F76" w14:paraId="650B8A55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85774E8" w14:textId="77777777" w:rsidR="0030059A" w:rsidRPr="009322CF" w:rsidRDefault="0030059A" w:rsidP="00E4160E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2E2CBAC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05063D9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5B7650ED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63209E3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6C6D0D9" w14:textId="77777777" w:rsidR="0030059A" w:rsidRPr="009322CF" w:rsidRDefault="0030059A" w:rsidP="00E4160E"/>
        </w:tc>
        <w:tc>
          <w:tcPr>
            <w:tcW w:w="1952" w:type="dxa"/>
            <w:vMerge/>
          </w:tcPr>
          <w:p w14:paraId="1446D2E0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C149E22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3E03787C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17FF7D7E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8B1FEF6" w14:textId="77777777" w:rsidR="0030059A" w:rsidRPr="009322CF" w:rsidRDefault="0030059A" w:rsidP="00E4160E"/>
        </w:tc>
        <w:tc>
          <w:tcPr>
            <w:tcW w:w="1952" w:type="dxa"/>
            <w:vMerge/>
          </w:tcPr>
          <w:p w14:paraId="0F8F17B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F8E3E24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0EF2E9C9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47E5C218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F7E0A76" w14:textId="77777777" w:rsidR="0030059A" w:rsidRPr="009322CF" w:rsidRDefault="0030059A" w:rsidP="00E4160E"/>
        </w:tc>
        <w:tc>
          <w:tcPr>
            <w:tcW w:w="1952" w:type="dxa"/>
            <w:vMerge/>
          </w:tcPr>
          <w:p w14:paraId="616439D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D0BD94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2A9C43E7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F4CAB6B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453F001" w14:textId="77777777" w:rsidR="0030059A" w:rsidRPr="009322CF" w:rsidRDefault="0030059A" w:rsidP="00E4160E"/>
        </w:tc>
        <w:tc>
          <w:tcPr>
            <w:tcW w:w="1952" w:type="dxa"/>
            <w:vMerge/>
          </w:tcPr>
          <w:p w14:paraId="332B35A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BB6E320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5233FBB8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0D717C5F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2B58FF17" w14:textId="77777777" w:rsidR="0030059A" w:rsidRPr="009322CF" w:rsidRDefault="0030059A" w:rsidP="00E4160E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103ED952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5623C899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35D37D0F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BDD45E8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5BD0CC5" w14:textId="77777777" w:rsidR="0030059A" w:rsidRPr="009322CF" w:rsidRDefault="0030059A" w:rsidP="00E4160E"/>
        </w:tc>
        <w:tc>
          <w:tcPr>
            <w:tcW w:w="1952" w:type="dxa"/>
            <w:vMerge/>
          </w:tcPr>
          <w:p w14:paraId="509FCD9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D9FD708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1808FCF7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47F581B4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62CF9545" w14:textId="77777777" w:rsidR="0030059A" w:rsidRPr="009322CF" w:rsidRDefault="0030059A" w:rsidP="00E4160E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509E568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656B3AEF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5DC0C940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EDFAECC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07DADFC" w14:textId="77777777" w:rsidR="0030059A" w:rsidRPr="009322CF" w:rsidRDefault="0030059A" w:rsidP="00E4160E"/>
        </w:tc>
        <w:tc>
          <w:tcPr>
            <w:tcW w:w="1952" w:type="dxa"/>
            <w:vMerge/>
          </w:tcPr>
          <w:p w14:paraId="60885CF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A64117A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1BFF5EAC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A277339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641986E" w14:textId="77777777" w:rsidR="0030059A" w:rsidRPr="009322CF" w:rsidRDefault="0030059A" w:rsidP="00E4160E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2D81A960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624B938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08687399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00F93FF5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67C25DA" w14:textId="77777777" w:rsidR="0030059A" w:rsidRPr="009322CF" w:rsidRDefault="0030059A" w:rsidP="00E4160E"/>
        </w:tc>
        <w:tc>
          <w:tcPr>
            <w:tcW w:w="1952" w:type="dxa"/>
            <w:vMerge/>
          </w:tcPr>
          <w:p w14:paraId="23C4F55D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605AA1B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325BA5ED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4B59ACA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51738B9" w14:textId="77777777" w:rsidR="0030059A" w:rsidRPr="009322CF" w:rsidRDefault="0030059A" w:rsidP="00E4160E">
            <w:r w:rsidRPr="009322CF">
              <w:t>5</w:t>
            </w:r>
          </w:p>
        </w:tc>
        <w:tc>
          <w:tcPr>
            <w:tcW w:w="1952" w:type="dxa"/>
          </w:tcPr>
          <w:p w14:paraId="16E7FD2F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5CE8A959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30059A" w:rsidRPr="00E43F76" w14:paraId="54665904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60020F5" w14:textId="77777777" w:rsidR="0030059A" w:rsidRPr="009322CF" w:rsidRDefault="0030059A" w:rsidP="00E4160E"/>
        </w:tc>
        <w:tc>
          <w:tcPr>
            <w:tcW w:w="1952" w:type="dxa"/>
          </w:tcPr>
          <w:p w14:paraId="6DFD2E38" w14:textId="24EEC8EE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2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24E304AB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F0A266D" w14:textId="68D542CB" w:rsidR="0030059A" w:rsidRPr="005C64A3" w:rsidRDefault="004372D7" w:rsidP="003005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4372D7">
              <w:rPr>
                <w:rFonts w:ascii="Corbel" w:hAnsi="Corbel"/>
                <w:sz w:val="21"/>
                <w:szCs w:val="21"/>
                <w:lang w:eastAsia="en-US"/>
              </w:rPr>
              <w:t>Inschrijver beschikt over aantoonbare ervaring met het bezorgen van bloemen door heel Nederland voor één organisatie.</w:t>
            </w:r>
          </w:p>
        </w:tc>
        <w:tc>
          <w:tcPr>
            <w:tcW w:w="3507" w:type="dxa"/>
          </w:tcPr>
          <w:p w14:paraId="73711603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7571C5E4" w14:textId="77777777" w:rsidR="0030059A" w:rsidRPr="009322CF" w:rsidRDefault="0030059A" w:rsidP="0030059A"/>
    <w:p w14:paraId="274967AE" w14:textId="77777777" w:rsidR="0030059A" w:rsidRDefault="0030059A" w:rsidP="0030059A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30059A" w:rsidRPr="00E43F76" w14:paraId="1DACAED6" w14:textId="77777777" w:rsidTr="00E416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461B3AD4" w14:textId="77777777" w:rsidR="0030059A" w:rsidRPr="009916C6" w:rsidRDefault="0030059A" w:rsidP="00E4160E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combinant</w:t>
            </w:r>
            <w:proofErr w:type="spellEnd"/>
            <w:r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30059A" w:rsidRPr="00E43F76" w14:paraId="39F4ECC7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04BBF6BA" w14:textId="77777777" w:rsidR="0030059A" w:rsidRPr="00E43F76" w:rsidRDefault="0030059A" w:rsidP="00E4160E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30059A" w:rsidRPr="00E43F76" w14:paraId="29870773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42C5268" w14:textId="77777777" w:rsidR="0030059A" w:rsidRPr="009322CF" w:rsidRDefault="0030059A" w:rsidP="00E4160E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3362178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552D754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4BF8F976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1B9F7B27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C35899D" w14:textId="77777777" w:rsidR="0030059A" w:rsidRPr="009322CF" w:rsidRDefault="0030059A" w:rsidP="00E4160E"/>
        </w:tc>
        <w:tc>
          <w:tcPr>
            <w:tcW w:w="1952" w:type="dxa"/>
            <w:vMerge/>
          </w:tcPr>
          <w:p w14:paraId="6CED26C5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60F5527E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3E6AA096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C88DC54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04446C8" w14:textId="77777777" w:rsidR="0030059A" w:rsidRPr="009322CF" w:rsidRDefault="0030059A" w:rsidP="00E4160E"/>
        </w:tc>
        <w:tc>
          <w:tcPr>
            <w:tcW w:w="1952" w:type="dxa"/>
            <w:vMerge/>
          </w:tcPr>
          <w:p w14:paraId="665C48A9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D5C6BB5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5D9D09AB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8947A7A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9798258" w14:textId="77777777" w:rsidR="0030059A" w:rsidRPr="009322CF" w:rsidRDefault="0030059A" w:rsidP="00E4160E"/>
        </w:tc>
        <w:tc>
          <w:tcPr>
            <w:tcW w:w="1952" w:type="dxa"/>
            <w:vMerge/>
          </w:tcPr>
          <w:p w14:paraId="258A3F50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43ABB5A1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2D63CBF6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216735BE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32B798E" w14:textId="77777777" w:rsidR="0030059A" w:rsidRPr="009322CF" w:rsidRDefault="0030059A" w:rsidP="00E4160E"/>
        </w:tc>
        <w:tc>
          <w:tcPr>
            <w:tcW w:w="1952" w:type="dxa"/>
            <w:vMerge/>
          </w:tcPr>
          <w:p w14:paraId="55E31141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319CE32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10081701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D852D34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0F85833B" w14:textId="77777777" w:rsidR="0030059A" w:rsidRPr="009322CF" w:rsidRDefault="0030059A" w:rsidP="00E4160E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100833A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25B2FAAB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5E4739E7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EC66E0B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9241F60" w14:textId="77777777" w:rsidR="0030059A" w:rsidRPr="009322CF" w:rsidRDefault="0030059A" w:rsidP="00E4160E"/>
        </w:tc>
        <w:tc>
          <w:tcPr>
            <w:tcW w:w="1952" w:type="dxa"/>
            <w:vMerge/>
          </w:tcPr>
          <w:p w14:paraId="69D46689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46E8C9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7014F34B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16F32A5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4D78881E" w14:textId="77777777" w:rsidR="0030059A" w:rsidRPr="009322CF" w:rsidRDefault="0030059A" w:rsidP="00E4160E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240AC4EF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4C31DD1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2FFB9426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67E73043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1F6D0AB" w14:textId="77777777" w:rsidR="0030059A" w:rsidRPr="009322CF" w:rsidRDefault="0030059A" w:rsidP="00E4160E"/>
        </w:tc>
        <w:tc>
          <w:tcPr>
            <w:tcW w:w="1952" w:type="dxa"/>
            <w:vMerge/>
          </w:tcPr>
          <w:p w14:paraId="74AFD2BC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834735B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2F3A3A9C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1022566E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2B336005" w14:textId="77777777" w:rsidR="0030059A" w:rsidRPr="009322CF" w:rsidRDefault="0030059A" w:rsidP="00E4160E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6CF765F2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6A0EF5B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5AF5509C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5B639246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05A60B4" w14:textId="77777777" w:rsidR="0030059A" w:rsidRPr="009322CF" w:rsidRDefault="0030059A" w:rsidP="00E4160E"/>
        </w:tc>
        <w:tc>
          <w:tcPr>
            <w:tcW w:w="1952" w:type="dxa"/>
            <w:vMerge/>
          </w:tcPr>
          <w:p w14:paraId="763C895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B6DD867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10139C65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30059A" w:rsidRPr="00E43F76" w14:paraId="39E5C123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15EF817E" w14:textId="77777777" w:rsidR="0030059A" w:rsidRPr="009322CF" w:rsidRDefault="0030059A" w:rsidP="00E4160E">
            <w:r w:rsidRPr="009322CF">
              <w:t>5</w:t>
            </w:r>
          </w:p>
        </w:tc>
        <w:tc>
          <w:tcPr>
            <w:tcW w:w="1952" w:type="dxa"/>
          </w:tcPr>
          <w:p w14:paraId="20476E21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6F58BA08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30059A" w:rsidRPr="00E43F76" w14:paraId="5076C59B" w14:textId="77777777" w:rsidTr="00E416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E2F3BD9" w14:textId="77777777" w:rsidR="0030059A" w:rsidRPr="009322CF" w:rsidRDefault="0030059A" w:rsidP="00E4160E"/>
        </w:tc>
        <w:tc>
          <w:tcPr>
            <w:tcW w:w="1952" w:type="dxa"/>
          </w:tcPr>
          <w:p w14:paraId="3517CF65" w14:textId="2DC4A9BF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3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6D7C2E2E" w14:textId="77777777" w:rsidR="0030059A" w:rsidRPr="005C64A3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0048868" w14:textId="5C7B6FA0" w:rsidR="0030059A" w:rsidRPr="005C64A3" w:rsidRDefault="004372D7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4372D7">
              <w:rPr>
                <w:rFonts w:ascii="Corbel" w:hAnsi="Corbel"/>
                <w:sz w:val="21"/>
                <w:szCs w:val="21"/>
                <w:lang w:eastAsia="en-US"/>
              </w:rPr>
              <w:t>Inschrijver beschikt over aantoonbare ervaring met het bestellen en het leveren van geschenken ten behoeve van één organisatie met minimaal 10 locaties via een webshop.</w:t>
            </w:r>
          </w:p>
        </w:tc>
        <w:tc>
          <w:tcPr>
            <w:tcW w:w="3507" w:type="dxa"/>
          </w:tcPr>
          <w:p w14:paraId="58F1D49F" w14:textId="77777777" w:rsidR="0030059A" w:rsidRPr="009322CF" w:rsidRDefault="0030059A" w:rsidP="00E4160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7787B016" w14:textId="77777777" w:rsidR="0030059A" w:rsidRPr="009322CF" w:rsidRDefault="0030059A" w:rsidP="0030059A"/>
    <w:p w14:paraId="07344E1D" w14:textId="77777777" w:rsidR="004372D7" w:rsidRDefault="004372D7" w:rsidP="004372D7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372D7" w:rsidRPr="00E43F76" w14:paraId="70B652DC" w14:textId="77777777" w:rsidTr="00FC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7CA568E7" w14:textId="77777777" w:rsidR="004372D7" w:rsidRPr="009916C6" w:rsidRDefault="004372D7" w:rsidP="00FC3B57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combinant</w:t>
            </w:r>
            <w:proofErr w:type="spellEnd"/>
            <w:r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4372D7" w:rsidRPr="00E43F76" w14:paraId="15E61022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1D95C653" w14:textId="77777777" w:rsidR="004372D7" w:rsidRPr="00E43F76" w:rsidRDefault="004372D7" w:rsidP="00FC3B57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372D7" w:rsidRPr="00E43F76" w14:paraId="4CBD48ED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3605A1BF" w14:textId="77777777" w:rsidR="004372D7" w:rsidRPr="009322CF" w:rsidRDefault="004372D7" w:rsidP="00FC3B57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111AFB79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532E17B0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2A4FA6C3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95164C0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4A38DE2" w14:textId="77777777" w:rsidR="004372D7" w:rsidRPr="009322CF" w:rsidRDefault="004372D7" w:rsidP="00FC3B57"/>
        </w:tc>
        <w:tc>
          <w:tcPr>
            <w:tcW w:w="1952" w:type="dxa"/>
            <w:vMerge/>
          </w:tcPr>
          <w:p w14:paraId="6186CC26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B52BEBA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006B8EC9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3DE4CA7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292E848" w14:textId="77777777" w:rsidR="004372D7" w:rsidRPr="009322CF" w:rsidRDefault="004372D7" w:rsidP="00FC3B57"/>
        </w:tc>
        <w:tc>
          <w:tcPr>
            <w:tcW w:w="1952" w:type="dxa"/>
            <w:vMerge/>
          </w:tcPr>
          <w:p w14:paraId="58E5B88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FE4A027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00E10736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C024A09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22F78B1" w14:textId="77777777" w:rsidR="004372D7" w:rsidRPr="009322CF" w:rsidRDefault="004372D7" w:rsidP="00FC3B57"/>
        </w:tc>
        <w:tc>
          <w:tcPr>
            <w:tcW w:w="1952" w:type="dxa"/>
            <w:vMerge/>
          </w:tcPr>
          <w:p w14:paraId="4235CAF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24B7FCBC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41678912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90CEAF9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EDF1496" w14:textId="77777777" w:rsidR="004372D7" w:rsidRPr="009322CF" w:rsidRDefault="004372D7" w:rsidP="00FC3B57"/>
        </w:tc>
        <w:tc>
          <w:tcPr>
            <w:tcW w:w="1952" w:type="dxa"/>
            <w:vMerge/>
          </w:tcPr>
          <w:p w14:paraId="0F2585C1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2D88E6A0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780453B9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3C88BE4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F9F3B94" w14:textId="77777777" w:rsidR="004372D7" w:rsidRPr="009322CF" w:rsidRDefault="004372D7" w:rsidP="00FC3B57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7ABD96E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5652D23D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42586286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7BA3DDFF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FAB822B" w14:textId="77777777" w:rsidR="004372D7" w:rsidRPr="009322CF" w:rsidRDefault="004372D7" w:rsidP="00FC3B57"/>
        </w:tc>
        <w:tc>
          <w:tcPr>
            <w:tcW w:w="1952" w:type="dxa"/>
            <w:vMerge/>
          </w:tcPr>
          <w:p w14:paraId="01AD8B62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79C8E752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2B5F21E3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B194D41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8888C5A" w14:textId="77777777" w:rsidR="004372D7" w:rsidRPr="009322CF" w:rsidRDefault="004372D7" w:rsidP="00FC3B57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097D375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23C07B2B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2A41D872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484597A5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4B58729" w14:textId="77777777" w:rsidR="004372D7" w:rsidRPr="009322CF" w:rsidRDefault="004372D7" w:rsidP="00FC3B57"/>
        </w:tc>
        <w:tc>
          <w:tcPr>
            <w:tcW w:w="1952" w:type="dxa"/>
            <w:vMerge/>
          </w:tcPr>
          <w:p w14:paraId="530F13D9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4795184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3D38D4B9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A0FB25D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30D777FF" w14:textId="77777777" w:rsidR="004372D7" w:rsidRPr="009322CF" w:rsidRDefault="004372D7" w:rsidP="00FC3B57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5523506C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46D1107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5D712E72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0C496AD0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73A89A8" w14:textId="77777777" w:rsidR="004372D7" w:rsidRPr="009322CF" w:rsidRDefault="004372D7" w:rsidP="00FC3B57"/>
        </w:tc>
        <w:tc>
          <w:tcPr>
            <w:tcW w:w="1952" w:type="dxa"/>
            <w:vMerge/>
          </w:tcPr>
          <w:p w14:paraId="0BBFACC7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354115A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5B2A9956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78AF447A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7793569F" w14:textId="77777777" w:rsidR="004372D7" w:rsidRPr="009322CF" w:rsidRDefault="004372D7" w:rsidP="00FC3B57">
            <w:r w:rsidRPr="009322CF">
              <w:t>5</w:t>
            </w:r>
          </w:p>
        </w:tc>
        <w:tc>
          <w:tcPr>
            <w:tcW w:w="1952" w:type="dxa"/>
          </w:tcPr>
          <w:p w14:paraId="6A6F0047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3F6AA100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4372D7" w:rsidRPr="00E43F76" w14:paraId="0A8BDEDE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6E30776" w14:textId="77777777" w:rsidR="004372D7" w:rsidRPr="009322CF" w:rsidRDefault="004372D7" w:rsidP="00FC3B57"/>
        </w:tc>
        <w:tc>
          <w:tcPr>
            <w:tcW w:w="1952" w:type="dxa"/>
          </w:tcPr>
          <w:p w14:paraId="7EA21F8B" w14:textId="56706C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4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2CA10412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825E1A9" w14:textId="76B4E276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4372D7">
              <w:rPr>
                <w:rFonts w:ascii="Corbel" w:hAnsi="Corbel"/>
                <w:sz w:val="21"/>
                <w:szCs w:val="21"/>
                <w:lang w:eastAsia="en-US"/>
              </w:rPr>
              <w:t>Inschrijver beschikt over aantoonbare ervaring met het bestellen en het leveren van fruitmanden ten behoeve van één organisatie met minimaal 10 locaties.</w:t>
            </w:r>
          </w:p>
        </w:tc>
        <w:tc>
          <w:tcPr>
            <w:tcW w:w="3507" w:type="dxa"/>
          </w:tcPr>
          <w:p w14:paraId="204ECFF0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32F1925D" w14:textId="3724FE50" w:rsidR="004372D7" w:rsidRDefault="004372D7" w:rsidP="004372D7"/>
    <w:p w14:paraId="213D1D0E" w14:textId="77777777" w:rsidR="004372D7" w:rsidRPr="009322CF" w:rsidRDefault="004372D7" w:rsidP="004372D7"/>
    <w:tbl>
      <w:tblPr>
        <w:tblStyle w:val="GridTable4-Accent11"/>
        <w:tblW w:w="9781" w:type="dxa"/>
        <w:tblInd w:w="108" w:type="dxa"/>
        <w:tblLook w:val="06A0" w:firstRow="1" w:lastRow="0" w:firstColumn="1" w:lastColumn="0" w:noHBand="1" w:noVBand="1"/>
      </w:tblPr>
      <w:tblGrid>
        <w:gridCol w:w="487"/>
        <w:gridCol w:w="1952"/>
        <w:gridCol w:w="3835"/>
        <w:gridCol w:w="3507"/>
      </w:tblGrid>
      <w:tr w:rsidR="004372D7" w:rsidRPr="00E43F76" w14:paraId="13BE55D5" w14:textId="77777777" w:rsidTr="00FC3B5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  <w:shd w:val="clear" w:color="auto" w:fill="FF0000"/>
          </w:tcPr>
          <w:p w14:paraId="6872B609" w14:textId="77777777" w:rsidR="004372D7" w:rsidRPr="009916C6" w:rsidRDefault="004372D7" w:rsidP="00FC3B57">
            <w:pPr>
              <w:rPr>
                <w:rFonts w:cs="Lucida Sans Unicode"/>
                <w:b w:val="0"/>
                <w:bCs w:val="0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behoort toe aan:</w:t>
            </w:r>
            <w:r>
              <w:rPr>
                <w:rFonts w:cs="Lucida Sans Unicode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b w:val="0"/>
                <w:bCs w:val="0"/>
                <w:sz w:val="19"/>
                <w:szCs w:val="19"/>
              </w:rPr>
              <w:t xml:space="preserve"> </w:t>
            </w:r>
            <w:r>
              <w:rPr>
                <w:rFonts w:cs="Lucida Sans Unicode"/>
                <w:sz w:val="19"/>
                <w:szCs w:val="19"/>
              </w:rPr>
              <w:t>&lt;naam inschrijver/</w:t>
            </w:r>
            <w:proofErr w:type="spellStart"/>
            <w:r>
              <w:rPr>
                <w:rFonts w:cs="Lucida Sans Unicode"/>
                <w:sz w:val="19"/>
                <w:szCs w:val="19"/>
              </w:rPr>
              <w:t>combinant</w:t>
            </w:r>
            <w:proofErr w:type="spellEnd"/>
            <w:r>
              <w:rPr>
                <w:rFonts w:cs="Lucida Sans Unicode"/>
                <w:sz w:val="19"/>
                <w:szCs w:val="19"/>
              </w:rPr>
              <w:t>/onderaannemer&gt;</w:t>
            </w:r>
          </w:p>
        </w:tc>
      </w:tr>
      <w:tr w:rsidR="004372D7" w:rsidRPr="00E43F76" w14:paraId="0B5BF6F9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4"/>
          </w:tcPr>
          <w:p w14:paraId="07EF88B3" w14:textId="77777777" w:rsidR="004372D7" w:rsidRPr="00E43F76" w:rsidRDefault="004372D7" w:rsidP="00FC3B57">
            <w:pPr>
              <w:rPr>
                <w:rFonts w:cs="Lucida Sans Unicode"/>
                <w:sz w:val="19"/>
                <w:szCs w:val="19"/>
              </w:rPr>
            </w:pPr>
            <w:r w:rsidRPr="00E43F76">
              <w:rPr>
                <w:rFonts w:cs="Lucida Sans Unicode"/>
                <w:sz w:val="19"/>
                <w:szCs w:val="19"/>
              </w:rPr>
              <w:t>Referentie bij kerncompetentie</w:t>
            </w:r>
            <w:r>
              <w:rPr>
                <w:rFonts w:cs="Lucida Sans Unicode"/>
                <w:sz w:val="19"/>
                <w:szCs w:val="19"/>
              </w:rPr>
              <w:t>(s)</w:t>
            </w:r>
          </w:p>
        </w:tc>
      </w:tr>
      <w:tr w:rsidR="004372D7" w:rsidRPr="00E43F76" w14:paraId="367006DC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621E6DEB" w14:textId="77777777" w:rsidR="004372D7" w:rsidRPr="009322CF" w:rsidRDefault="004372D7" w:rsidP="00FC3B57">
            <w:r w:rsidRPr="009322CF">
              <w:t>1</w:t>
            </w:r>
          </w:p>
        </w:tc>
        <w:tc>
          <w:tcPr>
            <w:tcW w:w="1952" w:type="dxa"/>
            <w:vMerge w:val="restart"/>
          </w:tcPr>
          <w:p w14:paraId="446BCACE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NAW-gegevens referentie</w:t>
            </w:r>
          </w:p>
        </w:tc>
        <w:tc>
          <w:tcPr>
            <w:tcW w:w="3835" w:type="dxa"/>
          </w:tcPr>
          <w:p w14:paraId="76501307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Naam organisatie </w:t>
            </w:r>
          </w:p>
        </w:tc>
        <w:tc>
          <w:tcPr>
            <w:tcW w:w="3507" w:type="dxa"/>
          </w:tcPr>
          <w:p w14:paraId="78F6FDB5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74122A1B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2C3F460" w14:textId="77777777" w:rsidR="004372D7" w:rsidRPr="009322CF" w:rsidRDefault="004372D7" w:rsidP="00FC3B57"/>
        </w:tc>
        <w:tc>
          <w:tcPr>
            <w:tcW w:w="1952" w:type="dxa"/>
            <w:vMerge/>
          </w:tcPr>
          <w:p w14:paraId="3282C12C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D397499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contactpersoon</w:t>
            </w:r>
          </w:p>
        </w:tc>
        <w:tc>
          <w:tcPr>
            <w:tcW w:w="3507" w:type="dxa"/>
          </w:tcPr>
          <w:p w14:paraId="003B0A98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C7EE712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7E6332F" w14:textId="77777777" w:rsidR="004372D7" w:rsidRPr="009322CF" w:rsidRDefault="004372D7" w:rsidP="00FC3B57"/>
        </w:tc>
        <w:tc>
          <w:tcPr>
            <w:tcW w:w="1952" w:type="dxa"/>
            <w:vMerge/>
          </w:tcPr>
          <w:p w14:paraId="5546978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02FB67D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Telefoonnummer</w:t>
            </w:r>
          </w:p>
        </w:tc>
        <w:tc>
          <w:tcPr>
            <w:tcW w:w="3507" w:type="dxa"/>
          </w:tcPr>
          <w:p w14:paraId="1178A5D7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02FE2DDA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B737FB3" w14:textId="77777777" w:rsidR="004372D7" w:rsidRPr="009322CF" w:rsidRDefault="004372D7" w:rsidP="00FC3B57"/>
        </w:tc>
        <w:tc>
          <w:tcPr>
            <w:tcW w:w="1952" w:type="dxa"/>
            <w:vMerge/>
          </w:tcPr>
          <w:p w14:paraId="68F6A78E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986CEE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E-mail adres</w:t>
            </w:r>
          </w:p>
        </w:tc>
        <w:tc>
          <w:tcPr>
            <w:tcW w:w="3507" w:type="dxa"/>
          </w:tcPr>
          <w:p w14:paraId="23BC1F01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50514622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C31B86B" w14:textId="77777777" w:rsidR="004372D7" w:rsidRPr="009322CF" w:rsidRDefault="004372D7" w:rsidP="00FC3B57"/>
        </w:tc>
        <w:tc>
          <w:tcPr>
            <w:tcW w:w="1952" w:type="dxa"/>
            <w:vMerge/>
          </w:tcPr>
          <w:p w14:paraId="4A7CD1DD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318BF8E8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en omschrijving van het project</w:t>
            </w:r>
          </w:p>
        </w:tc>
        <w:tc>
          <w:tcPr>
            <w:tcW w:w="3507" w:type="dxa"/>
          </w:tcPr>
          <w:p w14:paraId="61D8AC27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2E492CCE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8FC6AC1" w14:textId="77777777" w:rsidR="004372D7" w:rsidRPr="009322CF" w:rsidRDefault="004372D7" w:rsidP="00FC3B57">
            <w:r w:rsidRPr="009322CF">
              <w:t>2</w:t>
            </w:r>
          </w:p>
        </w:tc>
        <w:tc>
          <w:tcPr>
            <w:tcW w:w="1952" w:type="dxa"/>
            <w:vMerge w:val="restart"/>
          </w:tcPr>
          <w:p w14:paraId="6698573C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Looptijd opdracht</w:t>
            </w:r>
          </w:p>
        </w:tc>
        <w:tc>
          <w:tcPr>
            <w:tcW w:w="3835" w:type="dxa"/>
          </w:tcPr>
          <w:p w14:paraId="7D5792ED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aanvang project</w:t>
            </w:r>
          </w:p>
        </w:tc>
        <w:tc>
          <w:tcPr>
            <w:tcW w:w="3507" w:type="dxa"/>
          </w:tcPr>
          <w:p w14:paraId="23AC9126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2C7468B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848B80C" w14:textId="77777777" w:rsidR="004372D7" w:rsidRPr="009322CF" w:rsidRDefault="004372D7" w:rsidP="00FC3B57"/>
        </w:tc>
        <w:tc>
          <w:tcPr>
            <w:tcW w:w="1952" w:type="dxa"/>
            <w:vMerge/>
          </w:tcPr>
          <w:p w14:paraId="28C97CB4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54C1BEC9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Datum afronding project</w:t>
            </w:r>
          </w:p>
        </w:tc>
        <w:tc>
          <w:tcPr>
            <w:tcW w:w="3507" w:type="dxa"/>
          </w:tcPr>
          <w:p w14:paraId="27C1041B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CB7368B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21EA07F5" w14:textId="77777777" w:rsidR="004372D7" w:rsidRPr="009322CF" w:rsidRDefault="004372D7" w:rsidP="00FC3B57">
            <w:r w:rsidRPr="009322CF">
              <w:t>3</w:t>
            </w:r>
          </w:p>
        </w:tc>
        <w:tc>
          <w:tcPr>
            <w:tcW w:w="1952" w:type="dxa"/>
            <w:vMerge w:val="restart"/>
          </w:tcPr>
          <w:p w14:paraId="2A400418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Eventuele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</w:p>
        </w:tc>
        <w:tc>
          <w:tcPr>
            <w:tcW w:w="3835" w:type="dxa"/>
          </w:tcPr>
          <w:p w14:paraId="74E9C822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Naam onderaannemers</w:t>
            </w:r>
          </w:p>
        </w:tc>
        <w:tc>
          <w:tcPr>
            <w:tcW w:w="3507" w:type="dxa"/>
          </w:tcPr>
          <w:p w14:paraId="47AFC221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42E9F95B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BB44212" w14:textId="77777777" w:rsidR="004372D7" w:rsidRPr="009322CF" w:rsidRDefault="004372D7" w:rsidP="00FC3B57"/>
        </w:tc>
        <w:tc>
          <w:tcPr>
            <w:tcW w:w="1952" w:type="dxa"/>
            <w:vMerge/>
          </w:tcPr>
          <w:p w14:paraId="2D5782A2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113B4F61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Adres onderaannemer(s)</w:t>
            </w:r>
          </w:p>
        </w:tc>
        <w:tc>
          <w:tcPr>
            <w:tcW w:w="3507" w:type="dxa"/>
          </w:tcPr>
          <w:p w14:paraId="2B60FD81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000F1D69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250FFA71" w14:textId="77777777" w:rsidR="004372D7" w:rsidRPr="009322CF" w:rsidRDefault="004372D7" w:rsidP="00FC3B57">
            <w:r w:rsidRPr="009322CF">
              <w:t>4</w:t>
            </w:r>
          </w:p>
        </w:tc>
        <w:tc>
          <w:tcPr>
            <w:tcW w:w="1952" w:type="dxa"/>
            <w:vMerge w:val="restart"/>
          </w:tcPr>
          <w:p w14:paraId="7107877B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Inhoud van de opdracht</w:t>
            </w:r>
          </w:p>
        </w:tc>
        <w:tc>
          <w:tcPr>
            <w:tcW w:w="3835" w:type="dxa"/>
          </w:tcPr>
          <w:p w14:paraId="48E56FFF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Korte beschrijving van de werkzaamheden</w:t>
            </w:r>
          </w:p>
        </w:tc>
        <w:tc>
          <w:tcPr>
            <w:tcW w:w="3507" w:type="dxa"/>
          </w:tcPr>
          <w:p w14:paraId="25065C49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1EEF186F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5EE80428" w14:textId="77777777" w:rsidR="004372D7" w:rsidRPr="009322CF" w:rsidRDefault="004372D7" w:rsidP="00FC3B57"/>
        </w:tc>
        <w:tc>
          <w:tcPr>
            <w:tcW w:w="1952" w:type="dxa"/>
            <w:vMerge/>
          </w:tcPr>
          <w:p w14:paraId="05F46986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0C80E584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Korte beschrijving van de in </w:t>
            </w:r>
            <w:proofErr w:type="spellStart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onderaanneming</w:t>
            </w:r>
            <w:proofErr w:type="spellEnd"/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uitgevoerde werkzaamheden</w:t>
            </w:r>
          </w:p>
        </w:tc>
        <w:tc>
          <w:tcPr>
            <w:tcW w:w="3507" w:type="dxa"/>
          </w:tcPr>
          <w:p w14:paraId="47F1B665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  <w:tr w:rsidR="004372D7" w:rsidRPr="00E43F76" w14:paraId="309E2166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 w:val="restart"/>
          </w:tcPr>
          <w:p w14:paraId="558928B3" w14:textId="77777777" w:rsidR="004372D7" w:rsidRPr="009322CF" w:rsidRDefault="004372D7" w:rsidP="00FC3B57">
            <w:r w:rsidRPr="009322CF">
              <w:t>5</w:t>
            </w:r>
          </w:p>
        </w:tc>
        <w:tc>
          <w:tcPr>
            <w:tcW w:w="1952" w:type="dxa"/>
          </w:tcPr>
          <w:p w14:paraId="09EB34B8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Minimumeisen </w:t>
            </w:r>
          </w:p>
        </w:tc>
        <w:tc>
          <w:tcPr>
            <w:tcW w:w="7342" w:type="dxa"/>
            <w:gridSpan w:val="2"/>
          </w:tcPr>
          <w:p w14:paraId="1F523A95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De referentie dient uitgevoerd te zijn in de afgelopen drie jaar teruggerekend vanaf de sluitingsdatum van de inschrijving. </w:t>
            </w:r>
          </w:p>
        </w:tc>
      </w:tr>
      <w:tr w:rsidR="004372D7" w:rsidRPr="00E43F76" w14:paraId="32069F73" w14:textId="77777777" w:rsidTr="00FC3B5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D741388" w14:textId="77777777" w:rsidR="004372D7" w:rsidRPr="009322CF" w:rsidRDefault="004372D7" w:rsidP="00FC3B57"/>
        </w:tc>
        <w:tc>
          <w:tcPr>
            <w:tcW w:w="1952" w:type="dxa"/>
          </w:tcPr>
          <w:p w14:paraId="291E1B34" w14:textId="7D0C9D06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Kerncompetentie </w:t>
            </w:r>
            <w:r>
              <w:rPr>
                <w:rFonts w:ascii="Corbel" w:hAnsi="Corbel"/>
                <w:sz w:val="21"/>
                <w:szCs w:val="21"/>
                <w:lang w:eastAsia="en-US"/>
              </w:rPr>
              <w:t>5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:</w:t>
            </w:r>
          </w:p>
          <w:p w14:paraId="030668B8" w14:textId="77777777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</w:p>
        </w:tc>
        <w:tc>
          <w:tcPr>
            <w:tcW w:w="3835" w:type="dxa"/>
          </w:tcPr>
          <w:p w14:paraId="27EC119E" w14:textId="7C228675" w:rsidR="004372D7" w:rsidRPr="005C64A3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 w:val="21"/>
                <w:szCs w:val="21"/>
                <w:lang w:eastAsia="en-US"/>
              </w:rPr>
            </w:pPr>
            <w:r w:rsidRPr="004372D7">
              <w:rPr>
                <w:rFonts w:ascii="Corbel" w:hAnsi="Corbel"/>
                <w:sz w:val="21"/>
                <w:szCs w:val="21"/>
                <w:lang w:eastAsia="en-US"/>
              </w:rPr>
              <w:t>Inschrijver beschikt over aantoonbare ervaring met het bezorgen van geschenken door heel Nederland voor één opdrachtgever.</w:t>
            </w:r>
          </w:p>
        </w:tc>
        <w:tc>
          <w:tcPr>
            <w:tcW w:w="3507" w:type="dxa"/>
          </w:tcPr>
          <w:p w14:paraId="266CABC6" w14:textId="77777777" w:rsidR="004372D7" w:rsidRPr="009322CF" w:rsidRDefault="004372D7" w:rsidP="00FC3B5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322CF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9322CF">
              <w:instrText xml:space="preserve"> FORMTEXT </w:instrText>
            </w:r>
            <w:r w:rsidRPr="009322CF">
              <w:fldChar w:fldCharType="separate"/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t> </w:t>
            </w:r>
            <w:r w:rsidRPr="009322CF">
              <w:fldChar w:fldCharType="end"/>
            </w:r>
          </w:p>
        </w:tc>
      </w:tr>
    </w:tbl>
    <w:p w14:paraId="431FD46C" w14:textId="77777777" w:rsidR="004372D7" w:rsidRPr="009322CF" w:rsidRDefault="004372D7" w:rsidP="004372D7"/>
    <w:p w14:paraId="6B4430B6" w14:textId="77777777" w:rsidR="0030059A" w:rsidRPr="009322CF" w:rsidRDefault="0030059A" w:rsidP="009322CF"/>
    <w:p w14:paraId="2FA49BBB" w14:textId="77777777" w:rsidR="00544173" w:rsidRPr="009322CF" w:rsidRDefault="00544173" w:rsidP="009322CF"/>
    <w:p w14:paraId="58F72914" w14:textId="77777777" w:rsidR="00A01388" w:rsidRPr="004E5D5D" w:rsidRDefault="00A01388" w:rsidP="00A01388">
      <w:pPr>
        <w:rPr>
          <w:b/>
          <w:sz w:val="22"/>
          <w:szCs w:val="22"/>
        </w:rPr>
      </w:pPr>
      <w:r w:rsidRPr="004E5D5D">
        <w:rPr>
          <w:b/>
          <w:sz w:val="22"/>
          <w:szCs w:val="22"/>
        </w:rPr>
        <w:t>Ondertekening:</w:t>
      </w:r>
    </w:p>
    <w:p w14:paraId="1CEFBD6F" w14:textId="77777777" w:rsidR="00A01388" w:rsidRPr="004E5D5D" w:rsidRDefault="00A01388" w:rsidP="00A01388"/>
    <w:p w14:paraId="344304A5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Inschrijver: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0A160610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 xml:space="preserve">Naam persoon: 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09F3384E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Datum:</w:t>
      </w:r>
      <w:r w:rsidRPr="005C64A3">
        <w:rPr>
          <w:rFonts w:ascii="Corbel" w:hAnsi="Corbel"/>
          <w:sz w:val="21"/>
          <w:szCs w:val="21"/>
          <w:lang w:eastAsia="en-US"/>
        </w:rPr>
        <w:tab/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</w:p>
    <w:p w14:paraId="52C3CD6B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14:paraId="3CAC6DD8" w14:textId="77777777" w:rsidR="00A01388" w:rsidRPr="005C64A3" w:rsidRDefault="00A01388" w:rsidP="00A01388">
      <w:pPr>
        <w:spacing w:before="280"/>
        <w:rPr>
          <w:rFonts w:ascii="Corbel" w:hAnsi="Corbel"/>
          <w:sz w:val="21"/>
          <w:szCs w:val="21"/>
          <w:lang w:eastAsia="en-US"/>
        </w:rPr>
      </w:pPr>
    </w:p>
    <w:p w14:paraId="3DFEC77E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  <w:r w:rsidRPr="005C64A3">
        <w:rPr>
          <w:rFonts w:ascii="Corbel" w:hAnsi="Corbel"/>
          <w:sz w:val="21"/>
          <w:szCs w:val="21"/>
          <w:lang w:eastAsia="en-US"/>
        </w:rPr>
        <w:t>Handtekening:</w:t>
      </w:r>
      <w:r w:rsidRPr="005C64A3">
        <w:rPr>
          <w:rFonts w:ascii="Corbel" w:hAnsi="Corbel"/>
          <w:sz w:val="21"/>
          <w:szCs w:val="21"/>
          <w:lang w:eastAsia="en-US"/>
        </w:rPr>
        <w:tab/>
        <w:t>………………………………………………………………………….</w:t>
      </w:r>
      <w:r w:rsidRPr="005C64A3">
        <w:rPr>
          <w:rFonts w:ascii="Corbel" w:hAnsi="Corbel"/>
          <w:sz w:val="21"/>
          <w:szCs w:val="21"/>
          <w:lang w:eastAsia="en-US"/>
        </w:rPr>
        <w:br/>
      </w:r>
    </w:p>
    <w:p w14:paraId="7238064F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p w14:paraId="6A570739" w14:textId="77777777" w:rsidR="00A01388" w:rsidRPr="005C64A3" w:rsidRDefault="00A01388" w:rsidP="00A01388">
      <w:pPr>
        <w:rPr>
          <w:rFonts w:ascii="Corbel" w:hAnsi="Corbel"/>
          <w:sz w:val="21"/>
          <w:szCs w:val="21"/>
          <w:lang w:eastAsia="en-US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A01388" w:rsidRPr="005C64A3" w14:paraId="18AB8399" w14:textId="77777777" w:rsidTr="004C3F45">
        <w:tc>
          <w:tcPr>
            <w:tcW w:w="9054" w:type="dxa"/>
          </w:tcPr>
          <w:p w14:paraId="27BCFFBB" w14:textId="77777777" w:rsidR="00A01388" w:rsidRPr="005C64A3" w:rsidRDefault="00A01388" w:rsidP="003E3197">
            <w:pPr>
              <w:rPr>
                <w:rFonts w:ascii="Corbel" w:hAnsi="Corbel"/>
                <w:sz w:val="21"/>
                <w:szCs w:val="21"/>
                <w:lang w:eastAsia="en-US"/>
              </w:rPr>
            </w:pP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>D</w:t>
            </w:r>
            <w:r w:rsidR="003E3197">
              <w:rPr>
                <w:rFonts w:ascii="Corbel" w:hAnsi="Corbel"/>
                <w:sz w:val="21"/>
                <w:szCs w:val="21"/>
                <w:lang w:eastAsia="en-US"/>
              </w:rPr>
              <w:t>it Formulier</w:t>
            </w:r>
            <w:r w:rsidRPr="005C64A3">
              <w:rPr>
                <w:rFonts w:ascii="Corbel" w:hAnsi="Corbel"/>
                <w:sz w:val="21"/>
                <w:szCs w:val="21"/>
                <w:lang w:eastAsia="en-US"/>
              </w:rPr>
              <w:t xml:space="preserve"> dient te worden ondertekend door een daartoe rechtsgeldig bevoegd persoon.</w:t>
            </w:r>
          </w:p>
        </w:tc>
      </w:tr>
    </w:tbl>
    <w:p w14:paraId="06E4562F" w14:textId="77777777" w:rsidR="00A01388" w:rsidRPr="004C22D0" w:rsidRDefault="00A01388" w:rsidP="00A01388">
      <w:pPr>
        <w:rPr>
          <w:sz w:val="20"/>
        </w:rPr>
      </w:pPr>
    </w:p>
    <w:p w14:paraId="00CAF523" w14:textId="77777777" w:rsidR="009916C6" w:rsidRPr="009322CF" w:rsidRDefault="009916C6" w:rsidP="009322CF"/>
    <w:sectPr w:rsidR="009916C6" w:rsidRPr="009322CF" w:rsidSect="00DF2296">
      <w:headerReference w:type="even" r:id="rId10"/>
      <w:headerReference w:type="default" r:id="rId11"/>
      <w:footerReference w:type="default" r:id="rId12"/>
      <w:headerReference w:type="first" r:id="rId13"/>
      <w:pgSz w:w="11907" w:h="16840" w:code="9"/>
      <w:pgMar w:top="2380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AB3938" w14:textId="77777777" w:rsidR="005D1BFC" w:rsidRDefault="005D1BFC">
      <w:r>
        <w:separator/>
      </w:r>
    </w:p>
    <w:p w14:paraId="02BEFD01" w14:textId="77777777" w:rsidR="005D1BFC" w:rsidRDefault="005D1BFC"/>
    <w:p w14:paraId="73FCB2CD" w14:textId="77777777" w:rsidR="005D1BFC" w:rsidRDefault="005D1BFC"/>
  </w:endnote>
  <w:endnote w:type="continuationSeparator" w:id="0">
    <w:p w14:paraId="65AED528" w14:textId="77777777" w:rsidR="005D1BFC" w:rsidRDefault="005D1BFC">
      <w:r>
        <w:continuationSeparator/>
      </w:r>
    </w:p>
    <w:p w14:paraId="7F344E92" w14:textId="77777777" w:rsidR="005D1BFC" w:rsidRDefault="005D1BFC"/>
    <w:p w14:paraId="14B73E96" w14:textId="77777777" w:rsidR="005D1BFC" w:rsidRDefault="005D1BF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5AF42" w14:textId="7DFD0F74"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>
      <w:rPr>
        <w:rFonts w:cs="Arial"/>
        <w:sz w:val="16"/>
        <w:szCs w:val="16"/>
      </w:rPr>
      <w:t xml:space="preserve">Referentieverklaring </w:t>
    </w:r>
    <w:r w:rsidR="004372D7">
      <w:rPr>
        <w:rFonts w:cs="Arial"/>
        <w:sz w:val="16"/>
        <w:szCs w:val="16"/>
      </w:rPr>
      <w:t>Bezorging van bloemen en geschenken</w:t>
    </w: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0A38E6">
      <w:rPr>
        <w:rFonts w:cs="Arial"/>
        <w:noProof/>
        <w:sz w:val="16"/>
        <w:szCs w:val="16"/>
      </w:rPr>
      <w:t>2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0A38E6">
      <w:rPr>
        <w:rFonts w:cs="Arial"/>
        <w:noProof/>
        <w:sz w:val="16"/>
        <w:szCs w:val="16"/>
      </w:rPr>
      <w:t>4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3963A" w14:textId="77777777" w:rsidR="005D1BFC" w:rsidRDefault="005D1BFC">
      <w:r>
        <w:separator/>
      </w:r>
    </w:p>
    <w:p w14:paraId="520700AB" w14:textId="77777777" w:rsidR="005D1BFC" w:rsidRDefault="005D1BFC"/>
    <w:p w14:paraId="71B1728A" w14:textId="77777777" w:rsidR="005D1BFC" w:rsidRDefault="005D1BFC"/>
  </w:footnote>
  <w:footnote w:type="continuationSeparator" w:id="0">
    <w:p w14:paraId="4886F9EC" w14:textId="77777777" w:rsidR="005D1BFC" w:rsidRDefault="005D1BFC">
      <w:r>
        <w:continuationSeparator/>
      </w:r>
    </w:p>
    <w:p w14:paraId="7D2EA933" w14:textId="77777777" w:rsidR="005D1BFC" w:rsidRDefault="005D1BFC"/>
    <w:p w14:paraId="021DFAE6" w14:textId="77777777" w:rsidR="005D1BFC" w:rsidRDefault="005D1BF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DB986" w14:textId="77777777" w:rsidR="004C3F45" w:rsidRDefault="004C3F45"/>
  <w:p w14:paraId="083315D0" w14:textId="77777777"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19EF4F" w14:textId="4EA9D0C2" w:rsidR="004C3F45" w:rsidRDefault="00891043" w:rsidP="008D5630">
    <w:pPr>
      <w:jc w:val="center"/>
      <w:rPr>
        <w:noProof/>
      </w:rPr>
    </w:pPr>
    <w:r>
      <w:rPr>
        <w:noProof/>
      </w:rPr>
      <w:drawing>
        <wp:inline distT="0" distB="0" distL="0" distR="0" wp14:anchorId="15BEE527" wp14:editId="7453D1F0">
          <wp:extent cx="1676400" cy="475615"/>
          <wp:effectExtent l="0" t="0" r="0" b="635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9FE8018" w14:textId="6D77C8A7" w:rsidR="004C3F45" w:rsidRDefault="004C3F45" w:rsidP="008D5630">
    <w:pPr>
      <w:ind w:right="3684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38564" w14:textId="77777777" w:rsidR="004C3F45" w:rsidRDefault="004C3F45">
    <w:pPr>
      <w:ind w:left="-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3CF7"/>
    <w:multiLevelType w:val="hybridMultilevel"/>
    <w:tmpl w:val="155A65C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4" w15:restartNumberingAfterBreak="0">
    <w:nsid w:val="16975898"/>
    <w:multiLevelType w:val="hybridMultilevel"/>
    <w:tmpl w:val="51825662"/>
    <w:lvl w:ilvl="0" w:tplc="6C6CDB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7" w15:restartNumberingAfterBreak="0">
    <w:nsid w:val="254C2002"/>
    <w:multiLevelType w:val="hybridMultilevel"/>
    <w:tmpl w:val="5ECE65F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1ED7EFA"/>
    <w:multiLevelType w:val="hybridMultilevel"/>
    <w:tmpl w:val="6988DE3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4B09D1"/>
    <w:multiLevelType w:val="hybridMultilevel"/>
    <w:tmpl w:val="9D9284E6"/>
    <w:lvl w:ilvl="0" w:tplc="0413000F">
      <w:start w:val="1"/>
      <w:numFmt w:val="decimal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5"/>
  </w:num>
  <w:num w:numId="5">
    <w:abstractNumId w:val="9"/>
  </w:num>
  <w:num w:numId="6">
    <w:abstractNumId w:val="0"/>
  </w:num>
  <w:num w:numId="7">
    <w:abstractNumId w:val="6"/>
  </w:num>
  <w:num w:numId="8">
    <w:abstractNumId w:val="7"/>
  </w:num>
  <w:num w:numId="9">
    <w:abstractNumId w:val="8"/>
  </w:num>
  <w:num w:numId="10">
    <w:abstractNumId w:val="11"/>
  </w:num>
  <w:num w:numId="11">
    <w:abstractNumId w:val="4"/>
  </w:num>
  <w:num w:numId="12">
    <w:abstractNumId w:val="2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1554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1D1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3CCA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87A73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059A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AD5"/>
    <w:rsid w:val="003A575C"/>
    <w:rsid w:val="003A5DB2"/>
    <w:rsid w:val="003A5FCA"/>
    <w:rsid w:val="003B1F3D"/>
    <w:rsid w:val="003B2E40"/>
    <w:rsid w:val="003B3DA8"/>
    <w:rsid w:val="003B7EF0"/>
    <w:rsid w:val="003C1FC7"/>
    <w:rsid w:val="003C2020"/>
    <w:rsid w:val="003C209A"/>
    <w:rsid w:val="003C224F"/>
    <w:rsid w:val="003C3458"/>
    <w:rsid w:val="003C6A7F"/>
    <w:rsid w:val="003D19B4"/>
    <w:rsid w:val="003D26E3"/>
    <w:rsid w:val="003D3448"/>
    <w:rsid w:val="003D3F17"/>
    <w:rsid w:val="003D7B42"/>
    <w:rsid w:val="003D7E13"/>
    <w:rsid w:val="003E0F83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1193"/>
    <w:rsid w:val="003F55D4"/>
    <w:rsid w:val="003F609F"/>
    <w:rsid w:val="003F6CAC"/>
    <w:rsid w:val="004026CB"/>
    <w:rsid w:val="00404201"/>
    <w:rsid w:val="00404680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372D7"/>
    <w:rsid w:val="00440430"/>
    <w:rsid w:val="00440BC3"/>
    <w:rsid w:val="004425B4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3A8D"/>
    <w:rsid w:val="004940C0"/>
    <w:rsid w:val="0049515E"/>
    <w:rsid w:val="00495D7B"/>
    <w:rsid w:val="00496802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32650"/>
    <w:rsid w:val="00533A12"/>
    <w:rsid w:val="0054020C"/>
    <w:rsid w:val="00540516"/>
    <w:rsid w:val="005411F1"/>
    <w:rsid w:val="005414E8"/>
    <w:rsid w:val="00544173"/>
    <w:rsid w:val="00547047"/>
    <w:rsid w:val="005508D3"/>
    <w:rsid w:val="00553217"/>
    <w:rsid w:val="005533CD"/>
    <w:rsid w:val="00555617"/>
    <w:rsid w:val="00563B3A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1D59"/>
    <w:rsid w:val="005B6832"/>
    <w:rsid w:val="005C073F"/>
    <w:rsid w:val="005C33D5"/>
    <w:rsid w:val="005C387C"/>
    <w:rsid w:val="005C4311"/>
    <w:rsid w:val="005C64A3"/>
    <w:rsid w:val="005D1BFC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0511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07FA2"/>
    <w:rsid w:val="00610AF7"/>
    <w:rsid w:val="00610DDD"/>
    <w:rsid w:val="00613001"/>
    <w:rsid w:val="0062045E"/>
    <w:rsid w:val="00622DEA"/>
    <w:rsid w:val="00623ED8"/>
    <w:rsid w:val="00624FCE"/>
    <w:rsid w:val="0062567B"/>
    <w:rsid w:val="00630133"/>
    <w:rsid w:val="00633B33"/>
    <w:rsid w:val="0063440E"/>
    <w:rsid w:val="006366DB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434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3A2B"/>
    <w:rsid w:val="008346F6"/>
    <w:rsid w:val="00835345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20F7"/>
    <w:rsid w:val="00886E56"/>
    <w:rsid w:val="00891043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BF1"/>
    <w:rsid w:val="008B0CB3"/>
    <w:rsid w:val="008B0D81"/>
    <w:rsid w:val="008B2CF3"/>
    <w:rsid w:val="008B4D93"/>
    <w:rsid w:val="008B646D"/>
    <w:rsid w:val="008B64D4"/>
    <w:rsid w:val="008C0677"/>
    <w:rsid w:val="008C2126"/>
    <w:rsid w:val="008C4159"/>
    <w:rsid w:val="008C5FF0"/>
    <w:rsid w:val="008C7D91"/>
    <w:rsid w:val="008D2A06"/>
    <w:rsid w:val="008D2C82"/>
    <w:rsid w:val="008D5630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6B42"/>
    <w:rsid w:val="00987DCC"/>
    <w:rsid w:val="009916C6"/>
    <w:rsid w:val="00996371"/>
    <w:rsid w:val="009971D0"/>
    <w:rsid w:val="009A0082"/>
    <w:rsid w:val="009A0B29"/>
    <w:rsid w:val="009A1807"/>
    <w:rsid w:val="009A3D7D"/>
    <w:rsid w:val="009B1D8D"/>
    <w:rsid w:val="009B2378"/>
    <w:rsid w:val="009B3009"/>
    <w:rsid w:val="009B575E"/>
    <w:rsid w:val="009B793A"/>
    <w:rsid w:val="009C00C9"/>
    <w:rsid w:val="009C0AD6"/>
    <w:rsid w:val="009C54D3"/>
    <w:rsid w:val="009C68DB"/>
    <w:rsid w:val="009C750F"/>
    <w:rsid w:val="009D33D4"/>
    <w:rsid w:val="009D4732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653D"/>
    <w:rsid w:val="00A073B8"/>
    <w:rsid w:val="00A154F2"/>
    <w:rsid w:val="00A15BAD"/>
    <w:rsid w:val="00A17938"/>
    <w:rsid w:val="00A20F5D"/>
    <w:rsid w:val="00A23F41"/>
    <w:rsid w:val="00A26709"/>
    <w:rsid w:val="00A269CF"/>
    <w:rsid w:val="00A26C62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0028"/>
    <w:rsid w:val="00B11435"/>
    <w:rsid w:val="00B13319"/>
    <w:rsid w:val="00B16A3B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2FF5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7061C"/>
    <w:rsid w:val="00E72302"/>
    <w:rsid w:val="00E72647"/>
    <w:rsid w:val="00E73008"/>
    <w:rsid w:val="00E7660C"/>
    <w:rsid w:val="00E81A06"/>
    <w:rsid w:val="00E829CB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841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5E0C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1F94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549F5B3"/>
  <w15:docId w15:val="{B7E2B048-E372-4084-B122-9591D216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uiPriority w:val="99"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,Subkop1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,Subkop1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35FFDD7-A83A-4689-BEC8-0DDFD74FC9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</Template>
  <TotalTime>2</TotalTime>
  <Pages>6</Pages>
  <Words>1164</Words>
  <Characters>6403</Characters>
  <Application>Microsoft Office Word</Application>
  <DocSecurity>0</DocSecurity>
  <Lines>53</Lines>
  <Paragraphs>15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Koppen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Hoogheemraadschap van Delfland</Company>
  <LinksUpToDate>false</LinksUpToDate>
  <CharactersWithSpaces>7552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Paul de Jong</cp:lastModifiedBy>
  <cp:revision>3</cp:revision>
  <cp:lastPrinted>2013-11-08T11:03:00Z</cp:lastPrinted>
  <dcterms:created xsi:type="dcterms:W3CDTF">2022-10-09T16:02:00Z</dcterms:created>
  <dcterms:modified xsi:type="dcterms:W3CDTF">2022-11-30T11:46:00Z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