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1AEF1" w14:textId="77777777" w:rsidR="00F32A45" w:rsidRDefault="00F32A45" w:rsidP="00B5542F">
      <w:pPr>
        <w:spacing w:line="276" w:lineRule="auto"/>
        <w:jc w:val="both"/>
        <w:rPr>
          <w:b/>
          <w:bCs w:val="0"/>
          <w:sz w:val="28"/>
        </w:rPr>
      </w:pPr>
    </w:p>
    <w:p w14:paraId="5A013A0D" w14:textId="77777777" w:rsidR="00177FAE" w:rsidRDefault="00177FAE" w:rsidP="00B5542F">
      <w:pPr>
        <w:spacing w:line="276" w:lineRule="auto"/>
        <w:jc w:val="both"/>
      </w:pPr>
    </w:p>
    <w:p w14:paraId="7C1CF124" w14:textId="77777777" w:rsidR="00177FAE" w:rsidRDefault="00177FAE" w:rsidP="00B5542F">
      <w:pPr>
        <w:spacing w:line="276" w:lineRule="auto"/>
        <w:jc w:val="both"/>
      </w:pPr>
    </w:p>
    <w:p w14:paraId="7D5BEBE8" w14:textId="77777777" w:rsidR="00177FAE" w:rsidRDefault="00177FAE" w:rsidP="00B5542F">
      <w:pPr>
        <w:spacing w:line="276" w:lineRule="auto"/>
        <w:jc w:val="both"/>
      </w:pPr>
    </w:p>
    <w:p w14:paraId="4A7630F8" w14:textId="77777777" w:rsidR="00177FAE" w:rsidRDefault="00177FAE" w:rsidP="00B5542F">
      <w:pPr>
        <w:spacing w:line="276" w:lineRule="auto"/>
        <w:jc w:val="both"/>
      </w:pPr>
    </w:p>
    <w:p w14:paraId="33418684" w14:textId="77777777" w:rsidR="00177FAE" w:rsidRDefault="00177FAE" w:rsidP="00B5542F">
      <w:pPr>
        <w:spacing w:line="276" w:lineRule="auto"/>
        <w:jc w:val="both"/>
      </w:pPr>
      <w:r>
        <w:tab/>
      </w:r>
      <w:r>
        <w:tab/>
      </w:r>
      <w:r>
        <w:tab/>
      </w:r>
      <w:r>
        <w:tab/>
      </w:r>
      <w:r>
        <w:tab/>
      </w:r>
      <w:r>
        <w:tab/>
      </w:r>
    </w:p>
    <w:p w14:paraId="73D2496C" w14:textId="77777777" w:rsidR="00CF3D2E" w:rsidRDefault="00CF3D2E" w:rsidP="00CF3D2E">
      <w:pPr>
        <w:spacing w:line="276" w:lineRule="auto"/>
        <w:jc w:val="both"/>
        <w:rPr>
          <w:b/>
          <w:bCs w:val="0"/>
          <w:sz w:val="28"/>
        </w:rPr>
      </w:pPr>
    </w:p>
    <w:p w14:paraId="65579B69" w14:textId="77777777" w:rsidR="00CF3D2E" w:rsidRDefault="00CF3D2E" w:rsidP="00CF3D2E">
      <w:pPr>
        <w:spacing w:line="276" w:lineRule="auto"/>
        <w:jc w:val="center"/>
        <w:rPr>
          <w:b/>
          <w:bCs w:val="0"/>
          <w:sz w:val="28"/>
        </w:rPr>
      </w:pPr>
      <w:r>
        <w:rPr>
          <w:b/>
          <w:bCs w:val="0"/>
          <w:sz w:val="28"/>
        </w:rPr>
        <w:t>WACHTKAMEROVEREENKOMST</w:t>
      </w:r>
    </w:p>
    <w:p w14:paraId="6CF1E9A0" w14:textId="77777777" w:rsidR="00CF3D2E" w:rsidRDefault="00CF3D2E" w:rsidP="00CF3D2E">
      <w:pPr>
        <w:spacing w:line="276" w:lineRule="auto"/>
        <w:jc w:val="center"/>
        <w:rPr>
          <w:b/>
          <w:bCs w:val="0"/>
          <w:sz w:val="28"/>
        </w:rPr>
      </w:pPr>
    </w:p>
    <w:p w14:paraId="179CA134" w14:textId="77777777" w:rsidR="00CF3D2E" w:rsidRPr="00847D02" w:rsidRDefault="00CF3D2E" w:rsidP="00CF3D2E">
      <w:pPr>
        <w:spacing w:line="276" w:lineRule="auto"/>
        <w:jc w:val="center"/>
        <w:rPr>
          <w:b/>
          <w:bCs w:val="0"/>
          <w:sz w:val="28"/>
        </w:rPr>
      </w:pPr>
    </w:p>
    <w:p w14:paraId="6EE107F4" w14:textId="34504A80" w:rsidR="00CF3D2E" w:rsidRDefault="006C103F" w:rsidP="008367C6">
      <w:pPr>
        <w:spacing w:line="276" w:lineRule="auto"/>
        <w:ind w:left="709" w:hanging="360"/>
        <w:jc w:val="center"/>
        <w:rPr>
          <w:b/>
          <w:bCs w:val="0"/>
          <w:sz w:val="28"/>
        </w:rPr>
      </w:pPr>
      <w:r>
        <w:rPr>
          <w:b/>
          <w:bCs w:val="0"/>
          <w:sz w:val="28"/>
        </w:rPr>
        <w:t xml:space="preserve">Voor levering van diensten omtrent </w:t>
      </w:r>
      <w:r w:rsidR="007954F4">
        <w:rPr>
          <w:b/>
          <w:bCs w:val="0"/>
          <w:sz w:val="28"/>
        </w:rPr>
        <w:t>Bouwkundig onderhoud</w:t>
      </w:r>
    </w:p>
    <w:p w14:paraId="49FB0118" w14:textId="77777777" w:rsidR="00CF3D2E" w:rsidRDefault="00CF3D2E" w:rsidP="00CF3D2E">
      <w:pPr>
        <w:spacing w:line="276" w:lineRule="auto"/>
        <w:jc w:val="center"/>
        <w:rPr>
          <w:b/>
          <w:bCs w:val="0"/>
          <w:sz w:val="28"/>
        </w:rPr>
      </w:pPr>
    </w:p>
    <w:p w14:paraId="3D65CD76" w14:textId="77777777" w:rsidR="00CF3D2E" w:rsidRDefault="00CF3D2E" w:rsidP="00CF3D2E">
      <w:pPr>
        <w:spacing w:line="276" w:lineRule="auto"/>
        <w:jc w:val="center"/>
        <w:rPr>
          <w:b/>
          <w:bCs w:val="0"/>
          <w:sz w:val="28"/>
        </w:rPr>
      </w:pPr>
      <w:r>
        <w:rPr>
          <w:b/>
          <w:bCs w:val="0"/>
          <w:sz w:val="28"/>
        </w:rPr>
        <w:t>tussen</w:t>
      </w:r>
    </w:p>
    <w:p w14:paraId="0587F63F" w14:textId="77777777" w:rsidR="00CF3D2E" w:rsidRPr="00423461" w:rsidRDefault="00CF3D2E" w:rsidP="00CF3D2E">
      <w:pPr>
        <w:spacing w:line="276" w:lineRule="auto"/>
        <w:jc w:val="center"/>
        <w:rPr>
          <w:b/>
          <w:bCs w:val="0"/>
          <w:sz w:val="32"/>
          <w:szCs w:val="32"/>
        </w:rPr>
      </w:pPr>
    </w:p>
    <w:p w14:paraId="4BFE8236" w14:textId="77777777" w:rsidR="00CF3D2E" w:rsidRDefault="00CF3D2E" w:rsidP="00CF3D2E">
      <w:pPr>
        <w:spacing w:line="276" w:lineRule="auto"/>
        <w:jc w:val="center"/>
        <w:rPr>
          <w:b/>
          <w:bCs w:val="0"/>
          <w:sz w:val="32"/>
          <w:szCs w:val="32"/>
        </w:rPr>
      </w:pPr>
      <w:r>
        <w:rPr>
          <w:b/>
          <w:bCs w:val="0"/>
          <w:sz w:val="32"/>
          <w:szCs w:val="32"/>
        </w:rPr>
        <w:t>Koninklijke Kentalis</w:t>
      </w:r>
    </w:p>
    <w:p w14:paraId="7DD63BB6" w14:textId="77777777" w:rsidR="00CF3D2E" w:rsidRDefault="00EE425A" w:rsidP="00CF3D2E">
      <w:pPr>
        <w:spacing w:line="276" w:lineRule="auto"/>
        <w:jc w:val="center"/>
        <w:rPr>
          <w:b/>
          <w:bCs w:val="0"/>
          <w:sz w:val="32"/>
          <w:szCs w:val="32"/>
        </w:rPr>
      </w:pPr>
      <w:r>
        <w:rPr>
          <w:noProof/>
        </w:rPr>
        <w:drawing>
          <wp:anchor distT="0" distB="0" distL="114300" distR="114300" simplePos="0" relativeHeight="251657728" behindDoc="0" locked="0" layoutInCell="1" allowOverlap="1" wp14:anchorId="551FC4BC" wp14:editId="3ECB30C5">
            <wp:simplePos x="0" y="0"/>
            <wp:positionH relativeFrom="margin">
              <wp:posOffset>2195830</wp:posOffset>
            </wp:positionH>
            <wp:positionV relativeFrom="paragraph">
              <wp:posOffset>156210</wp:posOffset>
            </wp:positionV>
            <wp:extent cx="1370330" cy="685165"/>
            <wp:effectExtent l="0" t="0" r="0" b="0"/>
            <wp:wrapSquare wrapText="bothSides"/>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0330" cy="685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DBD1D" w14:textId="77777777" w:rsidR="00CF3D2E" w:rsidRDefault="00CF3D2E" w:rsidP="00CF3D2E">
      <w:pPr>
        <w:spacing w:line="276" w:lineRule="auto"/>
        <w:jc w:val="center"/>
        <w:rPr>
          <w:b/>
          <w:bCs w:val="0"/>
          <w:sz w:val="32"/>
          <w:szCs w:val="32"/>
        </w:rPr>
      </w:pPr>
    </w:p>
    <w:p w14:paraId="700CCF15" w14:textId="77777777" w:rsidR="00CF3D2E" w:rsidRPr="00423461" w:rsidRDefault="00CF3D2E" w:rsidP="00CF3D2E">
      <w:pPr>
        <w:spacing w:line="276" w:lineRule="auto"/>
        <w:jc w:val="center"/>
        <w:rPr>
          <w:b/>
          <w:bCs w:val="0"/>
          <w:sz w:val="32"/>
          <w:szCs w:val="32"/>
        </w:rPr>
      </w:pPr>
    </w:p>
    <w:p w14:paraId="367158C2" w14:textId="77777777" w:rsidR="00CF3D2E" w:rsidRDefault="00CF3D2E" w:rsidP="00CF3D2E">
      <w:pPr>
        <w:spacing w:line="276" w:lineRule="auto"/>
        <w:jc w:val="center"/>
        <w:rPr>
          <w:b/>
          <w:bCs w:val="0"/>
          <w:sz w:val="32"/>
          <w:szCs w:val="32"/>
        </w:rPr>
      </w:pPr>
    </w:p>
    <w:p w14:paraId="3566D555" w14:textId="77777777" w:rsidR="00CF3D2E" w:rsidRDefault="00CF3D2E" w:rsidP="00CF3D2E">
      <w:pPr>
        <w:spacing w:line="276" w:lineRule="auto"/>
        <w:jc w:val="center"/>
        <w:rPr>
          <w:b/>
          <w:bCs w:val="0"/>
          <w:sz w:val="32"/>
          <w:szCs w:val="32"/>
        </w:rPr>
      </w:pPr>
      <w:r>
        <w:rPr>
          <w:b/>
          <w:bCs w:val="0"/>
          <w:sz w:val="32"/>
          <w:szCs w:val="32"/>
        </w:rPr>
        <w:t>e</w:t>
      </w:r>
      <w:r w:rsidRPr="00423461">
        <w:rPr>
          <w:b/>
          <w:bCs w:val="0"/>
          <w:sz w:val="32"/>
          <w:szCs w:val="32"/>
        </w:rPr>
        <w:t>n</w:t>
      </w:r>
    </w:p>
    <w:p w14:paraId="4512E2F6" w14:textId="77777777" w:rsidR="00CF3D2E" w:rsidRDefault="00CF3D2E" w:rsidP="00CF3D2E">
      <w:pPr>
        <w:spacing w:line="276" w:lineRule="auto"/>
        <w:jc w:val="center"/>
        <w:rPr>
          <w:b/>
          <w:bCs w:val="0"/>
          <w:sz w:val="32"/>
          <w:szCs w:val="32"/>
        </w:rPr>
      </w:pPr>
    </w:p>
    <w:p w14:paraId="0099E358" w14:textId="77777777" w:rsidR="00CF3D2E" w:rsidRPr="00423461" w:rsidRDefault="00CF3D2E" w:rsidP="00CF3D2E">
      <w:pPr>
        <w:spacing w:line="276" w:lineRule="auto"/>
        <w:jc w:val="center"/>
        <w:rPr>
          <w:b/>
          <w:bCs w:val="0"/>
          <w:sz w:val="32"/>
          <w:szCs w:val="32"/>
        </w:rPr>
      </w:pPr>
      <w:r w:rsidRPr="00D911C9">
        <w:rPr>
          <w:b/>
          <w:bCs w:val="0"/>
          <w:sz w:val="32"/>
          <w:szCs w:val="32"/>
        </w:rPr>
        <w:t>&lt;&lt;</w:t>
      </w:r>
      <w:r w:rsidRPr="008367C6">
        <w:rPr>
          <w:b/>
          <w:bCs w:val="0"/>
          <w:sz w:val="32"/>
          <w:szCs w:val="32"/>
          <w:highlight w:val="yellow"/>
        </w:rPr>
        <w:t>NAAM</w:t>
      </w:r>
      <w:r w:rsidRPr="00D911C9">
        <w:rPr>
          <w:b/>
          <w:bCs w:val="0"/>
          <w:sz w:val="32"/>
          <w:szCs w:val="32"/>
        </w:rPr>
        <w:t>&gt;&gt;</w:t>
      </w:r>
    </w:p>
    <w:p w14:paraId="2AB350A1" w14:textId="77777777" w:rsidR="00CF3D2E" w:rsidRDefault="00CF3D2E" w:rsidP="00CF3D2E">
      <w:pPr>
        <w:spacing w:line="276" w:lineRule="auto"/>
        <w:jc w:val="center"/>
        <w:rPr>
          <w:b/>
          <w:bCs w:val="0"/>
          <w:sz w:val="32"/>
          <w:szCs w:val="32"/>
        </w:rPr>
      </w:pPr>
    </w:p>
    <w:p w14:paraId="3C290A08" w14:textId="77777777" w:rsidR="00CF3D2E" w:rsidRDefault="00CF3D2E" w:rsidP="00CF3D2E">
      <w:pPr>
        <w:spacing w:line="276" w:lineRule="auto"/>
        <w:jc w:val="both"/>
      </w:pP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tblGrid>
      <w:tr w:rsidR="00CF3D2E" w14:paraId="184DDCB7" w14:textId="77777777" w:rsidTr="00690B68">
        <w:trPr>
          <w:jc w:val="center"/>
        </w:trPr>
        <w:tc>
          <w:tcPr>
            <w:tcW w:w="2518" w:type="dxa"/>
            <w:shd w:val="clear" w:color="auto" w:fill="auto"/>
          </w:tcPr>
          <w:p w14:paraId="0D729636" w14:textId="77777777" w:rsidR="00CF3D2E" w:rsidRDefault="00CF3D2E" w:rsidP="00690B68">
            <w:pPr>
              <w:spacing w:line="276" w:lineRule="auto"/>
              <w:jc w:val="both"/>
            </w:pPr>
            <w:r>
              <w:t>Kenmerk Overeenkomst</w:t>
            </w:r>
          </w:p>
        </w:tc>
        <w:tc>
          <w:tcPr>
            <w:tcW w:w="2693" w:type="dxa"/>
            <w:shd w:val="clear" w:color="auto" w:fill="auto"/>
          </w:tcPr>
          <w:p w14:paraId="7FF9415F" w14:textId="77777777" w:rsidR="00CF3D2E" w:rsidRDefault="00AE4190" w:rsidP="00690B68">
            <w:pPr>
              <w:spacing w:line="276" w:lineRule="auto"/>
              <w:jc w:val="both"/>
            </w:pPr>
            <w:r w:rsidRPr="004C1324">
              <w:rPr>
                <w:highlight w:val="yellow"/>
              </w:rPr>
              <w:t>156421</w:t>
            </w:r>
          </w:p>
        </w:tc>
      </w:tr>
    </w:tbl>
    <w:p w14:paraId="7E190E0D" w14:textId="77777777" w:rsidR="00CF3D2E" w:rsidRDefault="00CF3D2E" w:rsidP="00CF3D2E">
      <w:pPr>
        <w:spacing w:line="276" w:lineRule="auto"/>
        <w:jc w:val="center"/>
        <w:rPr>
          <w:b/>
          <w:bCs w:val="0"/>
          <w:sz w:val="32"/>
          <w:szCs w:val="32"/>
        </w:rPr>
      </w:pPr>
    </w:p>
    <w:p w14:paraId="223D040F" w14:textId="77777777" w:rsidR="00177FAE" w:rsidRPr="00B8086F" w:rsidRDefault="00CF3D2E" w:rsidP="00B5542F">
      <w:pPr>
        <w:spacing w:line="276" w:lineRule="auto"/>
        <w:jc w:val="both"/>
        <w:rPr>
          <w:b/>
          <w:bCs w:val="0"/>
          <w:u w:val="single"/>
        </w:rPr>
      </w:pPr>
      <w:r>
        <w:rPr>
          <w:bCs w:val="0"/>
          <w:u w:val="single"/>
        </w:rPr>
        <w:br w:type="page"/>
      </w:r>
      <w:r w:rsidR="00177FAE" w:rsidRPr="00B8086F">
        <w:rPr>
          <w:bCs w:val="0"/>
          <w:u w:val="single"/>
        </w:rPr>
        <w:lastRenderedPageBreak/>
        <w:t>Partijen</w:t>
      </w:r>
      <w:r w:rsidR="00177FAE" w:rsidRPr="00B8086F">
        <w:rPr>
          <w:b/>
          <w:bCs w:val="0"/>
          <w:u w:val="single"/>
        </w:rPr>
        <w:t>:</w:t>
      </w:r>
    </w:p>
    <w:p w14:paraId="19D16654" w14:textId="77777777" w:rsidR="00177FAE" w:rsidRDefault="00177FAE" w:rsidP="00B5542F">
      <w:pPr>
        <w:spacing w:line="276" w:lineRule="auto"/>
        <w:jc w:val="both"/>
      </w:pPr>
    </w:p>
    <w:p w14:paraId="2DDB06D5" w14:textId="52EA7306" w:rsidR="00C426EE" w:rsidRPr="00C426EE" w:rsidRDefault="00C426EE" w:rsidP="00C426EE">
      <w:pPr>
        <w:ind w:right="-144"/>
      </w:pPr>
      <w:r w:rsidRPr="00300A6E">
        <w:rPr>
          <w:b/>
        </w:rPr>
        <w:t>Stichting Koninklijke Kentalis,</w:t>
      </w:r>
      <w:r w:rsidR="00BC24D7" w:rsidRPr="00300A6E">
        <w:rPr>
          <w:b/>
        </w:rPr>
        <w:t xml:space="preserve"> </w:t>
      </w:r>
      <w:r w:rsidRPr="00C426EE">
        <w:rPr>
          <w:bCs w:val="0"/>
        </w:rPr>
        <w:t>statutair gevestigd in Groningen en</w:t>
      </w:r>
      <w:r w:rsidRPr="00C426EE">
        <w:rPr>
          <w:b/>
        </w:rPr>
        <w:t xml:space="preserve"> </w:t>
      </w:r>
      <w:r w:rsidRPr="00C426EE">
        <w:t>kantoorhoudende aan het adres Hoogstraat 21, 5271 SW Sint-</w:t>
      </w:r>
      <w:r w:rsidRPr="00300A6E">
        <w:t xml:space="preserve">Michielsgestel, te dezen rechtsgeldig vertegenwoordigd door </w:t>
      </w:r>
      <w:bookmarkStart w:id="0" w:name="_Hlk43131960"/>
      <w:r w:rsidR="00300A6E" w:rsidRPr="00300A6E">
        <w:t>Oscar Dekker, Voorzitter Raad van Bestuurd</w:t>
      </w:r>
      <w:bookmarkEnd w:id="0"/>
      <w:r w:rsidR="00300A6E" w:rsidRPr="00300A6E">
        <w:t>,</w:t>
      </w:r>
      <w:r w:rsidRPr="00300A6E">
        <w:t xml:space="preserve"> hierna te noemen ‘’Opdrachtgever’’,</w:t>
      </w:r>
    </w:p>
    <w:p w14:paraId="6AB23329" w14:textId="77777777" w:rsidR="00C426EE" w:rsidRPr="00C426EE" w:rsidRDefault="00C426EE" w:rsidP="00C426EE"/>
    <w:p w14:paraId="29E35A77" w14:textId="66E1C4DA" w:rsidR="00C426EE" w:rsidRPr="00DF232D" w:rsidRDefault="00C426EE" w:rsidP="00DF232D">
      <w:pPr>
        <w:ind w:right="-144"/>
      </w:pPr>
      <w:r w:rsidRPr="00DF232D">
        <w:rPr>
          <w:b/>
        </w:rPr>
        <w:t xml:space="preserve">Stichting Kentalis Zorg, </w:t>
      </w:r>
      <w:r w:rsidRPr="00DF232D">
        <w:rPr>
          <w:bCs w:val="0"/>
        </w:rPr>
        <w:t>statutair gevestigd in Groningen en</w:t>
      </w:r>
      <w:r w:rsidRPr="00DF232D">
        <w:rPr>
          <w:b/>
        </w:rPr>
        <w:t xml:space="preserve"> </w:t>
      </w:r>
      <w:r w:rsidRPr="00DF232D">
        <w:t xml:space="preserve">kantoorhoudende aan het adres Hoogstraat 21, 5271 SW Sint-Michielsgestel, te dezen rechtsgeldig </w:t>
      </w:r>
      <w:r w:rsidR="00DF232D" w:rsidRPr="00DF232D">
        <w:t>vertegenwoordigd door Oscar Dekker, Voorzitter Raad van Bestuurd, hierna te noemen ‘’Opdrachtgever’’,</w:t>
      </w:r>
    </w:p>
    <w:p w14:paraId="628AEA98" w14:textId="77777777" w:rsidR="00C426EE" w:rsidRPr="00DF232D" w:rsidRDefault="00C426EE" w:rsidP="00C426EE"/>
    <w:p w14:paraId="0656B100" w14:textId="3F5EA061" w:rsidR="00C426EE" w:rsidRPr="00C426EE" w:rsidRDefault="00C426EE" w:rsidP="00C426EE">
      <w:pPr>
        <w:ind w:right="-144"/>
      </w:pPr>
      <w:r w:rsidRPr="00DF232D">
        <w:rPr>
          <w:b/>
        </w:rPr>
        <w:t xml:space="preserve">Stichting Kentalis Onderwijs, </w:t>
      </w:r>
      <w:r w:rsidRPr="00DF232D">
        <w:rPr>
          <w:bCs w:val="0"/>
        </w:rPr>
        <w:t>statutair gevestigd in Haren en</w:t>
      </w:r>
      <w:r w:rsidRPr="00DF232D">
        <w:rPr>
          <w:b/>
        </w:rPr>
        <w:t xml:space="preserve"> </w:t>
      </w:r>
      <w:r w:rsidRPr="00DF232D">
        <w:t>kantoorhoudende aan het adres Hoogstraat 21, 5271 SW Sint-Michielsgestel</w:t>
      </w:r>
      <w:r w:rsidRPr="00C426EE">
        <w:t xml:space="preserve">, te dezen rechtsgeldig </w:t>
      </w:r>
      <w:r w:rsidR="00DF232D" w:rsidRPr="00300A6E">
        <w:t>vertegenwoordigd door Oscar Dekker, Voorzitter Raad van Bestuurd, hierna te noemen ‘’Opdrachtgever’’,</w:t>
      </w:r>
    </w:p>
    <w:p w14:paraId="46D0F011" w14:textId="77777777" w:rsidR="00C426EE" w:rsidRPr="00C426EE" w:rsidRDefault="00C426EE" w:rsidP="00C426EE"/>
    <w:p w14:paraId="4AE6F194" w14:textId="77777777" w:rsidR="00323C38" w:rsidRDefault="00323C38" w:rsidP="00B5542F">
      <w:pPr>
        <w:spacing w:line="276" w:lineRule="auto"/>
        <w:jc w:val="both"/>
      </w:pPr>
      <w:r>
        <w:t>en</w:t>
      </w:r>
    </w:p>
    <w:p w14:paraId="18CE8A7E" w14:textId="77777777" w:rsidR="00323C38" w:rsidRDefault="00323C38" w:rsidP="00B5542F">
      <w:pPr>
        <w:spacing w:line="276" w:lineRule="auto"/>
        <w:jc w:val="both"/>
      </w:pPr>
    </w:p>
    <w:p w14:paraId="46A3C170" w14:textId="77777777" w:rsidR="00323C38" w:rsidRDefault="00323C38" w:rsidP="00C426EE">
      <w:pPr>
        <w:spacing w:line="276" w:lineRule="auto"/>
      </w:pPr>
      <w:bookmarkStart w:id="1" w:name="_Hlk43219663"/>
      <w:r w:rsidRPr="0064178A">
        <w:rPr>
          <w:b/>
          <w:bCs w:val="0"/>
        </w:rPr>
        <w:t>&lt;&lt;</w:t>
      </w:r>
      <w:r w:rsidRPr="001F4A50">
        <w:rPr>
          <w:b/>
          <w:bCs w:val="0"/>
          <w:highlight w:val="yellow"/>
        </w:rPr>
        <w:t>NAAM LEVERANCIER&gt;&gt;</w:t>
      </w:r>
      <w:r w:rsidRPr="001F4A50">
        <w:rPr>
          <w:highlight w:val="yellow"/>
        </w:rPr>
        <w:t>,</w:t>
      </w:r>
      <w:r>
        <w:t xml:space="preserve"> gevestigd te &lt;&lt;</w:t>
      </w:r>
      <w:r w:rsidRPr="001F4A50">
        <w:rPr>
          <w:highlight w:val="yellow"/>
        </w:rPr>
        <w:t>VESTIGINGSPLAATS</w:t>
      </w:r>
      <w:r>
        <w:t>&gt;&gt; en kantoorhoudende aan het adres &lt;&lt;</w:t>
      </w:r>
      <w:r w:rsidRPr="001F4A50">
        <w:rPr>
          <w:highlight w:val="yellow"/>
        </w:rPr>
        <w:t>ADRES, PC PLAATS</w:t>
      </w:r>
      <w:r>
        <w:t xml:space="preserve">&gt;&gt;, te dezen rechtsgeldig vertegenwoordigd door </w:t>
      </w:r>
      <w:r w:rsidRPr="001F4A50">
        <w:rPr>
          <w:highlight w:val="yellow"/>
        </w:rPr>
        <w:t>&lt;&lt;NAAM&gt;&gt; (&lt;&lt;FUNCTIE&gt;&gt;),</w:t>
      </w:r>
      <w:r>
        <w:t xml:space="preserve"> hierna te noemen “</w:t>
      </w:r>
      <w:r w:rsidR="00B5542F">
        <w:t>Wachtkamercontractant</w:t>
      </w:r>
      <w:r>
        <w:t xml:space="preserve">”, </w:t>
      </w:r>
    </w:p>
    <w:bookmarkEnd w:id="1"/>
    <w:p w14:paraId="1340D256" w14:textId="77777777" w:rsidR="00323C38" w:rsidRDefault="00323C38" w:rsidP="00B5542F">
      <w:pPr>
        <w:spacing w:line="276" w:lineRule="auto"/>
        <w:jc w:val="both"/>
      </w:pPr>
    </w:p>
    <w:p w14:paraId="38D1EF41" w14:textId="77777777" w:rsidR="00177FAE" w:rsidRDefault="00323C38" w:rsidP="00B5542F">
      <w:pPr>
        <w:spacing w:line="276" w:lineRule="auto"/>
        <w:ind w:right="-144"/>
        <w:jc w:val="both"/>
      </w:pPr>
      <w:r>
        <w:t>hierna gezamenlijk ook te noemen “Partijen”,</w:t>
      </w:r>
    </w:p>
    <w:p w14:paraId="68D46B6D" w14:textId="77777777" w:rsidR="00177FAE" w:rsidRDefault="00177FAE" w:rsidP="00B5542F">
      <w:pPr>
        <w:spacing w:line="276" w:lineRule="auto"/>
        <w:jc w:val="both"/>
      </w:pPr>
    </w:p>
    <w:p w14:paraId="382A1422" w14:textId="77777777" w:rsidR="00177FAE" w:rsidRPr="00B8086F" w:rsidRDefault="000C76B8" w:rsidP="00B5542F">
      <w:pPr>
        <w:spacing w:line="276" w:lineRule="auto"/>
        <w:jc w:val="both"/>
        <w:rPr>
          <w:bCs w:val="0"/>
          <w:u w:val="single"/>
        </w:rPr>
      </w:pPr>
      <w:r>
        <w:rPr>
          <w:bCs w:val="0"/>
          <w:u w:val="single"/>
        </w:rPr>
        <w:t>O</w:t>
      </w:r>
      <w:r w:rsidR="00177FAE" w:rsidRPr="00B8086F">
        <w:rPr>
          <w:bCs w:val="0"/>
          <w:u w:val="single"/>
        </w:rPr>
        <w:t>verwegende</w:t>
      </w:r>
      <w:r w:rsidR="001327ED">
        <w:rPr>
          <w:bCs w:val="0"/>
          <w:u w:val="single"/>
        </w:rPr>
        <w:t xml:space="preserve"> dat</w:t>
      </w:r>
      <w:r w:rsidR="00177FAE" w:rsidRPr="00B8086F">
        <w:rPr>
          <w:bCs w:val="0"/>
          <w:u w:val="single"/>
        </w:rPr>
        <w:t>:</w:t>
      </w:r>
    </w:p>
    <w:p w14:paraId="41532688" w14:textId="77777777" w:rsidR="00177FAE" w:rsidRDefault="00177FAE" w:rsidP="00B5542F">
      <w:pPr>
        <w:spacing w:line="276" w:lineRule="auto"/>
        <w:jc w:val="both"/>
      </w:pPr>
    </w:p>
    <w:p w14:paraId="2DFA0281" w14:textId="01882D72" w:rsidR="001327ED" w:rsidRPr="003370D5" w:rsidRDefault="001327ED" w:rsidP="00B5542F">
      <w:pPr>
        <w:numPr>
          <w:ilvl w:val="0"/>
          <w:numId w:val="1"/>
        </w:numPr>
        <w:spacing w:line="276" w:lineRule="auto"/>
        <w:ind w:left="360"/>
        <w:jc w:val="both"/>
      </w:pPr>
      <w:r w:rsidRPr="00B5542F">
        <w:t xml:space="preserve">Opdrachtgever behoefte heeft aan levering van </w:t>
      </w:r>
      <w:r w:rsidR="00A40079">
        <w:t xml:space="preserve">Bouwkundig </w:t>
      </w:r>
      <w:r w:rsidR="00A40079" w:rsidRPr="003370D5">
        <w:t>Onderhoud</w:t>
      </w:r>
      <w:r w:rsidR="0064178A" w:rsidRPr="003370D5">
        <w:t xml:space="preserve"> </w:t>
      </w:r>
      <w:r w:rsidRPr="003370D5">
        <w:t>op haar diverse locaties</w:t>
      </w:r>
      <w:r w:rsidR="00935B41" w:rsidRPr="003370D5">
        <w:t>;</w:t>
      </w:r>
      <w:r w:rsidRPr="003370D5">
        <w:t xml:space="preserve"> </w:t>
      </w:r>
    </w:p>
    <w:p w14:paraId="6B3ED332" w14:textId="5B69F7C4" w:rsidR="003B55D4" w:rsidRPr="008F65A5" w:rsidRDefault="003B55D4" w:rsidP="003B55D4">
      <w:pPr>
        <w:numPr>
          <w:ilvl w:val="0"/>
          <w:numId w:val="1"/>
        </w:numPr>
        <w:spacing w:line="276" w:lineRule="auto"/>
        <w:ind w:left="360"/>
        <w:jc w:val="both"/>
      </w:pPr>
      <w:r w:rsidRPr="003370D5">
        <w:t xml:space="preserve">Opdrachtgever in dat kader op </w:t>
      </w:r>
      <w:r w:rsidR="003370D5" w:rsidRPr="003370D5">
        <w:t>19 juli 2023</w:t>
      </w:r>
      <w:r w:rsidRPr="003370D5">
        <w:t xml:space="preserve"> een  Openbare</w:t>
      </w:r>
      <w:r w:rsidR="00B70141" w:rsidRPr="003370D5">
        <w:t xml:space="preserve"> Europese</w:t>
      </w:r>
      <w:r w:rsidRPr="003370D5">
        <w:t xml:space="preserve"> Aanbesteding heeft aangekondigd door middel van de publicatie van de aanbestedingsstukken met kenmerk</w:t>
      </w:r>
      <w:r w:rsidRPr="008338ED">
        <w:t xml:space="preserve"> </w:t>
      </w:r>
      <w:r w:rsidR="003370D5">
        <w:t>Kentalis-VL-BO-2023</w:t>
      </w:r>
      <w:r w:rsidR="00C84F34">
        <w:t xml:space="preserve"> via aanbestedingsplatform </w:t>
      </w:r>
      <w:proofErr w:type="spellStart"/>
      <w:r w:rsidR="003370D5">
        <w:t>TenderNed</w:t>
      </w:r>
      <w:proofErr w:type="spellEnd"/>
      <w:r w:rsidRPr="008F65A5">
        <w:t>;</w:t>
      </w:r>
    </w:p>
    <w:p w14:paraId="6439182D" w14:textId="13674106" w:rsidR="001327ED" w:rsidRPr="00B5542F" w:rsidRDefault="00B5542F" w:rsidP="00B5542F">
      <w:pPr>
        <w:numPr>
          <w:ilvl w:val="0"/>
          <w:numId w:val="1"/>
        </w:numPr>
        <w:spacing w:line="276" w:lineRule="auto"/>
        <w:ind w:left="360"/>
        <w:jc w:val="both"/>
      </w:pPr>
      <w:r>
        <w:t>Wachtkamercontractant</w:t>
      </w:r>
      <w:r w:rsidRPr="00B5542F">
        <w:t xml:space="preserve"> </w:t>
      </w:r>
      <w:r w:rsidR="001327ED" w:rsidRPr="00B5542F">
        <w:t xml:space="preserve">in dat kader op </w:t>
      </w:r>
      <w:r w:rsidR="00352FB9">
        <w:t>28 september 2023</w:t>
      </w:r>
      <w:r w:rsidR="001327ED" w:rsidRPr="00B5542F">
        <w:t>een inschrijving heeft gedaan op</w:t>
      </w:r>
      <w:r w:rsidR="00C84F34">
        <w:t xml:space="preserve"> </w:t>
      </w:r>
      <w:r w:rsidR="00C84F34" w:rsidRPr="001F4A50">
        <w:rPr>
          <w:highlight w:val="yellow"/>
        </w:rPr>
        <w:t>&lt;n</w:t>
      </w:r>
      <w:r w:rsidR="00C84F34" w:rsidRPr="00C84F34">
        <w:rPr>
          <w:highlight w:val="yellow"/>
        </w:rPr>
        <w:t>aam perceel en perceelnummer</w:t>
      </w:r>
      <w:r w:rsidR="00C84F34" w:rsidRPr="001F4A50">
        <w:rPr>
          <w:highlight w:val="yellow"/>
        </w:rPr>
        <w:t>&gt;</w:t>
      </w:r>
      <w:r w:rsidR="001327ED" w:rsidRPr="00B5542F">
        <w:t>;</w:t>
      </w:r>
    </w:p>
    <w:p w14:paraId="7D616FA7" w14:textId="77777777" w:rsidR="00B5542F" w:rsidRDefault="00B5542F" w:rsidP="00B5542F">
      <w:pPr>
        <w:numPr>
          <w:ilvl w:val="0"/>
          <w:numId w:val="1"/>
        </w:numPr>
        <w:spacing w:line="276" w:lineRule="auto"/>
        <w:ind w:left="360"/>
        <w:jc w:val="both"/>
      </w:pPr>
      <w:r>
        <w:t>Wachtkamercontractant</w:t>
      </w:r>
      <w:r w:rsidR="001327ED" w:rsidRPr="00B5542F">
        <w:t xml:space="preserve"> de </w:t>
      </w:r>
      <w:r>
        <w:t xml:space="preserve">op één na </w:t>
      </w:r>
      <w:r w:rsidR="001327ED" w:rsidRPr="00B5542F">
        <w:t xml:space="preserve">economisch meest voordelige inschrijving (beste prijs-kwaliteit verhouding) heeft gedaan en </w:t>
      </w:r>
      <w:r w:rsidR="00935B41" w:rsidRPr="00B5542F">
        <w:t xml:space="preserve">derhalve </w:t>
      </w:r>
      <w:r>
        <w:t xml:space="preserve">als tweede in de rang is geëindigd; </w:t>
      </w:r>
    </w:p>
    <w:p w14:paraId="1E055CCB" w14:textId="6047DCAC" w:rsidR="001327ED" w:rsidRPr="00935B41" w:rsidRDefault="00B5542F" w:rsidP="00B5542F">
      <w:pPr>
        <w:numPr>
          <w:ilvl w:val="0"/>
          <w:numId w:val="1"/>
        </w:numPr>
        <w:spacing w:line="276" w:lineRule="auto"/>
        <w:ind w:left="360"/>
        <w:jc w:val="both"/>
      </w:pPr>
      <w:r>
        <w:t xml:space="preserve">Tussen Opdrachtgever en </w:t>
      </w:r>
      <w:r w:rsidRPr="001F4A50">
        <w:rPr>
          <w:highlight w:val="yellow"/>
        </w:rPr>
        <w:t>&lt;&lt;NAAM O</w:t>
      </w:r>
      <w:r w:rsidR="006F4222" w:rsidRPr="001F4A50">
        <w:rPr>
          <w:highlight w:val="yellow"/>
        </w:rPr>
        <w:t>P</w:t>
      </w:r>
      <w:r w:rsidRPr="001F4A50">
        <w:rPr>
          <w:highlight w:val="yellow"/>
        </w:rPr>
        <w:t>DRACHTNEMER&gt;&gt;</w:t>
      </w:r>
      <w:r>
        <w:t xml:space="preserve"> </w:t>
      </w:r>
      <w:r w:rsidR="00935B41" w:rsidRPr="00B5542F">
        <w:t xml:space="preserve">een </w:t>
      </w:r>
      <w:r w:rsidR="00935B41" w:rsidRPr="00352FB9">
        <w:t>raamovereenkomst</w:t>
      </w:r>
      <w:r w:rsidR="00935B41" w:rsidRPr="00B5542F">
        <w:t xml:space="preserve"> tot stand is gekomen</w:t>
      </w:r>
      <w:r>
        <w:t xml:space="preserve"> met ingangsdatum </w:t>
      </w:r>
      <w:r w:rsidR="00352FB9">
        <w:t xml:space="preserve">1 december 2023 </w:t>
      </w:r>
      <w:r>
        <w:t xml:space="preserve">met een looptijd van </w:t>
      </w:r>
      <w:r w:rsidR="00352FB9">
        <w:t>4</w:t>
      </w:r>
      <w:r>
        <w:t xml:space="preserve"> en </w:t>
      </w:r>
      <w:r w:rsidR="00352FB9">
        <w:t>2 maal</w:t>
      </w:r>
      <w:r>
        <w:t xml:space="preserve"> de optie om de raamovereenkomst met </w:t>
      </w:r>
      <w:r w:rsidR="00352FB9">
        <w:t>2</w:t>
      </w:r>
      <w:r w:rsidR="00C84F34">
        <w:t xml:space="preserve"> </w:t>
      </w:r>
      <w:r>
        <w:t>jaar te verlengen</w:t>
      </w:r>
      <w:r w:rsidR="00A840F6">
        <w:t xml:space="preserve"> (</w:t>
      </w:r>
      <w:r w:rsidR="00A840F6" w:rsidRPr="00A840F6">
        <w:rPr>
          <w:b/>
        </w:rPr>
        <w:t xml:space="preserve">‘Oorspronkelijke </w:t>
      </w:r>
      <w:r w:rsidR="00A840F6">
        <w:rPr>
          <w:b/>
        </w:rPr>
        <w:t>Raamo</w:t>
      </w:r>
      <w:r w:rsidR="00A840F6" w:rsidRPr="00A840F6">
        <w:rPr>
          <w:b/>
        </w:rPr>
        <w:t>vereenkomst’</w:t>
      </w:r>
      <w:r w:rsidR="00A840F6">
        <w:t>)</w:t>
      </w:r>
      <w:r>
        <w:t xml:space="preserve">. </w:t>
      </w:r>
    </w:p>
    <w:p w14:paraId="4EC5ACCA" w14:textId="77777777" w:rsidR="00BB5181" w:rsidRDefault="006F4222" w:rsidP="00B5542F">
      <w:pPr>
        <w:numPr>
          <w:ilvl w:val="0"/>
          <w:numId w:val="1"/>
        </w:numPr>
        <w:spacing w:line="276" w:lineRule="auto"/>
        <w:ind w:left="360"/>
        <w:jc w:val="both"/>
      </w:pPr>
      <w:r>
        <w:t>Opdrachtgever en Wachtkamercontract</w:t>
      </w:r>
      <w:r w:rsidR="00B70141">
        <w:t>ant</w:t>
      </w:r>
      <w:r>
        <w:t xml:space="preserve"> een wachtkamerovereenkomst aangaan onder navolgende voorwaarden en bedingen</w:t>
      </w:r>
      <w:r w:rsidR="00BB5181">
        <w:t xml:space="preserve">. </w:t>
      </w:r>
    </w:p>
    <w:p w14:paraId="1082A172" w14:textId="77777777" w:rsidR="00A44BB8" w:rsidRDefault="00A44BB8" w:rsidP="00B5542F">
      <w:pPr>
        <w:pStyle w:val="Lijstalinea"/>
        <w:spacing w:line="276" w:lineRule="auto"/>
        <w:ind w:left="0"/>
        <w:jc w:val="both"/>
      </w:pPr>
    </w:p>
    <w:p w14:paraId="7E7840A4" w14:textId="77777777" w:rsidR="00177FAE" w:rsidRDefault="00177FAE" w:rsidP="00B5542F">
      <w:pPr>
        <w:spacing w:line="276" w:lineRule="auto"/>
        <w:jc w:val="both"/>
        <w:rPr>
          <w:bCs w:val="0"/>
        </w:rPr>
      </w:pPr>
      <w:r>
        <w:rPr>
          <w:bCs w:val="0"/>
          <w:u w:val="single"/>
        </w:rPr>
        <w:t>en zijn overeengekomen als volgt</w:t>
      </w:r>
      <w:r w:rsidRPr="00B8086F">
        <w:rPr>
          <w:bCs w:val="0"/>
        </w:rPr>
        <w:t>:</w:t>
      </w:r>
      <w:bookmarkStart w:id="2" w:name="_Toc206470784"/>
    </w:p>
    <w:p w14:paraId="6654D68D" w14:textId="77777777" w:rsidR="00177FAE" w:rsidRDefault="00177FAE" w:rsidP="00B5542F">
      <w:pPr>
        <w:spacing w:line="276" w:lineRule="auto"/>
        <w:jc w:val="both"/>
        <w:rPr>
          <w:bCs w:val="0"/>
        </w:rPr>
      </w:pPr>
    </w:p>
    <w:bookmarkEnd w:id="2"/>
    <w:p w14:paraId="5FB7CC8B" w14:textId="77777777" w:rsidR="00935B41" w:rsidRDefault="00DA1160" w:rsidP="00B5542F">
      <w:pPr>
        <w:tabs>
          <w:tab w:val="left" w:pos="567"/>
        </w:tabs>
        <w:spacing w:line="276" w:lineRule="auto"/>
        <w:jc w:val="both"/>
        <w:rPr>
          <w:b/>
          <w:szCs w:val="20"/>
        </w:rPr>
      </w:pPr>
      <w:r>
        <w:rPr>
          <w:b/>
          <w:szCs w:val="20"/>
        </w:rPr>
        <w:t xml:space="preserve">Artikel </w:t>
      </w:r>
      <w:r w:rsidR="000164B2">
        <w:rPr>
          <w:b/>
          <w:szCs w:val="20"/>
        </w:rPr>
        <w:t>1</w:t>
      </w:r>
      <w:r>
        <w:rPr>
          <w:b/>
          <w:szCs w:val="20"/>
        </w:rPr>
        <w:tab/>
        <w:t>Opdracht</w:t>
      </w:r>
    </w:p>
    <w:p w14:paraId="292ECADD" w14:textId="77777777" w:rsidR="006F4222" w:rsidRDefault="006F4222" w:rsidP="006F4222">
      <w:pPr>
        <w:numPr>
          <w:ilvl w:val="0"/>
          <w:numId w:val="41"/>
        </w:numPr>
        <w:spacing w:line="276" w:lineRule="auto"/>
        <w:jc w:val="both"/>
      </w:pPr>
      <w:r>
        <w:t xml:space="preserve">De definities zoals beschreven in de aanbestedingsstukken gelden ook voor deze wachtkamerovereenkomst. </w:t>
      </w:r>
    </w:p>
    <w:p w14:paraId="03293603" w14:textId="77777777" w:rsidR="00DA1160" w:rsidRDefault="00CB57A1" w:rsidP="00B5542F">
      <w:pPr>
        <w:numPr>
          <w:ilvl w:val="0"/>
          <w:numId w:val="41"/>
        </w:numPr>
        <w:spacing w:line="276" w:lineRule="auto"/>
        <w:jc w:val="both"/>
      </w:pPr>
      <w:r>
        <w:t xml:space="preserve">Uitvoering van de opdracht </w:t>
      </w:r>
      <w:r w:rsidR="006F4222">
        <w:t xml:space="preserve">op grond van de wachtkamerovereenkomst </w:t>
      </w:r>
      <w:r>
        <w:t xml:space="preserve">geschiedt conform de voorwaarden en bedingen zoals opgenomen in deze overeenkomst en van toepassing verklaarde bijlagen. </w:t>
      </w:r>
    </w:p>
    <w:p w14:paraId="5F09CDA1" w14:textId="77777777" w:rsidR="00177FAE" w:rsidRDefault="00177FAE" w:rsidP="00B5542F">
      <w:pPr>
        <w:spacing w:line="276" w:lineRule="auto"/>
        <w:jc w:val="both"/>
      </w:pPr>
      <w:bookmarkStart w:id="3" w:name="_Toc206470786"/>
    </w:p>
    <w:p w14:paraId="162290B4" w14:textId="77777777" w:rsidR="00323C38" w:rsidRDefault="00CB57A1" w:rsidP="00B5542F">
      <w:pPr>
        <w:tabs>
          <w:tab w:val="left" w:pos="567"/>
        </w:tabs>
        <w:spacing w:line="276" w:lineRule="auto"/>
        <w:jc w:val="both"/>
        <w:rPr>
          <w:b/>
          <w:szCs w:val="20"/>
        </w:rPr>
      </w:pPr>
      <w:r>
        <w:rPr>
          <w:b/>
          <w:szCs w:val="20"/>
        </w:rPr>
        <w:t xml:space="preserve">Artikel </w:t>
      </w:r>
      <w:r w:rsidR="000164B2">
        <w:rPr>
          <w:b/>
          <w:szCs w:val="20"/>
        </w:rPr>
        <w:t>2</w:t>
      </w:r>
      <w:r>
        <w:rPr>
          <w:b/>
          <w:szCs w:val="20"/>
        </w:rPr>
        <w:t xml:space="preserve"> </w:t>
      </w:r>
      <w:r w:rsidR="00BB6466">
        <w:rPr>
          <w:b/>
          <w:szCs w:val="20"/>
        </w:rPr>
        <w:tab/>
      </w:r>
      <w:bookmarkEnd w:id="3"/>
      <w:r w:rsidR="006F4222">
        <w:rPr>
          <w:b/>
          <w:szCs w:val="20"/>
        </w:rPr>
        <w:t>Inwerkingtreding wachtkamerovereenkomst</w:t>
      </w:r>
    </w:p>
    <w:p w14:paraId="4716137F" w14:textId="647C7375" w:rsidR="006F4222" w:rsidRDefault="006F4222" w:rsidP="006F4222">
      <w:pPr>
        <w:numPr>
          <w:ilvl w:val="0"/>
          <w:numId w:val="70"/>
        </w:numPr>
        <w:tabs>
          <w:tab w:val="left" w:pos="567"/>
        </w:tabs>
        <w:spacing w:line="276" w:lineRule="auto"/>
        <w:jc w:val="both"/>
      </w:pPr>
      <w:r>
        <w:t xml:space="preserve">Indien de </w:t>
      </w:r>
      <w:r w:rsidR="00A840F6">
        <w:t xml:space="preserve">Oorspronkelijke </w:t>
      </w:r>
      <w:r w:rsidR="00A840F6" w:rsidRPr="00352FB9">
        <w:t>Raamovereenkomst</w:t>
      </w:r>
      <w:r>
        <w:t xml:space="preserve"> tussen Opdrachtgever en &lt;&lt;</w:t>
      </w:r>
      <w:r w:rsidRPr="00C84F34">
        <w:rPr>
          <w:highlight w:val="yellow"/>
        </w:rPr>
        <w:t>NAAM OPDRACHTNEMER</w:t>
      </w:r>
      <w:r>
        <w:t xml:space="preserve">&gt;&gt; wordt ontbonden, kan op basis van de wachtkamerovereenkomst de opdracht ten behoeve van </w:t>
      </w:r>
      <w:r w:rsidR="00352FB9">
        <w:t>Bouwkundig Onderhoud</w:t>
      </w:r>
      <w:r w:rsidR="00C84F34">
        <w:t xml:space="preserve"> </w:t>
      </w:r>
      <w:r>
        <w:t xml:space="preserve">wordt gegund aan de Wachtkamercontractant. </w:t>
      </w:r>
    </w:p>
    <w:p w14:paraId="34F6BB44" w14:textId="03F605E1" w:rsidR="006F4222" w:rsidRPr="00B2019A" w:rsidRDefault="006F4222" w:rsidP="006F4222">
      <w:pPr>
        <w:numPr>
          <w:ilvl w:val="0"/>
          <w:numId w:val="70"/>
        </w:numPr>
        <w:tabs>
          <w:tab w:val="left" w:pos="567"/>
        </w:tabs>
        <w:spacing w:line="276" w:lineRule="auto"/>
        <w:jc w:val="both"/>
        <w:rPr>
          <w:strike/>
        </w:rPr>
      </w:pPr>
      <w:bookmarkStart w:id="4" w:name="_GoBack"/>
      <w:r w:rsidRPr="00B2019A">
        <w:rPr>
          <w:strike/>
        </w:rPr>
        <w:t xml:space="preserve">Bij ontbinding van de </w:t>
      </w:r>
      <w:r w:rsidR="00352FB9" w:rsidRPr="00B2019A">
        <w:rPr>
          <w:strike/>
        </w:rPr>
        <w:t>Raam</w:t>
      </w:r>
      <w:r w:rsidRPr="00B2019A">
        <w:rPr>
          <w:strike/>
        </w:rPr>
        <w:t xml:space="preserve">overeenkomst kan de opdrachtgever er voor kiezen om de opdracht opnieuw aan te besteden, in plaats van gebruik te maken van deze wachtkamerovereenkomst. </w:t>
      </w:r>
    </w:p>
    <w:bookmarkEnd w:id="4"/>
    <w:p w14:paraId="787AE828" w14:textId="77777777" w:rsidR="00323C38" w:rsidRPr="00BB6466" w:rsidRDefault="00323C38" w:rsidP="00B5542F">
      <w:pPr>
        <w:spacing w:line="276" w:lineRule="auto"/>
        <w:ind w:left="567"/>
        <w:jc w:val="both"/>
        <w:rPr>
          <w:b/>
        </w:rPr>
      </w:pPr>
    </w:p>
    <w:p w14:paraId="1E29392D" w14:textId="77777777" w:rsidR="00EC739E" w:rsidRDefault="00CB57A1" w:rsidP="00B5542F">
      <w:pPr>
        <w:tabs>
          <w:tab w:val="num" w:pos="567"/>
        </w:tabs>
        <w:spacing w:line="276" w:lineRule="auto"/>
        <w:jc w:val="both"/>
        <w:rPr>
          <w:b/>
        </w:rPr>
      </w:pPr>
      <w:r>
        <w:rPr>
          <w:b/>
        </w:rPr>
        <w:t xml:space="preserve">Artikel </w:t>
      </w:r>
      <w:r w:rsidR="000164B2">
        <w:rPr>
          <w:b/>
        </w:rPr>
        <w:t>3</w:t>
      </w:r>
      <w:r>
        <w:rPr>
          <w:b/>
        </w:rPr>
        <w:t xml:space="preserve"> </w:t>
      </w:r>
      <w:r w:rsidR="00BB6466">
        <w:rPr>
          <w:b/>
        </w:rPr>
        <w:tab/>
      </w:r>
      <w:r w:rsidR="006F4222">
        <w:rPr>
          <w:b/>
        </w:rPr>
        <w:t xml:space="preserve">Duur van de overeenkomst </w:t>
      </w:r>
      <w:r>
        <w:rPr>
          <w:b/>
        </w:rPr>
        <w:t xml:space="preserve"> </w:t>
      </w:r>
    </w:p>
    <w:p w14:paraId="2E832387" w14:textId="06E0C86C" w:rsidR="006F4222" w:rsidRPr="00A840F6" w:rsidRDefault="006F4222" w:rsidP="006F4222">
      <w:pPr>
        <w:numPr>
          <w:ilvl w:val="0"/>
          <w:numId w:val="71"/>
        </w:numPr>
        <w:spacing w:line="276" w:lineRule="auto"/>
        <w:jc w:val="both"/>
      </w:pPr>
      <w:r w:rsidRPr="00A840F6">
        <w:t xml:space="preserve">De duur van de </w:t>
      </w:r>
      <w:r w:rsidR="00A840F6" w:rsidRPr="00A840F6">
        <w:t>wachtkamer</w:t>
      </w:r>
      <w:r w:rsidRPr="00A840F6">
        <w:t xml:space="preserve">overeenkomst bedraagt </w:t>
      </w:r>
      <w:r w:rsidR="00CA7ACB">
        <w:t>12</w:t>
      </w:r>
      <w:r w:rsidRPr="00A840F6">
        <w:t xml:space="preserve"> maanden</w:t>
      </w:r>
      <w:r w:rsidR="008D27EC">
        <w:t xml:space="preserve"> </w:t>
      </w:r>
      <w:r w:rsidR="00411582">
        <w:rPr>
          <w:color w:val="FF0000"/>
        </w:rPr>
        <w:t>na ingangsdatum Raamovereenkomst als bedoeld in artikel 2 lid 1</w:t>
      </w:r>
      <w:r w:rsidRPr="00A840F6">
        <w:t xml:space="preserve">. </w:t>
      </w:r>
      <w:r w:rsidR="00511B33">
        <w:t xml:space="preserve">Tijdens deze Overeenkomst doet de Wachtkamercontractant de Inschrijving gestand. </w:t>
      </w:r>
      <w:r w:rsidR="00A840F6" w:rsidRPr="00A840F6">
        <w:t xml:space="preserve">Na deze periode eindigt de wachtkamerovereenkomst van rechtswege. </w:t>
      </w:r>
    </w:p>
    <w:p w14:paraId="77F6C403" w14:textId="77777777" w:rsidR="00A840F6" w:rsidRDefault="00A840F6" w:rsidP="00A840F6">
      <w:pPr>
        <w:spacing w:line="276" w:lineRule="auto"/>
        <w:ind w:left="720"/>
        <w:jc w:val="both"/>
        <w:rPr>
          <w:b/>
        </w:rPr>
      </w:pPr>
    </w:p>
    <w:p w14:paraId="50CA9C5A" w14:textId="77777777" w:rsidR="00AD53D3" w:rsidRDefault="00BB6466" w:rsidP="00B5542F">
      <w:pPr>
        <w:tabs>
          <w:tab w:val="num" w:pos="567"/>
        </w:tabs>
        <w:spacing w:line="276" w:lineRule="auto"/>
        <w:jc w:val="both"/>
        <w:rPr>
          <w:b/>
        </w:rPr>
      </w:pPr>
      <w:r>
        <w:rPr>
          <w:b/>
        </w:rPr>
        <w:t xml:space="preserve">Artikel </w:t>
      </w:r>
      <w:r w:rsidR="0070557A">
        <w:rPr>
          <w:b/>
        </w:rPr>
        <w:t>4</w:t>
      </w:r>
      <w:r>
        <w:rPr>
          <w:b/>
        </w:rPr>
        <w:t xml:space="preserve"> </w:t>
      </w:r>
      <w:r>
        <w:rPr>
          <w:b/>
        </w:rPr>
        <w:tab/>
      </w:r>
      <w:r w:rsidR="00A840F6">
        <w:rPr>
          <w:b/>
        </w:rPr>
        <w:t xml:space="preserve">Uitvoering van de opdracht </w:t>
      </w:r>
    </w:p>
    <w:p w14:paraId="07DD0CE1" w14:textId="77777777" w:rsidR="00A840F6" w:rsidRDefault="00A840F6" w:rsidP="00A840F6">
      <w:pPr>
        <w:numPr>
          <w:ilvl w:val="0"/>
          <w:numId w:val="72"/>
        </w:numPr>
        <w:spacing w:line="276" w:lineRule="auto"/>
        <w:jc w:val="both"/>
      </w:pPr>
      <w:r>
        <w:t xml:space="preserve">De wachtkamercontractant is verplicht om op verzoek van de Opdrachtgever uitvoering te geven aan de wachtkamerovereenkomst. </w:t>
      </w:r>
    </w:p>
    <w:p w14:paraId="4643C198" w14:textId="3BC192DF" w:rsidR="00A840F6" w:rsidRDefault="00A840F6" w:rsidP="00A840F6">
      <w:pPr>
        <w:numPr>
          <w:ilvl w:val="0"/>
          <w:numId w:val="72"/>
        </w:numPr>
        <w:spacing w:line="276" w:lineRule="auto"/>
        <w:jc w:val="both"/>
      </w:pPr>
      <w:r>
        <w:t xml:space="preserve">De wachtkamercontractant dient binnen </w:t>
      </w:r>
      <w:r w:rsidR="009166F8">
        <w:t>3</w:t>
      </w:r>
      <w:r>
        <w:t xml:space="preserve"> maanden na dit verzoek de uitvoering van de opdracht te starten. </w:t>
      </w:r>
    </w:p>
    <w:p w14:paraId="3066C45A" w14:textId="3D590276" w:rsidR="00A840F6" w:rsidRDefault="00A840F6" w:rsidP="00A840F6">
      <w:pPr>
        <w:numPr>
          <w:ilvl w:val="0"/>
          <w:numId w:val="72"/>
        </w:numPr>
        <w:spacing w:line="276" w:lineRule="auto"/>
        <w:jc w:val="both"/>
        <w:rPr>
          <w:szCs w:val="20"/>
        </w:rPr>
      </w:pPr>
      <w:bookmarkStart w:id="5" w:name="_Toc206470796"/>
      <w:bookmarkStart w:id="6" w:name="_Toc522873973"/>
      <w:r>
        <w:rPr>
          <w:szCs w:val="20"/>
        </w:rPr>
        <w:t xml:space="preserve">Indien de Opdrachtgever besluit van de wachtkamerovereenkomst gebruik te maken, wordt tussen de Opdrachtgever en de wachtkamercontractant een nieuwe overeenkomst opgesteld voor de resterende duur van de contractperiode van de Oorspronkelijke </w:t>
      </w:r>
      <w:r w:rsidRPr="00216BCD">
        <w:rPr>
          <w:szCs w:val="20"/>
        </w:rPr>
        <w:t>Raamovereenkomst</w:t>
      </w:r>
      <w:r>
        <w:rPr>
          <w:szCs w:val="20"/>
        </w:rPr>
        <w:t xml:space="preserve">. Deze overeenkomst is inhoudelijk gelijk aan de </w:t>
      </w:r>
      <w:r w:rsidRPr="00216BCD">
        <w:rPr>
          <w:szCs w:val="20"/>
        </w:rPr>
        <w:t>Oorspronkelijke Raamovereenkomst</w:t>
      </w:r>
      <w:r>
        <w:rPr>
          <w:szCs w:val="20"/>
        </w:rPr>
        <w:t xml:space="preserve">. </w:t>
      </w:r>
    </w:p>
    <w:p w14:paraId="71878C41" w14:textId="77777777" w:rsidR="000164B2" w:rsidRPr="000164B2" w:rsidRDefault="000164B2" w:rsidP="00A840F6">
      <w:pPr>
        <w:spacing w:line="276" w:lineRule="auto"/>
        <w:ind w:left="720"/>
        <w:jc w:val="both"/>
        <w:rPr>
          <w:szCs w:val="20"/>
        </w:rPr>
      </w:pPr>
    </w:p>
    <w:bookmarkEnd w:id="5"/>
    <w:bookmarkEnd w:id="6"/>
    <w:p w14:paraId="781C9877" w14:textId="77777777" w:rsidR="00177FAE" w:rsidRDefault="00177FAE" w:rsidP="00B5542F">
      <w:pPr>
        <w:tabs>
          <w:tab w:val="num" w:pos="567"/>
        </w:tabs>
        <w:spacing w:line="276" w:lineRule="auto"/>
        <w:jc w:val="both"/>
        <w:rPr>
          <w:szCs w:val="20"/>
        </w:rPr>
      </w:pPr>
      <w:r w:rsidRPr="004A3A0B">
        <w:rPr>
          <w:szCs w:val="20"/>
        </w:rPr>
        <w:t>Aldus in tweevoud opgemaakt en ondertekend door elk der partijen,</w:t>
      </w:r>
    </w:p>
    <w:p w14:paraId="7C11FAFF" w14:textId="77777777" w:rsidR="00BE7E2E" w:rsidRPr="004A3A0B" w:rsidRDefault="00BE7E2E" w:rsidP="00B5542F">
      <w:pPr>
        <w:tabs>
          <w:tab w:val="num" w:pos="567"/>
        </w:tabs>
        <w:spacing w:line="276" w:lineRule="auto"/>
        <w:jc w:val="both"/>
        <w:rPr>
          <w:szCs w:val="20"/>
        </w:rPr>
      </w:pPr>
    </w:p>
    <w:p w14:paraId="58D70CE2" w14:textId="77777777" w:rsidR="007C6779" w:rsidRPr="004A3A0B" w:rsidRDefault="007C6779" w:rsidP="00B5542F">
      <w:pPr>
        <w:tabs>
          <w:tab w:val="num" w:pos="567"/>
        </w:tabs>
        <w:spacing w:line="276" w:lineRule="auto"/>
        <w:jc w:val="both"/>
        <w:rPr>
          <w:szCs w:val="20"/>
        </w:rPr>
      </w:pPr>
    </w:p>
    <w:p w14:paraId="4D162ADE" w14:textId="77777777" w:rsidR="00177FAE" w:rsidRDefault="00CD2682" w:rsidP="00B5542F">
      <w:pPr>
        <w:tabs>
          <w:tab w:val="num" w:pos="567"/>
        </w:tabs>
        <w:spacing w:line="276" w:lineRule="auto"/>
        <w:jc w:val="both"/>
      </w:pPr>
      <w:r>
        <w:t xml:space="preserve">te </w:t>
      </w:r>
      <w:r w:rsidR="00B3566D">
        <w:t>Sint</w:t>
      </w:r>
      <w:r w:rsidR="00323C38">
        <w:t>-</w:t>
      </w:r>
      <w:r w:rsidR="00B3566D">
        <w:t>Michielsgestel</w:t>
      </w:r>
      <w:r>
        <w:t xml:space="preserve">,  d.d. </w:t>
      </w:r>
      <w:r w:rsidRPr="001F4A50">
        <w:rPr>
          <w:highlight w:val="yellow"/>
        </w:rPr>
        <w:t>____________</w:t>
      </w:r>
    </w:p>
    <w:p w14:paraId="66776EA6" w14:textId="77777777" w:rsidR="00177FAE" w:rsidRDefault="00177FAE" w:rsidP="00B5542F">
      <w:pPr>
        <w:tabs>
          <w:tab w:val="num" w:pos="567"/>
        </w:tabs>
        <w:spacing w:line="276" w:lineRule="auto"/>
        <w:jc w:val="both"/>
      </w:pPr>
    </w:p>
    <w:p w14:paraId="0EDCB4A5" w14:textId="77777777" w:rsidR="00177FAE" w:rsidRDefault="00177FAE" w:rsidP="00B5542F">
      <w:pPr>
        <w:tabs>
          <w:tab w:val="num" w:pos="567"/>
        </w:tabs>
        <w:spacing w:line="276" w:lineRule="auto"/>
        <w:jc w:val="both"/>
      </w:pPr>
    </w:p>
    <w:p w14:paraId="440AC55B" w14:textId="400AF327" w:rsidR="00177FAE" w:rsidRDefault="00CD2682" w:rsidP="00B5542F">
      <w:pPr>
        <w:pStyle w:val="Koptekst"/>
        <w:tabs>
          <w:tab w:val="clear" w:pos="4536"/>
          <w:tab w:val="clear" w:pos="9072"/>
          <w:tab w:val="num" w:pos="567"/>
        </w:tabs>
        <w:spacing w:line="276" w:lineRule="auto"/>
        <w:jc w:val="both"/>
      </w:pPr>
      <w:r w:rsidRPr="00216BCD">
        <w:t xml:space="preserve">Namens </w:t>
      </w:r>
      <w:r w:rsidR="001F4A50" w:rsidRPr="00216BCD">
        <w:t xml:space="preserve">: </w:t>
      </w:r>
      <w:r w:rsidR="00446712" w:rsidRPr="00216BCD">
        <w:t>Stichting Koninklijke Kentalis</w:t>
      </w:r>
      <w:r w:rsidR="00216BCD">
        <w:t>,</w:t>
      </w:r>
      <w:r>
        <w:tab/>
      </w:r>
      <w:r w:rsidR="00216BCD">
        <w:tab/>
      </w:r>
      <w:r w:rsidR="00216BCD">
        <w:tab/>
      </w:r>
      <w:r w:rsidR="00323C38">
        <w:t xml:space="preserve">Namens </w:t>
      </w:r>
      <w:r w:rsidR="00323C38" w:rsidRPr="001F4A50">
        <w:rPr>
          <w:highlight w:val="yellow"/>
        </w:rPr>
        <w:t>&lt;&lt;NAAM</w:t>
      </w:r>
      <w:r w:rsidR="00323C38">
        <w:t xml:space="preserve"> </w:t>
      </w:r>
    </w:p>
    <w:p w14:paraId="6C41FC5D" w14:textId="51F6E9F9" w:rsidR="00620292" w:rsidRDefault="001F4A50" w:rsidP="00B5542F">
      <w:pPr>
        <w:spacing w:line="276" w:lineRule="auto"/>
        <w:jc w:val="both"/>
      </w:pPr>
      <w:r w:rsidRPr="00216BCD">
        <w:t>Stichting Kentalis Onderwijs, Stichting Kentalis Zorg</w:t>
      </w:r>
      <w:r>
        <w:tab/>
        <w:t xml:space="preserve"> </w:t>
      </w:r>
      <w:r w:rsidRPr="001F4A50">
        <w:rPr>
          <w:highlight w:val="yellow"/>
        </w:rPr>
        <w:t>OPDRACHTNEMER&gt;&gt;</w:t>
      </w:r>
    </w:p>
    <w:p w14:paraId="3A7B607D" w14:textId="77777777" w:rsidR="00CD2682" w:rsidRDefault="00CD2682" w:rsidP="00B5542F">
      <w:pPr>
        <w:spacing w:line="276" w:lineRule="auto"/>
        <w:jc w:val="both"/>
      </w:pPr>
    </w:p>
    <w:p w14:paraId="2A317A0C" w14:textId="77777777" w:rsidR="00446712" w:rsidRDefault="00446712" w:rsidP="00B5542F">
      <w:pPr>
        <w:spacing w:line="276" w:lineRule="auto"/>
        <w:jc w:val="both"/>
      </w:pPr>
    </w:p>
    <w:p w14:paraId="4723E1A5" w14:textId="77777777" w:rsidR="00446712" w:rsidRDefault="00446712" w:rsidP="00B5542F">
      <w:pPr>
        <w:spacing w:line="276" w:lineRule="auto"/>
        <w:jc w:val="both"/>
      </w:pPr>
    </w:p>
    <w:p w14:paraId="46945520" w14:textId="77777777" w:rsidR="00323C38" w:rsidRDefault="00323C38" w:rsidP="00B5542F">
      <w:pPr>
        <w:spacing w:line="276" w:lineRule="auto"/>
        <w:jc w:val="both"/>
      </w:pPr>
    </w:p>
    <w:p w14:paraId="439292D4" w14:textId="3784777D" w:rsidR="00CD2682" w:rsidRPr="001F4A50" w:rsidRDefault="00216BCD" w:rsidP="00B5542F">
      <w:pPr>
        <w:spacing w:line="276" w:lineRule="auto"/>
        <w:jc w:val="both"/>
        <w:rPr>
          <w:highlight w:val="yellow"/>
        </w:rPr>
      </w:pPr>
      <w:r>
        <w:t>Oscar Dekker</w:t>
      </w:r>
      <w:r>
        <w:tab/>
      </w:r>
      <w:r>
        <w:tab/>
      </w:r>
      <w:r>
        <w:tab/>
      </w:r>
      <w:r w:rsidR="00CD2682" w:rsidRPr="001F4A50">
        <w:rPr>
          <w:highlight w:val="yellow"/>
        </w:rPr>
        <w:tab/>
      </w:r>
      <w:r w:rsidR="00CD2682" w:rsidRPr="001F4A50">
        <w:rPr>
          <w:highlight w:val="yellow"/>
        </w:rPr>
        <w:tab/>
      </w:r>
      <w:r w:rsidR="00CD2682" w:rsidRPr="001F4A50">
        <w:rPr>
          <w:highlight w:val="yellow"/>
        </w:rPr>
        <w:tab/>
      </w:r>
      <w:r w:rsidR="00323C38" w:rsidRPr="001F4A50">
        <w:rPr>
          <w:highlight w:val="yellow"/>
        </w:rPr>
        <w:t>&lt;&lt;NAAM ONDERTEKENAAR&gt;&gt;</w:t>
      </w:r>
    </w:p>
    <w:p w14:paraId="69179F90" w14:textId="159266EF" w:rsidR="00970F50" w:rsidRDefault="00216BCD" w:rsidP="00B5542F">
      <w:pPr>
        <w:spacing w:line="276" w:lineRule="auto"/>
        <w:jc w:val="both"/>
      </w:pPr>
      <w:r w:rsidRPr="00216BCD">
        <w:t>Voorzitter Raad van Bestuur</w:t>
      </w:r>
      <w:r w:rsidRPr="00216BCD">
        <w:tab/>
      </w:r>
      <w:r w:rsidR="00CD2682" w:rsidRPr="001F4A50">
        <w:rPr>
          <w:highlight w:val="yellow"/>
        </w:rPr>
        <w:tab/>
      </w:r>
      <w:r w:rsidR="00CD2682" w:rsidRPr="001F4A50">
        <w:rPr>
          <w:highlight w:val="yellow"/>
        </w:rPr>
        <w:tab/>
      </w:r>
      <w:r w:rsidR="00CD2682" w:rsidRPr="001F4A50">
        <w:rPr>
          <w:highlight w:val="yellow"/>
        </w:rPr>
        <w:tab/>
      </w:r>
      <w:r w:rsidR="00323C38" w:rsidRPr="001F4A50">
        <w:rPr>
          <w:highlight w:val="yellow"/>
        </w:rPr>
        <w:t>&lt;&lt;FUNCTIE ONDERTEKENAAR&gt;&gt;</w:t>
      </w:r>
    </w:p>
    <w:p w14:paraId="4A513B44" w14:textId="77777777" w:rsidR="00B46378" w:rsidRPr="00CC2479" w:rsidRDefault="00B46378" w:rsidP="00B5542F">
      <w:pPr>
        <w:spacing w:line="276" w:lineRule="auto"/>
        <w:jc w:val="both"/>
        <w:rPr>
          <w:szCs w:val="20"/>
        </w:rPr>
      </w:pPr>
    </w:p>
    <w:p w14:paraId="295B8562" w14:textId="77777777" w:rsidR="00B46378" w:rsidRDefault="00B46378" w:rsidP="00B5542F">
      <w:pPr>
        <w:tabs>
          <w:tab w:val="left" w:pos="1728"/>
        </w:tabs>
        <w:spacing w:line="276" w:lineRule="auto"/>
        <w:jc w:val="both"/>
        <w:rPr>
          <w:szCs w:val="20"/>
        </w:rPr>
      </w:pPr>
    </w:p>
    <w:p w14:paraId="3718C6BC" w14:textId="77777777" w:rsidR="00511B33" w:rsidRDefault="00511B33" w:rsidP="00B5542F">
      <w:pPr>
        <w:tabs>
          <w:tab w:val="left" w:pos="1728"/>
        </w:tabs>
        <w:spacing w:line="276" w:lineRule="auto"/>
        <w:jc w:val="both"/>
        <w:rPr>
          <w:szCs w:val="20"/>
        </w:rPr>
      </w:pPr>
    </w:p>
    <w:p w14:paraId="4C8CF4BC" w14:textId="77777777" w:rsidR="00511B33" w:rsidRDefault="00511B33" w:rsidP="00B5542F">
      <w:pPr>
        <w:tabs>
          <w:tab w:val="left" w:pos="1728"/>
        </w:tabs>
        <w:spacing w:line="276" w:lineRule="auto"/>
        <w:jc w:val="both"/>
        <w:rPr>
          <w:szCs w:val="20"/>
        </w:rPr>
      </w:pPr>
    </w:p>
    <w:p w14:paraId="5695B35A" w14:textId="77777777" w:rsidR="00511B33" w:rsidRDefault="00511B33" w:rsidP="00B5542F">
      <w:pPr>
        <w:tabs>
          <w:tab w:val="left" w:pos="1728"/>
        </w:tabs>
        <w:spacing w:line="276" w:lineRule="auto"/>
        <w:jc w:val="both"/>
        <w:rPr>
          <w:szCs w:val="20"/>
        </w:rPr>
      </w:pPr>
    </w:p>
    <w:p w14:paraId="480E627B" w14:textId="77777777" w:rsidR="001F4A50" w:rsidRDefault="001F4A50" w:rsidP="00B5542F">
      <w:pPr>
        <w:tabs>
          <w:tab w:val="left" w:pos="1728"/>
        </w:tabs>
        <w:spacing w:line="276" w:lineRule="auto"/>
        <w:jc w:val="both"/>
        <w:rPr>
          <w:szCs w:val="20"/>
        </w:rPr>
      </w:pPr>
    </w:p>
    <w:p w14:paraId="6AE4D9E7" w14:textId="77777777" w:rsidR="001F4A50" w:rsidRDefault="001F4A50" w:rsidP="00B5542F">
      <w:pPr>
        <w:tabs>
          <w:tab w:val="left" w:pos="1728"/>
        </w:tabs>
        <w:spacing w:line="276" w:lineRule="auto"/>
        <w:jc w:val="both"/>
        <w:rPr>
          <w:szCs w:val="20"/>
        </w:rPr>
      </w:pPr>
    </w:p>
    <w:p w14:paraId="68886F39" w14:textId="77777777" w:rsidR="00511B33" w:rsidRPr="00B46378" w:rsidRDefault="00511B33" w:rsidP="00511B33">
      <w:pPr>
        <w:tabs>
          <w:tab w:val="left" w:pos="1728"/>
        </w:tabs>
        <w:spacing w:line="276" w:lineRule="auto"/>
        <w:rPr>
          <w:szCs w:val="20"/>
        </w:rPr>
      </w:pPr>
      <w:r>
        <w:rPr>
          <w:szCs w:val="20"/>
        </w:rPr>
        <w:t>Freek Bots</w:t>
      </w:r>
      <w:r>
        <w:rPr>
          <w:szCs w:val="20"/>
        </w:rPr>
        <w:br/>
        <w:t xml:space="preserve">Manager Inkoop </w:t>
      </w:r>
    </w:p>
    <w:sectPr w:rsidR="00511B33" w:rsidRPr="00B46378" w:rsidSect="001F4A50">
      <w:headerReference w:type="even" r:id="rId13"/>
      <w:headerReference w:type="default" r:id="rId14"/>
      <w:footerReference w:type="default" r:id="rId15"/>
      <w:headerReference w:type="first" r:id="rId16"/>
      <w:footerReference w:type="first" r:id="rId17"/>
      <w:pgSz w:w="11906" w:h="16838"/>
      <w:pgMar w:top="1418" w:right="1418" w:bottom="1418" w:left="1418" w:header="709" w:footer="709"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BE331" w14:textId="77777777" w:rsidR="00C000E0" w:rsidRDefault="00C000E0">
      <w:r>
        <w:separator/>
      </w:r>
    </w:p>
  </w:endnote>
  <w:endnote w:type="continuationSeparator" w:id="0">
    <w:p w14:paraId="5F5A218D" w14:textId="77777777" w:rsidR="00C000E0" w:rsidRDefault="00C00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8CAA2" w14:textId="77777777" w:rsidR="001F4A50" w:rsidRDefault="001F4A50" w:rsidP="001F4A50">
    <w:pPr>
      <w:pStyle w:val="Voettekst"/>
      <w:pBdr>
        <w:top w:val="single" w:sz="4" w:space="1" w:color="auto"/>
      </w:pBdr>
      <w:jc w:val="center"/>
    </w:pPr>
    <w:r>
      <w:rPr>
        <w:rStyle w:val="Paginanummer"/>
        <w:sz w:val="17"/>
      </w:rPr>
      <w:t>Paraaf Opdrachtgever</w:t>
    </w:r>
    <w:r>
      <w:rPr>
        <w:rStyle w:val="Paginanummer"/>
        <w:sz w:val="17"/>
      </w:rPr>
      <w:tab/>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Pr>
        <w:rStyle w:val="Paginanummer"/>
        <w:sz w:val="17"/>
      </w:rPr>
      <w:t>1</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Pr>
        <w:rStyle w:val="Paginanummer"/>
        <w:sz w:val="17"/>
      </w:rPr>
      <w:t>3</w:t>
    </w:r>
    <w:r>
      <w:rPr>
        <w:rStyle w:val="Paginanummer"/>
        <w:sz w:val="17"/>
      </w:rPr>
      <w:fldChar w:fldCharType="end"/>
    </w:r>
    <w:r>
      <w:rPr>
        <w:rStyle w:val="Paginanummer"/>
        <w:sz w:val="17"/>
      </w:rPr>
      <w:tab/>
    </w:r>
    <w:r w:rsidRPr="00CC3D47">
      <w:rPr>
        <w:rStyle w:val="Paginanummer"/>
        <w:sz w:val="17"/>
      </w:rPr>
      <w:t>Paraaf Opdrachtnemer</w:t>
    </w:r>
  </w:p>
  <w:p w14:paraId="24D255E3" w14:textId="77777777" w:rsidR="001F4A50" w:rsidRDefault="001F4A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6A4D1" w14:textId="77777777" w:rsidR="00594CD2" w:rsidRDefault="00594CD2" w:rsidP="007C6779">
    <w:pPr>
      <w:pStyle w:val="Voettekst"/>
      <w:pBdr>
        <w:top w:val="single" w:sz="4" w:space="1" w:color="auto"/>
      </w:pBdr>
      <w:jc w:val="center"/>
      <w:rPr>
        <w:rStyle w:val="Paginanumme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FBA89" w14:textId="77777777" w:rsidR="00C000E0" w:rsidRDefault="00C000E0">
      <w:r>
        <w:separator/>
      </w:r>
    </w:p>
  </w:footnote>
  <w:footnote w:type="continuationSeparator" w:id="0">
    <w:p w14:paraId="5A9D5D5C" w14:textId="77777777" w:rsidR="00C000E0" w:rsidRDefault="00C00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F8835" w14:textId="77777777" w:rsidR="00704FD7" w:rsidRDefault="00C000E0">
    <w:pPr>
      <w:pStyle w:val="Koptekst"/>
    </w:pPr>
    <w:r>
      <w:rPr>
        <w:noProof/>
      </w:rPr>
      <w:pict w14:anchorId="2A3C82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4" o:spid="_x0000_s2058" type="#_x0000_t136" style="position:absolute;margin-left:0;margin-top:0;width:511.5pt;height:127.85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0BEB1" w14:textId="77777777" w:rsidR="00704FD7" w:rsidRDefault="00C000E0">
    <w:pPr>
      <w:pStyle w:val="Koptekst"/>
    </w:pPr>
    <w:r>
      <w:rPr>
        <w:noProof/>
      </w:rPr>
      <w:pict w14:anchorId="6E6C98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5" o:spid="_x0000_s2059" type="#_x0000_t136" style="position:absolute;margin-left:0;margin-top:0;width:511.5pt;height:127.8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D7C3C" w14:textId="77777777" w:rsidR="00B3566D" w:rsidRPr="003A1E40" w:rsidRDefault="00C000E0" w:rsidP="00B3566D">
    <w:pPr>
      <w:pStyle w:val="Koptekst"/>
      <w:tabs>
        <w:tab w:val="clear" w:pos="4536"/>
        <w:tab w:val="clear" w:pos="9072"/>
      </w:tabs>
    </w:pPr>
    <w:r>
      <w:rPr>
        <w:noProof/>
      </w:rPr>
      <w:pict w14:anchorId="572EFE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3" o:spid="_x0000_s2057" type="#_x0000_t136" style="position:absolute;margin-left:0;margin-top:0;width:511.5pt;height:127.85pt;rotation:315;z-index:-25165926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EE425A">
      <w:rPr>
        <w:noProof/>
      </w:rPr>
      <w:drawing>
        <wp:anchor distT="0" distB="0" distL="114300" distR="114300" simplePos="0" relativeHeight="251656192" behindDoc="0" locked="0" layoutInCell="1" allowOverlap="1" wp14:anchorId="40F05648" wp14:editId="5F2AE105">
          <wp:simplePos x="0" y="0"/>
          <wp:positionH relativeFrom="margin">
            <wp:posOffset>-80010</wp:posOffset>
          </wp:positionH>
          <wp:positionV relativeFrom="paragraph">
            <wp:posOffset>-217170</wp:posOffset>
          </wp:positionV>
          <wp:extent cx="976630" cy="488315"/>
          <wp:effectExtent l="0" t="0" r="0" b="0"/>
          <wp:wrapSquare wrapText="bothSides"/>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630" cy="488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CD2">
      <w:rPr>
        <w:b/>
        <w:noProof/>
        <w:sz w:val="28"/>
      </w:rPr>
      <w:tab/>
    </w:r>
    <w:r w:rsidR="00594CD2">
      <w:rPr>
        <w:b/>
        <w:noProof/>
        <w:sz w:val="28"/>
      </w:rPr>
      <w:tab/>
    </w:r>
  </w:p>
  <w:p w14:paraId="5403B7CD" w14:textId="77777777" w:rsidR="00594CD2" w:rsidRPr="003A1E40" w:rsidRDefault="00594CD2" w:rsidP="009B4C4E">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24B5"/>
    <w:multiLevelType w:val="hybridMultilevel"/>
    <w:tmpl w:val="EF0ADF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F32019"/>
    <w:multiLevelType w:val="hybridMultilevel"/>
    <w:tmpl w:val="48C65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B3AF5"/>
    <w:multiLevelType w:val="hybridMultilevel"/>
    <w:tmpl w:val="3C6C7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933DA3"/>
    <w:multiLevelType w:val="hybridMultilevel"/>
    <w:tmpl w:val="BA2CD9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A70B24"/>
    <w:multiLevelType w:val="hybridMultilevel"/>
    <w:tmpl w:val="0E448512"/>
    <w:lvl w:ilvl="0" w:tplc="B2120898">
      <w:start w:val="1"/>
      <w:numFmt w:val="bullet"/>
      <w:lvlText w:val=""/>
      <w:lvlJc w:val="left"/>
      <w:pPr>
        <w:tabs>
          <w:tab w:val="num" w:pos="34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F30A37"/>
    <w:multiLevelType w:val="multilevel"/>
    <w:tmpl w:val="242E5336"/>
    <w:lvl w:ilvl="0">
      <w:start w:val="2"/>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bCs/>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D773C27"/>
    <w:multiLevelType w:val="hybridMultilevel"/>
    <w:tmpl w:val="B2B2DB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27285B"/>
    <w:multiLevelType w:val="hybridMultilevel"/>
    <w:tmpl w:val="E49AAB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E2C61F2"/>
    <w:multiLevelType w:val="hybridMultilevel"/>
    <w:tmpl w:val="72EA1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E57460F"/>
    <w:multiLevelType w:val="hybridMultilevel"/>
    <w:tmpl w:val="C1764296"/>
    <w:lvl w:ilvl="0" w:tplc="52C24878">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1B38C5"/>
    <w:multiLevelType w:val="multilevel"/>
    <w:tmpl w:val="7BD4EA92"/>
    <w:numStyleLink w:val="OpmaakprofielOpmaakprofielOpmaakprofielGenummerdLinks1cmVerkeerd-o"/>
  </w:abstractNum>
  <w:abstractNum w:abstractNumId="11" w15:restartNumberingAfterBreak="0">
    <w:nsid w:val="15F63547"/>
    <w:multiLevelType w:val="hybridMultilevel"/>
    <w:tmpl w:val="CD5009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F9002B"/>
    <w:multiLevelType w:val="hybridMultilevel"/>
    <w:tmpl w:val="46EE68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057AEB"/>
    <w:multiLevelType w:val="multilevel"/>
    <w:tmpl w:val="AC42D8A2"/>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A225174"/>
    <w:multiLevelType w:val="multilevel"/>
    <w:tmpl w:val="39EA54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717347"/>
    <w:multiLevelType w:val="hybridMultilevel"/>
    <w:tmpl w:val="D8C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D4509BF"/>
    <w:multiLevelType w:val="hybridMultilevel"/>
    <w:tmpl w:val="2DDCA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D60AE3"/>
    <w:multiLevelType w:val="hybridMultilevel"/>
    <w:tmpl w:val="B860AD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2C6C71"/>
    <w:multiLevelType w:val="hybridMultilevel"/>
    <w:tmpl w:val="E56AB1BE"/>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2C76B0"/>
    <w:multiLevelType w:val="multilevel"/>
    <w:tmpl w:val="015A12F2"/>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907"/>
        </w:tabs>
        <w:ind w:left="907" w:hanging="510"/>
      </w:pPr>
      <w:rPr>
        <w:rFonts w:ascii="Wingdings" w:hAnsi="Wingdings" w:hint="default"/>
      </w:rPr>
    </w:lvl>
    <w:lvl w:ilvl="2">
      <w:start w:val="1"/>
      <w:numFmt w:val="bullet"/>
      <w:lvlText w:val=""/>
      <w:lvlJc w:val="left"/>
      <w:pPr>
        <w:tabs>
          <w:tab w:val="num" w:pos="1644"/>
        </w:tabs>
        <w:ind w:left="1644" w:hanging="567"/>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1365A5F"/>
    <w:multiLevelType w:val="hybridMultilevel"/>
    <w:tmpl w:val="B3382318"/>
    <w:lvl w:ilvl="0" w:tplc="90082E04">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802715"/>
    <w:multiLevelType w:val="hybridMultilevel"/>
    <w:tmpl w:val="ABBE1D0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3E70F39"/>
    <w:multiLevelType w:val="hybridMultilevel"/>
    <w:tmpl w:val="7D5A66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49765CE"/>
    <w:multiLevelType w:val="hybridMultilevel"/>
    <w:tmpl w:val="D108C232"/>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50434F4"/>
    <w:multiLevelType w:val="hybridMultilevel"/>
    <w:tmpl w:val="231EBC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5CE7E57"/>
    <w:multiLevelType w:val="multilevel"/>
    <w:tmpl w:val="2D56B6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5CF1EEE"/>
    <w:multiLevelType w:val="hybridMultilevel"/>
    <w:tmpl w:val="B3382318"/>
    <w:lvl w:ilvl="0" w:tplc="90082E04">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6415466"/>
    <w:multiLevelType w:val="hybridMultilevel"/>
    <w:tmpl w:val="02DE4978"/>
    <w:lvl w:ilvl="0" w:tplc="E412359A">
      <w:start w:val="1"/>
      <w:numFmt w:val="bullet"/>
      <w:lvlText w:val=""/>
      <w:lvlJc w:val="left"/>
      <w:pPr>
        <w:tabs>
          <w:tab w:val="num" w:pos="34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9553E6"/>
    <w:multiLevelType w:val="hybridMultilevel"/>
    <w:tmpl w:val="CF42C3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19D1D81"/>
    <w:multiLevelType w:val="hybridMultilevel"/>
    <w:tmpl w:val="294A4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3092529"/>
    <w:multiLevelType w:val="multilevel"/>
    <w:tmpl w:val="0CEAE9D6"/>
    <w:lvl w:ilvl="0">
      <w:start w:val="10"/>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4A676C4"/>
    <w:multiLevelType w:val="multilevel"/>
    <w:tmpl w:val="12AE07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5106E9D"/>
    <w:multiLevelType w:val="hybridMultilevel"/>
    <w:tmpl w:val="9F7029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5512ECB"/>
    <w:multiLevelType w:val="hybridMultilevel"/>
    <w:tmpl w:val="9BE40E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cs="Times New Roman" w:hint="default"/>
        <w:sz w:val="22"/>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5" w15:restartNumberingAfterBreak="0">
    <w:nsid w:val="38001FC5"/>
    <w:multiLevelType w:val="hybridMultilevel"/>
    <w:tmpl w:val="05084F5C"/>
    <w:lvl w:ilvl="0" w:tplc="04130001">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9286007"/>
    <w:multiLevelType w:val="hybridMultilevel"/>
    <w:tmpl w:val="5BAEA2E0"/>
    <w:lvl w:ilvl="0" w:tplc="05002318">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9565B9B"/>
    <w:multiLevelType w:val="multilevel"/>
    <w:tmpl w:val="39F82B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AD11705"/>
    <w:multiLevelType w:val="singleLevel"/>
    <w:tmpl w:val="E6B2E450"/>
    <w:lvl w:ilvl="0">
      <w:numFmt w:val="bullet"/>
      <w:pStyle w:val="OATabelbullet2"/>
      <w:lvlText w:val="-"/>
      <w:lvlJc w:val="left"/>
      <w:pPr>
        <w:tabs>
          <w:tab w:val="num" w:pos="434"/>
        </w:tabs>
        <w:ind w:left="434" w:hanging="360"/>
      </w:pPr>
      <w:rPr>
        <w:rFonts w:hint="default"/>
      </w:rPr>
    </w:lvl>
  </w:abstractNum>
  <w:abstractNum w:abstractNumId="39" w15:restartNumberingAfterBreak="0">
    <w:nsid w:val="3EBE4A47"/>
    <w:multiLevelType w:val="multilevel"/>
    <w:tmpl w:val="0D5A7DA4"/>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851"/>
        </w:tabs>
        <w:ind w:left="851" w:hanging="454"/>
      </w:pPr>
      <w:rPr>
        <w:rFonts w:ascii="Wingdings" w:hAnsi="Wingdings" w:hint="default"/>
      </w:rPr>
    </w:lvl>
    <w:lvl w:ilvl="2">
      <w:start w:val="1"/>
      <w:numFmt w:val="bullet"/>
      <w:lvlText w:val=""/>
      <w:lvlJc w:val="left"/>
      <w:pPr>
        <w:tabs>
          <w:tab w:val="num" w:pos="1644"/>
        </w:tabs>
        <w:ind w:left="1644" w:hanging="567"/>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F83399A"/>
    <w:multiLevelType w:val="hybridMultilevel"/>
    <w:tmpl w:val="FE1C2050"/>
    <w:lvl w:ilvl="0" w:tplc="0A08334C">
      <w:start w:val="1"/>
      <w:numFmt w:val="decimal"/>
      <w:lvlText w:val="%1."/>
      <w:lvlJc w:val="left"/>
      <w:pPr>
        <w:ind w:left="567" w:hanging="567"/>
      </w:pPr>
      <w:rPr>
        <w:rFonts w:ascii="Arial" w:eastAsia="Times New Roman" w:hAnsi="Arial" w:cs="Arial"/>
      </w:rPr>
    </w:lvl>
    <w:lvl w:ilvl="1" w:tplc="73A86174">
      <w:start w:val="1"/>
      <w:numFmt w:val="lowerLetter"/>
      <w:lvlText w:val="%2."/>
      <w:lvlJc w:val="left"/>
      <w:pPr>
        <w:ind w:left="1935" w:hanging="85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3FE86032"/>
    <w:multiLevelType w:val="hybridMultilevel"/>
    <w:tmpl w:val="5A88A2A2"/>
    <w:lvl w:ilvl="0" w:tplc="0413000F">
      <w:start w:val="1"/>
      <w:numFmt w:val="decimal"/>
      <w:lvlText w:val="%1."/>
      <w:lvlJc w:val="left"/>
      <w:pPr>
        <w:ind w:left="687" w:hanging="360"/>
      </w:pPr>
    </w:lvl>
    <w:lvl w:ilvl="1" w:tplc="04130019" w:tentative="1">
      <w:start w:val="1"/>
      <w:numFmt w:val="lowerLetter"/>
      <w:lvlText w:val="%2."/>
      <w:lvlJc w:val="left"/>
      <w:pPr>
        <w:ind w:left="1407" w:hanging="360"/>
      </w:pPr>
    </w:lvl>
    <w:lvl w:ilvl="2" w:tplc="0413001B" w:tentative="1">
      <w:start w:val="1"/>
      <w:numFmt w:val="lowerRoman"/>
      <w:lvlText w:val="%3."/>
      <w:lvlJc w:val="right"/>
      <w:pPr>
        <w:ind w:left="2127" w:hanging="180"/>
      </w:pPr>
    </w:lvl>
    <w:lvl w:ilvl="3" w:tplc="0413000F" w:tentative="1">
      <w:start w:val="1"/>
      <w:numFmt w:val="decimal"/>
      <w:lvlText w:val="%4."/>
      <w:lvlJc w:val="left"/>
      <w:pPr>
        <w:ind w:left="2847" w:hanging="360"/>
      </w:pPr>
    </w:lvl>
    <w:lvl w:ilvl="4" w:tplc="04130019" w:tentative="1">
      <w:start w:val="1"/>
      <w:numFmt w:val="lowerLetter"/>
      <w:lvlText w:val="%5."/>
      <w:lvlJc w:val="left"/>
      <w:pPr>
        <w:ind w:left="3567" w:hanging="360"/>
      </w:pPr>
    </w:lvl>
    <w:lvl w:ilvl="5" w:tplc="0413001B" w:tentative="1">
      <w:start w:val="1"/>
      <w:numFmt w:val="lowerRoman"/>
      <w:lvlText w:val="%6."/>
      <w:lvlJc w:val="right"/>
      <w:pPr>
        <w:ind w:left="4287" w:hanging="180"/>
      </w:pPr>
    </w:lvl>
    <w:lvl w:ilvl="6" w:tplc="0413000F" w:tentative="1">
      <w:start w:val="1"/>
      <w:numFmt w:val="decimal"/>
      <w:lvlText w:val="%7."/>
      <w:lvlJc w:val="left"/>
      <w:pPr>
        <w:ind w:left="5007" w:hanging="360"/>
      </w:pPr>
    </w:lvl>
    <w:lvl w:ilvl="7" w:tplc="04130019" w:tentative="1">
      <w:start w:val="1"/>
      <w:numFmt w:val="lowerLetter"/>
      <w:lvlText w:val="%8."/>
      <w:lvlJc w:val="left"/>
      <w:pPr>
        <w:ind w:left="5727" w:hanging="360"/>
      </w:pPr>
    </w:lvl>
    <w:lvl w:ilvl="8" w:tplc="0413001B" w:tentative="1">
      <w:start w:val="1"/>
      <w:numFmt w:val="lowerRoman"/>
      <w:lvlText w:val="%9."/>
      <w:lvlJc w:val="right"/>
      <w:pPr>
        <w:ind w:left="6447" w:hanging="180"/>
      </w:pPr>
    </w:lvl>
  </w:abstractNum>
  <w:abstractNum w:abstractNumId="42" w15:restartNumberingAfterBreak="0">
    <w:nsid w:val="42B316E6"/>
    <w:multiLevelType w:val="hybridMultilevel"/>
    <w:tmpl w:val="52505B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2C4144E"/>
    <w:multiLevelType w:val="hybridMultilevel"/>
    <w:tmpl w:val="58B45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69B7BD0"/>
    <w:multiLevelType w:val="hybridMultilevel"/>
    <w:tmpl w:val="7864323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5" w15:restartNumberingAfterBreak="0">
    <w:nsid w:val="46C24F6D"/>
    <w:multiLevelType w:val="multilevel"/>
    <w:tmpl w:val="EAE62D9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4A903C05"/>
    <w:multiLevelType w:val="hybridMultilevel"/>
    <w:tmpl w:val="4DA8B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E5B3E73"/>
    <w:multiLevelType w:val="hybridMultilevel"/>
    <w:tmpl w:val="231EBC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cs="Times New Roman" w:hint="default"/>
      </w:rPr>
    </w:lvl>
    <w:lvl w:ilvl="1" w:tplc="F0F8FBFE">
      <w:start w:val="2"/>
      <w:numFmt w:val="upperLetter"/>
      <w:lvlText w:val="%2."/>
      <w:lvlJc w:val="left"/>
      <w:pPr>
        <w:tabs>
          <w:tab w:val="num" w:pos="1440"/>
        </w:tabs>
        <w:ind w:left="1440" w:hanging="360"/>
      </w:pPr>
      <w:rPr>
        <w:rFonts w:cs="Times New Roman" w:hint="default"/>
      </w:rPr>
    </w:lvl>
    <w:lvl w:ilvl="2" w:tplc="0413001B" w:tentative="1">
      <w:start w:val="1"/>
      <w:numFmt w:val="lowerRoman"/>
      <w:lvlText w:val="%3."/>
      <w:lvlJc w:val="right"/>
      <w:pPr>
        <w:tabs>
          <w:tab w:val="num" w:pos="2160"/>
        </w:tabs>
        <w:ind w:left="2160" w:hanging="180"/>
      </w:pPr>
      <w:rPr>
        <w:rFonts w:cs="Times New Roman"/>
      </w:rPr>
    </w:lvl>
    <w:lvl w:ilvl="3" w:tplc="8E584ECE">
      <w:start w:val="1"/>
      <w:numFmt w:val="decimal"/>
      <w:lvlText w:val="%4."/>
      <w:lvlJc w:val="left"/>
      <w:pPr>
        <w:tabs>
          <w:tab w:val="num" w:pos="360"/>
        </w:tabs>
        <w:ind w:left="357" w:hanging="357"/>
      </w:pPr>
      <w:rPr>
        <w:rFonts w:cs="Times New Roman" w:hint="default"/>
      </w:rPr>
    </w:lvl>
    <w:lvl w:ilvl="4" w:tplc="B75492B8">
      <w:start w:val="1"/>
      <w:numFmt w:val="upperLetter"/>
      <w:lvlText w:val="%5."/>
      <w:lvlJc w:val="left"/>
      <w:pPr>
        <w:tabs>
          <w:tab w:val="num" w:pos="720"/>
        </w:tabs>
        <w:ind w:left="720" w:hanging="363"/>
      </w:pPr>
      <w:rPr>
        <w:rFonts w:cs="Times New Roman"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2887F5F"/>
    <w:multiLevelType w:val="multilevel"/>
    <w:tmpl w:val="692AEE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9D04BEB"/>
    <w:multiLevelType w:val="hybridMultilevel"/>
    <w:tmpl w:val="5B4A9A1E"/>
    <w:lvl w:ilvl="0" w:tplc="E412359A">
      <w:start w:val="1"/>
      <w:numFmt w:val="bullet"/>
      <w:lvlText w:val=""/>
      <w:lvlJc w:val="left"/>
      <w:pPr>
        <w:tabs>
          <w:tab w:val="num" w:pos="34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F161321"/>
    <w:multiLevelType w:val="hybridMultilevel"/>
    <w:tmpl w:val="858233F2"/>
    <w:lvl w:ilvl="0" w:tplc="10FA9D1A">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3446775"/>
    <w:multiLevelType w:val="hybridMultilevel"/>
    <w:tmpl w:val="6EF40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68B4176"/>
    <w:multiLevelType w:val="hybridMultilevel"/>
    <w:tmpl w:val="FE6C30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7F441DC"/>
    <w:multiLevelType w:val="singleLevel"/>
    <w:tmpl w:val="10803A00"/>
    <w:lvl w:ilvl="0">
      <w:start w:val="1"/>
      <w:numFmt w:val="lowerLetter"/>
      <w:pStyle w:val="OAOpsomalfabet"/>
      <w:lvlText w:val="%1."/>
      <w:lvlJc w:val="left"/>
      <w:pPr>
        <w:tabs>
          <w:tab w:val="num" w:pos="360"/>
        </w:tabs>
        <w:ind w:left="360" w:hanging="360"/>
      </w:pPr>
      <w:rPr>
        <w:rFonts w:ascii="Arial" w:hAnsi="Arial" w:hint="default"/>
        <w:b w:val="0"/>
        <w:i w:val="0"/>
        <w:sz w:val="20"/>
      </w:rPr>
    </w:lvl>
  </w:abstractNum>
  <w:abstractNum w:abstractNumId="55" w15:restartNumberingAfterBreak="0">
    <w:nsid w:val="6A3422A2"/>
    <w:multiLevelType w:val="multilevel"/>
    <w:tmpl w:val="D8920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BAF6BC9"/>
    <w:multiLevelType w:val="hybridMultilevel"/>
    <w:tmpl w:val="8FAE6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C902C7E"/>
    <w:multiLevelType w:val="hybridMultilevel"/>
    <w:tmpl w:val="A1083040"/>
    <w:lvl w:ilvl="0" w:tplc="64D001E8">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F5014D7"/>
    <w:multiLevelType w:val="hybridMultilevel"/>
    <w:tmpl w:val="742AE560"/>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D01C05"/>
    <w:multiLevelType w:val="hybridMultilevel"/>
    <w:tmpl w:val="34FAD2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2FE4B73"/>
    <w:multiLevelType w:val="hybridMultilevel"/>
    <w:tmpl w:val="59F09E5E"/>
    <w:lvl w:ilvl="0" w:tplc="9124A2F0">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5D247DE"/>
    <w:multiLevelType w:val="hybridMultilevel"/>
    <w:tmpl w:val="F5A6A0D6"/>
    <w:lvl w:ilvl="0" w:tplc="BE1A9EF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69633DD"/>
    <w:multiLevelType w:val="hybridMultilevel"/>
    <w:tmpl w:val="6632EFF0"/>
    <w:lvl w:ilvl="0" w:tplc="309AFBEE">
      <w:numFmt w:val="bullet"/>
      <w:lvlText w:val="-"/>
      <w:lvlJc w:val="left"/>
      <w:pPr>
        <w:ind w:left="1636" w:hanging="360"/>
      </w:pPr>
      <w:rPr>
        <w:rFonts w:ascii="Arial" w:eastAsia="Times New Roman" w:hAnsi="Arial" w:cs="Arial" w:hint="default"/>
      </w:rPr>
    </w:lvl>
    <w:lvl w:ilvl="1" w:tplc="04130003" w:tentative="1">
      <w:start w:val="1"/>
      <w:numFmt w:val="bullet"/>
      <w:lvlText w:val="o"/>
      <w:lvlJc w:val="left"/>
      <w:pPr>
        <w:ind w:left="2356" w:hanging="360"/>
      </w:pPr>
      <w:rPr>
        <w:rFonts w:ascii="Courier New" w:hAnsi="Courier New" w:cs="Courier New" w:hint="default"/>
      </w:rPr>
    </w:lvl>
    <w:lvl w:ilvl="2" w:tplc="04130005" w:tentative="1">
      <w:start w:val="1"/>
      <w:numFmt w:val="bullet"/>
      <w:lvlText w:val=""/>
      <w:lvlJc w:val="left"/>
      <w:pPr>
        <w:ind w:left="3076" w:hanging="360"/>
      </w:pPr>
      <w:rPr>
        <w:rFonts w:ascii="Wingdings" w:hAnsi="Wingdings" w:hint="default"/>
      </w:rPr>
    </w:lvl>
    <w:lvl w:ilvl="3" w:tplc="04130001" w:tentative="1">
      <w:start w:val="1"/>
      <w:numFmt w:val="bullet"/>
      <w:lvlText w:val=""/>
      <w:lvlJc w:val="left"/>
      <w:pPr>
        <w:ind w:left="3796" w:hanging="360"/>
      </w:pPr>
      <w:rPr>
        <w:rFonts w:ascii="Symbol" w:hAnsi="Symbol" w:hint="default"/>
      </w:rPr>
    </w:lvl>
    <w:lvl w:ilvl="4" w:tplc="04130003" w:tentative="1">
      <w:start w:val="1"/>
      <w:numFmt w:val="bullet"/>
      <w:lvlText w:val="o"/>
      <w:lvlJc w:val="left"/>
      <w:pPr>
        <w:ind w:left="4516" w:hanging="360"/>
      </w:pPr>
      <w:rPr>
        <w:rFonts w:ascii="Courier New" w:hAnsi="Courier New" w:cs="Courier New" w:hint="default"/>
      </w:rPr>
    </w:lvl>
    <w:lvl w:ilvl="5" w:tplc="04130005" w:tentative="1">
      <w:start w:val="1"/>
      <w:numFmt w:val="bullet"/>
      <w:lvlText w:val=""/>
      <w:lvlJc w:val="left"/>
      <w:pPr>
        <w:ind w:left="5236" w:hanging="360"/>
      </w:pPr>
      <w:rPr>
        <w:rFonts w:ascii="Wingdings" w:hAnsi="Wingdings" w:hint="default"/>
      </w:rPr>
    </w:lvl>
    <w:lvl w:ilvl="6" w:tplc="04130001" w:tentative="1">
      <w:start w:val="1"/>
      <w:numFmt w:val="bullet"/>
      <w:lvlText w:val=""/>
      <w:lvlJc w:val="left"/>
      <w:pPr>
        <w:ind w:left="5956" w:hanging="360"/>
      </w:pPr>
      <w:rPr>
        <w:rFonts w:ascii="Symbol" w:hAnsi="Symbol" w:hint="default"/>
      </w:rPr>
    </w:lvl>
    <w:lvl w:ilvl="7" w:tplc="04130003" w:tentative="1">
      <w:start w:val="1"/>
      <w:numFmt w:val="bullet"/>
      <w:lvlText w:val="o"/>
      <w:lvlJc w:val="left"/>
      <w:pPr>
        <w:ind w:left="6676" w:hanging="360"/>
      </w:pPr>
      <w:rPr>
        <w:rFonts w:ascii="Courier New" w:hAnsi="Courier New" w:cs="Courier New" w:hint="default"/>
      </w:rPr>
    </w:lvl>
    <w:lvl w:ilvl="8" w:tplc="04130005" w:tentative="1">
      <w:start w:val="1"/>
      <w:numFmt w:val="bullet"/>
      <w:lvlText w:val=""/>
      <w:lvlJc w:val="left"/>
      <w:pPr>
        <w:ind w:left="7396" w:hanging="360"/>
      </w:pPr>
      <w:rPr>
        <w:rFonts w:ascii="Wingdings" w:hAnsi="Wingdings" w:hint="default"/>
      </w:rPr>
    </w:lvl>
  </w:abstractNum>
  <w:abstractNum w:abstractNumId="63" w15:restartNumberingAfterBreak="0">
    <w:nsid w:val="77507C12"/>
    <w:multiLevelType w:val="hybridMultilevel"/>
    <w:tmpl w:val="155001CA"/>
    <w:lvl w:ilvl="0" w:tplc="305C891C">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8175CD2"/>
    <w:multiLevelType w:val="multilevel"/>
    <w:tmpl w:val="824862A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78A22A59"/>
    <w:multiLevelType w:val="hybridMultilevel"/>
    <w:tmpl w:val="86ACFF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92B3CCE"/>
    <w:multiLevelType w:val="hybridMultilevel"/>
    <w:tmpl w:val="08062120"/>
    <w:lvl w:ilvl="0" w:tplc="C4E28334">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A432CA2"/>
    <w:multiLevelType w:val="multilevel"/>
    <w:tmpl w:val="DFF202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AE90450"/>
    <w:multiLevelType w:val="hybridMultilevel"/>
    <w:tmpl w:val="09B82C58"/>
    <w:lvl w:ilvl="0" w:tplc="52725BE0">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7B82094F"/>
    <w:multiLevelType w:val="singleLevel"/>
    <w:tmpl w:val="B05A0B18"/>
    <w:lvl w:ilvl="0">
      <w:start w:val="1"/>
      <w:numFmt w:val="bullet"/>
      <w:pStyle w:val="OABullet1"/>
      <w:lvlText w:val=""/>
      <w:lvlJc w:val="left"/>
      <w:pPr>
        <w:tabs>
          <w:tab w:val="num" w:pos="1353"/>
        </w:tabs>
        <w:ind w:left="1353" w:hanging="360"/>
      </w:pPr>
      <w:rPr>
        <w:rFonts w:ascii="Symbol" w:hAnsi="Symbol" w:hint="default"/>
      </w:rPr>
    </w:lvl>
  </w:abstractNum>
  <w:abstractNum w:abstractNumId="70" w15:restartNumberingAfterBreak="0">
    <w:nsid w:val="7C907785"/>
    <w:multiLevelType w:val="hybridMultilevel"/>
    <w:tmpl w:val="E7A2DCF2"/>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C9C4FDA"/>
    <w:multiLevelType w:val="hybridMultilevel"/>
    <w:tmpl w:val="4C98BC48"/>
    <w:lvl w:ilvl="0" w:tplc="7F3ED7B2">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7DE22805"/>
    <w:multiLevelType w:val="hybridMultilevel"/>
    <w:tmpl w:val="F20C798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6"/>
  </w:num>
  <w:num w:numId="2">
    <w:abstractNumId w:val="25"/>
  </w:num>
  <w:num w:numId="3">
    <w:abstractNumId w:val="67"/>
  </w:num>
  <w:num w:numId="4">
    <w:abstractNumId w:val="31"/>
  </w:num>
  <w:num w:numId="5">
    <w:abstractNumId w:val="37"/>
  </w:num>
  <w:num w:numId="6">
    <w:abstractNumId w:val="64"/>
  </w:num>
  <w:num w:numId="7">
    <w:abstractNumId w:val="44"/>
  </w:num>
  <w:num w:numId="8">
    <w:abstractNumId w:val="49"/>
  </w:num>
  <w:num w:numId="9">
    <w:abstractNumId w:val="30"/>
  </w:num>
  <w:num w:numId="10">
    <w:abstractNumId w:val="13"/>
  </w:num>
  <w:num w:numId="11">
    <w:abstractNumId w:val="15"/>
  </w:num>
  <w:num w:numId="12">
    <w:abstractNumId w:val="0"/>
  </w:num>
  <w:num w:numId="13">
    <w:abstractNumId w:val="45"/>
  </w:num>
  <w:num w:numId="14">
    <w:abstractNumId w:val="55"/>
  </w:num>
  <w:num w:numId="15">
    <w:abstractNumId w:val="62"/>
  </w:num>
  <w:num w:numId="16">
    <w:abstractNumId w:val="14"/>
  </w:num>
  <w:num w:numId="17">
    <w:abstractNumId w:val="50"/>
  </w:num>
  <w:num w:numId="18">
    <w:abstractNumId w:val="27"/>
  </w:num>
  <w:num w:numId="19">
    <w:abstractNumId w:val="39"/>
  </w:num>
  <w:num w:numId="20">
    <w:abstractNumId w:val="36"/>
  </w:num>
  <w:num w:numId="21">
    <w:abstractNumId w:val="63"/>
  </w:num>
  <w:num w:numId="22">
    <w:abstractNumId w:val="70"/>
  </w:num>
  <w:num w:numId="23">
    <w:abstractNumId w:val="58"/>
  </w:num>
  <w:num w:numId="24">
    <w:abstractNumId w:val="23"/>
  </w:num>
  <w:num w:numId="25">
    <w:abstractNumId w:val="18"/>
  </w:num>
  <w:num w:numId="26">
    <w:abstractNumId w:val="4"/>
  </w:num>
  <w:num w:numId="27">
    <w:abstractNumId w:val="19"/>
  </w:num>
  <w:num w:numId="28">
    <w:abstractNumId w:val="3"/>
  </w:num>
  <w:num w:numId="29">
    <w:abstractNumId w:val="8"/>
  </w:num>
  <w:num w:numId="30">
    <w:abstractNumId w:val="2"/>
  </w:num>
  <w:num w:numId="31">
    <w:abstractNumId w:val="57"/>
  </w:num>
  <w:num w:numId="32">
    <w:abstractNumId w:val="35"/>
  </w:num>
  <w:num w:numId="33">
    <w:abstractNumId w:val="54"/>
  </w:num>
  <w:num w:numId="34">
    <w:abstractNumId w:val="69"/>
  </w:num>
  <w:num w:numId="35">
    <w:abstractNumId w:val="5"/>
  </w:num>
  <w:num w:numId="36">
    <w:abstractNumId w:val="38"/>
  </w:num>
  <w:num w:numId="37">
    <w:abstractNumId w:val="52"/>
  </w:num>
  <w:num w:numId="38">
    <w:abstractNumId w:val="29"/>
  </w:num>
  <w:num w:numId="39">
    <w:abstractNumId w:val="56"/>
  </w:num>
  <w:num w:numId="40">
    <w:abstractNumId w:val="71"/>
  </w:num>
  <w:num w:numId="41">
    <w:abstractNumId w:val="40"/>
  </w:num>
  <w:num w:numId="42">
    <w:abstractNumId w:val="9"/>
  </w:num>
  <w:num w:numId="43">
    <w:abstractNumId w:val="66"/>
  </w:num>
  <w:num w:numId="44">
    <w:abstractNumId w:val="72"/>
  </w:num>
  <w:num w:numId="45">
    <w:abstractNumId w:val="21"/>
  </w:num>
  <w:num w:numId="46">
    <w:abstractNumId w:val="47"/>
  </w:num>
  <w:num w:numId="47">
    <w:abstractNumId w:val="24"/>
  </w:num>
  <w:num w:numId="48">
    <w:abstractNumId w:val="33"/>
  </w:num>
  <w:num w:numId="49">
    <w:abstractNumId w:val="26"/>
  </w:num>
  <w:num w:numId="50">
    <w:abstractNumId w:val="1"/>
  </w:num>
  <w:num w:numId="51">
    <w:abstractNumId w:val="20"/>
  </w:num>
  <w:num w:numId="52">
    <w:abstractNumId w:val="34"/>
  </w:num>
  <w:num w:numId="53">
    <w:abstractNumId w:val="10"/>
    <w:lvlOverride w:ilvl="0">
      <w:lvl w:ilvl="0">
        <w:start w:val="1"/>
        <w:numFmt w:val="lowerLetter"/>
        <w:lvlText w:val="%1."/>
        <w:lvlJc w:val="left"/>
        <w:pPr>
          <w:tabs>
            <w:tab w:val="num" w:pos="0"/>
          </w:tabs>
          <w:ind w:left="284" w:hanging="284"/>
        </w:pPr>
        <w:rPr>
          <w:rFonts w:ascii="Verdana" w:hAnsi="Verdana" w:cs="Times New Roman" w:hint="default"/>
          <w:sz w:val="18"/>
          <w:szCs w:val="18"/>
        </w:rPr>
      </w:lvl>
    </w:lvlOverride>
  </w:num>
  <w:num w:numId="54">
    <w:abstractNumId w:val="42"/>
  </w:num>
  <w:num w:numId="55">
    <w:abstractNumId w:val="65"/>
  </w:num>
  <w:num w:numId="56">
    <w:abstractNumId w:val="59"/>
  </w:num>
  <w:num w:numId="57">
    <w:abstractNumId w:val="41"/>
  </w:num>
  <w:num w:numId="58">
    <w:abstractNumId w:val="60"/>
  </w:num>
  <w:num w:numId="59">
    <w:abstractNumId w:val="28"/>
  </w:num>
  <w:num w:numId="60">
    <w:abstractNumId w:val="68"/>
  </w:num>
  <w:num w:numId="61">
    <w:abstractNumId w:val="12"/>
  </w:num>
  <w:num w:numId="62">
    <w:abstractNumId w:val="6"/>
  </w:num>
  <w:num w:numId="63">
    <w:abstractNumId w:val="48"/>
  </w:num>
  <w:num w:numId="64">
    <w:abstractNumId w:val="43"/>
  </w:num>
  <w:num w:numId="65">
    <w:abstractNumId w:val="22"/>
  </w:num>
  <w:num w:numId="66">
    <w:abstractNumId w:val="17"/>
  </w:num>
  <w:num w:numId="67">
    <w:abstractNumId w:val="7"/>
  </w:num>
  <w:num w:numId="68">
    <w:abstractNumId w:val="32"/>
  </w:num>
  <w:num w:numId="69">
    <w:abstractNumId w:val="16"/>
  </w:num>
  <w:num w:numId="70">
    <w:abstractNumId w:val="51"/>
  </w:num>
  <w:num w:numId="71">
    <w:abstractNumId w:val="11"/>
  </w:num>
  <w:num w:numId="72">
    <w:abstractNumId w:val="53"/>
  </w:num>
  <w:num w:numId="73">
    <w:abstractNumId w:val="6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defaultTabStop w:val="709"/>
  <w:hyphenationZone w:val="425"/>
  <w:drawingGridHorizontalSpacing w:val="100"/>
  <w:displayHorizontalDrawingGridEvery w:val="2"/>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2|Briefpapier|7|"/>
  </w:docVars>
  <w:rsids>
    <w:rsidRoot w:val="00B82ED4"/>
    <w:rsid w:val="00006B65"/>
    <w:rsid w:val="00010228"/>
    <w:rsid w:val="000164B2"/>
    <w:rsid w:val="00027B3E"/>
    <w:rsid w:val="000504D0"/>
    <w:rsid w:val="0007231E"/>
    <w:rsid w:val="000772F9"/>
    <w:rsid w:val="000843BC"/>
    <w:rsid w:val="0008495F"/>
    <w:rsid w:val="00087A1C"/>
    <w:rsid w:val="000954ED"/>
    <w:rsid w:val="000A1E41"/>
    <w:rsid w:val="000A2EE2"/>
    <w:rsid w:val="000A74C9"/>
    <w:rsid w:val="000B16FA"/>
    <w:rsid w:val="000B39D7"/>
    <w:rsid w:val="000C1493"/>
    <w:rsid w:val="000C483C"/>
    <w:rsid w:val="000C76B8"/>
    <w:rsid w:val="000D2C8D"/>
    <w:rsid w:val="000D7512"/>
    <w:rsid w:val="000E5E19"/>
    <w:rsid w:val="000F7090"/>
    <w:rsid w:val="0011122F"/>
    <w:rsid w:val="001204A5"/>
    <w:rsid w:val="00121DE0"/>
    <w:rsid w:val="001327ED"/>
    <w:rsid w:val="00145A93"/>
    <w:rsid w:val="0015361C"/>
    <w:rsid w:val="00167798"/>
    <w:rsid w:val="00177FAE"/>
    <w:rsid w:val="00181101"/>
    <w:rsid w:val="001812E5"/>
    <w:rsid w:val="001864D0"/>
    <w:rsid w:val="00197719"/>
    <w:rsid w:val="00197E04"/>
    <w:rsid w:val="001A28CB"/>
    <w:rsid w:val="001A6159"/>
    <w:rsid w:val="001A7DA8"/>
    <w:rsid w:val="001C1F6C"/>
    <w:rsid w:val="001D257E"/>
    <w:rsid w:val="001D3283"/>
    <w:rsid w:val="001F4A50"/>
    <w:rsid w:val="0020013A"/>
    <w:rsid w:val="00201DEE"/>
    <w:rsid w:val="0020353B"/>
    <w:rsid w:val="0021199B"/>
    <w:rsid w:val="00216BCD"/>
    <w:rsid w:val="00227699"/>
    <w:rsid w:val="00231DE3"/>
    <w:rsid w:val="00272AFB"/>
    <w:rsid w:val="00284ED4"/>
    <w:rsid w:val="00290A4B"/>
    <w:rsid w:val="002B2064"/>
    <w:rsid w:val="002B21FA"/>
    <w:rsid w:val="002B263C"/>
    <w:rsid w:val="002C39FB"/>
    <w:rsid w:val="002D4995"/>
    <w:rsid w:val="002E2963"/>
    <w:rsid w:val="00300A6E"/>
    <w:rsid w:val="0030178B"/>
    <w:rsid w:val="00321C97"/>
    <w:rsid w:val="00323C38"/>
    <w:rsid w:val="003370D5"/>
    <w:rsid w:val="00346D41"/>
    <w:rsid w:val="00352FB9"/>
    <w:rsid w:val="00364022"/>
    <w:rsid w:val="003A1E40"/>
    <w:rsid w:val="003A7952"/>
    <w:rsid w:val="003B0D72"/>
    <w:rsid w:val="003B55D4"/>
    <w:rsid w:val="003B7BB7"/>
    <w:rsid w:val="003C67BD"/>
    <w:rsid w:val="003D11D2"/>
    <w:rsid w:val="003E1639"/>
    <w:rsid w:val="003E771A"/>
    <w:rsid w:val="003F0537"/>
    <w:rsid w:val="003F0567"/>
    <w:rsid w:val="00402B0C"/>
    <w:rsid w:val="00411582"/>
    <w:rsid w:val="00423461"/>
    <w:rsid w:val="00442F10"/>
    <w:rsid w:val="00443823"/>
    <w:rsid w:val="00446712"/>
    <w:rsid w:val="004702AF"/>
    <w:rsid w:val="004836F9"/>
    <w:rsid w:val="00484EFD"/>
    <w:rsid w:val="004A21AF"/>
    <w:rsid w:val="004A3A0B"/>
    <w:rsid w:val="004A5EAD"/>
    <w:rsid w:val="004C1324"/>
    <w:rsid w:val="004C1B2B"/>
    <w:rsid w:val="004D758B"/>
    <w:rsid w:val="004E300E"/>
    <w:rsid w:val="004E5690"/>
    <w:rsid w:val="004E56A1"/>
    <w:rsid w:val="00511B33"/>
    <w:rsid w:val="00516E66"/>
    <w:rsid w:val="00545FFA"/>
    <w:rsid w:val="0054623D"/>
    <w:rsid w:val="00547621"/>
    <w:rsid w:val="00551319"/>
    <w:rsid w:val="0056117E"/>
    <w:rsid w:val="005652E7"/>
    <w:rsid w:val="005657F2"/>
    <w:rsid w:val="00576C56"/>
    <w:rsid w:val="00577C48"/>
    <w:rsid w:val="005846B4"/>
    <w:rsid w:val="00594C8C"/>
    <w:rsid w:val="00594CD2"/>
    <w:rsid w:val="005B6C03"/>
    <w:rsid w:val="005D0C31"/>
    <w:rsid w:val="005E4237"/>
    <w:rsid w:val="005F2CE3"/>
    <w:rsid w:val="00602425"/>
    <w:rsid w:val="00612F42"/>
    <w:rsid w:val="00615E48"/>
    <w:rsid w:val="00620292"/>
    <w:rsid w:val="006221E3"/>
    <w:rsid w:val="006327C6"/>
    <w:rsid w:val="00634301"/>
    <w:rsid w:val="006402D8"/>
    <w:rsid w:val="0064178A"/>
    <w:rsid w:val="00645DE2"/>
    <w:rsid w:val="00647FA9"/>
    <w:rsid w:val="00670A45"/>
    <w:rsid w:val="00690B68"/>
    <w:rsid w:val="00692F20"/>
    <w:rsid w:val="0069574A"/>
    <w:rsid w:val="006A0E5F"/>
    <w:rsid w:val="006A2099"/>
    <w:rsid w:val="006C103F"/>
    <w:rsid w:val="006D4440"/>
    <w:rsid w:val="006D47A5"/>
    <w:rsid w:val="006D4C68"/>
    <w:rsid w:val="006E106D"/>
    <w:rsid w:val="006E4D71"/>
    <w:rsid w:val="006E5E5B"/>
    <w:rsid w:val="006E6820"/>
    <w:rsid w:val="006F4222"/>
    <w:rsid w:val="007019BB"/>
    <w:rsid w:val="00704FD7"/>
    <w:rsid w:val="0070557A"/>
    <w:rsid w:val="00715E70"/>
    <w:rsid w:val="00732ADE"/>
    <w:rsid w:val="0074087D"/>
    <w:rsid w:val="00751FAD"/>
    <w:rsid w:val="00753E33"/>
    <w:rsid w:val="007644F6"/>
    <w:rsid w:val="00776C0E"/>
    <w:rsid w:val="007800F4"/>
    <w:rsid w:val="00784AF4"/>
    <w:rsid w:val="007954F4"/>
    <w:rsid w:val="007C6779"/>
    <w:rsid w:val="007D3185"/>
    <w:rsid w:val="007F349D"/>
    <w:rsid w:val="00800BC8"/>
    <w:rsid w:val="00801405"/>
    <w:rsid w:val="008026B9"/>
    <w:rsid w:val="00804064"/>
    <w:rsid w:val="00812B8C"/>
    <w:rsid w:val="00817DFB"/>
    <w:rsid w:val="008315A1"/>
    <w:rsid w:val="008367C6"/>
    <w:rsid w:val="00840A55"/>
    <w:rsid w:val="00847E8F"/>
    <w:rsid w:val="00865BE0"/>
    <w:rsid w:val="0086620B"/>
    <w:rsid w:val="008700C4"/>
    <w:rsid w:val="0087695F"/>
    <w:rsid w:val="00880600"/>
    <w:rsid w:val="008911D9"/>
    <w:rsid w:val="008914A3"/>
    <w:rsid w:val="0089369C"/>
    <w:rsid w:val="00897CB9"/>
    <w:rsid w:val="008A1AB4"/>
    <w:rsid w:val="008A45AC"/>
    <w:rsid w:val="008B6034"/>
    <w:rsid w:val="008D27EC"/>
    <w:rsid w:val="008D492E"/>
    <w:rsid w:val="008D5853"/>
    <w:rsid w:val="008E5DB6"/>
    <w:rsid w:val="008F2F80"/>
    <w:rsid w:val="008F3DE7"/>
    <w:rsid w:val="0091107E"/>
    <w:rsid w:val="009166F8"/>
    <w:rsid w:val="00916EB3"/>
    <w:rsid w:val="0092701D"/>
    <w:rsid w:val="00935B41"/>
    <w:rsid w:val="00944992"/>
    <w:rsid w:val="0095394D"/>
    <w:rsid w:val="00970F50"/>
    <w:rsid w:val="009750FD"/>
    <w:rsid w:val="009820F3"/>
    <w:rsid w:val="00982BE7"/>
    <w:rsid w:val="009832B3"/>
    <w:rsid w:val="0098460E"/>
    <w:rsid w:val="00991FF9"/>
    <w:rsid w:val="009A3F06"/>
    <w:rsid w:val="009B4C4E"/>
    <w:rsid w:val="009B4E8B"/>
    <w:rsid w:val="009D4A91"/>
    <w:rsid w:val="009D5FC9"/>
    <w:rsid w:val="009F2442"/>
    <w:rsid w:val="00A02AD7"/>
    <w:rsid w:val="00A40079"/>
    <w:rsid w:val="00A44BB8"/>
    <w:rsid w:val="00A5485E"/>
    <w:rsid w:val="00A73FA9"/>
    <w:rsid w:val="00A840F6"/>
    <w:rsid w:val="00A87E15"/>
    <w:rsid w:val="00A901B9"/>
    <w:rsid w:val="00A916F6"/>
    <w:rsid w:val="00AB2A08"/>
    <w:rsid w:val="00AB71BA"/>
    <w:rsid w:val="00AD53D3"/>
    <w:rsid w:val="00AE3E04"/>
    <w:rsid w:val="00AE4190"/>
    <w:rsid w:val="00AF52AF"/>
    <w:rsid w:val="00AF7C06"/>
    <w:rsid w:val="00B03851"/>
    <w:rsid w:val="00B07367"/>
    <w:rsid w:val="00B2019A"/>
    <w:rsid w:val="00B25C80"/>
    <w:rsid w:val="00B30004"/>
    <w:rsid w:val="00B3566D"/>
    <w:rsid w:val="00B41B34"/>
    <w:rsid w:val="00B4627F"/>
    <w:rsid w:val="00B46378"/>
    <w:rsid w:val="00B4677D"/>
    <w:rsid w:val="00B5542F"/>
    <w:rsid w:val="00B561C3"/>
    <w:rsid w:val="00B6493A"/>
    <w:rsid w:val="00B70141"/>
    <w:rsid w:val="00B7738F"/>
    <w:rsid w:val="00B82ED4"/>
    <w:rsid w:val="00BB5181"/>
    <w:rsid w:val="00BB6466"/>
    <w:rsid w:val="00BC24D7"/>
    <w:rsid w:val="00BC733D"/>
    <w:rsid w:val="00BC7365"/>
    <w:rsid w:val="00BD1E97"/>
    <w:rsid w:val="00BE6AF9"/>
    <w:rsid w:val="00BE7E2E"/>
    <w:rsid w:val="00BF0621"/>
    <w:rsid w:val="00BF3B8D"/>
    <w:rsid w:val="00BF5506"/>
    <w:rsid w:val="00C000E0"/>
    <w:rsid w:val="00C01F69"/>
    <w:rsid w:val="00C04260"/>
    <w:rsid w:val="00C235BE"/>
    <w:rsid w:val="00C24337"/>
    <w:rsid w:val="00C32D62"/>
    <w:rsid w:val="00C335D3"/>
    <w:rsid w:val="00C426EE"/>
    <w:rsid w:val="00C66C85"/>
    <w:rsid w:val="00C80428"/>
    <w:rsid w:val="00C84F34"/>
    <w:rsid w:val="00C8717B"/>
    <w:rsid w:val="00C92334"/>
    <w:rsid w:val="00CA5582"/>
    <w:rsid w:val="00CA7ACB"/>
    <w:rsid w:val="00CB57A1"/>
    <w:rsid w:val="00CC2479"/>
    <w:rsid w:val="00CC3D47"/>
    <w:rsid w:val="00CD2682"/>
    <w:rsid w:val="00CD55B9"/>
    <w:rsid w:val="00CE0D72"/>
    <w:rsid w:val="00CE6142"/>
    <w:rsid w:val="00CF2C05"/>
    <w:rsid w:val="00CF3D2E"/>
    <w:rsid w:val="00D14467"/>
    <w:rsid w:val="00D14C2C"/>
    <w:rsid w:val="00D25F0B"/>
    <w:rsid w:val="00D46FF1"/>
    <w:rsid w:val="00D47092"/>
    <w:rsid w:val="00D477F0"/>
    <w:rsid w:val="00D650AB"/>
    <w:rsid w:val="00D71DCC"/>
    <w:rsid w:val="00D93E27"/>
    <w:rsid w:val="00DA0D9D"/>
    <w:rsid w:val="00DA1160"/>
    <w:rsid w:val="00DC1406"/>
    <w:rsid w:val="00DC6F11"/>
    <w:rsid w:val="00DD225B"/>
    <w:rsid w:val="00DF232D"/>
    <w:rsid w:val="00E01985"/>
    <w:rsid w:val="00E0632C"/>
    <w:rsid w:val="00E35197"/>
    <w:rsid w:val="00E41732"/>
    <w:rsid w:val="00E50FEE"/>
    <w:rsid w:val="00E53079"/>
    <w:rsid w:val="00E60ABE"/>
    <w:rsid w:val="00E6238D"/>
    <w:rsid w:val="00E80608"/>
    <w:rsid w:val="00E93631"/>
    <w:rsid w:val="00E95D35"/>
    <w:rsid w:val="00EB5589"/>
    <w:rsid w:val="00EB5BC8"/>
    <w:rsid w:val="00EB6E4C"/>
    <w:rsid w:val="00EC6F29"/>
    <w:rsid w:val="00EC739E"/>
    <w:rsid w:val="00ED0316"/>
    <w:rsid w:val="00ED54D4"/>
    <w:rsid w:val="00EE25B5"/>
    <w:rsid w:val="00EE37DC"/>
    <w:rsid w:val="00EE425A"/>
    <w:rsid w:val="00EF0277"/>
    <w:rsid w:val="00EF52BE"/>
    <w:rsid w:val="00F10199"/>
    <w:rsid w:val="00F17CAF"/>
    <w:rsid w:val="00F21D86"/>
    <w:rsid w:val="00F32A45"/>
    <w:rsid w:val="00F347F7"/>
    <w:rsid w:val="00F5246C"/>
    <w:rsid w:val="00F53741"/>
    <w:rsid w:val="00F72221"/>
    <w:rsid w:val="00FB05BA"/>
    <w:rsid w:val="00FC0D8B"/>
    <w:rsid w:val="00FE6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3606E083"/>
  <w15:chartTrackingRefBased/>
  <w15:docId w15:val="{BA3B10AA-CD36-450C-A24F-4EF9C117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8"/>
    <w:lsdException w:name="annotation text" w:semiHidden="1" w:unhideWhenUsed="1"/>
    <w:lsdException w:name="header" w:semiHidden="1" w:uiPriority="0" w:unhideWhenUsed="1"/>
    <w:lsdException w:name="footer" w:uiPriority="0"/>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17CAF"/>
    <w:rPr>
      <w:rFonts w:ascii="Arial" w:hAnsi="Arial" w:cs="Arial"/>
      <w:bCs/>
      <w:szCs w:val="28"/>
    </w:rPr>
  </w:style>
  <w:style w:type="paragraph" w:styleId="Kop1">
    <w:name w:val="heading 1"/>
    <w:basedOn w:val="Standaard"/>
    <w:next w:val="Standaard"/>
    <w:link w:val="Kop1Char"/>
    <w:uiPriority w:val="1"/>
    <w:qFormat/>
    <w:rsid w:val="00620292"/>
    <w:pPr>
      <w:keepNext/>
      <w:spacing w:before="240" w:after="60"/>
      <w:outlineLvl w:val="0"/>
    </w:pPr>
    <w:rPr>
      <w:rFonts w:cs="Times New Roman"/>
      <w:b/>
      <w:kern w:val="28"/>
      <w:sz w:val="28"/>
    </w:rPr>
  </w:style>
  <w:style w:type="paragraph" w:styleId="Kop2">
    <w:name w:val="heading 2"/>
    <w:basedOn w:val="Standaard"/>
    <w:next w:val="Standaard"/>
    <w:link w:val="Kop2Char"/>
    <w:uiPriority w:val="2"/>
    <w:qFormat/>
    <w:rsid w:val="00620292"/>
    <w:pPr>
      <w:keepNext/>
      <w:spacing w:before="240" w:after="60"/>
      <w:outlineLvl w:val="1"/>
    </w:pPr>
    <w:rPr>
      <w:rFonts w:cs="Times New Roman"/>
      <w:b/>
      <w:i/>
      <w:sz w:val="24"/>
    </w:rPr>
  </w:style>
  <w:style w:type="paragraph" w:styleId="Kop3">
    <w:name w:val="heading 3"/>
    <w:basedOn w:val="Standaard"/>
    <w:next w:val="Standaard"/>
    <w:link w:val="Kop3Char"/>
    <w:qFormat/>
    <w:rsid w:val="00620292"/>
    <w:pPr>
      <w:keepNext/>
      <w:spacing w:before="240" w:after="60"/>
      <w:outlineLvl w:val="2"/>
    </w:pPr>
    <w:rPr>
      <w:rFonts w:cs="Times New Roman"/>
      <w:sz w:val="24"/>
    </w:rPr>
  </w:style>
  <w:style w:type="paragraph" w:styleId="Kop4">
    <w:name w:val="heading 4"/>
    <w:basedOn w:val="Standaard"/>
    <w:next w:val="Standaard"/>
    <w:link w:val="Kop4Char"/>
    <w:uiPriority w:val="18"/>
    <w:semiHidden/>
    <w:qFormat/>
    <w:rsid w:val="00620292"/>
    <w:pPr>
      <w:keepNext/>
      <w:spacing w:before="240" w:after="60"/>
      <w:outlineLvl w:val="3"/>
    </w:pPr>
    <w:rPr>
      <w:rFonts w:cs="Times New Roman"/>
      <w:b/>
      <w:sz w:val="24"/>
    </w:rPr>
  </w:style>
  <w:style w:type="paragraph" w:styleId="Kop5">
    <w:name w:val="heading 5"/>
    <w:basedOn w:val="Standaard"/>
    <w:next w:val="Standaard"/>
    <w:link w:val="Kop5Char"/>
    <w:uiPriority w:val="18"/>
    <w:semiHidden/>
    <w:qFormat/>
    <w:rsid w:val="00620292"/>
    <w:pPr>
      <w:spacing w:before="240" w:after="60"/>
      <w:outlineLvl w:val="4"/>
    </w:pPr>
    <w:rPr>
      <w:rFonts w:cs="Times New Roman"/>
      <w:sz w:val="22"/>
    </w:rPr>
  </w:style>
  <w:style w:type="paragraph" w:styleId="Kop6">
    <w:name w:val="heading 6"/>
    <w:basedOn w:val="Standaard"/>
    <w:next w:val="Standaard"/>
    <w:link w:val="Kop6Char"/>
    <w:uiPriority w:val="18"/>
    <w:semiHidden/>
    <w:qFormat/>
    <w:rsid w:val="00620292"/>
    <w:pPr>
      <w:spacing w:before="240" w:after="60"/>
      <w:outlineLvl w:val="5"/>
    </w:pPr>
    <w:rPr>
      <w:rFonts w:ascii="Times New Roman" w:hAnsi="Times New Roman" w:cs="Times New Roman"/>
      <w:i/>
      <w:sz w:val="22"/>
    </w:rPr>
  </w:style>
  <w:style w:type="paragraph" w:styleId="Kop7">
    <w:name w:val="heading 7"/>
    <w:basedOn w:val="Standaard"/>
    <w:next w:val="Standaard"/>
    <w:link w:val="Kop7Char"/>
    <w:uiPriority w:val="18"/>
    <w:semiHidden/>
    <w:qFormat/>
    <w:rsid w:val="00620292"/>
    <w:pPr>
      <w:spacing w:before="240" w:after="60"/>
      <w:outlineLvl w:val="6"/>
    </w:pPr>
    <w:rPr>
      <w:rFonts w:cs="Times New Roman"/>
    </w:rPr>
  </w:style>
  <w:style w:type="paragraph" w:styleId="Kop8">
    <w:name w:val="heading 8"/>
    <w:basedOn w:val="Standaard"/>
    <w:next w:val="Standaard"/>
    <w:link w:val="Kop8Char"/>
    <w:uiPriority w:val="18"/>
    <w:semiHidden/>
    <w:qFormat/>
    <w:rsid w:val="00620292"/>
    <w:pPr>
      <w:spacing w:before="240" w:after="60"/>
      <w:outlineLvl w:val="7"/>
    </w:pPr>
    <w:rPr>
      <w:rFonts w:cs="Times New Roman"/>
      <w:i/>
    </w:rPr>
  </w:style>
  <w:style w:type="paragraph" w:styleId="Kop9">
    <w:name w:val="heading 9"/>
    <w:basedOn w:val="Standaard"/>
    <w:next w:val="Standaard"/>
    <w:link w:val="Kop9Char"/>
    <w:uiPriority w:val="18"/>
    <w:semiHidden/>
    <w:qFormat/>
    <w:rsid w:val="00620292"/>
    <w:pPr>
      <w:spacing w:before="240" w:after="60"/>
      <w:outlineLvl w:val="8"/>
    </w:pPr>
    <w:rPr>
      <w:rFonts w:cs="Times New Roman"/>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semiHidden/>
    <w:rsid w:val="00177FAE"/>
    <w:pPr>
      <w:ind w:left="720" w:hanging="720"/>
    </w:pPr>
  </w:style>
  <w:style w:type="character" w:customStyle="1" w:styleId="Plattetekstinspringen2Char">
    <w:name w:val="Platte tekst inspringen 2 Char"/>
    <w:link w:val="Plattetekstinspringen2"/>
    <w:semiHidden/>
    <w:rsid w:val="00177FAE"/>
    <w:rPr>
      <w:rFonts w:ascii="Arial" w:hAnsi="Arial" w:cs="Arial"/>
      <w:bCs/>
      <w:szCs w:val="28"/>
    </w:rPr>
  </w:style>
  <w:style w:type="character" w:customStyle="1" w:styleId="Kop1Char">
    <w:name w:val="Kop 1 Char"/>
    <w:link w:val="Kop1"/>
    <w:uiPriority w:val="1"/>
    <w:rsid w:val="00620292"/>
    <w:rPr>
      <w:rFonts w:ascii="Arial" w:hAnsi="Arial"/>
      <w:b/>
      <w:spacing w:val="-4"/>
      <w:kern w:val="28"/>
      <w:sz w:val="28"/>
    </w:rPr>
  </w:style>
  <w:style w:type="character" w:customStyle="1" w:styleId="Kop2Char">
    <w:name w:val="Kop 2 Char"/>
    <w:link w:val="Kop2"/>
    <w:uiPriority w:val="2"/>
    <w:rsid w:val="00620292"/>
    <w:rPr>
      <w:rFonts w:ascii="Arial" w:hAnsi="Arial"/>
      <w:b/>
      <w:i/>
      <w:spacing w:val="-4"/>
      <w:sz w:val="24"/>
    </w:rPr>
  </w:style>
  <w:style w:type="character" w:customStyle="1" w:styleId="Kop3Char">
    <w:name w:val="Kop 3 Char"/>
    <w:link w:val="Kop3"/>
    <w:uiPriority w:val="3"/>
    <w:rsid w:val="00620292"/>
    <w:rPr>
      <w:rFonts w:ascii="Arial" w:hAnsi="Arial"/>
      <w:spacing w:val="-4"/>
      <w:sz w:val="24"/>
    </w:rPr>
  </w:style>
  <w:style w:type="character" w:customStyle="1" w:styleId="Kop4Char">
    <w:name w:val="Kop 4 Char"/>
    <w:link w:val="Kop4"/>
    <w:uiPriority w:val="18"/>
    <w:semiHidden/>
    <w:rsid w:val="00620292"/>
    <w:rPr>
      <w:rFonts w:ascii="Arial" w:hAnsi="Arial"/>
      <w:b/>
      <w:spacing w:val="-4"/>
      <w:sz w:val="24"/>
    </w:rPr>
  </w:style>
  <w:style w:type="character" w:customStyle="1" w:styleId="Kop5Char">
    <w:name w:val="Kop 5 Char"/>
    <w:link w:val="Kop5"/>
    <w:uiPriority w:val="18"/>
    <w:semiHidden/>
    <w:rsid w:val="00620292"/>
    <w:rPr>
      <w:rFonts w:ascii="Arial" w:hAnsi="Arial"/>
      <w:spacing w:val="-4"/>
      <w:sz w:val="22"/>
    </w:rPr>
  </w:style>
  <w:style w:type="character" w:customStyle="1" w:styleId="Kop6Char">
    <w:name w:val="Kop 6 Char"/>
    <w:link w:val="Kop6"/>
    <w:uiPriority w:val="18"/>
    <w:semiHidden/>
    <w:rsid w:val="00620292"/>
    <w:rPr>
      <w:i/>
      <w:spacing w:val="-4"/>
      <w:sz w:val="22"/>
    </w:rPr>
  </w:style>
  <w:style w:type="character" w:customStyle="1" w:styleId="Kop7Char">
    <w:name w:val="Kop 7 Char"/>
    <w:link w:val="Kop7"/>
    <w:uiPriority w:val="18"/>
    <w:semiHidden/>
    <w:rsid w:val="00620292"/>
    <w:rPr>
      <w:rFonts w:ascii="Arial" w:hAnsi="Arial"/>
      <w:spacing w:val="-4"/>
    </w:rPr>
  </w:style>
  <w:style w:type="character" w:customStyle="1" w:styleId="Kop8Char">
    <w:name w:val="Kop 8 Char"/>
    <w:link w:val="Kop8"/>
    <w:uiPriority w:val="18"/>
    <w:semiHidden/>
    <w:rsid w:val="00620292"/>
    <w:rPr>
      <w:rFonts w:ascii="Arial" w:hAnsi="Arial"/>
      <w:i/>
      <w:spacing w:val="-4"/>
    </w:rPr>
  </w:style>
  <w:style w:type="character" w:customStyle="1" w:styleId="Kop9Char">
    <w:name w:val="Kop 9 Char"/>
    <w:link w:val="Kop9"/>
    <w:uiPriority w:val="18"/>
    <w:semiHidden/>
    <w:rsid w:val="00620292"/>
    <w:rPr>
      <w:rFonts w:ascii="Arial" w:hAnsi="Arial"/>
      <w:b/>
      <w:i/>
      <w:spacing w:val="-4"/>
      <w:sz w:val="18"/>
    </w:rPr>
  </w:style>
  <w:style w:type="paragraph" w:styleId="Bijschrift">
    <w:name w:val="caption"/>
    <w:basedOn w:val="Standaard"/>
    <w:next w:val="Standaard"/>
    <w:uiPriority w:val="18"/>
    <w:qFormat/>
    <w:rsid w:val="00620292"/>
    <w:pPr>
      <w:spacing w:before="120" w:after="120"/>
    </w:pPr>
    <w:rPr>
      <w:rFonts w:cs="Times New Roman"/>
      <w:b/>
    </w:rPr>
  </w:style>
  <w:style w:type="paragraph" w:styleId="Titel">
    <w:name w:val="Title"/>
    <w:basedOn w:val="Standaard"/>
    <w:link w:val="TitelChar"/>
    <w:uiPriority w:val="5"/>
    <w:qFormat/>
    <w:rsid w:val="00620292"/>
    <w:pPr>
      <w:spacing w:before="240" w:after="60"/>
      <w:jc w:val="center"/>
      <w:outlineLvl w:val="0"/>
    </w:pPr>
    <w:rPr>
      <w:rFonts w:cs="Times New Roman"/>
      <w:b/>
      <w:kern w:val="28"/>
      <w:sz w:val="32"/>
    </w:rPr>
  </w:style>
  <w:style w:type="character" w:customStyle="1" w:styleId="TitelChar">
    <w:name w:val="Titel Char"/>
    <w:link w:val="Titel"/>
    <w:uiPriority w:val="5"/>
    <w:rsid w:val="00620292"/>
    <w:rPr>
      <w:rFonts w:ascii="Arial" w:hAnsi="Arial"/>
      <w:b/>
      <w:spacing w:val="-4"/>
      <w:kern w:val="28"/>
      <w:sz w:val="32"/>
    </w:rPr>
  </w:style>
  <w:style w:type="paragraph" w:customStyle="1" w:styleId="Subtitel">
    <w:name w:val="Subtitel"/>
    <w:basedOn w:val="Standaard"/>
    <w:link w:val="SubtitelChar"/>
    <w:uiPriority w:val="4"/>
    <w:qFormat/>
    <w:rsid w:val="00620292"/>
    <w:pPr>
      <w:spacing w:after="60"/>
      <w:jc w:val="center"/>
      <w:outlineLvl w:val="1"/>
    </w:pPr>
    <w:rPr>
      <w:rFonts w:cs="Times New Roman"/>
      <w:sz w:val="24"/>
    </w:rPr>
  </w:style>
  <w:style w:type="character" w:customStyle="1" w:styleId="SubtitelChar">
    <w:name w:val="Subtitel Char"/>
    <w:link w:val="Subtitel"/>
    <w:uiPriority w:val="4"/>
    <w:rsid w:val="00620292"/>
    <w:rPr>
      <w:rFonts w:ascii="Arial" w:hAnsi="Arial"/>
      <w:spacing w:val="-4"/>
      <w:sz w:val="24"/>
    </w:rPr>
  </w:style>
  <w:style w:type="character" w:styleId="Zwaar">
    <w:name w:val="Strong"/>
    <w:uiPriority w:val="6"/>
    <w:qFormat/>
    <w:rsid w:val="00620292"/>
    <w:rPr>
      <w:b/>
    </w:rPr>
  </w:style>
  <w:style w:type="character" w:styleId="Nadruk">
    <w:name w:val="Emphasis"/>
    <w:uiPriority w:val="18"/>
    <w:semiHidden/>
    <w:unhideWhenUsed/>
    <w:qFormat/>
    <w:rsid w:val="00620292"/>
    <w:rPr>
      <w:i/>
    </w:rPr>
  </w:style>
  <w:style w:type="paragraph" w:styleId="Geenafstand">
    <w:name w:val="No Spacing"/>
    <w:link w:val="GeenafstandChar"/>
    <w:uiPriority w:val="1"/>
    <w:qFormat/>
    <w:rsid w:val="00620292"/>
    <w:rPr>
      <w:rFonts w:ascii="Calibri" w:hAnsi="Calibri"/>
      <w:sz w:val="22"/>
      <w:szCs w:val="22"/>
      <w:lang w:eastAsia="en-US"/>
    </w:rPr>
  </w:style>
  <w:style w:type="character" w:customStyle="1" w:styleId="GeenafstandChar">
    <w:name w:val="Geen afstand Char"/>
    <w:link w:val="Geenafstand"/>
    <w:uiPriority w:val="1"/>
    <w:rsid w:val="00620292"/>
    <w:rPr>
      <w:rFonts w:ascii="Calibri" w:hAnsi="Calibri"/>
      <w:sz w:val="22"/>
      <w:szCs w:val="22"/>
      <w:lang w:val="nl-NL" w:eastAsia="en-US" w:bidi="ar-SA"/>
    </w:rPr>
  </w:style>
  <w:style w:type="paragraph" w:styleId="Ballontekst">
    <w:name w:val="Balloon Text"/>
    <w:basedOn w:val="Standaard"/>
    <w:link w:val="BallontekstChar"/>
    <w:uiPriority w:val="99"/>
    <w:semiHidden/>
    <w:unhideWhenUsed/>
    <w:rsid w:val="00620292"/>
    <w:rPr>
      <w:rFonts w:ascii="Tahoma" w:hAnsi="Tahoma" w:cs="Tahoma"/>
      <w:sz w:val="16"/>
      <w:szCs w:val="16"/>
    </w:rPr>
  </w:style>
  <w:style w:type="character" w:customStyle="1" w:styleId="BallontekstChar">
    <w:name w:val="Ballontekst Char"/>
    <w:link w:val="Ballontekst"/>
    <w:uiPriority w:val="99"/>
    <w:semiHidden/>
    <w:rsid w:val="00620292"/>
    <w:rPr>
      <w:rFonts w:ascii="Tahoma" w:hAnsi="Tahoma" w:cs="Tahoma"/>
      <w:spacing w:val="-4"/>
      <w:sz w:val="16"/>
      <w:szCs w:val="16"/>
    </w:rPr>
  </w:style>
  <w:style w:type="paragraph" w:styleId="Koptekst">
    <w:name w:val="header"/>
    <w:basedOn w:val="Standaard"/>
    <w:link w:val="KoptekstChar"/>
    <w:semiHidden/>
    <w:rsid w:val="00177FAE"/>
    <w:pPr>
      <w:tabs>
        <w:tab w:val="center" w:pos="4536"/>
        <w:tab w:val="right" w:pos="9072"/>
      </w:tabs>
    </w:pPr>
  </w:style>
  <w:style w:type="character" w:customStyle="1" w:styleId="KoptekstChar">
    <w:name w:val="Koptekst Char"/>
    <w:link w:val="Koptekst"/>
    <w:semiHidden/>
    <w:rsid w:val="00177FAE"/>
    <w:rPr>
      <w:rFonts w:ascii="Arial" w:hAnsi="Arial" w:cs="Arial"/>
      <w:bCs/>
      <w:szCs w:val="28"/>
    </w:rPr>
  </w:style>
  <w:style w:type="paragraph" w:styleId="Voettekst">
    <w:name w:val="footer"/>
    <w:basedOn w:val="Standaard"/>
    <w:link w:val="VoettekstChar"/>
    <w:rsid w:val="00177FAE"/>
    <w:pPr>
      <w:tabs>
        <w:tab w:val="center" w:pos="4536"/>
        <w:tab w:val="right" w:pos="9072"/>
      </w:tabs>
    </w:pPr>
  </w:style>
  <w:style w:type="character" w:customStyle="1" w:styleId="VoettekstChar">
    <w:name w:val="Voettekst Char"/>
    <w:link w:val="Voettekst"/>
    <w:rsid w:val="00177FAE"/>
    <w:rPr>
      <w:rFonts w:ascii="Arial" w:hAnsi="Arial" w:cs="Arial"/>
      <w:bCs/>
      <w:szCs w:val="28"/>
    </w:rPr>
  </w:style>
  <w:style w:type="character" w:styleId="Paginanummer">
    <w:name w:val="page number"/>
    <w:basedOn w:val="Standaardalinea-lettertype"/>
    <w:semiHidden/>
    <w:rsid w:val="00177FAE"/>
  </w:style>
  <w:style w:type="paragraph" w:styleId="Lijstalinea">
    <w:name w:val="List Paragraph"/>
    <w:basedOn w:val="Standaard"/>
    <w:uiPriority w:val="34"/>
    <w:qFormat/>
    <w:rsid w:val="00177FAE"/>
    <w:pPr>
      <w:ind w:left="708"/>
    </w:pPr>
  </w:style>
  <w:style w:type="paragraph" w:styleId="Plattetekstinspringen">
    <w:name w:val="Body Text Indent"/>
    <w:basedOn w:val="Standaard"/>
    <w:link w:val="PlattetekstinspringenChar"/>
    <w:rsid w:val="00970F50"/>
    <w:pPr>
      <w:spacing w:after="120"/>
      <w:ind w:left="283"/>
    </w:pPr>
    <w:rPr>
      <w:rFonts w:ascii="Verdana" w:hAnsi="Verdana" w:cs="Times New Roman"/>
      <w:bCs w:val="0"/>
      <w:szCs w:val="24"/>
    </w:rPr>
  </w:style>
  <w:style w:type="character" w:customStyle="1" w:styleId="PlattetekstinspringenChar">
    <w:name w:val="Platte tekst inspringen Char"/>
    <w:link w:val="Plattetekstinspringen"/>
    <w:rsid w:val="00970F50"/>
    <w:rPr>
      <w:rFonts w:ascii="Verdana" w:hAnsi="Verdana"/>
      <w:szCs w:val="24"/>
    </w:rPr>
  </w:style>
  <w:style w:type="paragraph" w:styleId="Plattetekst">
    <w:name w:val="Body Text"/>
    <w:basedOn w:val="Standaard"/>
    <w:link w:val="PlattetekstChar"/>
    <w:rsid w:val="00970F50"/>
    <w:pPr>
      <w:spacing w:after="120"/>
    </w:pPr>
    <w:rPr>
      <w:rFonts w:ascii="Verdana" w:hAnsi="Verdana" w:cs="Times New Roman"/>
      <w:bCs w:val="0"/>
      <w:szCs w:val="24"/>
    </w:rPr>
  </w:style>
  <w:style w:type="character" w:customStyle="1" w:styleId="PlattetekstChar">
    <w:name w:val="Platte tekst Char"/>
    <w:link w:val="Plattetekst"/>
    <w:rsid w:val="00970F50"/>
    <w:rPr>
      <w:rFonts w:ascii="Verdana" w:hAnsi="Verdana"/>
      <w:szCs w:val="24"/>
    </w:rPr>
  </w:style>
  <w:style w:type="character" w:styleId="Verwijzingopmerking">
    <w:name w:val="annotation reference"/>
    <w:uiPriority w:val="99"/>
    <w:semiHidden/>
    <w:unhideWhenUsed/>
    <w:rsid w:val="002E2963"/>
    <w:rPr>
      <w:sz w:val="16"/>
      <w:szCs w:val="16"/>
    </w:rPr>
  </w:style>
  <w:style w:type="paragraph" w:styleId="Tekstopmerking">
    <w:name w:val="annotation text"/>
    <w:basedOn w:val="Standaard"/>
    <w:link w:val="TekstopmerkingChar"/>
    <w:uiPriority w:val="99"/>
    <w:semiHidden/>
    <w:unhideWhenUsed/>
    <w:rsid w:val="002E2963"/>
    <w:rPr>
      <w:szCs w:val="20"/>
    </w:rPr>
  </w:style>
  <w:style w:type="character" w:customStyle="1" w:styleId="TekstopmerkingChar">
    <w:name w:val="Tekst opmerking Char"/>
    <w:link w:val="Tekstopmerking"/>
    <w:uiPriority w:val="99"/>
    <w:semiHidden/>
    <w:rsid w:val="002E2963"/>
    <w:rPr>
      <w:rFonts w:ascii="Arial" w:hAnsi="Arial" w:cs="Arial"/>
      <w:bCs/>
    </w:rPr>
  </w:style>
  <w:style w:type="paragraph" w:styleId="Onderwerpvanopmerking">
    <w:name w:val="annotation subject"/>
    <w:basedOn w:val="Tekstopmerking"/>
    <w:next w:val="Tekstopmerking"/>
    <w:link w:val="OnderwerpvanopmerkingChar"/>
    <w:uiPriority w:val="99"/>
    <w:semiHidden/>
    <w:unhideWhenUsed/>
    <w:rsid w:val="002E2963"/>
    <w:rPr>
      <w:b/>
    </w:rPr>
  </w:style>
  <w:style w:type="character" w:customStyle="1" w:styleId="OnderwerpvanopmerkingChar">
    <w:name w:val="Onderwerp van opmerking Char"/>
    <w:link w:val="Onderwerpvanopmerking"/>
    <w:uiPriority w:val="99"/>
    <w:semiHidden/>
    <w:rsid w:val="002E2963"/>
    <w:rPr>
      <w:rFonts w:ascii="Arial" w:hAnsi="Arial" w:cs="Arial"/>
      <w:b/>
      <w:bCs/>
    </w:rPr>
  </w:style>
  <w:style w:type="character" w:styleId="Hyperlink">
    <w:name w:val="Hyperlink"/>
    <w:uiPriority w:val="99"/>
    <w:unhideWhenUsed/>
    <w:rsid w:val="00CD55B9"/>
    <w:rPr>
      <w:color w:val="0563C1"/>
      <w:u w:val="single"/>
    </w:rPr>
  </w:style>
  <w:style w:type="character" w:styleId="Onopgelostemelding">
    <w:name w:val="Unresolved Mention"/>
    <w:uiPriority w:val="99"/>
    <w:semiHidden/>
    <w:unhideWhenUsed/>
    <w:rsid w:val="00CD55B9"/>
    <w:rPr>
      <w:color w:val="605E5C"/>
      <w:shd w:val="clear" w:color="auto" w:fill="E1DFDD"/>
    </w:rPr>
  </w:style>
  <w:style w:type="table" w:styleId="Tabelraster">
    <w:name w:val="Table Grid"/>
    <w:basedOn w:val="Standaardtabel"/>
    <w:uiPriority w:val="59"/>
    <w:rsid w:val="00612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5582"/>
    <w:pPr>
      <w:autoSpaceDE w:val="0"/>
      <w:autoSpaceDN w:val="0"/>
      <w:adjustRightInd w:val="0"/>
    </w:pPr>
    <w:rPr>
      <w:rFonts w:ascii="Verdana" w:hAnsi="Verdana" w:cs="Verdana"/>
      <w:color w:val="000000"/>
      <w:sz w:val="24"/>
      <w:szCs w:val="24"/>
    </w:rPr>
  </w:style>
  <w:style w:type="paragraph" w:customStyle="1" w:styleId="OAOpsomalfabet">
    <w:name w:val="OA_Opsom alfabet"/>
    <w:basedOn w:val="Standaard"/>
    <w:rsid w:val="0011122F"/>
    <w:pPr>
      <w:numPr>
        <w:numId w:val="33"/>
      </w:numPr>
      <w:tabs>
        <w:tab w:val="clear" w:pos="360"/>
        <w:tab w:val="num" w:pos="1134"/>
      </w:tabs>
      <w:spacing w:after="60"/>
      <w:ind w:left="1134" w:hanging="1134"/>
    </w:pPr>
    <w:rPr>
      <w:rFonts w:cs="Times New Roman"/>
      <w:bCs w:val="0"/>
      <w:snapToGrid w:val="0"/>
      <w:color w:val="000000"/>
      <w:szCs w:val="20"/>
    </w:rPr>
  </w:style>
  <w:style w:type="paragraph" w:customStyle="1" w:styleId="OABullet1">
    <w:name w:val="OA_Bullet1"/>
    <w:basedOn w:val="Standaard"/>
    <w:link w:val="OABullet1Char"/>
    <w:rsid w:val="0011122F"/>
    <w:pPr>
      <w:numPr>
        <w:numId w:val="34"/>
      </w:numPr>
      <w:spacing w:after="60"/>
    </w:pPr>
    <w:rPr>
      <w:rFonts w:cs="Times New Roman"/>
      <w:bCs w:val="0"/>
      <w:snapToGrid w:val="0"/>
      <w:color w:val="000000"/>
      <w:szCs w:val="20"/>
    </w:rPr>
  </w:style>
  <w:style w:type="character" w:customStyle="1" w:styleId="OABullet1Char">
    <w:name w:val="OA_Bullet1 Char"/>
    <w:link w:val="OABullet1"/>
    <w:rsid w:val="0011122F"/>
    <w:rPr>
      <w:rFonts w:ascii="Arial" w:hAnsi="Arial"/>
      <w:snapToGrid w:val="0"/>
      <w:color w:val="000000"/>
    </w:rPr>
  </w:style>
  <w:style w:type="paragraph" w:customStyle="1" w:styleId="OATabelbullet2">
    <w:name w:val="OA_Tabelbullet2"/>
    <w:basedOn w:val="Standaard"/>
    <w:rsid w:val="0011122F"/>
    <w:pPr>
      <w:numPr>
        <w:numId w:val="36"/>
      </w:numPr>
      <w:tabs>
        <w:tab w:val="clear" w:pos="434"/>
        <w:tab w:val="num" w:pos="357"/>
      </w:tabs>
      <w:ind w:left="357" w:hanging="357"/>
    </w:pPr>
    <w:rPr>
      <w:rFonts w:cs="Times New Roman"/>
      <w:bCs w:val="0"/>
      <w:color w:val="000000"/>
      <w:szCs w:val="20"/>
    </w:rPr>
  </w:style>
  <w:style w:type="numbering" w:customStyle="1" w:styleId="OpmaakprofielOpmaakprofielOpmaakprofielGenummerdLinks1cmVerkeerd-o">
    <w:name w:val="Opmaakprofiel Opmaakprofiel Opmaakprofiel Genummerd Links:  1 cm Verkeerd-o..."/>
    <w:rsid w:val="001327ED"/>
    <w:pPr>
      <w:numPr>
        <w:numId w:val="52"/>
      </w:numPr>
    </w:pPr>
  </w:style>
  <w:style w:type="paragraph" w:styleId="Revisie">
    <w:name w:val="Revision"/>
    <w:hidden/>
    <w:uiPriority w:val="99"/>
    <w:semiHidden/>
    <w:rsid w:val="00935B41"/>
    <w:rPr>
      <w:rFonts w:ascii="Arial" w:hAnsi="Arial" w:cs="Arial"/>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Servicebedrijf\MPSB-0117_IenC\1.%20Algemeen\Standaard%20documenten\Overeenkomsten\DEF\20210318%20Wachtkamer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9EB958220A894D952893A542656019" ma:contentTypeVersion="7" ma:contentTypeDescription="Een nieuw document maken." ma:contentTypeScope="" ma:versionID="91e9273517c3b520227bf50bacaeef02">
  <xsd:schema xmlns:xsd="http://www.w3.org/2001/XMLSchema" xmlns:xs="http://www.w3.org/2001/XMLSchema" xmlns:p="http://schemas.microsoft.com/office/2006/metadata/properties" xmlns:ns2="ee920dc2-b9ee-42ae-b7c8-13e91ca8f64c" xmlns:ns3="ec132899-0058-4266-9eb0-eae5a3180a04" targetNamespace="http://schemas.microsoft.com/office/2006/metadata/properties" ma:root="true" ma:fieldsID="e061dbe8e4179d6a52c699db53dd4dfd" ns2:_="" ns3:_="">
    <xsd:import namespace="ee920dc2-b9ee-42ae-b7c8-13e91ca8f64c"/>
    <xsd:import namespace="ec132899-0058-4266-9eb0-eae5a3180a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20dc2-b9ee-42ae-b7c8-13e91ca8f6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32899-0058-4266-9eb0-eae5a3180a0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C9C4B-8A52-4BA9-9F37-23B0F94796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857879-49B4-403B-9CD7-D516A1059DEB}">
  <ds:schemaRefs>
    <ds:schemaRef ds:uri="http://schemas.microsoft.com/office/2006/metadata/longProperties"/>
  </ds:schemaRefs>
</ds:datastoreItem>
</file>

<file path=customXml/itemProps3.xml><?xml version="1.0" encoding="utf-8"?>
<ds:datastoreItem xmlns:ds="http://schemas.openxmlformats.org/officeDocument/2006/customXml" ds:itemID="{97D689C1-6387-4B28-A61F-679C6E9CE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20dc2-b9ee-42ae-b7c8-13e91ca8f64c"/>
    <ds:schemaRef ds:uri="ec132899-0058-4266-9eb0-eae5a3180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B463F3-31AA-49DF-A333-978BBE6DE107}">
  <ds:schemaRefs>
    <ds:schemaRef ds:uri="http://schemas.microsoft.com/sharepoint/v3/contenttype/forms"/>
  </ds:schemaRefs>
</ds:datastoreItem>
</file>

<file path=customXml/itemProps5.xml><?xml version="1.0" encoding="utf-8"?>
<ds:datastoreItem xmlns:ds="http://schemas.openxmlformats.org/officeDocument/2006/customXml" ds:itemID="{951F1BCF-38CD-4562-BB2F-3EDF31C54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20210318 Wachtkamerovereenkomst</Template>
  <TotalTime>2</TotalTime>
  <Pages>3</Pages>
  <Words>672</Words>
  <Characters>3698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Schuurmans, Linda</dc:creator>
  <cp:keywords/>
  <cp:lastModifiedBy>Schuurmans, Linda</cp:lastModifiedBy>
  <cp:revision>5</cp:revision>
  <cp:lastPrinted>2012-08-13T11:30:00Z</cp:lastPrinted>
  <dcterms:created xsi:type="dcterms:W3CDTF">2023-08-28T12:11:00Z</dcterms:created>
  <dcterms:modified xsi:type="dcterms:W3CDTF">2023-08-30T11:43:00Z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0x010100599EB958220A894D952893A542656019</vt:lpwstr>
  </property>
  <property fmtid="{D5CDD505-2E9C-101B-9397-08002B2CF9AE}" pid="3" name="Documentopmerkingen">
    <vt:lpwstr/>
  </property>
  <property fmtid="{D5CDD505-2E9C-101B-9397-08002B2CF9AE}" pid="4" name="ProRailVerantwoordelijkeCurrentUser">
    <vt:lpwstr>12</vt:lpwstr>
  </property>
  <property fmtid="{D5CDD505-2E9C-101B-9397-08002B2CF9AE}" pid="5" name="ScanID">
    <vt:lpwstr/>
  </property>
  <property fmtid="{D5CDD505-2E9C-101B-9397-08002B2CF9AE}" pid="6" name="Documentdatum">
    <vt:lpwstr>2011-05-23T00:00:00Z</vt:lpwstr>
  </property>
  <property fmtid="{D5CDD505-2E9C-101B-9397-08002B2CF9AE}" pid="7" name="Dossier">
    <vt:lpwstr>9</vt:lpwstr>
  </property>
  <property fmtid="{D5CDD505-2E9C-101B-9397-08002B2CF9AE}" pid="8" name="Documentstatus">
    <vt:lpwstr>Concept</vt:lpwstr>
  </property>
  <property fmtid="{D5CDD505-2E9C-101B-9397-08002B2CF9AE}" pid="9" name="display_urn:schemas-microsoft-com:office:office#ProRailVerantwoordelijkeCurrentUser">
    <vt:lpwstr>Jobse, AE (Astrid)</vt:lpwstr>
  </property>
  <property fmtid="{D5CDD505-2E9C-101B-9397-08002B2CF9AE}" pid="10" name="ContentType">
    <vt:lpwstr>ProRail document</vt:lpwstr>
  </property>
  <property fmtid="{D5CDD505-2E9C-101B-9397-08002B2CF9AE}" pid="11" name="LookupGeocode">
    <vt:lpwstr/>
  </property>
  <property fmtid="{D5CDD505-2E9C-101B-9397-08002B2CF9AE}" pid="12" name="KilometerTotGeocodeValidatie">
    <vt:lpwstr/>
  </property>
  <property fmtid="{D5CDD505-2E9C-101B-9397-08002B2CF9AE}" pid="13" name="KilometerVanGeocodeValidatie">
    <vt:lpwstr/>
  </property>
</Properties>
</file>