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F094B" w14:textId="3AD99D05" w:rsidR="005D3EAB" w:rsidRPr="00355B75" w:rsidRDefault="00B644D3" w:rsidP="00B44CC7">
      <w:pPr>
        <w:rPr>
          <w:b/>
          <w:bCs/>
          <w:sz w:val="28"/>
          <w:szCs w:val="28"/>
        </w:rPr>
      </w:pPr>
      <w:r w:rsidRPr="00355B75">
        <w:rPr>
          <w:b/>
          <w:bCs/>
          <w:sz w:val="28"/>
          <w:szCs w:val="28"/>
        </w:rPr>
        <w:t xml:space="preserve">Bijlage </w:t>
      </w:r>
      <w:r w:rsidR="00510952">
        <w:rPr>
          <w:b/>
          <w:bCs/>
          <w:sz w:val="28"/>
          <w:szCs w:val="28"/>
        </w:rPr>
        <w:t>7</w:t>
      </w:r>
      <w:r w:rsidRPr="00355B75">
        <w:rPr>
          <w:b/>
          <w:bCs/>
          <w:sz w:val="28"/>
          <w:szCs w:val="28"/>
        </w:rPr>
        <w:t xml:space="preserve"> </w:t>
      </w:r>
      <w:r w:rsidR="00B44CC7" w:rsidRPr="00355B75">
        <w:rPr>
          <w:b/>
          <w:bCs/>
          <w:sz w:val="28"/>
          <w:szCs w:val="28"/>
        </w:rPr>
        <w:t>–</w:t>
      </w:r>
      <w:r w:rsidRPr="00355B75">
        <w:rPr>
          <w:b/>
          <w:bCs/>
          <w:sz w:val="28"/>
          <w:szCs w:val="28"/>
        </w:rPr>
        <w:t xml:space="preserve"> </w:t>
      </w:r>
      <w:r w:rsidR="00B44CC7" w:rsidRPr="00355B75">
        <w:rPr>
          <w:b/>
          <w:bCs/>
          <w:sz w:val="28"/>
          <w:szCs w:val="28"/>
        </w:rPr>
        <w:t>Invulformulier Referenties</w:t>
      </w:r>
    </w:p>
    <w:p w14:paraId="59F3C9D1" w14:textId="77777777" w:rsidR="00B44CC7" w:rsidRDefault="00B44CC7" w:rsidP="00B44CC7"/>
    <w:p w14:paraId="27BD3E01" w14:textId="2CB7DBE4" w:rsidR="00EE1A6F" w:rsidRPr="00EE1A6F" w:rsidRDefault="00EE1A6F" w:rsidP="00EE1A6F">
      <w:pPr>
        <w:rPr>
          <w:b/>
          <w:bCs/>
        </w:rPr>
      </w:pPr>
      <w:r>
        <w:rPr>
          <w:b/>
          <w:bCs/>
        </w:rPr>
        <w:t>Formulier</w:t>
      </w:r>
      <w:r w:rsidRPr="00EE1A6F">
        <w:rPr>
          <w:b/>
          <w:bCs/>
        </w:rPr>
        <w:t xml:space="preserve"> ten behoeve van de aanbesteding ICT-Werkplek-, Kantoorautomatiserings- en Netwerkdiensten met kenmerk TN 453746</w:t>
      </w:r>
    </w:p>
    <w:p w14:paraId="461CE53F" w14:textId="77777777" w:rsidR="00EE1A6F" w:rsidRPr="00355B75" w:rsidRDefault="00EE1A6F" w:rsidP="00B44CC7"/>
    <w:p w14:paraId="6FAE3571" w14:textId="77453BD7" w:rsidR="00B44CC7" w:rsidRPr="00355B75" w:rsidRDefault="00E06836" w:rsidP="00355B75">
      <w:pPr>
        <w:spacing w:after="120"/>
        <w:rPr>
          <w:b/>
          <w:bCs/>
        </w:rPr>
      </w:pPr>
      <w:r w:rsidRPr="00355B75">
        <w:rPr>
          <w:b/>
          <w:bCs/>
        </w:rPr>
        <w:t>REFERENTIEOPDRACHT 1</w:t>
      </w: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5805"/>
      </w:tblGrid>
      <w:tr w:rsidR="002746F3" w:rsidRPr="00355B75" w14:paraId="27FD4EB0" w14:textId="77777777" w:rsidTr="00355B75">
        <w:trPr>
          <w:trHeight w:val="3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62C9" w14:textId="77777777" w:rsidR="002746F3" w:rsidRPr="00355B75" w:rsidRDefault="002746F3">
            <w:r w:rsidRPr="00355B75">
              <w:t>Opgave referentieopdracht ten behoeve van: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468C" w14:textId="6A1C879D" w:rsidR="002746F3" w:rsidRPr="00355B75" w:rsidRDefault="00FF2EB2">
            <w:pPr>
              <w:rPr>
                <w:b/>
                <w:color w:val="1F497D" w:themeColor="text2"/>
              </w:rPr>
            </w:pPr>
            <w:r w:rsidRPr="00FF2EB2">
              <w:t>Ervaring met het leveren van een beheerde kantoorautomatiseringsomgeving (digitale werkplek beheerdiensten) gebaseerd op Microsoft-producten.</w:t>
            </w:r>
          </w:p>
        </w:tc>
      </w:tr>
      <w:tr w:rsidR="002746F3" w:rsidRPr="00355B75" w14:paraId="647B40EC" w14:textId="77777777" w:rsidTr="00355B75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08A02" w14:textId="77777777" w:rsidR="002746F3" w:rsidRPr="00355B75" w:rsidRDefault="002746F3"/>
        </w:tc>
      </w:tr>
      <w:tr w:rsidR="002746F3" w:rsidRPr="00355B75" w14:paraId="485462E0" w14:textId="77777777" w:rsidTr="00355B75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8189" w14:textId="77777777" w:rsidR="002746F3" w:rsidRPr="00355B75" w:rsidRDefault="002746F3">
            <w:pPr>
              <w:rPr>
                <w:b/>
                <w:bCs/>
              </w:rPr>
            </w:pPr>
            <w:r w:rsidRPr="00355B75">
              <w:rPr>
                <w:b/>
                <w:bCs/>
              </w:rPr>
              <w:t>Gegevens referent</w:t>
            </w:r>
          </w:p>
        </w:tc>
      </w:tr>
      <w:tr w:rsidR="002746F3" w:rsidRPr="00355B75" w14:paraId="3797F6C9" w14:textId="77777777" w:rsidTr="00355B7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1F9BF" w14:textId="77777777" w:rsidR="002746F3" w:rsidRPr="00355B75" w:rsidRDefault="002746F3">
            <w:r w:rsidRPr="00355B75">
              <w:t>Naam organisatie referent/referentieopdracht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71471" w14:textId="77777777" w:rsidR="002746F3" w:rsidRPr="00355B75" w:rsidRDefault="002746F3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&lt;naam organisatie opdrachtgever&gt;</w:t>
            </w:r>
          </w:p>
        </w:tc>
      </w:tr>
      <w:tr w:rsidR="002746F3" w:rsidRPr="00355B75" w14:paraId="3933303D" w14:textId="77777777" w:rsidTr="00355B7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35EA6" w14:textId="77777777" w:rsidR="002746F3" w:rsidRPr="00355B75" w:rsidRDefault="002746F3">
            <w:r w:rsidRPr="00355B75">
              <w:t>Naam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FA25" w14:textId="77777777" w:rsidR="002746F3" w:rsidRPr="00355B75" w:rsidRDefault="002746F3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&lt;naam contactpersoon&gt;</w:t>
            </w:r>
          </w:p>
        </w:tc>
      </w:tr>
      <w:tr w:rsidR="002746F3" w:rsidRPr="00355B75" w14:paraId="31B01D06" w14:textId="77777777" w:rsidTr="00355B7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E62FB" w14:textId="77777777" w:rsidR="002746F3" w:rsidRPr="00355B75" w:rsidRDefault="002746F3">
            <w:r w:rsidRPr="00355B75">
              <w:t>E-mailadres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3AAF" w14:textId="77777777" w:rsidR="002746F3" w:rsidRPr="00355B75" w:rsidRDefault="002746F3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&lt;e-mail adres contactpersoon&gt;</w:t>
            </w:r>
          </w:p>
        </w:tc>
      </w:tr>
      <w:tr w:rsidR="00355B75" w:rsidRPr="00355B75" w14:paraId="66C6D417" w14:textId="77777777" w:rsidTr="00355B7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4D10" w14:textId="68C5B845" w:rsidR="00355B75" w:rsidRPr="00355B75" w:rsidRDefault="00355B75">
            <w:r>
              <w:t>Telefoonnr.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367A" w14:textId="23870D23" w:rsidR="00355B75" w:rsidRPr="00355B75" w:rsidRDefault="00355B75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</w:t>
            </w:r>
            <w:r>
              <w:rPr>
                <w:color w:val="FF0000"/>
              </w:rPr>
              <w:t>telefoonnr.</w:t>
            </w:r>
            <w:r w:rsidRPr="00355B75">
              <w:rPr>
                <w:color w:val="FF0000"/>
              </w:rPr>
              <w:t xml:space="preserve"> contactpersoon&gt;</w:t>
            </w:r>
          </w:p>
        </w:tc>
      </w:tr>
      <w:tr w:rsidR="002746F3" w:rsidRPr="00355B75" w14:paraId="2208DB59" w14:textId="77777777" w:rsidTr="00355B75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5633AA" w14:textId="77777777" w:rsidR="002746F3" w:rsidRPr="00355B75" w:rsidRDefault="002746F3"/>
        </w:tc>
      </w:tr>
      <w:tr w:rsidR="002746F3" w:rsidRPr="00355B75" w14:paraId="7C1246E8" w14:textId="77777777" w:rsidTr="00355B75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3AFF6" w14:textId="77777777" w:rsidR="002746F3" w:rsidRPr="00355B75" w:rsidRDefault="002746F3">
            <w:pPr>
              <w:rPr>
                <w:b/>
                <w:bCs/>
              </w:rPr>
            </w:pPr>
            <w:r w:rsidRPr="00355B75">
              <w:rPr>
                <w:b/>
                <w:bCs/>
              </w:rPr>
              <w:t>Gegevens referentieopdracht</w:t>
            </w:r>
          </w:p>
        </w:tc>
      </w:tr>
      <w:tr w:rsidR="002746F3" w:rsidRPr="00355B75" w14:paraId="21190D75" w14:textId="77777777" w:rsidTr="00355B7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72A9D" w14:textId="77777777" w:rsidR="002746F3" w:rsidRPr="00355B75" w:rsidRDefault="002746F3">
            <w:r w:rsidRPr="00355B75">
              <w:t>Naam 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ABE73" w14:textId="79290EC0" w:rsidR="002746F3" w:rsidRPr="00355B75" w:rsidRDefault="002746F3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&lt;naam referentieopdracht&gt;</w:t>
            </w:r>
          </w:p>
        </w:tc>
      </w:tr>
      <w:tr w:rsidR="002746F3" w:rsidRPr="00355B75" w14:paraId="5520FF5D" w14:textId="77777777" w:rsidTr="00355B75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60683" w14:textId="77777777" w:rsidR="002746F3" w:rsidRPr="00355B75" w:rsidRDefault="002746F3">
            <w:r w:rsidRPr="00355B75">
              <w:t>Datum oplevering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4B498" w14:textId="3727CE64" w:rsidR="002746F3" w:rsidRPr="00355B75" w:rsidRDefault="002746F3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&lt;datum oplevering referentieopdracht&gt;</w:t>
            </w:r>
          </w:p>
        </w:tc>
      </w:tr>
      <w:tr w:rsidR="002746F3" w:rsidRPr="00355B75" w14:paraId="1BC134E5" w14:textId="77777777" w:rsidTr="00355B75">
        <w:trPr>
          <w:trHeight w:val="116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16BF3" w14:textId="0BF68382" w:rsidR="002746F3" w:rsidRPr="00355B75" w:rsidRDefault="002746F3">
            <w:r w:rsidRPr="00355B75">
              <w:t>Beschrijving van de referentieopdracht</w:t>
            </w:r>
            <w:r w:rsidR="00355B75" w:rsidRPr="00355B75">
              <w:t>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68C6" w14:textId="0D25A8E0" w:rsidR="002746F3" w:rsidRPr="00355B75" w:rsidRDefault="002746F3" w:rsidP="00355B75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&lt;korte beschrijving van de referentieopdracht&gt;</w:t>
            </w:r>
          </w:p>
        </w:tc>
      </w:tr>
    </w:tbl>
    <w:p w14:paraId="1CADC7D3" w14:textId="77777777" w:rsidR="0067019B" w:rsidRDefault="0067019B">
      <w:pPr>
        <w:spacing w:line="240" w:lineRule="auto"/>
      </w:pPr>
      <w:r>
        <w:br w:type="page"/>
      </w:r>
    </w:p>
    <w:p w14:paraId="42CBEECE" w14:textId="2C160256" w:rsidR="00355B75" w:rsidRPr="00355B75" w:rsidRDefault="00355B75" w:rsidP="00355B75">
      <w:pPr>
        <w:spacing w:after="120"/>
        <w:rPr>
          <w:b/>
          <w:bCs/>
        </w:rPr>
      </w:pPr>
      <w:bookmarkStart w:id="0" w:name="_Hlk158980465"/>
      <w:r w:rsidRPr="00355B75">
        <w:rPr>
          <w:b/>
          <w:bCs/>
        </w:rPr>
        <w:lastRenderedPageBreak/>
        <w:t xml:space="preserve">REFERENTIEOPDRACHT </w:t>
      </w:r>
      <w:r>
        <w:rPr>
          <w:b/>
          <w:bCs/>
        </w:rPr>
        <w:t>2</w:t>
      </w: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5805"/>
      </w:tblGrid>
      <w:tr w:rsidR="00355B75" w:rsidRPr="00355B75" w14:paraId="5C9F2010" w14:textId="77777777" w:rsidTr="00E74F3B">
        <w:trPr>
          <w:trHeight w:val="3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2FCD" w14:textId="77777777" w:rsidR="00355B75" w:rsidRPr="00FF2EB2" w:rsidRDefault="00355B75" w:rsidP="00E74F3B">
            <w:r w:rsidRPr="00FF2EB2">
              <w:t>Opgave referentieopdracht ten behoeve van: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79295" w14:textId="6D1BF619" w:rsidR="00355B75" w:rsidRPr="00FF2EB2" w:rsidRDefault="00AB43D1" w:rsidP="00E74F3B">
            <w:r w:rsidRPr="00AB43D1">
              <w:t>Ervaring met het leveren van een beheerde Zero Trust netwerkomgeving.</w:t>
            </w:r>
          </w:p>
        </w:tc>
      </w:tr>
      <w:tr w:rsidR="00355B75" w:rsidRPr="00355B75" w14:paraId="4B73A378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9E0005" w14:textId="77777777" w:rsidR="00355B75" w:rsidRPr="00355B75" w:rsidRDefault="00355B75" w:rsidP="00E74F3B"/>
        </w:tc>
      </w:tr>
      <w:tr w:rsidR="00355B75" w:rsidRPr="00355B75" w14:paraId="46696975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322C3" w14:textId="77777777" w:rsidR="00355B75" w:rsidRPr="00355B75" w:rsidRDefault="00355B75" w:rsidP="00E74F3B">
            <w:pPr>
              <w:rPr>
                <w:b/>
                <w:bCs/>
              </w:rPr>
            </w:pPr>
            <w:r w:rsidRPr="00355B75">
              <w:rPr>
                <w:b/>
                <w:bCs/>
              </w:rPr>
              <w:t>Gegevens referent</w:t>
            </w:r>
          </w:p>
        </w:tc>
      </w:tr>
      <w:tr w:rsidR="00355B75" w:rsidRPr="00355B75" w14:paraId="40BCD248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F8671" w14:textId="77777777" w:rsidR="00355B75" w:rsidRPr="00355B75" w:rsidRDefault="00355B75" w:rsidP="00E74F3B">
            <w:r w:rsidRPr="00355B75">
              <w:t>Naam organisatie referent/referentieopdracht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58E31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&lt;naam organisatie opdrachtgever&gt;</w:t>
            </w:r>
          </w:p>
        </w:tc>
      </w:tr>
      <w:tr w:rsidR="00355B75" w:rsidRPr="00355B75" w14:paraId="2655BE99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DDE3" w14:textId="77777777" w:rsidR="00355B75" w:rsidRPr="00355B75" w:rsidRDefault="00355B75" w:rsidP="00E74F3B">
            <w:r w:rsidRPr="00355B75">
              <w:t>Naam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C1D1D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&lt;naam contactpersoon&gt;</w:t>
            </w:r>
          </w:p>
        </w:tc>
      </w:tr>
      <w:tr w:rsidR="00355B75" w:rsidRPr="00355B75" w14:paraId="0E2E5D33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DBDFC" w14:textId="77777777" w:rsidR="00355B75" w:rsidRPr="00355B75" w:rsidRDefault="00355B75" w:rsidP="00E74F3B">
            <w:r w:rsidRPr="00355B75">
              <w:t>E-mailadres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E548C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&lt;e-mail adres contactpersoon&gt;</w:t>
            </w:r>
          </w:p>
        </w:tc>
      </w:tr>
      <w:tr w:rsidR="00355B75" w:rsidRPr="00355B75" w14:paraId="06130528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1504" w14:textId="77777777" w:rsidR="00355B75" w:rsidRPr="00355B75" w:rsidRDefault="00355B75" w:rsidP="00E74F3B">
            <w:r>
              <w:t>Telefoonnr.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09BA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</w:t>
            </w:r>
            <w:r>
              <w:rPr>
                <w:color w:val="FF0000"/>
              </w:rPr>
              <w:t>telefoonnr.</w:t>
            </w:r>
            <w:r w:rsidRPr="00355B75">
              <w:rPr>
                <w:color w:val="FF0000"/>
              </w:rPr>
              <w:t xml:space="preserve"> contactpersoon&gt;</w:t>
            </w:r>
          </w:p>
        </w:tc>
      </w:tr>
      <w:tr w:rsidR="00355B75" w:rsidRPr="00355B75" w14:paraId="42AA0C7A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B9882E" w14:textId="77777777" w:rsidR="00355B75" w:rsidRPr="00355B75" w:rsidRDefault="00355B75" w:rsidP="00E74F3B"/>
        </w:tc>
      </w:tr>
      <w:tr w:rsidR="00355B75" w:rsidRPr="00355B75" w14:paraId="685DF8A1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D6DE7" w14:textId="77777777" w:rsidR="00355B75" w:rsidRPr="00355B75" w:rsidRDefault="00355B75" w:rsidP="00E74F3B">
            <w:pPr>
              <w:rPr>
                <w:b/>
                <w:bCs/>
              </w:rPr>
            </w:pPr>
            <w:r w:rsidRPr="00355B75">
              <w:rPr>
                <w:b/>
                <w:bCs/>
              </w:rPr>
              <w:t>Gegevens referentieopdracht</w:t>
            </w:r>
          </w:p>
        </w:tc>
      </w:tr>
      <w:tr w:rsidR="00355B75" w:rsidRPr="00355B75" w14:paraId="1F043E2D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81DCA" w14:textId="77777777" w:rsidR="00355B75" w:rsidRPr="00355B75" w:rsidRDefault="00355B75" w:rsidP="00E74F3B">
            <w:r w:rsidRPr="00355B75">
              <w:t>Naam 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BBE66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&lt;naam referentieopdracht&gt;</w:t>
            </w:r>
          </w:p>
        </w:tc>
      </w:tr>
      <w:tr w:rsidR="00355B75" w:rsidRPr="00355B75" w14:paraId="4A9CE9A9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20624" w14:textId="77777777" w:rsidR="00355B75" w:rsidRPr="00355B75" w:rsidRDefault="00355B75" w:rsidP="00E74F3B">
            <w:r w:rsidRPr="00355B75">
              <w:t>Datum oplevering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32A0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&lt;datum oplevering referentieopdracht&gt;</w:t>
            </w:r>
          </w:p>
        </w:tc>
      </w:tr>
      <w:tr w:rsidR="00355B75" w:rsidRPr="00355B75" w14:paraId="79AD30A0" w14:textId="77777777" w:rsidTr="00E74F3B">
        <w:trPr>
          <w:trHeight w:val="116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CCCF5" w14:textId="77777777" w:rsidR="00355B75" w:rsidRPr="00355B75" w:rsidRDefault="00355B75" w:rsidP="00E74F3B">
            <w:r w:rsidRPr="00355B75">
              <w:t>Beschrijving van de referentieopdracht: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729F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&lt;korte beschrijving van de referentieopdracht&gt;</w:t>
            </w:r>
          </w:p>
        </w:tc>
      </w:tr>
    </w:tbl>
    <w:p w14:paraId="622410CF" w14:textId="77777777" w:rsidR="00FF2EB2" w:rsidRDefault="00FF2EB2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bookmarkEnd w:id="0"/>
    <w:p w14:paraId="1AC2320D" w14:textId="31F6BFAD" w:rsidR="00355B75" w:rsidRPr="00355B75" w:rsidRDefault="00355B75" w:rsidP="00355B75">
      <w:pPr>
        <w:spacing w:after="120"/>
        <w:rPr>
          <w:b/>
          <w:bCs/>
        </w:rPr>
      </w:pPr>
      <w:r w:rsidRPr="00355B75">
        <w:rPr>
          <w:b/>
          <w:bCs/>
        </w:rPr>
        <w:lastRenderedPageBreak/>
        <w:t xml:space="preserve">REFERENTIEOPDRACHT </w:t>
      </w:r>
      <w:r>
        <w:rPr>
          <w:b/>
          <w:bCs/>
        </w:rPr>
        <w:t>3</w:t>
      </w: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5805"/>
      </w:tblGrid>
      <w:tr w:rsidR="00355B75" w:rsidRPr="00355B75" w14:paraId="370D0D9D" w14:textId="77777777" w:rsidTr="00E74F3B">
        <w:trPr>
          <w:trHeight w:val="3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6DF7C" w14:textId="77777777" w:rsidR="00355B75" w:rsidRPr="00355B75" w:rsidRDefault="00355B75" w:rsidP="00E74F3B">
            <w:r w:rsidRPr="00355B75">
              <w:t>Opgave referentieopdracht ten behoeve van: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6BD1" w14:textId="7C40E884" w:rsidR="00355B75" w:rsidRPr="00377453" w:rsidRDefault="00377453" w:rsidP="00E74F3B">
            <w:pPr>
              <w:rPr>
                <w:bCs/>
                <w:color w:val="1F497D" w:themeColor="text2"/>
              </w:rPr>
            </w:pPr>
            <w:r w:rsidRPr="00377453">
              <w:rPr>
                <w:bCs/>
              </w:rPr>
              <w:t xml:space="preserve">Ervaring met het leveren van een Nederlandstalige </w:t>
            </w:r>
            <w:proofErr w:type="spellStart"/>
            <w:r w:rsidRPr="00377453">
              <w:rPr>
                <w:bCs/>
              </w:rPr>
              <w:t>skilled</w:t>
            </w:r>
            <w:proofErr w:type="spellEnd"/>
            <w:r w:rsidRPr="00377453">
              <w:rPr>
                <w:bCs/>
              </w:rPr>
              <w:t xml:space="preserve"> ICT-Servicedesk.</w:t>
            </w:r>
          </w:p>
        </w:tc>
      </w:tr>
      <w:tr w:rsidR="00355B75" w:rsidRPr="00355B75" w14:paraId="6AB46C9B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D00DF7" w14:textId="77777777" w:rsidR="00355B75" w:rsidRPr="00355B75" w:rsidRDefault="00355B75" w:rsidP="00E74F3B"/>
        </w:tc>
      </w:tr>
      <w:tr w:rsidR="00355B75" w:rsidRPr="00355B75" w14:paraId="67AEECBC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7923" w14:textId="77777777" w:rsidR="00355B75" w:rsidRPr="00355B75" w:rsidRDefault="00355B75" w:rsidP="00E74F3B">
            <w:pPr>
              <w:rPr>
                <w:b/>
                <w:bCs/>
              </w:rPr>
            </w:pPr>
            <w:r w:rsidRPr="00355B75">
              <w:rPr>
                <w:b/>
                <w:bCs/>
              </w:rPr>
              <w:t>Gegevens referent</w:t>
            </w:r>
          </w:p>
        </w:tc>
      </w:tr>
      <w:tr w:rsidR="00355B75" w:rsidRPr="00355B75" w14:paraId="4EA83690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CCAE7" w14:textId="77777777" w:rsidR="00355B75" w:rsidRPr="00355B75" w:rsidRDefault="00355B75" w:rsidP="00E74F3B">
            <w:r w:rsidRPr="00355B75">
              <w:t>Naam organisatie referent/referentieopdracht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DB42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&lt;naam organisatie opdrachtgever&gt;</w:t>
            </w:r>
          </w:p>
        </w:tc>
      </w:tr>
      <w:tr w:rsidR="00355B75" w:rsidRPr="00355B75" w14:paraId="2433F776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0602" w14:textId="77777777" w:rsidR="00355B75" w:rsidRPr="00355B75" w:rsidRDefault="00355B75" w:rsidP="00E74F3B">
            <w:r w:rsidRPr="00355B75">
              <w:t>Naam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5072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&lt;naam contactpersoon&gt;</w:t>
            </w:r>
          </w:p>
        </w:tc>
      </w:tr>
      <w:tr w:rsidR="00355B75" w:rsidRPr="00355B75" w14:paraId="422E6ADB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3FBB" w14:textId="77777777" w:rsidR="00355B75" w:rsidRPr="00355B75" w:rsidRDefault="00355B75" w:rsidP="00E74F3B">
            <w:r w:rsidRPr="00355B75">
              <w:t>E-mailadres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EEF49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&lt;e-mail adres contactpersoon&gt;</w:t>
            </w:r>
          </w:p>
        </w:tc>
      </w:tr>
      <w:tr w:rsidR="00355B75" w:rsidRPr="00355B75" w14:paraId="5FEF05BB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3B43" w14:textId="77777777" w:rsidR="00355B75" w:rsidRPr="00355B75" w:rsidRDefault="00355B75" w:rsidP="00E74F3B">
            <w:r>
              <w:t>Telefoonnr.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3BCE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</w:t>
            </w:r>
            <w:r>
              <w:rPr>
                <w:color w:val="FF0000"/>
              </w:rPr>
              <w:t>telefoonnr.</w:t>
            </w:r>
            <w:r w:rsidRPr="00355B75">
              <w:rPr>
                <w:color w:val="FF0000"/>
              </w:rPr>
              <w:t xml:space="preserve"> contactpersoon&gt;</w:t>
            </w:r>
          </w:p>
        </w:tc>
      </w:tr>
      <w:tr w:rsidR="00355B75" w:rsidRPr="00355B75" w14:paraId="115F0C3D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BBC41A" w14:textId="77777777" w:rsidR="00355B75" w:rsidRPr="00355B75" w:rsidRDefault="00355B75" w:rsidP="00E74F3B"/>
        </w:tc>
      </w:tr>
      <w:tr w:rsidR="00355B75" w:rsidRPr="00355B75" w14:paraId="750D33C7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53E21" w14:textId="77777777" w:rsidR="00355B75" w:rsidRPr="00355B75" w:rsidRDefault="00355B75" w:rsidP="00E74F3B">
            <w:pPr>
              <w:rPr>
                <w:b/>
                <w:bCs/>
              </w:rPr>
            </w:pPr>
            <w:r w:rsidRPr="00355B75">
              <w:rPr>
                <w:b/>
                <w:bCs/>
              </w:rPr>
              <w:t>Gegevens referentieopdracht</w:t>
            </w:r>
          </w:p>
        </w:tc>
      </w:tr>
      <w:tr w:rsidR="00355B75" w:rsidRPr="00355B75" w14:paraId="3E92B34D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8578D" w14:textId="77777777" w:rsidR="00355B75" w:rsidRPr="00355B75" w:rsidRDefault="00355B75" w:rsidP="00E74F3B">
            <w:r w:rsidRPr="00355B75">
              <w:t>Naam 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37240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&lt;naam referentieopdracht&gt;</w:t>
            </w:r>
          </w:p>
        </w:tc>
      </w:tr>
      <w:tr w:rsidR="00355B75" w:rsidRPr="00355B75" w14:paraId="1AE01F62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77B4" w14:textId="77777777" w:rsidR="00355B75" w:rsidRPr="00355B75" w:rsidRDefault="00355B75" w:rsidP="00E74F3B">
            <w:r w:rsidRPr="00355B75">
              <w:t>Datum oplevering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DE8FE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&lt;datum oplevering referentieopdracht&gt;</w:t>
            </w:r>
          </w:p>
        </w:tc>
      </w:tr>
      <w:tr w:rsidR="00355B75" w:rsidRPr="00355B75" w14:paraId="75158B79" w14:textId="77777777" w:rsidTr="00E74F3B">
        <w:trPr>
          <w:trHeight w:val="116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0B48A" w14:textId="77777777" w:rsidR="00355B75" w:rsidRPr="00355B75" w:rsidRDefault="00355B75" w:rsidP="00E74F3B">
            <w:r w:rsidRPr="00355B75">
              <w:t>Beschrijving van de referentieopdracht: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E5FA" w14:textId="77777777" w:rsidR="00355B75" w:rsidRPr="00355B75" w:rsidRDefault="00355B75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&lt;korte beschrijving van de referentieopdracht&gt;</w:t>
            </w:r>
          </w:p>
        </w:tc>
      </w:tr>
    </w:tbl>
    <w:p w14:paraId="7A48B4E0" w14:textId="77777777" w:rsidR="00A30958" w:rsidRDefault="00A30958">
      <w:pPr>
        <w:spacing w:line="240" w:lineRule="auto"/>
      </w:pPr>
      <w:r>
        <w:br w:type="page"/>
      </w:r>
    </w:p>
    <w:p w14:paraId="4A3E31E3" w14:textId="524FDF79" w:rsidR="002928DE" w:rsidRPr="00355B75" w:rsidRDefault="002928DE" w:rsidP="002928DE">
      <w:pPr>
        <w:spacing w:after="120"/>
        <w:rPr>
          <w:b/>
          <w:bCs/>
        </w:rPr>
      </w:pPr>
      <w:r w:rsidRPr="00355B75">
        <w:rPr>
          <w:b/>
          <w:bCs/>
        </w:rPr>
        <w:lastRenderedPageBreak/>
        <w:t xml:space="preserve">REFERENTIEOPDRACHT </w:t>
      </w:r>
      <w:r>
        <w:rPr>
          <w:b/>
          <w:bCs/>
        </w:rPr>
        <w:t>4</w:t>
      </w: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5805"/>
      </w:tblGrid>
      <w:tr w:rsidR="002928DE" w:rsidRPr="00355B75" w14:paraId="4B21F104" w14:textId="77777777" w:rsidTr="00E74F3B">
        <w:trPr>
          <w:trHeight w:val="3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CBE8F" w14:textId="77777777" w:rsidR="002928DE" w:rsidRPr="00FF2EB2" w:rsidRDefault="002928DE" w:rsidP="00E74F3B">
            <w:r w:rsidRPr="00FF2EB2">
              <w:t>Opgave referentieopdracht ten behoeve van: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5FC6" w14:textId="507077D0" w:rsidR="002928DE" w:rsidRPr="00FF2EB2" w:rsidRDefault="00A30958" w:rsidP="00E74F3B">
            <w:r w:rsidRPr="00A30958">
              <w:t>Ervaring met ICT-consultancy en advisering.</w:t>
            </w:r>
          </w:p>
        </w:tc>
      </w:tr>
      <w:tr w:rsidR="002928DE" w:rsidRPr="00355B75" w14:paraId="4AD0C136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28083B" w14:textId="77777777" w:rsidR="002928DE" w:rsidRPr="00355B75" w:rsidRDefault="002928DE" w:rsidP="00E74F3B"/>
        </w:tc>
      </w:tr>
      <w:tr w:rsidR="002928DE" w:rsidRPr="00355B75" w14:paraId="669A0A8E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FF2C" w14:textId="77777777" w:rsidR="002928DE" w:rsidRPr="00355B75" w:rsidRDefault="002928DE" w:rsidP="00E74F3B">
            <w:pPr>
              <w:rPr>
                <w:b/>
                <w:bCs/>
              </w:rPr>
            </w:pPr>
            <w:r w:rsidRPr="00355B75">
              <w:rPr>
                <w:b/>
                <w:bCs/>
              </w:rPr>
              <w:t>Gegevens referent</w:t>
            </w:r>
          </w:p>
        </w:tc>
      </w:tr>
      <w:tr w:rsidR="002928DE" w:rsidRPr="00355B75" w14:paraId="01868FF2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3E60B" w14:textId="77777777" w:rsidR="002928DE" w:rsidRPr="00355B75" w:rsidRDefault="002928DE" w:rsidP="00E74F3B">
            <w:r w:rsidRPr="00355B75">
              <w:t>Naam organisatie referent/referentieopdracht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D0285" w14:textId="77777777" w:rsidR="002928DE" w:rsidRPr="00355B75" w:rsidRDefault="002928DE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&lt;naam organisatie opdrachtgever&gt;</w:t>
            </w:r>
          </w:p>
        </w:tc>
      </w:tr>
      <w:tr w:rsidR="002928DE" w:rsidRPr="00355B75" w14:paraId="794EB730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F269" w14:textId="77777777" w:rsidR="002928DE" w:rsidRPr="00355B75" w:rsidRDefault="002928DE" w:rsidP="00E74F3B">
            <w:r w:rsidRPr="00355B75">
              <w:t>Naam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C6229" w14:textId="77777777" w:rsidR="002928DE" w:rsidRPr="00355B75" w:rsidRDefault="002928DE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&lt;naam contactpersoon&gt;</w:t>
            </w:r>
          </w:p>
        </w:tc>
      </w:tr>
      <w:tr w:rsidR="002928DE" w:rsidRPr="00355B75" w14:paraId="02D08684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B16F" w14:textId="77777777" w:rsidR="002928DE" w:rsidRPr="00355B75" w:rsidRDefault="002928DE" w:rsidP="00E74F3B">
            <w:r w:rsidRPr="00355B75">
              <w:t>E-mailadres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1D90C" w14:textId="77777777" w:rsidR="002928DE" w:rsidRPr="00355B75" w:rsidRDefault="002928DE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&lt;e-mail adres contactpersoon&gt;</w:t>
            </w:r>
          </w:p>
        </w:tc>
      </w:tr>
      <w:tr w:rsidR="002928DE" w:rsidRPr="00355B75" w14:paraId="258BE138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31AD" w14:textId="77777777" w:rsidR="002928DE" w:rsidRPr="00355B75" w:rsidRDefault="002928DE" w:rsidP="00E74F3B">
            <w:r>
              <w:t>Telefoonnr. contactpersoon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6468" w14:textId="77777777" w:rsidR="002928DE" w:rsidRPr="00355B75" w:rsidRDefault="002928DE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</w:t>
            </w:r>
            <w:r>
              <w:rPr>
                <w:color w:val="FF0000"/>
              </w:rPr>
              <w:t>telefoonnr.</w:t>
            </w:r>
            <w:r w:rsidRPr="00355B75">
              <w:rPr>
                <w:color w:val="FF0000"/>
              </w:rPr>
              <w:t xml:space="preserve"> contactpersoon&gt;</w:t>
            </w:r>
          </w:p>
        </w:tc>
      </w:tr>
      <w:tr w:rsidR="002928DE" w:rsidRPr="00355B75" w14:paraId="3549AA45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4BE981" w14:textId="77777777" w:rsidR="002928DE" w:rsidRPr="00355B75" w:rsidRDefault="002928DE" w:rsidP="00E74F3B"/>
        </w:tc>
      </w:tr>
      <w:tr w:rsidR="002928DE" w:rsidRPr="00355B75" w14:paraId="6F4902AA" w14:textId="77777777" w:rsidTr="00E74F3B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D994" w14:textId="77777777" w:rsidR="002928DE" w:rsidRPr="00355B75" w:rsidRDefault="002928DE" w:rsidP="00E74F3B">
            <w:pPr>
              <w:rPr>
                <w:b/>
                <w:bCs/>
              </w:rPr>
            </w:pPr>
            <w:r w:rsidRPr="00355B75">
              <w:rPr>
                <w:b/>
                <w:bCs/>
              </w:rPr>
              <w:t>Gegevens referentieopdracht</w:t>
            </w:r>
          </w:p>
        </w:tc>
      </w:tr>
      <w:tr w:rsidR="002928DE" w:rsidRPr="00355B75" w14:paraId="12288961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3648" w14:textId="77777777" w:rsidR="002928DE" w:rsidRPr="00355B75" w:rsidRDefault="002928DE" w:rsidP="00E74F3B">
            <w:r w:rsidRPr="00355B75">
              <w:t>Naam referentieopdracht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522D" w14:textId="77777777" w:rsidR="002928DE" w:rsidRPr="00355B75" w:rsidRDefault="002928DE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&lt;naam referentieopdracht&gt;</w:t>
            </w:r>
          </w:p>
        </w:tc>
      </w:tr>
      <w:tr w:rsidR="002928DE" w:rsidRPr="00355B75" w14:paraId="04B1545F" w14:textId="77777777" w:rsidTr="00E74F3B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F99F" w14:textId="77777777" w:rsidR="002928DE" w:rsidRPr="00355B75" w:rsidRDefault="002928DE" w:rsidP="00E74F3B">
            <w:r w:rsidRPr="00355B75">
              <w:t>Datum oplevering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291E" w14:textId="77777777" w:rsidR="002928DE" w:rsidRPr="00355B75" w:rsidRDefault="002928DE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&lt;datum oplevering referentieopdracht&gt;</w:t>
            </w:r>
          </w:p>
        </w:tc>
      </w:tr>
      <w:tr w:rsidR="002928DE" w:rsidRPr="00355B75" w14:paraId="08ACB588" w14:textId="77777777" w:rsidTr="00E74F3B">
        <w:trPr>
          <w:trHeight w:val="116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E6647" w14:textId="77777777" w:rsidR="002928DE" w:rsidRPr="00355B75" w:rsidRDefault="002928DE" w:rsidP="00E74F3B">
            <w:r w:rsidRPr="00355B75">
              <w:t>Beschrijving van de referentieopdracht: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7A40" w14:textId="77777777" w:rsidR="002928DE" w:rsidRPr="00355B75" w:rsidRDefault="002928DE" w:rsidP="00E74F3B">
            <w:pPr>
              <w:rPr>
                <w:color w:val="FF0000"/>
              </w:rPr>
            </w:pPr>
            <w:r w:rsidRPr="00355B75">
              <w:rPr>
                <w:color w:val="FF0000"/>
              </w:rPr>
              <w:t>&lt;korte beschrijving van de referentieopdracht&gt;</w:t>
            </w:r>
          </w:p>
        </w:tc>
      </w:tr>
    </w:tbl>
    <w:p w14:paraId="64BCD26F" w14:textId="30833991" w:rsidR="002928DE" w:rsidRPr="002928DE" w:rsidRDefault="002928DE" w:rsidP="002928DE">
      <w:pPr>
        <w:spacing w:line="240" w:lineRule="auto"/>
      </w:pPr>
    </w:p>
    <w:sectPr w:rsidR="002928DE" w:rsidRPr="002928DE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5A445A" w14:textId="716831A1" w:rsidR="00400D74" w:rsidRDefault="00400D74" w:rsidP="00B44CC7">
      <w:r>
        <w:separator/>
      </w:r>
    </w:p>
  </w:endnote>
  <w:endnote w:type="continuationSeparator" w:id="0">
    <w:p w14:paraId="6876335D" w14:textId="285FD2D6" w:rsidR="00400D74" w:rsidRDefault="00400D74" w:rsidP="00B44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1262E" w14:textId="77777777" w:rsidR="00DB5B0A" w:rsidRDefault="00DB5B0A" w:rsidP="00DB5B0A"/>
  <w:p w14:paraId="6AE3A055" w14:textId="1F4BE01B" w:rsidR="00DB5B0A" w:rsidRDefault="00DB5B0A" w:rsidP="00DB5B0A">
    <w:pPr>
      <w:jc w:val="right"/>
    </w:pPr>
    <w:r>
      <w:t xml:space="preserve">Pagina </w:t>
    </w:r>
    <w:r>
      <w:fldChar w:fldCharType="begin"/>
    </w:r>
    <w:r>
      <w:instrText xml:space="preserve">PAGE </w:instrText>
    </w:r>
    <w:r>
      <w:fldChar w:fldCharType="separate"/>
    </w:r>
    <w:r>
      <w:t>20</w:t>
    </w:r>
    <w:r>
      <w:fldChar w:fldCharType="end"/>
    </w:r>
    <w:r>
      <w:t xml:space="preserve"> van </w:t>
    </w:r>
    <w:r>
      <w:fldChar w:fldCharType="begin"/>
    </w:r>
    <w:r>
      <w:instrText xml:space="preserve">NUMPAGES </w:instrText>
    </w:r>
    <w:r>
      <w:fldChar w:fldCharType="separate"/>
    </w:r>
    <w:r>
      <w:t>40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69A32" w14:textId="77777777" w:rsidR="00400D74" w:rsidRDefault="00400D74" w:rsidP="00B44CC7">
      <w:r>
        <w:separator/>
      </w:r>
    </w:p>
  </w:footnote>
  <w:footnote w:type="continuationSeparator" w:id="0">
    <w:p w14:paraId="6BBDBAF0" w14:textId="293A1991" w:rsidR="00400D74" w:rsidRDefault="00400D74" w:rsidP="00B44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06042"/>
    <w:multiLevelType w:val="hybridMultilevel"/>
    <w:tmpl w:val="F9B426C6"/>
    <w:lvl w:ilvl="0" w:tplc="04130001">
      <w:start w:val="1"/>
      <w:numFmt w:val="bullet"/>
      <w:lvlText w:val=""/>
      <w:lvlJc w:val="left"/>
      <w:pPr>
        <w:ind w:left="930" w:hanging="5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0F224B4D"/>
    <w:multiLevelType w:val="hybridMultilevel"/>
    <w:tmpl w:val="17047762"/>
    <w:lvl w:ilvl="0" w:tplc="29FACE9E">
      <w:numFmt w:val="bullet"/>
      <w:lvlText w:val="-"/>
      <w:lvlJc w:val="left"/>
      <w:pPr>
        <w:ind w:left="930" w:hanging="57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4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FA25B93"/>
    <w:multiLevelType w:val="hybridMultilevel"/>
    <w:tmpl w:val="C73259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273653">
    <w:abstractNumId w:val="15"/>
  </w:num>
  <w:num w:numId="2" w16cid:durableId="853690992">
    <w:abstractNumId w:val="15"/>
  </w:num>
  <w:num w:numId="3" w16cid:durableId="657078419">
    <w:abstractNumId w:val="15"/>
  </w:num>
  <w:num w:numId="4" w16cid:durableId="638386746">
    <w:abstractNumId w:val="15"/>
  </w:num>
  <w:num w:numId="5" w16cid:durableId="1246718824">
    <w:abstractNumId w:val="15"/>
  </w:num>
  <w:num w:numId="6" w16cid:durableId="1903252622">
    <w:abstractNumId w:val="15"/>
  </w:num>
  <w:num w:numId="7" w16cid:durableId="1470971689">
    <w:abstractNumId w:val="15"/>
  </w:num>
  <w:num w:numId="8" w16cid:durableId="386338484">
    <w:abstractNumId w:val="15"/>
  </w:num>
  <w:num w:numId="9" w16cid:durableId="360475138">
    <w:abstractNumId w:val="15"/>
  </w:num>
  <w:num w:numId="10" w16cid:durableId="2095861481">
    <w:abstractNumId w:val="15"/>
  </w:num>
  <w:num w:numId="11" w16cid:durableId="900017388">
    <w:abstractNumId w:val="13"/>
  </w:num>
  <w:num w:numId="12" w16cid:durableId="478379330">
    <w:abstractNumId w:val="9"/>
  </w:num>
  <w:num w:numId="13" w16cid:durableId="300959622">
    <w:abstractNumId w:val="14"/>
  </w:num>
  <w:num w:numId="14" w16cid:durableId="1467814751">
    <w:abstractNumId w:val="7"/>
  </w:num>
  <w:num w:numId="15" w16cid:durableId="1051270909">
    <w:abstractNumId w:val="14"/>
  </w:num>
  <w:num w:numId="16" w16cid:durableId="323750618">
    <w:abstractNumId w:val="6"/>
  </w:num>
  <w:num w:numId="17" w16cid:durableId="1812408079">
    <w:abstractNumId w:val="14"/>
  </w:num>
  <w:num w:numId="18" w16cid:durableId="1268461343">
    <w:abstractNumId w:val="5"/>
  </w:num>
  <w:num w:numId="19" w16cid:durableId="2084330297">
    <w:abstractNumId w:val="14"/>
  </w:num>
  <w:num w:numId="20" w16cid:durableId="686639237">
    <w:abstractNumId w:val="4"/>
  </w:num>
  <w:num w:numId="21" w16cid:durableId="792602114">
    <w:abstractNumId w:val="14"/>
  </w:num>
  <w:num w:numId="22" w16cid:durableId="312680024">
    <w:abstractNumId w:val="8"/>
  </w:num>
  <w:num w:numId="23" w16cid:durableId="144132954">
    <w:abstractNumId w:val="3"/>
  </w:num>
  <w:num w:numId="24" w16cid:durableId="805320053">
    <w:abstractNumId w:val="2"/>
  </w:num>
  <w:num w:numId="25" w16cid:durableId="225265904">
    <w:abstractNumId w:val="1"/>
  </w:num>
  <w:num w:numId="26" w16cid:durableId="1721516921">
    <w:abstractNumId w:val="0"/>
  </w:num>
  <w:num w:numId="27" w16cid:durableId="1698121775">
    <w:abstractNumId w:val="11"/>
  </w:num>
  <w:num w:numId="28" w16cid:durableId="327876860">
    <w:abstractNumId w:val="16"/>
  </w:num>
  <w:num w:numId="29" w16cid:durableId="1377198917">
    <w:abstractNumId w:val="12"/>
  </w:num>
  <w:num w:numId="30" w16cid:durableId="342128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737A"/>
    <w:rsid w:val="000233EB"/>
    <w:rsid w:val="000949B7"/>
    <w:rsid w:val="000D4EAC"/>
    <w:rsid w:val="001766FA"/>
    <w:rsid w:val="0019691C"/>
    <w:rsid w:val="001B2A0B"/>
    <w:rsid w:val="001B5CB1"/>
    <w:rsid w:val="001B6FE5"/>
    <w:rsid w:val="001C10FE"/>
    <w:rsid w:val="001D0DCC"/>
    <w:rsid w:val="001D187F"/>
    <w:rsid w:val="002746F3"/>
    <w:rsid w:val="002928DE"/>
    <w:rsid w:val="002A35B9"/>
    <w:rsid w:val="002B56B2"/>
    <w:rsid w:val="002D2F67"/>
    <w:rsid w:val="002D3704"/>
    <w:rsid w:val="002E5A9C"/>
    <w:rsid w:val="002F65DC"/>
    <w:rsid w:val="00312D94"/>
    <w:rsid w:val="00355B75"/>
    <w:rsid w:val="00357676"/>
    <w:rsid w:val="00377453"/>
    <w:rsid w:val="003909B7"/>
    <w:rsid w:val="003C71E0"/>
    <w:rsid w:val="00400D74"/>
    <w:rsid w:val="00403335"/>
    <w:rsid w:val="00423D87"/>
    <w:rsid w:val="004559FF"/>
    <w:rsid w:val="004B3376"/>
    <w:rsid w:val="004B656C"/>
    <w:rsid w:val="004C5F23"/>
    <w:rsid w:val="004D058A"/>
    <w:rsid w:val="00510952"/>
    <w:rsid w:val="00586CDC"/>
    <w:rsid w:val="005A0CCA"/>
    <w:rsid w:val="005A1878"/>
    <w:rsid w:val="005B4A08"/>
    <w:rsid w:val="005D3EAB"/>
    <w:rsid w:val="0067019B"/>
    <w:rsid w:val="006B4BB0"/>
    <w:rsid w:val="006E12A5"/>
    <w:rsid w:val="00772935"/>
    <w:rsid w:val="007E515E"/>
    <w:rsid w:val="008458F9"/>
    <w:rsid w:val="008538AB"/>
    <w:rsid w:val="008B52CF"/>
    <w:rsid w:val="00924B92"/>
    <w:rsid w:val="00927DF8"/>
    <w:rsid w:val="009C459B"/>
    <w:rsid w:val="009E0F9D"/>
    <w:rsid w:val="00A04111"/>
    <w:rsid w:val="00A30958"/>
    <w:rsid w:val="00A509FE"/>
    <w:rsid w:val="00AB013A"/>
    <w:rsid w:val="00AB1826"/>
    <w:rsid w:val="00AB42BF"/>
    <w:rsid w:val="00AB43D1"/>
    <w:rsid w:val="00AC2478"/>
    <w:rsid w:val="00AD2C79"/>
    <w:rsid w:val="00AE361E"/>
    <w:rsid w:val="00B35CCF"/>
    <w:rsid w:val="00B44CC7"/>
    <w:rsid w:val="00B644D3"/>
    <w:rsid w:val="00B75E4C"/>
    <w:rsid w:val="00C37CB0"/>
    <w:rsid w:val="00CC626B"/>
    <w:rsid w:val="00CE6A23"/>
    <w:rsid w:val="00D57396"/>
    <w:rsid w:val="00DA2FA4"/>
    <w:rsid w:val="00DA621A"/>
    <w:rsid w:val="00DB04CC"/>
    <w:rsid w:val="00DB1E3D"/>
    <w:rsid w:val="00DB5B0A"/>
    <w:rsid w:val="00E06836"/>
    <w:rsid w:val="00E5175E"/>
    <w:rsid w:val="00E519BF"/>
    <w:rsid w:val="00EE1A6F"/>
    <w:rsid w:val="00F03738"/>
    <w:rsid w:val="00F21933"/>
    <w:rsid w:val="00F27665"/>
    <w:rsid w:val="00F54B5F"/>
    <w:rsid w:val="00F9561C"/>
    <w:rsid w:val="00FD3DE0"/>
    <w:rsid w:val="00FF2EB2"/>
    <w:rsid w:val="00FF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B72EBD0B-252B-4D32-9614-3D380585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44CC7"/>
    <w:pPr>
      <w:spacing w:line="280" w:lineRule="atLeast"/>
    </w:pPr>
    <w:rPr>
      <w:rFonts w:ascii="Verdana" w:hAnsi="Verdana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uiPriority w:val="39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F3274882872041BFC8E78C4E697747" ma:contentTypeVersion="6" ma:contentTypeDescription="Een nieuw document maken." ma:contentTypeScope="" ma:versionID="9660178aae50527c689b7f144ba6ab19">
  <xsd:schema xmlns:xsd="http://www.w3.org/2001/XMLSchema" xmlns:xs="http://www.w3.org/2001/XMLSchema" xmlns:p="http://schemas.microsoft.com/office/2006/metadata/properties" xmlns:ns2="2de99301-4a7c-40e2-ade2-428c7bccae34" xmlns:ns3="290b849b-741e-4815-a642-4d7cdb50ccaf" targetNamespace="http://schemas.microsoft.com/office/2006/metadata/properties" ma:root="true" ma:fieldsID="8826ab285a96c9531792260d80a57a0b" ns2:_="" ns3:_="">
    <xsd:import namespace="2de99301-4a7c-40e2-ade2-428c7bccae34"/>
    <xsd:import namespace="290b849b-741e-4815-a642-4d7cdb50cc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e99301-4a7c-40e2-ade2-428c7bccae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b849b-741e-4815-a642-4d7cdb50cca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EC2AE4-F80F-4E50-B846-EA603AB0FA14}">
  <ds:schemaRefs>
    <ds:schemaRef ds:uri="2de99301-4a7c-40e2-ade2-428c7bccae34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290b849b-741e-4815-a642-4d7cdb50ccaf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03A6851-C538-4051-A0AD-AEB8EB4DD8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e99301-4a7c-40e2-ade2-428c7bccae34"/>
    <ds:schemaRef ds:uri="290b849b-741e-4815-a642-4d7cdb50cc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C583C8-B407-487C-A2EE-1461CEF7B1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0</TotalTime>
  <Pages>4</Pages>
  <Words>248</Words>
  <Characters>2449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Yvonne van Rooij</cp:lastModifiedBy>
  <cp:revision>2</cp:revision>
  <cp:lastPrinted>2019-08-21T09:08:00Z</cp:lastPrinted>
  <dcterms:created xsi:type="dcterms:W3CDTF">2024-02-27T10:07:00Z</dcterms:created>
  <dcterms:modified xsi:type="dcterms:W3CDTF">2024-02-27T10:07:00Z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  <property fmtid="{D5CDD505-2E9C-101B-9397-08002B2CF9AE}" pid="5" name="ContentTypeId">
    <vt:lpwstr>0x010100BBF3274882872041BFC8E78C4E697747</vt:lpwstr>
  </property>
</Properties>
</file>