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77D9F" w14:textId="4D4BA7A5" w:rsidR="00444C3E" w:rsidRDefault="00AC4913" w:rsidP="00AC4913">
      <w:pPr>
        <w:pStyle w:val="Kop1"/>
      </w:pPr>
      <w:bookmarkStart w:id="0" w:name="_Toc156315325"/>
      <w:r>
        <w:t>V</w:t>
      </w:r>
      <w:r w:rsidR="00D86A9F">
        <w:t>ragenlijst 220055GDD Bedrijfsafval</w:t>
      </w:r>
      <w:bookmarkEnd w:id="0"/>
    </w:p>
    <w:tbl>
      <w:tblPr>
        <w:tblStyle w:val="Rastertabel2-Accent2"/>
        <w:tblW w:w="9067" w:type="dxa"/>
        <w:tblLook w:val="0420" w:firstRow="1" w:lastRow="0" w:firstColumn="0" w:lastColumn="0" w:noHBand="0" w:noVBand="1"/>
      </w:tblPr>
      <w:tblGrid>
        <w:gridCol w:w="2972"/>
        <w:gridCol w:w="6095"/>
      </w:tblGrid>
      <w:tr w:rsidR="00D86A9F" w:rsidRPr="00B34981" w14:paraId="0C2D5FD8" w14:textId="77777777" w:rsidTr="00D86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"/>
        </w:trPr>
        <w:tc>
          <w:tcPr>
            <w:tcW w:w="9067" w:type="dxa"/>
            <w:gridSpan w:val="2"/>
          </w:tcPr>
          <w:p w14:paraId="4C163CF5" w14:textId="77777777" w:rsidR="00D86A9F" w:rsidRPr="00D86A9F" w:rsidRDefault="00D86A9F" w:rsidP="00D86A9F">
            <w:r w:rsidRPr="00D86A9F">
              <w:rPr>
                <w:color w:val="FFFFFF" w:themeColor="background2"/>
              </w:rPr>
              <w:t>Gegevens onderneming</w:t>
            </w:r>
          </w:p>
        </w:tc>
      </w:tr>
      <w:tr w:rsidR="00D86A9F" w:rsidRPr="00B34981" w14:paraId="2D8D53EE" w14:textId="77777777" w:rsidTr="00D86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tcW w:w="2972" w:type="dxa"/>
          </w:tcPr>
          <w:p w14:paraId="43C296F8" w14:textId="77777777" w:rsidR="00D86A9F" w:rsidRPr="0028064A" w:rsidRDefault="00D86A9F" w:rsidP="00A03498">
            <w:r>
              <w:t>(Bedrijfs-)naam</w:t>
            </w:r>
          </w:p>
        </w:tc>
        <w:tc>
          <w:tcPr>
            <w:tcW w:w="6095" w:type="dxa"/>
          </w:tcPr>
          <w:p w14:paraId="1B267619" w14:textId="77777777" w:rsidR="00D86A9F" w:rsidRPr="0028064A" w:rsidRDefault="00D86A9F" w:rsidP="00A03498"/>
        </w:tc>
      </w:tr>
      <w:tr w:rsidR="00D86A9F" w:rsidRPr="00B34981" w14:paraId="4F269F84" w14:textId="77777777" w:rsidTr="00D86A9F">
        <w:trPr>
          <w:trHeight w:val="16"/>
        </w:trPr>
        <w:tc>
          <w:tcPr>
            <w:tcW w:w="2972" w:type="dxa"/>
          </w:tcPr>
          <w:p w14:paraId="21D9A9CE" w14:textId="77777777" w:rsidR="00D86A9F" w:rsidRPr="0028064A" w:rsidRDefault="00D86A9F" w:rsidP="00A03498">
            <w:r>
              <w:t>Postadres</w:t>
            </w:r>
          </w:p>
        </w:tc>
        <w:tc>
          <w:tcPr>
            <w:tcW w:w="6095" w:type="dxa"/>
          </w:tcPr>
          <w:p w14:paraId="3653FD3B" w14:textId="77777777" w:rsidR="00D86A9F" w:rsidRPr="0028064A" w:rsidRDefault="00D86A9F" w:rsidP="00A03498"/>
        </w:tc>
      </w:tr>
      <w:tr w:rsidR="00D86A9F" w:rsidRPr="00B34981" w14:paraId="6104DD29" w14:textId="77777777" w:rsidTr="00D86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tcW w:w="2972" w:type="dxa"/>
          </w:tcPr>
          <w:p w14:paraId="17C2780D" w14:textId="77777777" w:rsidR="00D86A9F" w:rsidRPr="0028064A" w:rsidRDefault="00D86A9F" w:rsidP="00A03498">
            <w:r>
              <w:t>Postcode en plaats</w:t>
            </w:r>
          </w:p>
        </w:tc>
        <w:tc>
          <w:tcPr>
            <w:tcW w:w="6095" w:type="dxa"/>
          </w:tcPr>
          <w:p w14:paraId="1A84502F" w14:textId="77777777" w:rsidR="00D86A9F" w:rsidRPr="0028064A" w:rsidRDefault="00D86A9F" w:rsidP="00A03498"/>
        </w:tc>
      </w:tr>
      <w:tr w:rsidR="00D86A9F" w:rsidRPr="00B34981" w14:paraId="59FB83E4" w14:textId="77777777" w:rsidTr="00D86A9F">
        <w:trPr>
          <w:trHeight w:val="16"/>
        </w:trPr>
        <w:tc>
          <w:tcPr>
            <w:tcW w:w="2972" w:type="dxa"/>
          </w:tcPr>
          <w:p w14:paraId="12A54FAE" w14:textId="77777777" w:rsidR="00D86A9F" w:rsidRPr="0028064A" w:rsidRDefault="00D86A9F" w:rsidP="00A03498">
            <w:r>
              <w:t>Telefoonnummer algemeen</w:t>
            </w:r>
          </w:p>
        </w:tc>
        <w:tc>
          <w:tcPr>
            <w:tcW w:w="6095" w:type="dxa"/>
          </w:tcPr>
          <w:p w14:paraId="6AEE7B42" w14:textId="77777777" w:rsidR="00D86A9F" w:rsidRPr="0028064A" w:rsidRDefault="00D86A9F" w:rsidP="00A03498"/>
        </w:tc>
      </w:tr>
    </w:tbl>
    <w:p w14:paraId="0D3C902B" w14:textId="77777777" w:rsidR="00D86A9F" w:rsidRDefault="00D86A9F" w:rsidP="00D86A9F"/>
    <w:tbl>
      <w:tblPr>
        <w:tblStyle w:val="Rastertabel2-Accent2"/>
        <w:tblW w:w="9067" w:type="dxa"/>
        <w:tblLook w:val="0420" w:firstRow="1" w:lastRow="0" w:firstColumn="0" w:lastColumn="0" w:noHBand="0" w:noVBand="1"/>
      </w:tblPr>
      <w:tblGrid>
        <w:gridCol w:w="2972"/>
        <w:gridCol w:w="6095"/>
      </w:tblGrid>
      <w:tr w:rsidR="00D86A9F" w:rsidRPr="00B34981" w14:paraId="56CFAA2E" w14:textId="77777777" w:rsidTr="00D86A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"/>
        </w:trPr>
        <w:tc>
          <w:tcPr>
            <w:tcW w:w="9067" w:type="dxa"/>
            <w:gridSpan w:val="2"/>
          </w:tcPr>
          <w:p w14:paraId="67738C06" w14:textId="77777777" w:rsidR="00D86A9F" w:rsidRPr="006177A2" w:rsidRDefault="00D86A9F" w:rsidP="00A03498">
            <w:pPr>
              <w:rPr>
                <w:b w:val="0"/>
              </w:rPr>
            </w:pPr>
            <w:r w:rsidRPr="00D86A9F">
              <w:rPr>
                <w:color w:val="FFFFFF" w:themeColor="background2"/>
              </w:rPr>
              <w:t>Gegevens contactpersoon</w:t>
            </w:r>
          </w:p>
        </w:tc>
      </w:tr>
      <w:tr w:rsidR="00D86A9F" w:rsidRPr="00B34981" w14:paraId="7D95662B" w14:textId="77777777" w:rsidTr="00D86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tcW w:w="2972" w:type="dxa"/>
          </w:tcPr>
          <w:p w14:paraId="77C0850B" w14:textId="77777777" w:rsidR="00D86A9F" w:rsidRPr="0028064A" w:rsidRDefault="00D86A9F" w:rsidP="00A03498">
            <w:r w:rsidRPr="00416660">
              <w:t>Naam contactpersoon</w:t>
            </w:r>
          </w:p>
        </w:tc>
        <w:tc>
          <w:tcPr>
            <w:tcW w:w="6095" w:type="dxa"/>
          </w:tcPr>
          <w:p w14:paraId="2FBCEB23" w14:textId="77777777" w:rsidR="00D86A9F" w:rsidRPr="0028064A" w:rsidRDefault="00D86A9F" w:rsidP="00A03498"/>
        </w:tc>
      </w:tr>
      <w:tr w:rsidR="00D86A9F" w:rsidRPr="00B34981" w14:paraId="44669213" w14:textId="77777777" w:rsidTr="00D86A9F">
        <w:trPr>
          <w:trHeight w:val="16"/>
        </w:trPr>
        <w:tc>
          <w:tcPr>
            <w:tcW w:w="2972" w:type="dxa"/>
          </w:tcPr>
          <w:p w14:paraId="677D7242" w14:textId="77777777" w:rsidR="00D86A9F" w:rsidRPr="0028064A" w:rsidRDefault="00D86A9F" w:rsidP="00A03498">
            <w:r w:rsidRPr="00416660">
              <w:t>Functie contactpersoon</w:t>
            </w:r>
          </w:p>
        </w:tc>
        <w:tc>
          <w:tcPr>
            <w:tcW w:w="6095" w:type="dxa"/>
          </w:tcPr>
          <w:p w14:paraId="52954AE2" w14:textId="77777777" w:rsidR="00D86A9F" w:rsidRPr="0028064A" w:rsidRDefault="00D86A9F" w:rsidP="00A03498"/>
        </w:tc>
      </w:tr>
      <w:tr w:rsidR="00D86A9F" w:rsidRPr="00B34981" w14:paraId="27C8A005" w14:textId="77777777" w:rsidTr="00D86A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"/>
        </w:trPr>
        <w:tc>
          <w:tcPr>
            <w:tcW w:w="2972" w:type="dxa"/>
          </w:tcPr>
          <w:p w14:paraId="2DFEB1CE" w14:textId="77777777" w:rsidR="00D86A9F" w:rsidRPr="0028064A" w:rsidRDefault="00D86A9F" w:rsidP="00A03498">
            <w:r w:rsidRPr="00416660">
              <w:t>Telefoonnummer direct</w:t>
            </w:r>
          </w:p>
        </w:tc>
        <w:tc>
          <w:tcPr>
            <w:tcW w:w="6095" w:type="dxa"/>
          </w:tcPr>
          <w:p w14:paraId="1EF7E994" w14:textId="77777777" w:rsidR="00D86A9F" w:rsidRPr="0028064A" w:rsidRDefault="00D86A9F" w:rsidP="00A03498"/>
        </w:tc>
      </w:tr>
      <w:tr w:rsidR="00D86A9F" w:rsidRPr="00B34981" w14:paraId="419E1090" w14:textId="77777777" w:rsidTr="00D86A9F">
        <w:trPr>
          <w:trHeight w:val="16"/>
        </w:trPr>
        <w:tc>
          <w:tcPr>
            <w:tcW w:w="2972" w:type="dxa"/>
          </w:tcPr>
          <w:p w14:paraId="56AF9DB5" w14:textId="77777777" w:rsidR="00D86A9F" w:rsidRPr="0028064A" w:rsidRDefault="00D86A9F" w:rsidP="00A03498">
            <w:r w:rsidRPr="00416660">
              <w:t>Emailadres</w:t>
            </w:r>
            <w:r>
              <w:t xml:space="preserve"> direct</w:t>
            </w:r>
          </w:p>
        </w:tc>
        <w:tc>
          <w:tcPr>
            <w:tcW w:w="6095" w:type="dxa"/>
          </w:tcPr>
          <w:p w14:paraId="2A4203F1" w14:textId="77777777" w:rsidR="00D86A9F" w:rsidRPr="0028064A" w:rsidRDefault="00D86A9F" w:rsidP="00A03498"/>
        </w:tc>
      </w:tr>
    </w:tbl>
    <w:p w14:paraId="665B0A03" w14:textId="61E9AC84" w:rsidR="00444C3E" w:rsidRDefault="00444C3E" w:rsidP="00444C3E"/>
    <w:tbl>
      <w:tblPr>
        <w:tblStyle w:val="Rastertabel2-Accent2"/>
        <w:tblW w:w="0" w:type="auto"/>
        <w:tblLook w:val="04A0" w:firstRow="1" w:lastRow="0" w:firstColumn="1" w:lastColumn="0" w:noHBand="0" w:noVBand="1"/>
      </w:tblPr>
      <w:tblGrid>
        <w:gridCol w:w="439"/>
        <w:gridCol w:w="4688"/>
        <w:gridCol w:w="3817"/>
      </w:tblGrid>
      <w:tr w:rsidR="00D86A9F" w:rsidRPr="00D86A9F" w14:paraId="7B37D8D4" w14:textId="77777777" w:rsidTr="267527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183AC9D" w14:textId="3DE221F4" w:rsidR="00D86A9F" w:rsidRPr="00D86A9F" w:rsidRDefault="00D86A9F" w:rsidP="00207B45">
            <w:pPr>
              <w:rPr>
                <w:rStyle w:val="normaltextrun"/>
                <w:rFonts w:cs="Arial"/>
                <w:color w:val="FFFFFF" w:themeColor="background2"/>
              </w:rPr>
            </w:pPr>
            <w:proofErr w:type="spellStart"/>
            <w:r w:rsidRPr="00D86A9F">
              <w:rPr>
                <w:rStyle w:val="normaltextrun"/>
                <w:rFonts w:cs="Arial"/>
                <w:color w:val="FFFFFF" w:themeColor="background2"/>
              </w:rPr>
              <w:t>Nr</w:t>
            </w:r>
            <w:proofErr w:type="spellEnd"/>
          </w:p>
        </w:tc>
        <w:tc>
          <w:tcPr>
            <w:tcW w:w="4688" w:type="dxa"/>
          </w:tcPr>
          <w:p w14:paraId="0381C427" w14:textId="5CC31EFA" w:rsidR="00D86A9F" w:rsidRPr="00D86A9F" w:rsidRDefault="00D86A9F" w:rsidP="00207B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="Arial"/>
                <w:color w:val="FFFFFF" w:themeColor="background2"/>
              </w:rPr>
            </w:pPr>
            <w:r w:rsidRPr="00D86A9F">
              <w:rPr>
                <w:rStyle w:val="normaltextrun"/>
                <w:rFonts w:cs="Arial"/>
                <w:color w:val="FFFFFF" w:themeColor="background2"/>
              </w:rPr>
              <w:t>Vraag</w:t>
            </w:r>
          </w:p>
        </w:tc>
        <w:tc>
          <w:tcPr>
            <w:tcW w:w="3817" w:type="dxa"/>
          </w:tcPr>
          <w:p w14:paraId="244EB9BA" w14:textId="52D41181" w:rsidR="00D86A9F" w:rsidRPr="00D86A9F" w:rsidRDefault="00D86A9F" w:rsidP="00207B4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FFFFFF" w:themeColor="background2"/>
              </w:rPr>
            </w:pPr>
            <w:r w:rsidRPr="00D86A9F">
              <w:rPr>
                <w:rFonts w:cs="Arial"/>
                <w:color w:val="FFFFFF" w:themeColor="background2"/>
              </w:rPr>
              <w:t>Antwoord</w:t>
            </w:r>
          </w:p>
        </w:tc>
      </w:tr>
      <w:tr w:rsidR="00D86A9F" w:rsidRPr="00D86A9F" w14:paraId="50CD3161" w14:textId="77777777" w:rsidTr="2675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3ABD9D4" w14:textId="15B6A97A" w:rsidR="00D86A9F" w:rsidRPr="00D86A9F" w:rsidRDefault="00D86A9F" w:rsidP="00207B45">
            <w:pPr>
              <w:rPr>
                <w:rStyle w:val="normaltextrun"/>
                <w:rFonts w:cs="Arial"/>
                <w:color w:val="0F2049" w:themeColor="background1"/>
              </w:rPr>
            </w:pPr>
            <w:r w:rsidRPr="00D86A9F">
              <w:rPr>
                <w:rStyle w:val="normaltextrun"/>
                <w:rFonts w:cs="Arial"/>
                <w:color w:val="0F2049" w:themeColor="background1"/>
              </w:rPr>
              <w:t>1</w:t>
            </w:r>
          </w:p>
        </w:tc>
        <w:tc>
          <w:tcPr>
            <w:tcW w:w="4688" w:type="dxa"/>
          </w:tcPr>
          <w:p w14:paraId="3E8C6AE4" w14:textId="3BD104B0" w:rsidR="00D86A9F" w:rsidRPr="00D86A9F" w:rsidRDefault="00D86A9F" w:rsidP="00207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F2049" w:themeColor="background1"/>
              </w:rPr>
            </w:pPr>
            <w:r w:rsidRPr="00D86A9F">
              <w:rPr>
                <w:rStyle w:val="normaltextrun"/>
                <w:rFonts w:cs="Arial"/>
                <w:color w:val="0F2049" w:themeColor="background1"/>
              </w:rPr>
              <w:t>Bent u geïnteresseerd in de opdracht en heeft u tijd om mee te doen met een aanbesteding in de eerste helft van 2024?</w:t>
            </w:r>
            <w:r w:rsidRPr="00D86A9F">
              <w:rPr>
                <w:rStyle w:val="eop"/>
                <w:rFonts w:cs="Arial"/>
                <w:color w:val="0F2049" w:themeColor="background1"/>
              </w:rPr>
              <w:t> En welke factoren zijn van belang in de afweging om al dan niet mee te doen aan of in te schrijven op een aanbesteding?</w:t>
            </w:r>
          </w:p>
        </w:tc>
        <w:tc>
          <w:tcPr>
            <w:tcW w:w="3817" w:type="dxa"/>
          </w:tcPr>
          <w:p w14:paraId="2BED7C7A" w14:textId="77777777" w:rsidR="00D86A9F" w:rsidRPr="00D86A9F" w:rsidRDefault="00D86A9F" w:rsidP="00207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F2049" w:themeColor="background1"/>
              </w:rPr>
            </w:pPr>
          </w:p>
        </w:tc>
      </w:tr>
      <w:tr w:rsidR="00D86A9F" w:rsidRPr="00D86A9F" w14:paraId="192720F8" w14:textId="77777777" w:rsidTr="26752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EB7F9BA" w14:textId="1B9072C8" w:rsidR="00D86A9F" w:rsidRPr="00D86A9F" w:rsidRDefault="00D86A9F" w:rsidP="00207B45">
            <w:pPr>
              <w:rPr>
                <w:rStyle w:val="normaltextrun"/>
                <w:rFonts w:cs="Arial"/>
                <w:color w:val="0F2049" w:themeColor="background1"/>
              </w:rPr>
            </w:pPr>
            <w:r w:rsidRPr="00D86A9F">
              <w:rPr>
                <w:rStyle w:val="normaltextrun"/>
                <w:rFonts w:cs="Arial"/>
                <w:color w:val="0F2049" w:themeColor="background1"/>
              </w:rPr>
              <w:t>2</w:t>
            </w:r>
          </w:p>
        </w:tc>
        <w:tc>
          <w:tcPr>
            <w:tcW w:w="4688" w:type="dxa"/>
          </w:tcPr>
          <w:p w14:paraId="740DAA09" w14:textId="02D08BE9" w:rsidR="00D86A9F" w:rsidRPr="00D86A9F" w:rsidRDefault="00D86A9F" w:rsidP="00207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/>
                <w:iCs/>
                <w:color w:val="0F2049" w:themeColor="background1"/>
              </w:rPr>
            </w:pPr>
            <w:r w:rsidRPr="00D86A9F">
              <w:rPr>
                <w:rStyle w:val="normaltextrun"/>
                <w:rFonts w:cs="Arial"/>
                <w:color w:val="0F2049" w:themeColor="background1"/>
              </w:rPr>
              <w:t xml:space="preserve">Welke bedrijfsafvalstromen (incl. gevaarlijk afval) kunt u verwerken en hoe? </w:t>
            </w:r>
          </w:p>
        </w:tc>
        <w:tc>
          <w:tcPr>
            <w:tcW w:w="3817" w:type="dxa"/>
          </w:tcPr>
          <w:p w14:paraId="4B4109F0" w14:textId="77777777" w:rsidR="00D86A9F" w:rsidRPr="00D86A9F" w:rsidRDefault="00D86A9F" w:rsidP="00207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F2049" w:themeColor="background1"/>
              </w:rPr>
            </w:pPr>
          </w:p>
        </w:tc>
      </w:tr>
      <w:tr w:rsidR="00D86A9F" w:rsidRPr="00D86A9F" w14:paraId="3A70DF57" w14:textId="77777777" w:rsidTr="2675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DF0EC26" w14:textId="0F9024BF" w:rsidR="00D86A9F" w:rsidRPr="00D86A9F" w:rsidRDefault="00D86A9F" w:rsidP="00207B45">
            <w:pPr>
              <w:rPr>
                <w:rStyle w:val="eop"/>
                <w:rFonts w:cs="Arial"/>
                <w:color w:val="0F2049" w:themeColor="background1"/>
              </w:rPr>
            </w:pPr>
            <w:r w:rsidRPr="00D86A9F">
              <w:rPr>
                <w:rStyle w:val="eop"/>
                <w:rFonts w:cs="Arial"/>
                <w:color w:val="0F2049" w:themeColor="background1"/>
              </w:rPr>
              <w:t>3</w:t>
            </w:r>
          </w:p>
        </w:tc>
        <w:tc>
          <w:tcPr>
            <w:tcW w:w="4688" w:type="dxa"/>
          </w:tcPr>
          <w:p w14:paraId="0D288956" w14:textId="2CD5BAA7" w:rsidR="00D86A9F" w:rsidRPr="00D86A9F" w:rsidRDefault="7EB0D56A" w:rsidP="2675277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cs="Arial"/>
                <w:color w:val="0F2049" w:themeColor="background1"/>
              </w:rPr>
            </w:pPr>
            <w:r w:rsidRPr="26752776">
              <w:rPr>
                <w:rStyle w:val="eop"/>
                <w:rFonts w:cs="Arial"/>
                <w:color w:val="0F1F48"/>
              </w:rPr>
              <w:t>Hoe ziet uw wagenpark er nu uit en wat zijn uw ambities op dit vlak?</w:t>
            </w:r>
            <w:r w:rsidR="2EBCB94B" w:rsidRPr="26752776">
              <w:rPr>
                <w:rStyle w:val="eop"/>
                <w:rFonts w:cs="Arial"/>
                <w:color w:val="0F1F48"/>
              </w:rPr>
              <w:t xml:space="preserve"> Dit in het kader van de gemeentelijke doelstelling om CO2 uitstoot te verminderen en de zero emissie zone die eraan komt. </w:t>
            </w:r>
            <w:commentRangeStart w:id="1"/>
            <w:commentRangeEnd w:id="1"/>
            <w:r w:rsidR="00D86A9F">
              <w:commentReference w:id="1"/>
            </w:r>
          </w:p>
        </w:tc>
        <w:tc>
          <w:tcPr>
            <w:tcW w:w="3817" w:type="dxa"/>
          </w:tcPr>
          <w:p w14:paraId="67296768" w14:textId="77777777" w:rsidR="00D86A9F" w:rsidRPr="00D86A9F" w:rsidRDefault="00D86A9F" w:rsidP="00207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F2049" w:themeColor="background1"/>
              </w:rPr>
            </w:pPr>
          </w:p>
        </w:tc>
      </w:tr>
      <w:tr w:rsidR="00D86A9F" w:rsidRPr="00D86A9F" w14:paraId="1A02757C" w14:textId="77777777" w:rsidTr="26752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028AA68" w14:textId="27DE6ECF" w:rsidR="00D86A9F" w:rsidRPr="00D86A9F" w:rsidRDefault="00D86A9F" w:rsidP="00207B45">
            <w:pPr>
              <w:rPr>
                <w:rStyle w:val="normaltextrun"/>
                <w:rFonts w:cs="Arial"/>
                <w:color w:val="0F2049" w:themeColor="background1"/>
                <w:shd w:val="clear" w:color="auto" w:fill="FFFFFF"/>
              </w:rPr>
            </w:pPr>
            <w:r w:rsidRPr="00D86A9F">
              <w:rPr>
                <w:rStyle w:val="normaltextrun"/>
                <w:rFonts w:cs="Arial"/>
                <w:color w:val="0F2049" w:themeColor="background1"/>
                <w:shd w:val="clear" w:color="auto" w:fill="FFFFFF"/>
              </w:rPr>
              <w:t>4</w:t>
            </w:r>
          </w:p>
        </w:tc>
        <w:tc>
          <w:tcPr>
            <w:tcW w:w="4688" w:type="dxa"/>
          </w:tcPr>
          <w:p w14:paraId="1734EF4A" w14:textId="4EA06876" w:rsidR="00D86A9F" w:rsidRPr="00D86A9F" w:rsidRDefault="00D86A9F" w:rsidP="00207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F2049" w:themeColor="background1"/>
              </w:rPr>
            </w:pPr>
            <w:r w:rsidRPr="00D86A9F">
              <w:rPr>
                <w:rStyle w:val="normaltextrun"/>
                <w:rFonts w:cs="Arial"/>
                <w:color w:val="0F2049" w:themeColor="background1"/>
                <w:shd w:val="clear" w:color="auto" w:fill="FFFFFF"/>
              </w:rPr>
              <w:t xml:space="preserve">Vindt u zero emissie uitvoeren van de opdracht passend als minimumeis of als kwalitatief </w:t>
            </w:r>
            <w:proofErr w:type="spellStart"/>
            <w:r w:rsidRPr="00D86A9F">
              <w:rPr>
                <w:rStyle w:val="normaltextrun"/>
                <w:rFonts w:cs="Arial"/>
                <w:color w:val="0F2049" w:themeColor="background1"/>
                <w:shd w:val="clear" w:color="auto" w:fill="FFFFFF"/>
              </w:rPr>
              <w:lastRenderedPageBreak/>
              <w:t>subgunningscriterium</w:t>
            </w:r>
            <w:proofErr w:type="spellEnd"/>
            <w:r w:rsidRPr="00D86A9F">
              <w:rPr>
                <w:rStyle w:val="normaltextrun"/>
                <w:rFonts w:cs="Arial"/>
                <w:color w:val="0F2049" w:themeColor="background1"/>
                <w:shd w:val="clear" w:color="auto" w:fill="FFFFFF"/>
              </w:rPr>
              <w:t xml:space="preserve"> waarmee punten gescoord kunnen worden?</w:t>
            </w:r>
            <w:r w:rsidRPr="00D86A9F">
              <w:rPr>
                <w:rStyle w:val="eop"/>
                <w:rFonts w:cs="Arial"/>
                <w:color w:val="0F2049" w:themeColor="background1"/>
                <w:shd w:val="clear" w:color="auto" w:fill="FFFFFF"/>
              </w:rPr>
              <w:t> </w:t>
            </w:r>
          </w:p>
        </w:tc>
        <w:tc>
          <w:tcPr>
            <w:tcW w:w="3817" w:type="dxa"/>
          </w:tcPr>
          <w:p w14:paraId="64CCA5D3" w14:textId="77777777" w:rsidR="00D86A9F" w:rsidRPr="00D86A9F" w:rsidRDefault="00D86A9F" w:rsidP="00207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F2049" w:themeColor="background1"/>
              </w:rPr>
            </w:pPr>
          </w:p>
        </w:tc>
      </w:tr>
      <w:tr w:rsidR="00D86A9F" w:rsidRPr="00D86A9F" w14:paraId="252FDB95" w14:textId="77777777" w:rsidTr="2675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918C54C" w14:textId="1B4DB040" w:rsidR="00D86A9F" w:rsidRPr="00D86A9F" w:rsidRDefault="00D86A9F" w:rsidP="00207B45">
            <w:pPr>
              <w:rPr>
                <w:rStyle w:val="normaltextrun"/>
                <w:rFonts w:cs="Arial"/>
                <w:color w:val="0F2049" w:themeColor="background1"/>
              </w:rPr>
            </w:pPr>
            <w:r w:rsidRPr="00D86A9F">
              <w:rPr>
                <w:rStyle w:val="normaltextrun"/>
                <w:rFonts w:cs="Arial"/>
                <w:color w:val="0F2049" w:themeColor="background1"/>
              </w:rPr>
              <w:t>5</w:t>
            </w:r>
          </w:p>
        </w:tc>
        <w:tc>
          <w:tcPr>
            <w:tcW w:w="4688" w:type="dxa"/>
          </w:tcPr>
          <w:p w14:paraId="6B61C3C0" w14:textId="731E2C86" w:rsidR="00D86A9F" w:rsidRPr="00D86A9F" w:rsidRDefault="00D86A9F" w:rsidP="00207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F2049" w:themeColor="background1"/>
              </w:rPr>
            </w:pPr>
            <w:r w:rsidRPr="00D86A9F">
              <w:rPr>
                <w:rStyle w:val="normaltextrun"/>
                <w:rFonts w:cs="Arial"/>
                <w:color w:val="0F2049" w:themeColor="background1"/>
              </w:rPr>
              <w:t>Heeft u als bedrijf interesse in de bredere (advies)rol dan alleen ophalen/verwerken?  </w:t>
            </w:r>
            <w:r w:rsidRPr="00D86A9F">
              <w:rPr>
                <w:rStyle w:val="eop"/>
                <w:rFonts w:cs="Arial"/>
                <w:color w:val="0F2049" w:themeColor="background1"/>
              </w:rPr>
              <w:t> </w:t>
            </w:r>
          </w:p>
        </w:tc>
        <w:tc>
          <w:tcPr>
            <w:tcW w:w="3817" w:type="dxa"/>
          </w:tcPr>
          <w:p w14:paraId="209F9550" w14:textId="77777777" w:rsidR="00D86A9F" w:rsidRPr="00D86A9F" w:rsidRDefault="00D86A9F" w:rsidP="00207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F2049" w:themeColor="background1"/>
              </w:rPr>
            </w:pPr>
          </w:p>
        </w:tc>
      </w:tr>
      <w:tr w:rsidR="00D86A9F" w:rsidRPr="00D86A9F" w14:paraId="52801E77" w14:textId="77777777" w:rsidTr="26752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14183FA" w14:textId="0E6F51CF" w:rsidR="00D86A9F" w:rsidRPr="00D86A9F" w:rsidRDefault="00D86A9F" w:rsidP="00207B45">
            <w:pPr>
              <w:rPr>
                <w:rStyle w:val="normaltextrun"/>
                <w:rFonts w:cs="Arial"/>
                <w:color w:val="0F2049" w:themeColor="background1"/>
              </w:rPr>
            </w:pPr>
            <w:r w:rsidRPr="00D86A9F">
              <w:rPr>
                <w:rStyle w:val="normaltextrun"/>
                <w:rFonts w:cs="Arial"/>
                <w:color w:val="0F2049" w:themeColor="background1"/>
              </w:rPr>
              <w:t>6</w:t>
            </w:r>
          </w:p>
        </w:tc>
        <w:tc>
          <w:tcPr>
            <w:tcW w:w="4688" w:type="dxa"/>
          </w:tcPr>
          <w:p w14:paraId="38079B7A" w14:textId="2655DDA9" w:rsidR="00D86A9F" w:rsidRPr="00D86A9F" w:rsidRDefault="00D86A9F" w:rsidP="00207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F2049" w:themeColor="background1"/>
              </w:rPr>
            </w:pPr>
            <w:r w:rsidRPr="00D86A9F">
              <w:rPr>
                <w:rStyle w:val="normaltextrun"/>
                <w:rFonts w:cs="Arial"/>
                <w:color w:val="0F2049" w:themeColor="background1"/>
              </w:rPr>
              <w:t>Zo ja, Op welke wijze kunt u deze adviesrol invullen? </w:t>
            </w:r>
            <w:r w:rsidRPr="00D86A9F">
              <w:rPr>
                <w:rStyle w:val="eop"/>
                <w:rFonts w:cs="Arial"/>
                <w:color w:val="0F2049" w:themeColor="background1"/>
              </w:rPr>
              <w:t> </w:t>
            </w:r>
          </w:p>
        </w:tc>
        <w:tc>
          <w:tcPr>
            <w:tcW w:w="3817" w:type="dxa"/>
          </w:tcPr>
          <w:p w14:paraId="16E46194" w14:textId="77777777" w:rsidR="00D86A9F" w:rsidRPr="00D86A9F" w:rsidRDefault="00D86A9F" w:rsidP="00207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F2049" w:themeColor="background1"/>
              </w:rPr>
            </w:pPr>
          </w:p>
        </w:tc>
      </w:tr>
      <w:tr w:rsidR="00E80DE8" w:rsidRPr="00D86A9F" w14:paraId="62D65B93" w14:textId="77777777" w:rsidTr="2675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53BA6E39" w14:textId="54C6C3E0" w:rsidR="00E80DE8" w:rsidRPr="00D86A9F" w:rsidRDefault="00E80DE8" w:rsidP="00207B45">
            <w:pPr>
              <w:rPr>
                <w:rStyle w:val="normaltextrun"/>
                <w:rFonts w:cs="Arial"/>
                <w:color w:val="0F2049" w:themeColor="background1"/>
              </w:rPr>
            </w:pPr>
            <w:r>
              <w:rPr>
                <w:rStyle w:val="normaltextrun"/>
                <w:rFonts w:cs="Arial"/>
                <w:color w:val="0F2049" w:themeColor="background1"/>
              </w:rPr>
              <w:t>7</w:t>
            </w:r>
          </w:p>
        </w:tc>
        <w:tc>
          <w:tcPr>
            <w:tcW w:w="4688" w:type="dxa"/>
          </w:tcPr>
          <w:p w14:paraId="5F0205DB" w14:textId="013D0A00" w:rsidR="00464BCF" w:rsidRDefault="00C4026F" w:rsidP="00464B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="Arial"/>
                <w:color w:val="0F2049" w:themeColor="background1"/>
              </w:rPr>
            </w:pPr>
            <w:r>
              <w:rPr>
                <w:rStyle w:val="normaltextrun"/>
                <w:rFonts w:cs="Arial"/>
                <w:color w:val="0F2049" w:themeColor="background1"/>
              </w:rPr>
              <w:t xml:space="preserve">We gaan er nu vanuit dat de winnende partij start met de opdracht op basis van de huidige </w:t>
            </w:r>
            <w:r w:rsidR="003D59A1">
              <w:rPr>
                <w:rStyle w:val="normaltextrun"/>
                <w:rFonts w:cs="Arial"/>
                <w:color w:val="0F2049" w:themeColor="background1"/>
              </w:rPr>
              <w:t>frequentie en werkwijze</w:t>
            </w:r>
            <w:r w:rsidR="0015769C">
              <w:rPr>
                <w:rStyle w:val="normaltextrun"/>
                <w:rFonts w:cs="Arial"/>
                <w:color w:val="0F2049" w:themeColor="background1"/>
              </w:rPr>
              <w:t xml:space="preserve">, maar snel na </w:t>
            </w:r>
            <w:r w:rsidR="00A67D81">
              <w:rPr>
                <w:rStyle w:val="normaltextrun"/>
                <w:rFonts w:cs="Arial"/>
                <w:color w:val="0F2049" w:themeColor="background1"/>
              </w:rPr>
              <w:t>aanvang een afvalscan doet en een plan indient voor definitieve werkwijz</w:t>
            </w:r>
            <w:r w:rsidR="00464BCF">
              <w:rPr>
                <w:rStyle w:val="normaltextrun"/>
                <w:rFonts w:cs="Arial"/>
                <w:color w:val="0F2049" w:themeColor="background1"/>
              </w:rPr>
              <w:t>e</w:t>
            </w:r>
            <w:r w:rsidR="00E3207F">
              <w:rPr>
                <w:rStyle w:val="normaltextrun"/>
                <w:rFonts w:cs="Arial"/>
                <w:color w:val="0F2049" w:themeColor="background1"/>
              </w:rPr>
              <w:t xml:space="preserve">. </w:t>
            </w:r>
          </w:p>
          <w:p w14:paraId="322355E7" w14:textId="5E90EAE2" w:rsidR="003D59A1" w:rsidRPr="00D86A9F" w:rsidRDefault="00A67D81" w:rsidP="00464B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cs="Arial"/>
                <w:color w:val="0F2049" w:themeColor="background1"/>
              </w:rPr>
            </w:pPr>
            <w:r>
              <w:rPr>
                <w:rStyle w:val="normaltextrun"/>
                <w:rFonts w:cs="Arial"/>
                <w:color w:val="0F2049" w:themeColor="background1"/>
              </w:rPr>
              <w:t>We horen graag hoe u hier tegenaan kijkt</w:t>
            </w:r>
            <w:r w:rsidR="00464BCF">
              <w:rPr>
                <w:rStyle w:val="normaltextrun"/>
                <w:rFonts w:cs="Arial"/>
                <w:color w:val="0F2049" w:themeColor="background1"/>
              </w:rPr>
              <w:t xml:space="preserve"> en welke voorstellen u eventueel heeft voor </w:t>
            </w:r>
            <w:r w:rsidR="00E3207F">
              <w:rPr>
                <w:rStyle w:val="normaltextrun"/>
                <w:rFonts w:cs="Arial"/>
                <w:color w:val="0F2049" w:themeColor="background1"/>
              </w:rPr>
              <w:t>de</w:t>
            </w:r>
            <w:r w:rsidR="00464BCF">
              <w:rPr>
                <w:rStyle w:val="normaltextrun"/>
                <w:rFonts w:cs="Arial"/>
                <w:color w:val="0F2049" w:themeColor="background1"/>
              </w:rPr>
              <w:t xml:space="preserve"> implementatieperiode</w:t>
            </w:r>
            <w:r w:rsidR="00E3207F">
              <w:rPr>
                <w:rStyle w:val="normaltextrun"/>
                <w:rFonts w:cs="Arial"/>
                <w:color w:val="0F2049" w:themeColor="background1"/>
              </w:rPr>
              <w:t xml:space="preserve">, </w:t>
            </w:r>
            <w:r w:rsidR="00464BCF">
              <w:rPr>
                <w:rStyle w:val="normaltextrun"/>
                <w:rFonts w:cs="Arial"/>
                <w:color w:val="0F2049" w:themeColor="background1"/>
              </w:rPr>
              <w:t>wat u nodig heeft van ons als opdrachtgever</w:t>
            </w:r>
            <w:r w:rsidR="00E3207F">
              <w:rPr>
                <w:rStyle w:val="normaltextrun"/>
                <w:rFonts w:cs="Arial"/>
                <w:color w:val="0F2049" w:themeColor="background1"/>
              </w:rPr>
              <w:t xml:space="preserve"> en hoelang u nodig heeft hiervoor. </w:t>
            </w:r>
          </w:p>
        </w:tc>
        <w:tc>
          <w:tcPr>
            <w:tcW w:w="3817" w:type="dxa"/>
          </w:tcPr>
          <w:p w14:paraId="10A3468D" w14:textId="77777777" w:rsidR="00E80DE8" w:rsidRPr="00D86A9F" w:rsidRDefault="00E80DE8" w:rsidP="00207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F2049" w:themeColor="background1"/>
              </w:rPr>
            </w:pPr>
          </w:p>
        </w:tc>
      </w:tr>
      <w:tr w:rsidR="00D86A9F" w:rsidRPr="00D86A9F" w14:paraId="694D336B" w14:textId="77777777" w:rsidTr="26752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CA9A2F1" w14:textId="652B661D" w:rsidR="00D86A9F" w:rsidRPr="00D86A9F" w:rsidRDefault="00E80DE8" w:rsidP="00207B45">
            <w:pPr>
              <w:rPr>
                <w:rStyle w:val="eop"/>
                <w:rFonts w:cs="Arial"/>
                <w:color w:val="0F2049" w:themeColor="background1"/>
              </w:rPr>
            </w:pPr>
            <w:r>
              <w:rPr>
                <w:rStyle w:val="eop"/>
                <w:rFonts w:cs="Arial"/>
                <w:color w:val="0F2049" w:themeColor="background1"/>
              </w:rPr>
              <w:t>8</w:t>
            </w:r>
          </w:p>
        </w:tc>
        <w:tc>
          <w:tcPr>
            <w:tcW w:w="4688" w:type="dxa"/>
          </w:tcPr>
          <w:p w14:paraId="181DA1CF" w14:textId="0E5D0915" w:rsidR="00D86A9F" w:rsidRPr="00D86A9F" w:rsidRDefault="00D86A9F" w:rsidP="00207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F2049" w:themeColor="background1"/>
              </w:rPr>
            </w:pPr>
            <w:r w:rsidRPr="00D86A9F">
              <w:rPr>
                <w:rFonts w:cs="Arial"/>
                <w:color w:val="0F2049" w:themeColor="background1"/>
              </w:rPr>
              <w:t>Welke mogelijkheden ziet u voor SROI? Hoe kunt u mensen inzetten?</w:t>
            </w:r>
          </w:p>
        </w:tc>
        <w:tc>
          <w:tcPr>
            <w:tcW w:w="3817" w:type="dxa"/>
          </w:tcPr>
          <w:p w14:paraId="43D54F3A" w14:textId="77777777" w:rsidR="00D86A9F" w:rsidRPr="00D86A9F" w:rsidRDefault="00D86A9F" w:rsidP="00207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F2049" w:themeColor="background1"/>
              </w:rPr>
            </w:pPr>
          </w:p>
        </w:tc>
      </w:tr>
      <w:tr w:rsidR="00D86A9F" w:rsidRPr="00D86A9F" w14:paraId="2024519F" w14:textId="77777777" w:rsidTr="267527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6D73CABB" w14:textId="168E1658" w:rsidR="00D86A9F" w:rsidRPr="00D86A9F" w:rsidRDefault="00E80DE8" w:rsidP="00207B45">
            <w:pPr>
              <w:rPr>
                <w:rStyle w:val="normaltextrun"/>
                <w:rFonts w:cs="Arial"/>
                <w:color w:val="0F2049" w:themeColor="background1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F2049" w:themeColor="background1"/>
                <w:shd w:val="clear" w:color="auto" w:fill="FFFFFF"/>
              </w:rPr>
              <w:t>9</w:t>
            </w:r>
          </w:p>
        </w:tc>
        <w:tc>
          <w:tcPr>
            <w:tcW w:w="4688" w:type="dxa"/>
          </w:tcPr>
          <w:p w14:paraId="2A165BC2" w14:textId="22DCCD0C" w:rsidR="00D86A9F" w:rsidRPr="00D86A9F" w:rsidRDefault="00D86A9F" w:rsidP="00207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eop"/>
                <w:rFonts w:cs="Arial"/>
                <w:color w:val="0F2049" w:themeColor="background1"/>
              </w:rPr>
            </w:pPr>
            <w:r w:rsidRPr="00E3207F">
              <w:rPr>
                <w:rStyle w:val="normaltextrun"/>
                <w:rFonts w:cs="Arial"/>
                <w:color w:val="0F2049" w:themeColor="background1"/>
                <w:shd w:val="clear" w:color="auto" w:fill="FFFFFF"/>
              </w:rPr>
              <w:t>Welke contractduur vindt u passend?</w:t>
            </w:r>
            <w:r w:rsidRPr="00D86A9F">
              <w:rPr>
                <w:rStyle w:val="eop"/>
                <w:rFonts w:cs="Arial"/>
                <w:color w:val="0F2049" w:themeColor="background1"/>
                <w:shd w:val="clear" w:color="auto" w:fill="FFFFFF"/>
              </w:rPr>
              <w:t> </w:t>
            </w:r>
          </w:p>
        </w:tc>
        <w:tc>
          <w:tcPr>
            <w:tcW w:w="3817" w:type="dxa"/>
          </w:tcPr>
          <w:p w14:paraId="36CAE0F1" w14:textId="77777777" w:rsidR="00D86A9F" w:rsidRPr="00D86A9F" w:rsidRDefault="00D86A9F" w:rsidP="00207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F2049" w:themeColor="background1"/>
              </w:rPr>
            </w:pPr>
          </w:p>
        </w:tc>
      </w:tr>
      <w:tr w:rsidR="00D86A9F" w:rsidRPr="00D86A9F" w14:paraId="5F10FF5A" w14:textId="77777777" w:rsidTr="267527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1DABDBC1" w14:textId="70ED258F" w:rsidR="00D86A9F" w:rsidRPr="00D86A9F" w:rsidRDefault="00E80DE8" w:rsidP="00207B45">
            <w:pPr>
              <w:rPr>
                <w:rStyle w:val="normaltextrun"/>
                <w:rFonts w:cs="Arial"/>
                <w:color w:val="0F2049" w:themeColor="background1"/>
                <w:shd w:val="clear" w:color="auto" w:fill="FFFFFF"/>
              </w:rPr>
            </w:pPr>
            <w:r>
              <w:rPr>
                <w:rStyle w:val="normaltextrun"/>
                <w:rFonts w:cs="Arial"/>
                <w:color w:val="0F2049" w:themeColor="background1"/>
                <w:shd w:val="clear" w:color="auto" w:fill="FFFFFF"/>
              </w:rPr>
              <w:t>10</w:t>
            </w:r>
          </w:p>
        </w:tc>
        <w:tc>
          <w:tcPr>
            <w:tcW w:w="4688" w:type="dxa"/>
          </w:tcPr>
          <w:p w14:paraId="651A2B37" w14:textId="78783801" w:rsidR="00D86A9F" w:rsidRPr="00D86A9F" w:rsidRDefault="00D86A9F" w:rsidP="00207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cs="Arial"/>
                <w:color w:val="0F2049" w:themeColor="background1"/>
                <w:shd w:val="clear" w:color="auto" w:fill="FFFFFF"/>
              </w:rPr>
            </w:pPr>
            <w:r w:rsidRPr="00D86A9F">
              <w:t>Heeft u verder nog aandachtspunten voor de aanbesteding? (Bijvoorbeeld wat betreft keuze van aanbestedingsprocedure, geschiktheidseisen, gunningscriteria, van toepassing zijnde voorwaarden, contractvorm etc.)</w:t>
            </w:r>
          </w:p>
        </w:tc>
        <w:tc>
          <w:tcPr>
            <w:tcW w:w="3817" w:type="dxa"/>
          </w:tcPr>
          <w:p w14:paraId="37F8CE59" w14:textId="77777777" w:rsidR="00D86A9F" w:rsidRPr="00D86A9F" w:rsidRDefault="00D86A9F" w:rsidP="00207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F2049" w:themeColor="background1"/>
              </w:rPr>
            </w:pPr>
          </w:p>
        </w:tc>
      </w:tr>
    </w:tbl>
    <w:p w14:paraId="5C8C4008" w14:textId="77777777" w:rsidR="00207B45" w:rsidRPr="00444C3E" w:rsidRDefault="00207B45" w:rsidP="00444C3E"/>
    <w:sectPr w:rsidR="00207B45" w:rsidRPr="00444C3E" w:rsidSect="006F3176">
      <w:headerReference w:type="default" r:id="rId15"/>
      <w:footerReference w:type="even" r:id="rId16"/>
      <w:footerReference w:type="default" r:id="rId17"/>
      <w:pgSz w:w="11900" w:h="16840"/>
      <w:pgMar w:top="2143" w:right="1418" w:bottom="2268" w:left="1418" w:header="709" w:footer="709" w:gutter="0"/>
      <w:cols w:space="284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Bont, RP de (Richard)" w:date="2024-01-12T10:13:00Z" w:initials="B(">
    <w:p w14:paraId="6C157CC2" w14:textId="6C496E40" w:rsidR="5BFC1BBD" w:rsidRDefault="5BFC1BBD">
      <w:r>
        <w:rPr>
          <w:color w:val="2B579A"/>
          <w:shd w:val="clear" w:color="auto" w:fill="E6E6E6"/>
        </w:rPr>
        <w:fldChar w:fldCharType="begin"/>
      </w:r>
      <w:r>
        <w:instrText xml:space="preserve"> HYPERLINK "mailto:a.verschuur-oudshoorn@drechtsteden.nl"</w:instrText>
      </w:r>
      <w:r>
        <w:rPr>
          <w:color w:val="2B579A"/>
          <w:shd w:val="clear" w:color="auto" w:fill="E6E6E6"/>
        </w:rPr>
      </w:r>
      <w:bookmarkStart w:id="2" w:name="_@_4D36BCEC58F04DBFB08D62A453C1506DZ"/>
      <w:r>
        <w:rPr>
          <w:color w:val="2B579A"/>
          <w:shd w:val="clear" w:color="auto" w:fill="E6E6E6"/>
        </w:rPr>
        <w:fldChar w:fldCharType="separate"/>
      </w:r>
      <w:bookmarkEnd w:id="2"/>
      <w:r w:rsidRPr="5BFC1BBD">
        <w:rPr>
          <w:rStyle w:val="Vermelding"/>
          <w:noProof/>
        </w:rPr>
        <w:t>@Verschuur-Oudshoorn, A (Annelies)</w:t>
      </w:r>
      <w:r>
        <w:rPr>
          <w:color w:val="2B579A"/>
          <w:shd w:val="clear" w:color="auto" w:fill="E6E6E6"/>
        </w:rPr>
        <w:fldChar w:fldCharType="end"/>
      </w:r>
      <w:r>
        <w:t xml:space="preserve"> moeten we deze nog nader specificeren? bijv. dat we deze vraag stellen ihkv duurzaamheid?</w:t>
      </w:r>
      <w: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157CC2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3DDEF62F" w16cex:dateUtc="2024-01-12T09:13:00Z">
    <w16cex:extLst>
      <w16:ext w16:uri="{CE6994B0-6A32-4C9F-8C6B-6E91EDA988CE}">
        <cr:reactions xmlns:cr="http://schemas.microsoft.com/office/comments/2020/reactions">
          <cr:reaction reactionType="1">
            <cr:reactionInfo dateUtc="2024-01-15T10:16:24Z">
              <cr:user userId="S::a.verschuur-oudshoorn@drechtsteden.nl::36a0352f-c54f-47b9-b817-c4da6dcc1bc3" userProvider="AD" userName="Verschuur-Oudshoorn, A (Annelies)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157CC2" w16cid:durableId="3DDEF62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C53D1" w14:textId="77777777" w:rsidR="008F50DA" w:rsidRDefault="008F50DA" w:rsidP="004225A6">
      <w:r>
        <w:separator/>
      </w:r>
    </w:p>
    <w:p w14:paraId="465837F1" w14:textId="77777777" w:rsidR="008F50DA" w:rsidRDefault="008F50DA" w:rsidP="004225A6"/>
    <w:p w14:paraId="4166E92D" w14:textId="77777777" w:rsidR="008F50DA" w:rsidRDefault="008F50DA" w:rsidP="004225A6"/>
    <w:p w14:paraId="240C27E9" w14:textId="77777777" w:rsidR="008F50DA" w:rsidRDefault="008F50DA" w:rsidP="004225A6"/>
  </w:endnote>
  <w:endnote w:type="continuationSeparator" w:id="0">
    <w:p w14:paraId="6D4F8E9C" w14:textId="77777777" w:rsidR="008F50DA" w:rsidRDefault="008F50DA" w:rsidP="004225A6">
      <w:r>
        <w:continuationSeparator/>
      </w:r>
    </w:p>
    <w:p w14:paraId="201EF3F5" w14:textId="77777777" w:rsidR="008F50DA" w:rsidRDefault="008F50DA" w:rsidP="004225A6"/>
    <w:p w14:paraId="5E81B1A1" w14:textId="77777777" w:rsidR="008F50DA" w:rsidRDefault="008F50DA" w:rsidP="004225A6"/>
    <w:p w14:paraId="30884D19" w14:textId="77777777" w:rsidR="008F50DA" w:rsidRDefault="008F50DA" w:rsidP="004225A6"/>
  </w:endnote>
  <w:endnote w:type="continuationNotice" w:id="1">
    <w:p w14:paraId="14576B69" w14:textId="77777777" w:rsidR="003A5D38" w:rsidRDefault="003A5D3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66365751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0589541" w14:textId="77777777" w:rsidR="00520DF1" w:rsidRDefault="00520DF1" w:rsidP="00517344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162C14C" w14:textId="77777777" w:rsidR="00520DF1" w:rsidRDefault="00520DF1" w:rsidP="00502F4A">
    <w:pPr>
      <w:pStyle w:val="Voettekst"/>
      <w:ind w:right="360"/>
      <w:rPr>
        <w:rStyle w:val="Paginanummer"/>
      </w:rPr>
    </w:pPr>
  </w:p>
  <w:p w14:paraId="649E3C8D" w14:textId="77777777" w:rsidR="00520DF1" w:rsidRDefault="00520DF1" w:rsidP="004225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Arial Black" w:hAnsi="Arial Black"/>
        <w:b/>
        <w:bCs/>
        <w:color w:val="DE6B08" w:themeColor="text2"/>
      </w:rPr>
      <w:id w:val="-719044228"/>
      <w:docPartObj>
        <w:docPartGallery w:val="Page Numbers (Bottom of Page)"/>
        <w:docPartUnique/>
      </w:docPartObj>
    </w:sdtPr>
    <w:sdtEndPr>
      <w:rPr>
        <w:rStyle w:val="Paginanummer"/>
        <w:color w:val="FFFFFF" w:themeColor="text1"/>
      </w:rPr>
    </w:sdtEndPr>
    <w:sdtContent>
      <w:p w14:paraId="19FE6DCB" w14:textId="77777777" w:rsidR="00520DF1" w:rsidRDefault="00520DF1" w:rsidP="00EC1BA4">
        <w:pPr>
          <w:pStyle w:val="Voettekst"/>
          <w:framePr w:wrap="none" w:vAnchor="text" w:hAnchor="page" w:x="1532" w:y="-299"/>
          <w:rPr>
            <w:rStyle w:val="Paginanummer"/>
            <w:rFonts w:ascii="Arial Black" w:hAnsi="Arial Black"/>
            <w:b/>
            <w:bCs/>
            <w:color w:val="DE6B08" w:themeColor="text2"/>
          </w:rPr>
        </w:pPr>
        <w:r w:rsidRPr="00794961">
          <w:rPr>
            <w:rStyle w:val="Paginanummer"/>
            <w:rFonts w:ascii="Arial Black" w:hAnsi="Arial Black"/>
            <w:b/>
            <w:bCs/>
            <w:color w:val="DE6B08" w:themeColor="text2"/>
          </w:rPr>
          <w:fldChar w:fldCharType="begin"/>
        </w:r>
        <w:r w:rsidRPr="00794961">
          <w:rPr>
            <w:rStyle w:val="Paginanummer"/>
            <w:rFonts w:ascii="Arial Black" w:hAnsi="Arial Black"/>
            <w:b/>
            <w:bCs/>
            <w:color w:val="DE6B08" w:themeColor="text2"/>
          </w:rPr>
          <w:instrText xml:space="preserve"> PAGE </w:instrText>
        </w:r>
        <w:r w:rsidRPr="00794961">
          <w:rPr>
            <w:rStyle w:val="Paginanummer"/>
            <w:rFonts w:ascii="Arial Black" w:hAnsi="Arial Black"/>
            <w:b/>
            <w:bCs/>
            <w:color w:val="DE6B08" w:themeColor="text2"/>
          </w:rPr>
          <w:fldChar w:fldCharType="separate"/>
        </w:r>
        <w:r w:rsidR="00587F85">
          <w:rPr>
            <w:rStyle w:val="Paginanummer"/>
            <w:rFonts w:ascii="Arial Black" w:hAnsi="Arial Black"/>
            <w:b/>
            <w:bCs/>
            <w:noProof/>
            <w:color w:val="DE6B08" w:themeColor="text2"/>
          </w:rPr>
          <w:t>10</w:t>
        </w:r>
        <w:r w:rsidRPr="00794961">
          <w:rPr>
            <w:rStyle w:val="Paginanummer"/>
            <w:rFonts w:ascii="Arial Black" w:hAnsi="Arial Black"/>
            <w:b/>
            <w:bCs/>
            <w:color w:val="DE6B08" w:themeColor="text2"/>
          </w:rPr>
          <w:fldChar w:fldCharType="end"/>
        </w:r>
      </w:p>
      <w:p w14:paraId="50C6D6F1" w14:textId="77777777" w:rsidR="00520DF1" w:rsidRDefault="00520DF1" w:rsidP="00EC1BA4">
        <w:pPr>
          <w:pStyle w:val="Voettekst"/>
          <w:framePr w:wrap="none" w:vAnchor="text" w:hAnchor="page" w:x="1532" w:y="-299"/>
          <w:rPr>
            <w:rStyle w:val="Paginanummer"/>
            <w:rFonts w:ascii="Arial Black" w:hAnsi="Arial Black"/>
            <w:b/>
            <w:bCs/>
            <w:color w:val="DE6B08" w:themeColor="text2"/>
          </w:rPr>
        </w:pPr>
      </w:p>
      <w:p w14:paraId="7730BF5A" w14:textId="20D11728" w:rsidR="00520DF1" w:rsidRPr="00520DF1" w:rsidRDefault="00520DF1" w:rsidP="00520DF1">
        <w:pPr>
          <w:pStyle w:val="Voettekst"/>
          <w:framePr w:wrap="none" w:vAnchor="text" w:hAnchor="page" w:x="1532" w:y="-299"/>
          <w:jc w:val="right"/>
          <w:rPr>
            <w:rStyle w:val="Paginanummer"/>
            <w:rFonts w:ascii="Arial Black" w:hAnsi="Arial Black"/>
            <w:b/>
            <w:bCs/>
            <w:color w:val="FFFFFF" w:themeColor="text1"/>
          </w:rPr>
        </w:pPr>
        <w:r>
          <w:rPr>
            <w:rStyle w:val="Paginanummer"/>
            <w:rFonts w:ascii="Arial Black" w:hAnsi="Arial Black"/>
            <w:b/>
            <w:bCs/>
            <w:color w:val="FFFFFF" w:themeColor="text1"/>
          </w:rPr>
          <w:br/>
        </w:r>
        <w:r w:rsidR="00207B45">
          <w:rPr>
            <w:rStyle w:val="Paginanummer"/>
            <w:rFonts w:cs="Arial"/>
            <w:bCs/>
            <w:color w:val="FFFFFF" w:themeColor="text1"/>
            <w:sz w:val="16"/>
            <w:szCs w:val="16"/>
          </w:rPr>
          <w:t>220050GDD Marktconsultatie</w:t>
        </w:r>
        <w:r>
          <w:rPr>
            <w:rStyle w:val="Paginanummer"/>
            <w:rFonts w:cs="Arial"/>
            <w:bCs/>
            <w:color w:val="FFFFFF" w:themeColor="text1"/>
            <w:sz w:val="16"/>
            <w:szCs w:val="16"/>
          </w:rPr>
          <w:t xml:space="preserve"> </w:t>
        </w:r>
      </w:p>
    </w:sdtContent>
  </w:sdt>
  <w:p w14:paraId="2429DDCD" w14:textId="77777777" w:rsidR="00520DF1" w:rsidRPr="00F50A1B" w:rsidRDefault="00520DF1" w:rsidP="00502F4A">
    <w:pPr>
      <w:pStyle w:val="Voettekst"/>
      <w:ind w:right="360"/>
      <w:rPr>
        <w:rStyle w:val="Paginanummer"/>
        <w:color w:val="FFB812" w:themeColor="accent2"/>
      </w:rPr>
    </w:pPr>
    <w:r>
      <w:rPr>
        <w:noProof/>
        <w:color w:val="2B579A"/>
        <w:shd w:val="clear" w:color="auto" w:fill="E6E6E6"/>
        <w:lang w:eastAsia="nl-NL"/>
      </w:rPr>
      <w:drawing>
        <wp:anchor distT="0" distB="0" distL="114300" distR="114300" simplePos="0" relativeHeight="251656704" behindDoc="1" locked="0" layoutInCell="1" allowOverlap="1" wp14:anchorId="2D0CA4B2" wp14:editId="59170A51">
          <wp:simplePos x="0" y="0"/>
          <wp:positionH relativeFrom="column">
            <wp:posOffset>-903132</wp:posOffset>
          </wp:positionH>
          <wp:positionV relativeFrom="page">
            <wp:posOffset>9308465</wp:posOffset>
          </wp:positionV>
          <wp:extent cx="7577667" cy="1375249"/>
          <wp:effectExtent l="0" t="0" r="4445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ECFEB" w14:textId="77777777" w:rsidR="00520DF1" w:rsidRDefault="00520DF1" w:rsidP="004225A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DC8AA" w14:textId="77777777" w:rsidR="008F50DA" w:rsidRDefault="008F50DA" w:rsidP="004225A6">
      <w:r>
        <w:separator/>
      </w:r>
    </w:p>
    <w:p w14:paraId="6F381140" w14:textId="77777777" w:rsidR="008F50DA" w:rsidRDefault="008F50DA" w:rsidP="004225A6"/>
    <w:p w14:paraId="54FAA8E1" w14:textId="77777777" w:rsidR="008F50DA" w:rsidRDefault="008F50DA" w:rsidP="004225A6"/>
    <w:p w14:paraId="2F2D977B" w14:textId="77777777" w:rsidR="008F50DA" w:rsidRDefault="008F50DA" w:rsidP="004225A6"/>
  </w:footnote>
  <w:footnote w:type="continuationSeparator" w:id="0">
    <w:p w14:paraId="74BCD123" w14:textId="77777777" w:rsidR="008F50DA" w:rsidRDefault="008F50DA" w:rsidP="004225A6">
      <w:r>
        <w:continuationSeparator/>
      </w:r>
    </w:p>
    <w:p w14:paraId="0AB015D2" w14:textId="77777777" w:rsidR="008F50DA" w:rsidRDefault="008F50DA" w:rsidP="004225A6"/>
    <w:p w14:paraId="2041C546" w14:textId="77777777" w:rsidR="008F50DA" w:rsidRDefault="008F50DA" w:rsidP="004225A6"/>
    <w:p w14:paraId="1639D9CF" w14:textId="77777777" w:rsidR="008F50DA" w:rsidRDefault="008F50DA" w:rsidP="004225A6"/>
  </w:footnote>
  <w:footnote w:type="continuationNotice" w:id="1">
    <w:p w14:paraId="0B2C0728" w14:textId="77777777" w:rsidR="003A5D38" w:rsidRDefault="003A5D3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53CEF" w14:textId="3155940B" w:rsidR="00520DF1" w:rsidRDefault="00520DF1">
    <w:pPr>
      <w:pStyle w:val="Koptekst"/>
    </w:pPr>
    <w:r>
      <w:tab/>
    </w:r>
    <w:r>
      <w:tab/>
    </w:r>
    <w:r w:rsidR="00207B45">
      <w:rPr>
        <w:rFonts w:ascii="Arial Black" w:hAnsi="Arial Black"/>
        <w:noProof/>
        <w:color w:val="FFFFFF" w:themeColor="background2"/>
        <w:sz w:val="36"/>
        <w:shd w:val="clear" w:color="auto" w:fill="E6E6E6"/>
        <w:lang w:eastAsia="nl-NL"/>
      </w:rPr>
      <w:drawing>
        <wp:inline distT="0" distB="0" distL="0" distR="0" wp14:anchorId="1DD76F8F" wp14:editId="6CDF73C0">
          <wp:extent cx="1906270" cy="948690"/>
          <wp:effectExtent l="0" t="0" r="0" b="381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270" cy="948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D03F6"/>
    <w:multiLevelType w:val="hybridMultilevel"/>
    <w:tmpl w:val="23189B1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3F1D25"/>
    <w:multiLevelType w:val="hybridMultilevel"/>
    <w:tmpl w:val="51E2E01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962EE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94A68C2"/>
    <w:multiLevelType w:val="hybridMultilevel"/>
    <w:tmpl w:val="E0885692"/>
    <w:lvl w:ilvl="0" w:tplc="EBF0FD4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37E6E"/>
    <w:multiLevelType w:val="hybridMultilevel"/>
    <w:tmpl w:val="101A2B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3A6E2B"/>
    <w:multiLevelType w:val="hybridMultilevel"/>
    <w:tmpl w:val="479473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22226F"/>
    <w:multiLevelType w:val="multilevel"/>
    <w:tmpl w:val="E7DC8A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"/>
      <w:lvlJc w:val="left"/>
      <w:pPr>
        <w:ind w:left="1000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3A26F3"/>
    <w:multiLevelType w:val="hybridMultilevel"/>
    <w:tmpl w:val="B4D4C92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0B63D3"/>
    <w:multiLevelType w:val="hybridMultilevel"/>
    <w:tmpl w:val="41827E48"/>
    <w:lvl w:ilvl="0" w:tplc="0413000B">
      <w:start w:val="1"/>
      <w:numFmt w:val="bullet"/>
      <w:lvlText w:val=""/>
      <w:lvlJc w:val="left"/>
      <w:pPr>
        <w:ind w:left="708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5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</w:abstractNum>
  <w:abstractNum w:abstractNumId="19" w15:restartNumberingAfterBreak="0">
    <w:nsid w:val="2D827E86"/>
    <w:multiLevelType w:val="multilevel"/>
    <w:tmpl w:val="EF1CA7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EEA749C"/>
    <w:multiLevelType w:val="hybridMultilevel"/>
    <w:tmpl w:val="937EE722"/>
    <w:lvl w:ilvl="0" w:tplc="B4C8D3D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2007B9"/>
    <w:multiLevelType w:val="hybridMultilevel"/>
    <w:tmpl w:val="D88643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3302599C">
      <w:numFmt w:val="bullet"/>
      <w:lvlText w:val="-"/>
      <w:lvlJc w:val="left"/>
      <w:pPr>
        <w:ind w:left="2500" w:hanging="700"/>
      </w:pPr>
      <w:rPr>
        <w:rFonts w:ascii="Verdana" w:eastAsia="MS Mincho" w:hAnsi="Verdana" w:cs="Times New Roman" w:hint="default"/>
      </w:rPr>
    </w:lvl>
    <w:lvl w:ilvl="3" w:tplc="4C664ABE">
      <w:numFmt w:val="bullet"/>
      <w:lvlText w:val="–"/>
      <w:lvlJc w:val="left"/>
      <w:pPr>
        <w:ind w:left="2880" w:hanging="360"/>
      </w:pPr>
      <w:rPr>
        <w:rFonts w:ascii="Verdana" w:eastAsia="MS Mincho" w:hAnsi="Verdana" w:cs="Times New Roman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9E1EF4"/>
    <w:multiLevelType w:val="hybridMultilevel"/>
    <w:tmpl w:val="599062E0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5E7BE5"/>
    <w:multiLevelType w:val="hybridMultilevel"/>
    <w:tmpl w:val="AD58BC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B415B"/>
    <w:multiLevelType w:val="hybridMultilevel"/>
    <w:tmpl w:val="7696C31A"/>
    <w:lvl w:ilvl="0" w:tplc="7F042DE8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074453"/>
    <w:multiLevelType w:val="hybridMultilevel"/>
    <w:tmpl w:val="C074A6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F013A6"/>
    <w:multiLevelType w:val="hybridMultilevel"/>
    <w:tmpl w:val="457654CA"/>
    <w:lvl w:ilvl="0" w:tplc="78D4E89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5006C3"/>
    <w:multiLevelType w:val="hybridMultilevel"/>
    <w:tmpl w:val="C178BE4C"/>
    <w:lvl w:ilvl="0" w:tplc="8FE6F1E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2B2B7C"/>
    <w:multiLevelType w:val="multilevel"/>
    <w:tmpl w:val="FFCC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0D53D1E"/>
    <w:multiLevelType w:val="multilevel"/>
    <w:tmpl w:val="EF1CA7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2EB36E6"/>
    <w:multiLevelType w:val="hybridMultilevel"/>
    <w:tmpl w:val="88C8FA96"/>
    <w:lvl w:ilvl="0" w:tplc="264697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99071EE">
      <w:start w:val="2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 w:val="0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E03F44"/>
    <w:multiLevelType w:val="hybridMultilevel"/>
    <w:tmpl w:val="55D08F46"/>
    <w:lvl w:ilvl="0" w:tplc="9068871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9DB8CB"/>
    <w:multiLevelType w:val="hybridMultilevel"/>
    <w:tmpl w:val="935A6FDC"/>
    <w:lvl w:ilvl="0" w:tplc="E0362CD8">
      <w:start w:val="1"/>
      <w:numFmt w:val="decimal"/>
      <w:lvlText w:val="%1."/>
      <w:lvlJc w:val="left"/>
      <w:pPr>
        <w:ind w:left="720" w:hanging="360"/>
      </w:pPr>
    </w:lvl>
    <w:lvl w:ilvl="1" w:tplc="BEAED032">
      <w:start w:val="1"/>
      <w:numFmt w:val="lowerLetter"/>
      <w:lvlText w:val="%2."/>
      <w:lvlJc w:val="left"/>
      <w:pPr>
        <w:ind w:left="1440" w:hanging="360"/>
      </w:pPr>
    </w:lvl>
    <w:lvl w:ilvl="2" w:tplc="887A2FF6">
      <w:start w:val="1"/>
      <w:numFmt w:val="lowerRoman"/>
      <w:lvlText w:val="%3."/>
      <w:lvlJc w:val="right"/>
      <w:pPr>
        <w:ind w:left="2160" w:hanging="180"/>
      </w:pPr>
    </w:lvl>
    <w:lvl w:ilvl="3" w:tplc="7682FA36">
      <w:start w:val="1"/>
      <w:numFmt w:val="decimal"/>
      <w:lvlText w:val="%4."/>
      <w:lvlJc w:val="left"/>
      <w:pPr>
        <w:ind w:left="2880" w:hanging="360"/>
      </w:pPr>
    </w:lvl>
    <w:lvl w:ilvl="4" w:tplc="B06EF98E">
      <w:start w:val="1"/>
      <w:numFmt w:val="lowerLetter"/>
      <w:lvlText w:val="%5."/>
      <w:lvlJc w:val="left"/>
      <w:pPr>
        <w:ind w:left="3600" w:hanging="360"/>
      </w:pPr>
    </w:lvl>
    <w:lvl w:ilvl="5" w:tplc="552A9A0C">
      <w:start w:val="1"/>
      <w:numFmt w:val="lowerRoman"/>
      <w:lvlText w:val="%6."/>
      <w:lvlJc w:val="right"/>
      <w:pPr>
        <w:ind w:left="4320" w:hanging="180"/>
      </w:pPr>
    </w:lvl>
    <w:lvl w:ilvl="6" w:tplc="6C74FC0C">
      <w:start w:val="1"/>
      <w:numFmt w:val="decimal"/>
      <w:lvlText w:val="%7."/>
      <w:lvlJc w:val="left"/>
      <w:pPr>
        <w:ind w:left="5040" w:hanging="360"/>
      </w:pPr>
    </w:lvl>
    <w:lvl w:ilvl="7" w:tplc="F0ACAF90">
      <w:start w:val="1"/>
      <w:numFmt w:val="lowerLetter"/>
      <w:lvlText w:val="%8."/>
      <w:lvlJc w:val="left"/>
      <w:pPr>
        <w:ind w:left="5760" w:hanging="360"/>
      </w:pPr>
    </w:lvl>
    <w:lvl w:ilvl="8" w:tplc="AE4AF4B2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6042A"/>
    <w:multiLevelType w:val="hybridMultilevel"/>
    <w:tmpl w:val="BE3A6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4B6A96"/>
    <w:multiLevelType w:val="hybridMultilevel"/>
    <w:tmpl w:val="9E9667AA"/>
    <w:lvl w:ilvl="0" w:tplc="EACC43B6">
      <w:numFmt w:val="bullet"/>
      <w:lvlText w:val="–"/>
      <w:lvlJc w:val="left"/>
      <w:pPr>
        <w:ind w:left="1211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3F4415"/>
    <w:multiLevelType w:val="multilevel"/>
    <w:tmpl w:val="EF1CA7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EB07728"/>
    <w:multiLevelType w:val="hybridMultilevel"/>
    <w:tmpl w:val="DD3AADEC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9311F2"/>
    <w:multiLevelType w:val="multilevel"/>
    <w:tmpl w:val="51164BF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788" w:hanging="360"/>
      </w:pPr>
    </w:lvl>
    <w:lvl w:ilvl="2">
      <w:start w:val="1"/>
      <w:numFmt w:val="decimal"/>
      <w:lvlText w:val="%1.%2.%3."/>
      <w:lvlJc w:val="lef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decimal"/>
      <w:lvlText w:val="%1.%2.%3.%4.%5."/>
      <w:lvlJc w:val="left"/>
      <w:pPr>
        <w:ind w:left="3948" w:hanging="360"/>
      </w:pPr>
    </w:lvl>
    <w:lvl w:ilvl="5">
      <w:start w:val="1"/>
      <w:numFmt w:val="decimal"/>
      <w:lvlText w:val="%1.%2.%3.%4.%5.%6."/>
      <w:lvlJc w:val="lef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decimal"/>
      <w:lvlText w:val="%1.%2.%3.%4.%5.%6.%7.%8."/>
      <w:lvlJc w:val="left"/>
      <w:pPr>
        <w:ind w:left="6108" w:hanging="360"/>
      </w:pPr>
    </w:lvl>
    <w:lvl w:ilvl="8">
      <w:start w:val="1"/>
      <w:numFmt w:val="decimal"/>
      <w:lvlText w:val="%1.%2.%3.%4.%5.%6.%7.%8.%9."/>
      <w:lvlJc w:val="left"/>
      <w:pPr>
        <w:ind w:left="6828" w:hanging="180"/>
      </w:pPr>
    </w:lvl>
  </w:abstractNum>
  <w:num w:numId="1" w16cid:durableId="726758944">
    <w:abstractNumId w:val="37"/>
  </w:num>
  <w:num w:numId="2" w16cid:durableId="409816277">
    <w:abstractNumId w:val="32"/>
  </w:num>
  <w:num w:numId="3" w16cid:durableId="347751682">
    <w:abstractNumId w:val="0"/>
  </w:num>
  <w:num w:numId="4" w16cid:durableId="794644747">
    <w:abstractNumId w:val="1"/>
  </w:num>
  <w:num w:numId="5" w16cid:durableId="1518036567">
    <w:abstractNumId w:val="2"/>
  </w:num>
  <w:num w:numId="6" w16cid:durableId="76874010">
    <w:abstractNumId w:val="3"/>
  </w:num>
  <w:num w:numId="7" w16cid:durableId="1254239318">
    <w:abstractNumId w:val="8"/>
  </w:num>
  <w:num w:numId="8" w16cid:durableId="337007411">
    <w:abstractNumId w:val="4"/>
  </w:num>
  <w:num w:numId="9" w16cid:durableId="1095515137">
    <w:abstractNumId w:val="5"/>
  </w:num>
  <w:num w:numId="10" w16cid:durableId="180166165">
    <w:abstractNumId w:val="6"/>
  </w:num>
  <w:num w:numId="11" w16cid:durableId="775755503">
    <w:abstractNumId w:val="7"/>
  </w:num>
  <w:num w:numId="12" w16cid:durableId="1387752228">
    <w:abstractNumId w:val="9"/>
  </w:num>
  <w:num w:numId="13" w16cid:durableId="1249580592">
    <w:abstractNumId w:val="22"/>
  </w:num>
  <w:num w:numId="14" w16cid:durableId="789057185">
    <w:abstractNumId w:val="18"/>
  </w:num>
  <w:num w:numId="15" w16cid:durableId="342778511">
    <w:abstractNumId w:val="17"/>
  </w:num>
  <w:num w:numId="16" w16cid:durableId="1211453280">
    <w:abstractNumId w:val="14"/>
  </w:num>
  <w:num w:numId="17" w16cid:durableId="1977759081">
    <w:abstractNumId w:val="12"/>
  </w:num>
  <w:num w:numId="18" w16cid:durableId="1494905120">
    <w:abstractNumId w:val="34"/>
  </w:num>
  <w:num w:numId="19" w16cid:durableId="37053295">
    <w:abstractNumId w:val="26"/>
  </w:num>
  <w:num w:numId="20" w16cid:durableId="245309908">
    <w:abstractNumId w:val="29"/>
  </w:num>
  <w:num w:numId="21" w16cid:durableId="162471723">
    <w:abstractNumId w:val="23"/>
  </w:num>
  <w:num w:numId="22" w16cid:durableId="582296496">
    <w:abstractNumId w:val="36"/>
  </w:num>
  <w:num w:numId="23" w16cid:durableId="1727338039">
    <w:abstractNumId w:val="27"/>
  </w:num>
  <w:num w:numId="24" w16cid:durableId="1120415225">
    <w:abstractNumId w:val="20"/>
  </w:num>
  <w:num w:numId="25" w16cid:durableId="2038965628">
    <w:abstractNumId w:val="16"/>
  </w:num>
  <w:num w:numId="26" w16cid:durableId="2059434649">
    <w:abstractNumId w:val="13"/>
  </w:num>
  <w:num w:numId="27" w16cid:durableId="1506705123">
    <w:abstractNumId w:val="31"/>
  </w:num>
  <w:num w:numId="28" w16cid:durableId="307437379">
    <w:abstractNumId w:val="15"/>
  </w:num>
  <w:num w:numId="29" w16cid:durableId="1757749998">
    <w:abstractNumId w:val="33"/>
  </w:num>
  <w:num w:numId="30" w16cid:durableId="532230840">
    <w:abstractNumId w:val="21"/>
  </w:num>
  <w:num w:numId="31" w16cid:durableId="1951694373">
    <w:abstractNumId w:val="11"/>
  </w:num>
  <w:num w:numId="32" w16cid:durableId="1913156580">
    <w:abstractNumId w:val="19"/>
  </w:num>
  <w:num w:numId="33" w16cid:durableId="1671060904">
    <w:abstractNumId w:val="35"/>
  </w:num>
  <w:num w:numId="34" w16cid:durableId="1535998991">
    <w:abstractNumId w:val="30"/>
  </w:num>
  <w:num w:numId="35" w16cid:durableId="1171411221">
    <w:abstractNumId w:val="10"/>
  </w:num>
  <w:num w:numId="36" w16cid:durableId="880482908">
    <w:abstractNumId w:val="28"/>
  </w:num>
  <w:num w:numId="37" w16cid:durableId="1386953993">
    <w:abstractNumId w:val="25"/>
  </w:num>
  <w:num w:numId="38" w16cid:durableId="1197155081">
    <w:abstractNumId w:val="2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ont, RP de (Richard)">
    <w15:presenceInfo w15:providerId="AD" w15:userId="S::rp.de.bont@drechtsteden.nl::b36b73e0-ce7a-4d73-a6bd-7bb61bf84a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0DA"/>
    <w:rsid w:val="000058C9"/>
    <w:rsid w:val="000358C3"/>
    <w:rsid w:val="00037CC1"/>
    <w:rsid w:val="00040488"/>
    <w:rsid w:val="00045BC8"/>
    <w:rsid w:val="00060870"/>
    <w:rsid w:val="00072AF6"/>
    <w:rsid w:val="0007529F"/>
    <w:rsid w:val="00081C9D"/>
    <w:rsid w:val="00092961"/>
    <w:rsid w:val="00092BEB"/>
    <w:rsid w:val="000949B6"/>
    <w:rsid w:val="000E1F64"/>
    <w:rsid w:val="000E4C17"/>
    <w:rsid w:val="00107511"/>
    <w:rsid w:val="00134AA6"/>
    <w:rsid w:val="00142BF0"/>
    <w:rsid w:val="001531C0"/>
    <w:rsid w:val="00156E91"/>
    <w:rsid w:val="0015769C"/>
    <w:rsid w:val="001672DC"/>
    <w:rsid w:val="001835DC"/>
    <w:rsid w:val="001A1F06"/>
    <w:rsid w:val="00207B45"/>
    <w:rsid w:val="0023446A"/>
    <w:rsid w:val="002409B0"/>
    <w:rsid w:val="0026743E"/>
    <w:rsid w:val="00273AFE"/>
    <w:rsid w:val="002F524D"/>
    <w:rsid w:val="003416DC"/>
    <w:rsid w:val="00353BE8"/>
    <w:rsid w:val="003A5D38"/>
    <w:rsid w:val="003B73BB"/>
    <w:rsid w:val="003C4C30"/>
    <w:rsid w:val="003D59A1"/>
    <w:rsid w:val="003D6DDB"/>
    <w:rsid w:val="00405D56"/>
    <w:rsid w:val="004206B4"/>
    <w:rsid w:val="004225A6"/>
    <w:rsid w:val="00444C3E"/>
    <w:rsid w:val="00450BCE"/>
    <w:rsid w:val="004511E6"/>
    <w:rsid w:val="00464BCF"/>
    <w:rsid w:val="00486794"/>
    <w:rsid w:val="00486B20"/>
    <w:rsid w:val="0049212E"/>
    <w:rsid w:val="004B3817"/>
    <w:rsid w:val="004C22EB"/>
    <w:rsid w:val="004C25C2"/>
    <w:rsid w:val="004E4684"/>
    <w:rsid w:val="00502F4A"/>
    <w:rsid w:val="00517344"/>
    <w:rsid w:val="00520DF1"/>
    <w:rsid w:val="00587F85"/>
    <w:rsid w:val="00591863"/>
    <w:rsid w:val="005B3520"/>
    <w:rsid w:val="005B5CB7"/>
    <w:rsid w:val="005C0217"/>
    <w:rsid w:val="005C0BF7"/>
    <w:rsid w:val="005C1933"/>
    <w:rsid w:val="005D0E58"/>
    <w:rsid w:val="005D1599"/>
    <w:rsid w:val="005E02DA"/>
    <w:rsid w:val="006148ED"/>
    <w:rsid w:val="00667CE1"/>
    <w:rsid w:val="0068379F"/>
    <w:rsid w:val="006F3176"/>
    <w:rsid w:val="00704CC3"/>
    <w:rsid w:val="00705402"/>
    <w:rsid w:val="0071548F"/>
    <w:rsid w:val="00723A5E"/>
    <w:rsid w:val="007306CA"/>
    <w:rsid w:val="0073540D"/>
    <w:rsid w:val="00794961"/>
    <w:rsid w:val="007A5279"/>
    <w:rsid w:val="007B3AFB"/>
    <w:rsid w:val="007B4B86"/>
    <w:rsid w:val="00807922"/>
    <w:rsid w:val="00824437"/>
    <w:rsid w:val="0084244D"/>
    <w:rsid w:val="00846DCF"/>
    <w:rsid w:val="008E2288"/>
    <w:rsid w:val="008E2C75"/>
    <w:rsid w:val="008E45ED"/>
    <w:rsid w:val="008F441F"/>
    <w:rsid w:val="008F50DA"/>
    <w:rsid w:val="00900F9B"/>
    <w:rsid w:val="009053EB"/>
    <w:rsid w:val="00967477"/>
    <w:rsid w:val="009A047B"/>
    <w:rsid w:val="009B3F27"/>
    <w:rsid w:val="009D6DD6"/>
    <w:rsid w:val="009E156A"/>
    <w:rsid w:val="00A326EA"/>
    <w:rsid w:val="00A67D81"/>
    <w:rsid w:val="00A916F8"/>
    <w:rsid w:val="00AA251D"/>
    <w:rsid w:val="00AC4913"/>
    <w:rsid w:val="00AD65A7"/>
    <w:rsid w:val="00AF11D5"/>
    <w:rsid w:val="00B06FDF"/>
    <w:rsid w:val="00B11ECA"/>
    <w:rsid w:val="00B63814"/>
    <w:rsid w:val="00B86BAD"/>
    <w:rsid w:val="00B91AD8"/>
    <w:rsid w:val="00B92619"/>
    <w:rsid w:val="00BC4F69"/>
    <w:rsid w:val="00BD5AB3"/>
    <w:rsid w:val="00BE2B81"/>
    <w:rsid w:val="00BF5014"/>
    <w:rsid w:val="00C1454D"/>
    <w:rsid w:val="00C1477B"/>
    <w:rsid w:val="00C36F17"/>
    <w:rsid w:val="00C4026F"/>
    <w:rsid w:val="00C54BE9"/>
    <w:rsid w:val="00C575A5"/>
    <w:rsid w:val="00C721AC"/>
    <w:rsid w:val="00C905F9"/>
    <w:rsid w:val="00CD72A7"/>
    <w:rsid w:val="00CF6950"/>
    <w:rsid w:val="00D03143"/>
    <w:rsid w:val="00D124DF"/>
    <w:rsid w:val="00D821E3"/>
    <w:rsid w:val="00D86A9F"/>
    <w:rsid w:val="00D91856"/>
    <w:rsid w:val="00DC582C"/>
    <w:rsid w:val="00DE0747"/>
    <w:rsid w:val="00DE46AB"/>
    <w:rsid w:val="00DF6340"/>
    <w:rsid w:val="00E3207F"/>
    <w:rsid w:val="00E51925"/>
    <w:rsid w:val="00E8026E"/>
    <w:rsid w:val="00E80DE8"/>
    <w:rsid w:val="00EB45F7"/>
    <w:rsid w:val="00EC1BA4"/>
    <w:rsid w:val="00EC3B66"/>
    <w:rsid w:val="00F11E79"/>
    <w:rsid w:val="00F145F9"/>
    <w:rsid w:val="00F50A1B"/>
    <w:rsid w:val="00F73C71"/>
    <w:rsid w:val="00FF28B0"/>
    <w:rsid w:val="01132289"/>
    <w:rsid w:val="0B34D166"/>
    <w:rsid w:val="0B6898BB"/>
    <w:rsid w:val="158BAEA0"/>
    <w:rsid w:val="183604AC"/>
    <w:rsid w:val="1C454014"/>
    <w:rsid w:val="25B14F87"/>
    <w:rsid w:val="26752776"/>
    <w:rsid w:val="26B5B7D0"/>
    <w:rsid w:val="282F3EE5"/>
    <w:rsid w:val="28794F51"/>
    <w:rsid w:val="2CAF0119"/>
    <w:rsid w:val="2EBCB94B"/>
    <w:rsid w:val="360AE03F"/>
    <w:rsid w:val="36D23B68"/>
    <w:rsid w:val="394C1D40"/>
    <w:rsid w:val="478129C7"/>
    <w:rsid w:val="492C016B"/>
    <w:rsid w:val="4A52B933"/>
    <w:rsid w:val="4D50BAE2"/>
    <w:rsid w:val="50E335F2"/>
    <w:rsid w:val="53266352"/>
    <w:rsid w:val="53410EE4"/>
    <w:rsid w:val="53B9C4C4"/>
    <w:rsid w:val="547F39CD"/>
    <w:rsid w:val="5485141F"/>
    <w:rsid w:val="54C1A031"/>
    <w:rsid w:val="5A4E54C7"/>
    <w:rsid w:val="5BFC1BBD"/>
    <w:rsid w:val="5F5BF973"/>
    <w:rsid w:val="60BB89B9"/>
    <w:rsid w:val="63A41479"/>
    <w:rsid w:val="6573A675"/>
    <w:rsid w:val="6AE2DE89"/>
    <w:rsid w:val="6B7D3CF5"/>
    <w:rsid w:val="6C41F2AF"/>
    <w:rsid w:val="6F6916F2"/>
    <w:rsid w:val="6FDA4510"/>
    <w:rsid w:val="7128C654"/>
    <w:rsid w:val="73795EF1"/>
    <w:rsid w:val="746A68D7"/>
    <w:rsid w:val="795BA5E7"/>
    <w:rsid w:val="79E77BFA"/>
    <w:rsid w:val="7E4D8EE7"/>
    <w:rsid w:val="7EB0D56A"/>
    <w:rsid w:val="7F775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5F40C7"/>
  <w15:chartTrackingRefBased/>
  <w15:docId w15:val="{E6F80BD9-071B-4118-AC0E-69D36F58B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"/>
    <w:qFormat/>
    <w:rsid w:val="005E02DA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color w:val="0F214A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517344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0358C3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450BCE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517344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0358C3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450BCE"/>
    <w:rPr>
      <w:rFonts w:ascii="Arial" w:hAnsi="Arial" w:cs="Urbane Light"/>
      <w:caps/>
      <w:color w:val="0F214A"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Bookman Old Style" w:hAnsi="Bookman Old Style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Bookman Old Style" w:hAnsi="Bookman Old Style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character" w:styleId="Intensievebenadrukking">
    <w:name w:val="Intense Emphasis"/>
    <w:aliases w:val="Omschrijving"/>
    <w:uiPriority w:val="21"/>
    <w:qFormat/>
    <w:rsid w:val="00502F4A"/>
    <w:rPr>
      <w:rFonts w:cs="Arial"/>
      <w:sz w:val="34"/>
      <w:szCs w:val="3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454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454D"/>
    <w:rPr>
      <w:rFonts w:ascii="Times New Roman" w:hAnsi="Times New Roman" w:cs="Times New Roman"/>
      <w:color w:val="0F214A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DE0747"/>
    <w:pPr>
      <w:spacing w:after="100"/>
      <w:ind w:left="400"/>
    </w:pPr>
  </w:style>
  <w:style w:type="paragraph" w:styleId="Inhopg1">
    <w:name w:val="toc 1"/>
    <w:basedOn w:val="Standaard"/>
    <w:next w:val="Standaard"/>
    <w:autoRedefine/>
    <w:uiPriority w:val="39"/>
    <w:unhideWhenUsed/>
    <w:rsid w:val="000358C3"/>
    <w:pPr>
      <w:tabs>
        <w:tab w:val="right" w:leader="dot" w:pos="9054"/>
      </w:tabs>
      <w:spacing w:after="100"/>
    </w:pPr>
    <w:rPr>
      <w:rFonts w:ascii="Arial Black" w:hAnsi="Arial Black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DE0747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DE0747"/>
    <w:rPr>
      <w:color w:val="0563C1" w:themeColor="hyperlink"/>
      <w:u w:val="single"/>
    </w:rPr>
  </w:style>
  <w:style w:type="character" w:styleId="Verwijzingopmerking">
    <w:name w:val="annotation reference"/>
    <w:basedOn w:val="Standaardalinea-lettertype"/>
    <w:uiPriority w:val="99"/>
    <w:unhideWhenUsed/>
    <w:rsid w:val="0051734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17344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  <w:color w:val="auto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17344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517344"/>
    <w:rPr>
      <w:rFonts w:ascii="Arial" w:hAnsi="Arial" w:cs="Urbane Light"/>
      <w:color w:val="0F214A"/>
      <w:sz w:val="20"/>
      <w:szCs w:val="20"/>
    </w:rPr>
  </w:style>
  <w:style w:type="table" w:customStyle="1" w:styleId="Tabelraster1">
    <w:name w:val="Tabelraster1"/>
    <w:basedOn w:val="Standaardtabel"/>
    <w:next w:val="Tabelraster"/>
    <w:uiPriority w:val="39"/>
    <w:rsid w:val="0051734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E2B81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  <w:color w:val="0F214A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E2B81"/>
    <w:rPr>
      <w:rFonts w:ascii="Arial" w:hAnsi="Arial" w:cs="Urbane Light"/>
      <w:b/>
      <w:bCs/>
      <w:color w:val="0F214A"/>
      <w:sz w:val="20"/>
      <w:szCs w:val="20"/>
    </w:rPr>
  </w:style>
  <w:style w:type="paragraph" w:customStyle="1" w:styleId="paragraph">
    <w:name w:val="paragraph"/>
    <w:basedOn w:val="Standaard"/>
    <w:rsid w:val="00207B45"/>
    <w:pPr>
      <w:suppressAutoHyphens w:val="0"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07B45"/>
  </w:style>
  <w:style w:type="character" w:customStyle="1" w:styleId="eop">
    <w:name w:val="eop"/>
    <w:basedOn w:val="Standaardalinea-lettertype"/>
    <w:rsid w:val="00207B45"/>
  </w:style>
  <w:style w:type="table" w:styleId="Rastertabel2-Accent2">
    <w:name w:val="Grid Table 2 Accent 2"/>
    <w:basedOn w:val="Standaardtabel"/>
    <w:uiPriority w:val="47"/>
    <w:rsid w:val="00D86A9F"/>
    <w:tblPr>
      <w:tblStyleRowBandSize w:val="1"/>
      <w:tblStyleColBandSize w:val="1"/>
      <w:tblBorders>
        <w:top w:val="single" w:sz="2" w:space="0" w:color="FFD470" w:themeColor="accent2" w:themeTint="99"/>
        <w:bottom w:val="single" w:sz="2" w:space="0" w:color="FFD470" w:themeColor="accent2" w:themeTint="99"/>
        <w:insideH w:val="single" w:sz="2" w:space="0" w:color="FFD470" w:themeColor="accent2" w:themeTint="99"/>
        <w:insideV w:val="single" w:sz="2" w:space="0" w:color="FFD47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470" w:themeColor="accent2" w:themeTint="99"/>
          <w:insideH w:val="nil"/>
          <w:insideV w:val="nil"/>
        </w:tcBorders>
        <w:shd w:val="clear" w:color="auto" w:fill="0F2049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470" w:themeColor="accent2" w:themeTint="99"/>
          <w:bottom w:val="nil"/>
          <w:insideH w:val="nil"/>
          <w:insideV w:val="nil"/>
        </w:tcBorders>
        <w:shd w:val="clear" w:color="auto" w:fill="0F2049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CF" w:themeFill="accent2" w:themeFillTint="33"/>
      </w:tcPr>
    </w:tblStylePr>
    <w:tblStylePr w:type="band1Horz">
      <w:tblPr/>
      <w:tcPr>
        <w:shd w:val="clear" w:color="auto" w:fill="FFF0CF" w:themeFill="accent2" w:themeFillTint="33"/>
      </w:tcPr>
    </w:tblStyle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paragraph" w:styleId="Revisie">
    <w:name w:val="Revision"/>
    <w:hidden/>
    <w:uiPriority w:val="99"/>
    <w:semiHidden/>
    <w:rsid w:val="003A5D38"/>
    <w:rPr>
      <w:rFonts w:ascii="Arial" w:hAnsi="Arial" w:cs="Urbane Light"/>
      <w:color w:val="0F214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0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3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2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5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3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Afdelingen\SCD_Inkoop\Afdeling%20Inkoop\9%20Sjablonen%20Team%20Inkoop\01%20Sjablonen%20bibliotheek\Marktverkenning%20-%20leidraad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D3168E7705C243A88F629AC1B16AB1" ma:contentTypeVersion="6" ma:contentTypeDescription="Een nieuw document maken." ma:contentTypeScope="" ma:versionID="5495e040e36313cdf96e16bf9553453f">
  <xsd:schema xmlns:xsd="http://www.w3.org/2001/XMLSchema" xmlns:xs="http://www.w3.org/2001/XMLSchema" xmlns:p="http://schemas.microsoft.com/office/2006/metadata/properties" xmlns:ns2="59c73188-38f1-4b60-9e9c-0ebf41937343" xmlns:ns3="7870d517-6868-445d-818c-e482e3f9742f" targetNamespace="http://schemas.microsoft.com/office/2006/metadata/properties" ma:root="true" ma:fieldsID="9570ff85d429c2606d725b20881d2134" ns2:_="" ns3:_="">
    <xsd:import namespace="59c73188-38f1-4b60-9e9c-0ebf41937343"/>
    <xsd:import namespace="7870d517-6868-445d-818c-e482e3f97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73188-38f1-4b60-9e9c-0ebf419373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0d517-6868-445d-818c-e482e3f974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870d517-6868-445d-818c-e482e3f9742f">
      <UserInfo>
        <DisplayName>Rooij, JJCM van (Jeroen)</DisplayName>
        <AccountId>13</AccountId>
        <AccountType/>
      </UserInfo>
      <UserInfo>
        <DisplayName>Botter, C (Christiaan)</DisplayName>
        <AccountId>15</AccountId>
        <AccountType/>
      </UserInfo>
      <UserInfo>
        <DisplayName>Waerden, E van der (Erik)</DisplayName>
        <AccountId>14</AccountId>
        <AccountType/>
      </UserInfo>
      <UserInfo>
        <DisplayName>Bont, RP de (Richard)</DisplayName>
        <AccountId>12</AccountId>
        <AccountType/>
      </UserInfo>
      <UserInfo>
        <DisplayName>Verschuur-Oudshoorn, A (Annelies)</DisplayName>
        <AccountId>11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754C436A-9CAD-40C5-9BAE-0A5CAF9B95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B0FA05-6255-40A8-AB79-177C1ECB3D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86C754-920D-4485-9226-A1A5D3A8E5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73188-38f1-4b60-9e9c-0ebf41937343"/>
    <ds:schemaRef ds:uri="7870d517-6868-445d-818c-e482e3f974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86A2FC-A657-4B09-9686-77A0364CFFA3}">
  <ds:schemaRefs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7870d517-6868-445d-818c-e482e3f9742f"/>
    <ds:schemaRef ds:uri="59c73188-38f1-4b60-9e9c-0ebf41937343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Marktverkenning - leidraad</Template>
  <TotalTime>1</TotalTime>
  <Pages>2</Pages>
  <Words>280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Links>
    <vt:vector size="114" baseType="variant">
      <vt:variant>
        <vt:i4>3801103</vt:i4>
      </vt:variant>
      <vt:variant>
        <vt:i4>87</vt:i4>
      </vt:variant>
      <vt:variant>
        <vt:i4>0</vt:i4>
      </vt:variant>
      <vt:variant>
        <vt:i4>5</vt:i4>
      </vt:variant>
      <vt:variant>
        <vt:lpwstr>mailto:inkoop@drechtsteden.nl</vt:lpwstr>
      </vt:variant>
      <vt:variant>
        <vt:lpwstr/>
      </vt:variant>
      <vt:variant>
        <vt:i4>7995508</vt:i4>
      </vt:variant>
      <vt:variant>
        <vt:i4>81</vt:i4>
      </vt:variant>
      <vt:variant>
        <vt:i4>0</vt:i4>
      </vt:variant>
      <vt:variant>
        <vt:i4>5</vt:i4>
      </vt:variant>
      <vt:variant>
        <vt:lpwstr>https://www.servicecentrumdrechtsteden.nl/Home</vt:lpwstr>
      </vt:variant>
      <vt:variant>
        <vt:lpwstr/>
      </vt:variant>
      <vt:variant>
        <vt:i4>2031620</vt:i4>
      </vt:variant>
      <vt:variant>
        <vt:i4>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75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72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69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66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63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60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_Toc156315325</vt:lpwstr>
      </vt:variant>
      <vt:variant>
        <vt:i4>1441845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_Toc156315324</vt:lpwstr>
      </vt:variant>
      <vt:variant>
        <vt:i4>1441845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_Toc156315323</vt:lpwstr>
      </vt:variant>
      <vt:variant>
        <vt:i4>1441845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_Toc156315322</vt:lpwstr>
      </vt:variant>
      <vt:variant>
        <vt:i4>1441845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_Toc156315321</vt:lpwstr>
      </vt:variant>
      <vt:variant>
        <vt:i4>1441845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_Toc156315320</vt:lpwstr>
      </vt:variant>
      <vt:variant>
        <vt:i4>1376309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_Toc156315319</vt:lpwstr>
      </vt:variant>
      <vt:variant>
        <vt:i4>1376309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_Toc156315318</vt:lpwstr>
      </vt:variant>
      <vt:variant>
        <vt:i4>1376309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_Toc156315317</vt:lpwstr>
      </vt:variant>
      <vt:variant>
        <vt:i4>5832812</vt:i4>
      </vt:variant>
      <vt:variant>
        <vt:i4>0</vt:i4>
      </vt:variant>
      <vt:variant>
        <vt:i4>0</vt:i4>
      </vt:variant>
      <vt:variant>
        <vt:i4>5</vt:i4>
      </vt:variant>
      <vt:variant>
        <vt:lpwstr>mailto:a.verschuur-oudshoorn@drechtsteden.nl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Verschuur-Oudshoorn, A (Annelies)</dc:creator>
  <cp:keywords/>
  <dc:description/>
  <cp:lastModifiedBy>Verschuur-Oudshoorn, A (Annelies)</cp:lastModifiedBy>
  <cp:revision>2</cp:revision>
  <cp:lastPrinted>2024-01-16T15:36:00Z</cp:lastPrinted>
  <dcterms:created xsi:type="dcterms:W3CDTF">2024-01-16T15:39:00Z</dcterms:created>
  <dcterms:modified xsi:type="dcterms:W3CDTF">2024-01-16T15:39:00Z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0x010100C8D3168E7705C243A88F629AC1B16AB1</vt:lpwstr>
  </property>
</Properties>
</file>