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6B826" w14:textId="3E6C317E" w:rsidR="00C7701E" w:rsidRPr="00C91CC5" w:rsidRDefault="00C7464C" w:rsidP="0087352D">
      <w:pPr>
        <w:pStyle w:val="TitelDocument"/>
        <w:tabs>
          <w:tab w:val="right" w:pos="8787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Standaardformulier </w:t>
      </w:r>
      <w:r w:rsidR="004B4C83">
        <w:rPr>
          <w:rFonts w:asciiTheme="majorHAnsi" w:hAnsiTheme="majorHAnsi" w:cstheme="majorHAnsi"/>
        </w:rPr>
        <w:t>A</w:t>
      </w:r>
      <w:r w:rsidR="00CC7D44">
        <w:rPr>
          <w:rFonts w:asciiTheme="majorHAnsi" w:hAnsiTheme="majorHAnsi" w:cstheme="majorHAnsi"/>
        </w:rPr>
        <w:t xml:space="preserve"> – </w:t>
      </w:r>
      <w:r w:rsidR="004B4C83">
        <w:rPr>
          <w:rFonts w:asciiTheme="majorHAnsi" w:hAnsiTheme="majorHAnsi" w:cstheme="majorHAnsi"/>
        </w:rPr>
        <w:t>Indienen vragen en opmerkingen</w:t>
      </w:r>
    </w:p>
    <w:p w14:paraId="75339219" w14:textId="77777777" w:rsidR="000F5510" w:rsidRPr="00C7464C" w:rsidRDefault="00CC7D44" w:rsidP="00C91CC5">
      <w:pPr>
        <w:pStyle w:val="Plattetekst"/>
        <w:rPr>
          <w:rFonts w:cs="Arial"/>
          <w:b/>
          <w:bCs/>
          <w:sz w:val="18"/>
          <w:szCs w:val="18"/>
        </w:rPr>
      </w:pPr>
      <w:r w:rsidRPr="00C7464C">
        <w:rPr>
          <w:rFonts w:cs="Arial"/>
          <w:b/>
          <w:bCs/>
          <w:sz w:val="18"/>
          <w:szCs w:val="18"/>
        </w:rPr>
        <w:t>Instructie</w:t>
      </w:r>
    </w:p>
    <w:p w14:paraId="5678B281" w14:textId="77777777" w:rsidR="00CC7D44" w:rsidRPr="00EE05D7" w:rsidRDefault="00CC7D44" w:rsidP="00EE05D7">
      <w:pPr>
        <w:pStyle w:val="Lijstalinea"/>
        <w:numPr>
          <w:ilvl w:val="0"/>
          <w:numId w:val="19"/>
        </w:numPr>
        <w:spacing w:line="240" w:lineRule="auto"/>
        <w:rPr>
          <w:rFonts w:eastAsia="Times New Roman" w:cs="Arial"/>
          <w:color w:val="000000"/>
          <w:sz w:val="18"/>
          <w:szCs w:val="18"/>
        </w:rPr>
      </w:pPr>
      <w:r w:rsidRPr="00EE05D7">
        <w:rPr>
          <w:rFonts w:eastAsia="Times New Roman" w:cs="Arial"/>
          <w:color w:val="000000"/>
          <w:sz w:val="18"/>
          <w:szCs w:val="18"/>
        </w:rPr>
        <w:t>De lijst met vragen kan langer gemaakt worden door regels in te voegen; graag de opmaak houden zoals deze is.</w:t>
      </w:r>
    </w:p>
    <w:p w14:paraId="70C4367C" w14:textId="5AD8607A" w:rsidR="00EE05D7" w:rsidRPr="00EE05D7" w:rsidRDefault="00CC7D44" w:rsidP="00EE05D7">
      <w:pPr>
        <w:pStyle w:val="Lijstalinea"/>
        <w:numPr>
          <w:ilvl w:val="0"/>
          <w:numId w:val="19"/>
        </w:numPr>
        <w:spacing w:line="240" w:lineRule="auto"/>
        <w:rPr>
          <w:rFonts w:eastAsia="Times New Roman" w:cs="Arial"/>
          <w:color w:val="000000"/>
          <w:sz w:val="18"/>
          <w:szCs w:val="18"/>
        </w:rPr>
      </w:pPr>
      <w:r w:rsidRPr="00EE05D7">
        <w:rPr>
          <w:rFonts w:eastAsia="Times New Roman" w:cs="Arial"/>
          <w:color w:val="000000"/>
          <w:sz w:val="18"/>
          <w:szCs w:val="18"/>
        </w:rPr>
        <w:t>Het verzoek is om per regel 1 vraag te stellen en bij voorkeur geen vragen te combineren.</w:t>
      </w:r>
    </w:p>
    <w:p w14:paraId="0F0179D8" w14:textId="77777777" w:rsidR="00EE05D7" w:rsidRDefault="00EE05D7" w:rsidP="00EE05D7">
      <w:pPr>
        <w:pStyle w:val="Lijstalinea"/>
        <w:numPr>
          <w:ilvl w:val="0"/>
          <w:numId w:val="19"/>
        </w:numPr>
        <w:spacing w:line="240" w:lineRule="auto"/>
        <w:rPr>
          <w:rFonts w:eastAsia="Times New Roman" w:cs="Arial"/>
          <w:color w:val="000000"/>
          <w:sz w:val="18"/>
          <w:szCs w:val="18"/>
        </w:rPr>
      </w:pPr>
      <w:r w:rsidRPr="00EE05D7">
        <w:rPr>
          <w:rFonts w:eastAsia="Times New Roman" w:cs="Arial"/>
          <w:color w:val="000000"/>
          <w:sz w:val="18"/>
          <w:szCs w:val="18"/>
        </w:rPr>
        <w:t xml:space="preserve">Ten behoeve van een correcte beantwoording en </w:t>
      </w:r>
      <w:r w:rsidR="00CC7D44" w:rsidRPr="00EE05D7">
        <w:rPr>
          <w:rFonts w:eastAsia="Times New Roman" w:cs="Arial"/>
          <w:color w:val="000000"/>
          <w:sz w:val="18"/>
          <w:szCs w:val="18"/>
        </w:rPr>
        <w:t xml:space="preserve">vindbaarheid graag </w:t>
      </w:r>
      <w:r w:rsidR="000436F8" w:rsidRPr="00EE05D7">
        <w:rPr>
          <w:rFonts w:eastAsia="Times New Roman" w:cs="Arial"/>
          <w:color w:val="000000"/>
          <w:sz w:val="18"/>
          <w:szCs w:val="18"/>
        </w:rPr>
        <w:t>een</w:t>
      </w:r>
      <w:r w:rsidR="00CC7D44" w:rsidRPr="00EE05D7">
        <w:rPr>
          <w:rFonts w:eastAsia="Times New Roman" w:cs="Arial"/>
          <w:color w:val="000000"/>
          <w:sz w:val="18"/>
          <w:szCs w:val="18"/>
        </w:rPr>
        <w:t xml:space="preserve"> referentie invullen. </w:t>
      </w:r>
    </w:p>
    <w:p w14:paraId="0E219D4D" w14:textId="2D4C81A7" w:rsidR="00CC7D44" w:rsidRPr="00EE05D7" w:rsidRDefault="00CC7D44" w:rsidP="00EE05D7">
      <w:pPr>
        <w:pStyle w:val="Lijstalinea"/>
        <w:numPr>
          <w:ilvl w:val="0"/>
          <w:numId w:val="19"/>
        </w:numPr>
        <w:spacing w:line="240" w:lineRule="auto"/>
        <w:rPr>
          <w:rFonts w:eastAsia="Times New Roman" w:cs="Arial"/>
          <w:color w:val="000000"/>
          <w:sz w:val="18"/>
          <w:szCs w:val="18"/>
        </w:rPr>
      </w:pPr>
      <w:r w:rsidRPr="00EE05D7">
        <w:rPr>
          <w:rFonts w:eastAsia="Times New Roman" w:cs="Arial"/>
          <w:color w:val="000000"/>
          <w:sz w:val="18"/>
          <w:szCs w:val="18"/>
        </w:rPr>
        <w:t>Referentie kan zijn</w:t>
      </w:r>
      <w:r w:rsidR="00EE05D7">
        <w:rPr>
          <w:rFonts w:eastAsia="Times New Roman" w:cs="Arial"/>
          <w:color w:val="000000"/>
          <w:sz w:val="18"/>
          <w:szCs w:val="18"/>
        </w:rPr>
        <w:t>:</w:t>
      </w:r>
      <w:r w:rsidR="00FC51CD" w:rsidRPr="00EE05D7">
        <w:rPr>
          <w:rFonts w:eastAsia="Times New Roman" w:cs="Arial"/>
          <w:color w:val="000000"/>
          <w:sz w:val="18"/>
          <w:szCs w:val="18"/>
        </w:rPr>
        <w:t xml:space="preserve"> hoofdstuk</w:t>
      </w:r>
      <w:r w:rsidR="00EE05D7">
        <w:rPr>
          <w:rFonts w:eastAsia="Times New Roman" w:cs="Arial"/>
          <w:color w:val="000000"/>
          <w:sz w:val="18"/>
          <w:szCs w:val="18"/>
        </w:rPr>
        <w:t xml:space="preserve">, </w:t>
      </w:r>
      <w:r w:rsidR="00FC51CD" w:rsidRPr="00EE05D7">
        <w:rPr>
          <w:rFonts w:eastAsia="Times New Roman" w:cs="Arial"/>
          <w:color w:val="000000"/>
          <w:sz w:val="18"/>
          <w:szCs w:val="18"/>
        </w:rPr>
        <w:t>paragraaf</w:t>
      </w:r>
      <w:r w:rsidR="00EE05D7">
        <w:rPr>
          <w:rFonts w:eastAsia="Times New Roman" w:cs="Arial"/>
          <w:color w:val="000000"/>
          <w:sz w:val="18"/>
          <w:szCs w:val="18"/>
        </w:rPr>
        <w:t>-</w:t>
      </w:r>
      <w:r w:rsidR="00FC51CD" w:rsidRPr="00EE05D7">
        <w:rPr>
          <w:rFonts w:eastAsia="Times New Roman" w:cs="Arial"/>
          <w:color w:val="000000"/>
          <w:sz w:val="18"/>
          <w:szCs w:val="18"/>
        </w:rPr>
        <w:t>,</w:t>
      </w:r>
      <w:r w:rsidRPr="00EE05D7">
        <w:rPr>
          <w:rFonts w:eastAsia="Times New Roman" w:cs="Arial"/>
          <w:color w:val="000000"/>
          <w:sz w:val="18"/>
          <w:szCs w:val="18"/>
        </w:rPr>
        <w:t xml:space="preserve"> pagina</w:t>
      </w:r>
      <w:r w:rsidR="00EE05D7">
        <w:rPr>
          <w:rFonts w:eastAsia="Times New Roman" w:cs="Arial"/>
          <w:color w:val="000000"/>
          <w:sz w:val="18"/>
          <w:szCs w:val="18"/>
        </w:rPr>
        <w:t>-</w:t>
      </w:r>
      <w:r w:rsidR="000436F8" w:rsidRPr="00EE05D7">
        <w:rPr>
          <w:rFonts w:eastAsia="Times New Roman" w:cs="Arial"/>
          <w:color w:val="000000"/>
          <w:sz w:val="18"/>
          <w:szCs w:val="18"/>
        </w:rPr>
        <w:t xml:space="preserve"> of v</w:t>
      </w:r>
      <w:r w:rsidR="00627FCB" w:rsidRPr="00EE05D7">
        <w:rPr>
          <w:rFonts w:eastAsia="Times New Roman" w:cs="Arial"/>
          <w:color w:val="000000"/>
          <w:sz w:val="18"/>
          <w:szCs w:val="18"/>
        </w:rPr>
        <w:t>raag</w:t>
      </w:r>
      <w:r w:rsidRPr="00EE05D7">
        <w:rPr>
          <w:rFonts w:eastAsia="Times New Roman" w:cs="Arial"/>
          <w:color w:val="000000"/>
          <w:sz w:val="18"/>
          <w:szCs w:val="18"/>
        </w:rPr>
        <w:t>nummer</w:t>
      </w:r>
      <w:r w:rsidR="00FC51CD" w:rsidRPr="00EE05D7">
        <w:rPr>
          <w:rFonts w:eastAsia="Times New Roman" w:cs="Arial"/>
          <w:color w:val="000000"/>
          <w:sz w:val="18"/>
          <w:szCs w:val="18"/>
        </w:rPr>
        <w:t>.</w:t>
      </w:r>
    </w:p>
    <w:p w14:paraId="3A9C5E6D" w14:textId="77777777" w:rsidR="00CC7D44" w:rsidRPr="00C7464C" w:rsidRDefault="00CC7D44" w:rsidP="00C91CC5">
      <w:pPr>
        <w:pStyle w:val="Plattetekst"/>
        <w:rPr>
          <w:rFonts w:cs="Arial"/>
          <w:sz w:val="18"/>
          <w:szCs w:val="18"/>
        </w:rPr>
      </w:pPr>
    </w:p>
    <w:p w14:paraId="1BDF5211" w14:textId="77777777" w:rsidR="00CC7D44" w:rsidRDefault="00CC7D44" w:rsidP="00C91CC5">
      <w:pPr>
        <w:pStyle w:val="Plattetekst"/>
      </w:pPr>
    </w:p>
    <w:tbl>
      <w:tblPr>
        <w:tblStyle w:val="Tabelraster"/>
        <w:tblW w:w="13887" w:type="dxa"/>
        <w:tblLayout w:type="fixed"/>
        <w:tblLook w:val="06A0" w:firstRow="1" w:lastRow="0" w:firstColumn="1" w:lastColumn="0" w:noHBand="1" w:noVBand="1"/>
      </w:tblPr>
      <w:tblGrid>
        <w:gridCol w:w="600"/>
        <w:gridCol w:w="1522"/>
        <w:gridCol w:w="3260"/>
        <w:gridCol w:w="8505"/>
      </w:tblGrid>
      <w:tr w:rsidR="00FB6BE6" w14:paraId="5A9D590C" w14:textId="77777777" w:rsidTr="00FB6B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600" w:type="dxa"/>
          </w:tcPr>
          <w:p w14:paraId="615C212D" w14:textId="77777777" w:rsidR="00FB6BE6" w:rsidRDefault="00FB6BE6" w:rsidP="002433BD">
            <w:r>
              <w:t>Nr</w:t>
            </w:r>
          </w:p>
        </w:tc>
        <w:tc>
          <w:tcPr>
            <w:tcW w:w="1522" w:type="dxa"/>
          </w:tcPr>
          <w:p w14:paraId="2671B4BC" w14:textId="77777777" w:rsidR="00FB6BE6" w:rsidRDefault="00FB6BE6" w:rsidP="002433BD">
            <w:r>
              <w:t>Datum</w:t>
            </w:r>
          </w:p>
        </w:tc>
        <w:tc>
          <w:tcPr>
            <w:tcW w:w="3260" w:type="dxa"/>
          </w:tcPr>
          <w:p w14:paraId="78C34387" w14:textId="77777777" w:rsidR="00FB6BE6" w:rsidRDefault="00FB6BE6" w:rsidP="002433BD">
            <w:r>
              <w:t>Referentie</w:t>
            </w:r>
          </w:p>
        </w:tc>
        <w:tc>
          <w:tcPr>
            <w:tcW w:w="8505" w:type="dxa"/>
          </w:tcPr>
          <w:p w14:paraId="76028B0D" w14:textId="77777777" w:rsidR="00FB6BE6" w:rsidRDefault="00FB6BE6" w:rsidP="002433BD">
            <w:r>
              <w:t>Vraag</w:t>
            </w:r>
          </w:p>
        </w:tc>
      </w:tr>
      <w:tr w:rsidR="00FB6BE6" w14:paraId="2761C805" w14:textId="77777777" w:rsidTr="00FB6BE6">
        <w:trPr>
          <w:trHeight w:val="300"/>
        </w:trPr>
        <w:tc>
          <w:tcPr>
            <w:tcW w:w="600" w:type="dxa"/>
          </w:tcPr>
          <w:p w14:paraId="616E0DC7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6138520" w14:textId="184877A8" w:rsidR="00FB6BE6" w:rsidRDefault="00FB6BE6" w:rsidP="00463064"/>
        </w:tc>
        <w:tc>
          <w:tcPr>
            <w:tcW w:w="3260" w:type="dxa"/>
          </w:tcPr>
          <w:p w14:paraId="4A89ADE2" w14:textId="50961C73" w:rsidR="00FB6BE6" w:rsidRDefault="00FB6BE6" w:rsidP="00463064"/>
        </w:tc>
        <w:tc>
          <w:tcPr>
            <w:tcW w:w="8505" w:type="dxa"/>
          </w:tcPr>
          <w:p w14:paraId="1EE08BD9" w14:textId="477D5AFD" w:rsidR="00FB6BE6" w:rsidRDefault="00FB6BE6" w:rsidP="00463064"/>
        </w:tc>
      </w:tr>
      <w:tr w:rsidR="00FB6BE6" w14:paraId="506C8167" w14:textId="77777777" w:rsidTr="00FB6BE6">
        <w:trPr>
          <w:trHeight w:val="300"/>
        </w:trPr>
        <w:tc>
          <w:tcPr>
            <w:tcW w:w="600" w:type="dxa"/>
          </w:tcPr>
          <w:p w14:paraId="6D432687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442A0A85" w14:textId="2B1869C6" w:rsidR="00FB6BE6" w:rsidRDefault="00FB6BE6" w:rsidP="00463064"/>
        </w:tc>
        <w:tc>
          <w:tcPr>
            <w:tcW w:w="3260" w:type="dxa"/>
          </w:tcPr>
          <w:p w14:paraId="57575A7B" w14:textId="5BAB6CB0" w:rsidR="00FB6BE6" w:rsidRDefault="00FB6BE6" w:rsidP="00463064"/>
        </w:tc>
        <w:tc>
          <w:tcPr>
            <w:tcW w:w="8505" w:type="dxa"/>
          </w:tcPr>
          <w:p w14:paraId="4D36F547" w14:textId="66D8291A" w:rsidR="00FB6BE6" w:rsidRDefault="00FB6BE6" w:rsidP="00463064"/>
        </w:tc>
      </w:tr>
      <w:tr w:rsidR="00FB6BE6" w14:paraId="60116C2F" w14:textId="77777777" w:rsidTr="00FB6BE6">
        <w:trPr>
          <w:trHeight w:val="300"/>
        </w:trPr>
        <w:tc>
          <w:tcPr>
            <w:tcW w:w="600" w:type="dxa"/>
          </w:tcPr>
          <w:p w14:paraId="6DAD39BC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298CE206" w14:textId="2AB52C02" w:rsidR="00FB6BE6" w:rsidRDefault="00FB6BE6" w:rsidP="00463064"/>
        </w:tc>
        <w:tc>
          <w:tcPr>
            <w:tcW w:w="3260" w:type="dxa"/>
          </w:tcPr>
          <w:p w14:paraId="3A5FBF5A" w14:textId="286F7750" w:rsidR="00FB6BE6" w:rsidRDefault="00FB6BE6" w:rsidP="00463064"/>
        </w:tc>
        <w:tc>
          <w:tcPr>
            <w:tcW w:w="8505" w:type="dxa"/>
          </w:tcPr>
          <w:p w14:paraId="063CA84E" w14:textId="5A757361" w:rsidR="00FB6BE6" w:rsidRDefault="00FB6BE6" w:rsidP="00463064"/>
        </w:tc>
      </w:tr>
      <w:tr w:rsidR="00FB6BE6" w14:paraId="5F975054" w14:textId="77777777" w:rsidTr="00FB6BE6">
        <w:trPr>
          <w:trHeight w:val="300"/>
        </w:trPr>
        <w:tc>
          <w:tcPr>
            <w:tcW w:w="600" w:type="dxa"/>
          </w:tcPr>
          <w:p w14:paraId="17703B97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47AAD4A4" w14:textId="373B397B" w:rsidR="00FB6BE6" w:rsidRDefault="00FB6BE6" w:rsidP="00463064"/>
        </w:tc>
        <w:tc>
          <w:tcPr>
            <w:tcW w:w="3260" w:type="dxa"/>
          </w:tcPr>
          <w:p w14:paraId="1412385C" w14:textId="4D1D9BED" w:rsidR="00FB6BE6" w:rsidRDefault="00FB6BE6" w:rsidP="00463064"/>
        </w:tc>
        <w:tc>
          <w:tcPr>
            <w:tcW w:w="8505" w:type="dxa"/>
          </w:tcPr>
          <w:p w14:paraId="1A08D31A" w14:textId="283324F5" w:rsidR="00FB6BE6" w:rsidRDefault="00FB6BE6" w:rsidP="00463064"/>
        </w:tc>
      </w:tr>
      <w:tr w:rsidR="00FB6BE6" w14:paraId="75EA27DB" w14:textId="77777777" w:rsidTr="00FB6BE6">
        <w:trPr>
          <w:trHeight w:val="300"/>
        </w:trPr>
        <w:tc>
          <w:tcPr>
            <w:tcW w:w="600" w:type="dxa"/>
          </w:tcPr>
          <w:p w14:paraId="4AF19615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31178F3A" w14:textId="573A4EF5" w:rsidR="00FB6BE6" w:rsidRDefault="00FB6BE6" w:rsidP="00463064"/>
        </w:tc>
        <w:tc>
          <w:tcPr>
            <w:tcW w:w="3260" w:type="dxa"/>
          </w:tcPr>
          <w:p w14:paraId="449FB02E" w14:textId="3516AE22" w:rsidR="00FB6BE6" w:rsidRDefault="00FB6BE6" w:rsidP="00463064"/>
        </w:tc>
        <w:tc>
          <w:tcPr>
            <w:tcW w:w="8505" w:type="dxa"/>
          </w:tcPr>
          <w:p w14:paraId="3D36AF26" w14:textId="7618EBB0" w:rsidR="00FB6BE6" w:rsidRDefault="00FB6BE6" w:rsidP="00463064"/>
        </w:tc>
      </w:tr>
      <w:tr w:rsidR="00FB6BE6" w14:paraId="79E840B9" w14:textId="77777777" w:rsidTr="00FB6BE6">
        <w:trPr>
          <w:trHeight w:val="300"/>
        </w:trPr>
        <w:tc>
          <w:tcPr>
            <w:tcW w:w="600" w:type="dxa"/>
          </w:tcPr>
          <w:p w14:paraId="330801B5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5364E0D" w14:textId="30A68FB3" w:rsidR="00FB6BE6" w:rsidRDefault="00FB6BE6" w:rsidP="00463064"/>
        </w:tc>
        <w:tc>
          <w:tcPr>
            <w:tcW w:w="3260" w:type="dxa"/>
          </w:tcPr>
          <w:p w14:paraId="53799AAE" w14:textId="14AEDE54" w:rsidR="00FB6BE6" w:rsidRDefault="00FB6BE6" w:rsidP="00463064"/>
        </w:tc>
        <w:tc>
          <w:tcPr>
            <w:tcW w:w="8505" w:type="dxa"/>
          </w:tcPr>
          <w:p w14:paraId="7B2FF573" w14:textId="72F3F946" w:rsidR="00FB6BE6" w:rsidRDefault="00FB6BE6" w:rsidP="00463064"/>
        </w:tc>
      </w:tr>
      <w:tr w:rsidR="00FB6BE6" w14:paraId="50888EE8" w14:textId="77777777" w:rsidTr="00FB6BE6">
        <w:trPr>
          <w:trHeight w:val="300"/>
        </w:trPr>
        <w:tc>
          <w:tcPr>
            <w:tcW w:w="600" w:type="dxa"/>
          </w:tcPr>
          <w:p w14:paraId="5E07F476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723A4B6D" w14:textId="3DAA1413" w:rsidR="00FB6BE6" w:rsidRDefault="00FB6BE6" w:rsidP="00463064"/>
        </w:tc>
        <w:tc>
          <w:tcPr>
            <w:tcW w:w="3260" w:type="dxa"/>
          </w:tcPr>
          <w:p w14:paraId="7953DF28" w14:textId="22DA125E" w:rsidR="00FB6BE6" w:rsidRDefault="00FB6BE6" w:rsidP="00463064"/>
        </w:tc>
        <w:tc>
          <w:tcPr>
            <w:tcW w:w="8505" w:type="dxa"/>
          </w:tcPr>
          <w:p w14:paraId="21A4F646" w14:textId="5849D0BF" w:rsidR="00FB6BE6" w:rsidRDefault="00FB6BE6" w:rsidP="00463064"/>
        </w:tc>
      </w:tr>
      <w:tr w:rsidR="00FB6BE6" w14:paraId="1BCD7CE8" w14:textId="77777777" w:rsidTr="00FB6BE6">
        <w:trPr>
          <w:trHeight w:val="300"/>
        </w:trPr>
        <w:tc>
          <w:tcPr>
            <w:tcW w:w="600" w:type="dxa"/>
          </w:tcPr>
          <w:p w14:paraId="21DF2BF5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9A60909" w14:textId="65A2A1C0" w:rsidR="00FB6BE6" w:rsidRDefault="00FB6BE6" w:rsidP="00463064"/>
        </w:tc>
        <w:tc>
          <w:tcPr>
            <w:tcW w:w="3260" w:type="dxa"/>
          </w:tcPr>
          <w:p w14:paraId="6250521A" w14:textId="2AF2D012" w:rsidR="00FB6BE6" w:rsidRDefault="00FB6BE6" w:rsidP="00463064"/>
        </w:tc>
        <w:tc>
          <w:tcPr>
            <w:tcW w:w="8505" w:type="dxa"/>
          </w:tcPr>
          <w:p w14:paraId="3E6AA1C9" w14:textId="40D0F279" w:rsidR="00FB6BE6" w:rsidRDefault="00FB6BE6" w:rsidP="00463064"/>
        </w:tc>
      </w:tr>
      <w:tr w:rsidR="00FB6BE6" w14:paraId="0F90D941" w14:textId="77777777" w:rsidTr="00FB6BE6">
        <w:trPr>
          <w:trHeight w:val="300"/>
        </w:trPr>
        <w:tc>
          <w:tcPr>
            <w:tcW w:w="600" w:type="dxa"/>
          </w:tcPr>
          <w:p w14:paraId="353D7E70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13286455" w14:textId="6AA5ABEE" w:rsidR="00FB6BE6" w:rsidRDefault="00FB6BE6" w:rsidP="00463064"/>
        </w:tc>
        <w:tc>
          <w:tcPr>
            <w:tcW w:w="3260" w:type="dxa"/>
          </w:tcPr>
          <w:p w14:paraId="360C1FFE" w14:textId="6163F838" w:rsidR="00FB6BE6" w:rsidRDefault="00FB6BE6" w:rsidP="00463064"/>
        </w:tc>
        <w:tc>
          <w:tcPr>
            <w:tcW w:w="8505" w:type="dxa"/>
          </w:tcPr>
          <w:p w14:paraId="0A3432E3" w14:textId="5F051783" w:rsidR="00FB6BE6" w:rsidRDefault="00FB6BE6" w:rsidP="00463064"/>
        </w:tc>
      </w:tr>
      <w:tr w:rsidR="00FB6BE6" w14:paraId="115AD704" w14:textId="77777777" w:rsidTr="00FB6BE6">
        <w:trPr>
          <w:trHeight w:val="300"/>
        </w:trPr>
        <w:tc>
          <w:tcPr>
            <w:tcW w:w="600" w:type="dxa"/>
          </w:tcPr>
          <w:p w14:paraId="42EB3B39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54BE4C7" w14:textId="31869E64" w:rsidR="00FB6BE6" w:rsidRDefault="00FB6BE6" w:rsidP="00463064"/>
        </w:tc>
        <w:tc>
          <w:tcPr>
            <w:tcW w:w="3260" w:type="dxa"/>
          </w:tcPr>
          <w:p w14:paraId="6E4324A5" w14:textId="50380BEB" w:rsidR="00FB6BE6" w:rsidRDefault="00FB6BE6" w:rsidP="00463064"/>
        </w:tc>
        <w:tc>
          <w:tcPr>
            <w:tcW w:w="8505" w:type="dxa"/>
          </w:tcPr>
          <w:p w14:paraId="20E1CBF9" w14:textId="70C1A732" w:rsidR="00FB6BE6" w:rsidRDefault="00FB6BE6" w:rsidP="00463064"/>
        </w:tc>
      </w:tr>
      <w:tr w:rsidR="00FB6BE6" w14:paraId="2FF66B22" w14:textId="77777777" w:rsidTr="00FB6BE6">
        <w:trPr>
          <w:trHeight w:val="300"/>
        </w:trPr>
        <w:tc>
          <w:tcPr>
            <w:tcW w:w="600" w:type="dxa"/>
          </w:tcPr>
          <w:p w14:paraId="64F779D6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509E83A" w14:textId="26B2FB8A" w:rsidR="00FB6BE6" w:rsidRDefault="00FB6BE6" w:rsidP="00463064"/>
        </w:tc>
        <w:tc>
          <w:tcPr>
            <w:tcW w:w="3260" w:type="dxa"/>
          </w:tcPr>
          <w:p w14:paraId="7D9D13B5" w14:textId="3B40E6D5" w:rsidR="00FB6BE6" w:rsidRDefault="00FB6BE6" w:rsidP="00463064"/>
        </w:tc>
        <w:tc>
          <w:tcPr>
            <w:tcW w:w="8505" w:type="dxa"/>
          </w:tcPr>
          <w:p w14:paraId="0E09FB32" w14:textId="14772E88" w:rsidR="00FB6BE6" w:rsidRDefault="00FB6BE6" w:rsidP="00463064"/>
        </w:tc>
      </w:tr>
      <w:tr w:rsidR="00FB6BE6" w14:paraId="3FAC9A19" w14:textId="77777777" w:rsidTr="00FB6BE6">
        <w:trPr>
          <w:trHeight w:val="300"/>
        </w:trPr>
        <w:tc>
          <w:tcPr>
            <w:tcW w:w="600" w:type="dxa"/>
          </w:tcPr>
          <w:p w14:paraId="1B78B326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07D6A56" w14:textId="6EA471ED" w:rsidR="00FB6BE6" w:rsidRDefault="00FB6BE6" w:rsidP="00463064"/>
        </w:tc>
        <w:tc>
          <w:tcPr>
            <w:tcW w:w="3260" w:type="dxa"/>
          </w:tcPr>
          <w:p w14:paraId="4FD0F840" w14:textId="3774ABD8" w:rsidR="00FB6BE6" w:rsidRDefault="00FB6BE6" w:rsidP="00463064"/>
        </w:tc>
        <w:tc>
          <w:tcPr>
            <w:tcW w:w="8505" w:type="dxa"/>
          </w:tcPr>
          <w:p w14:paraId="1ED07F33" w14:textId="3B689DA6" w:rsidR="00FB6BE6" w:rsidRDefault="00FB6BE6" w:rsidP="00463064"/>
        </w:tc>
      </w:tr>
      <w:tr w:rsidR="00FB6BE6" w14:paraId="41C45B71" w14:textId="77777777" w:rsidTr="00FB6BE6">
        <w:trPr>
          <w:trHeight w:val="300"/>
        </w:trPr>
        <w:tc>
          <w:tcPr>
            <w:tcW w:w="600" w:type="dxa"/>
          </w:tcPr>
          <w:p w14:paraId="5BA0915D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39F58649" w14:textId="68533290" w:rsidR="00FB6BE6" w:rsidRDefault="00FB6BE6" w:rsidP="00463064"/>
        </w:tc>
        <w:tc>
          <w:tcPr>
            <w:tcW w:w="3260" w:type="dxa"/>
          </w:tcPr>
          <w:p w14:paraId="38FF43A6" w14:textId="77777777" w:rsidR="00FB6BE6" w:rsidRDefault="00FB6BE6" w:rsidP="00463064"/>
        </w:tc>
        <w:tc>
          <w:tcPr>
            <w:tcW w:w="8505" w:type="dxa"/>
          </w:tcPr>
          <w:p w14:paraId="33D3071B" w14:textId="77777777" w:rsidR="00FB6BE6" w:rsidRDefault="00FB6BE6" w:rsidP="00463064"/>
        </w:tc>
      </w:tr>
      <w:tr w:rsidR="00FB6BE6" w14:paraId="71D67CD1" w14:textId="77777777" w:rsidTr="00FB6BE6">
        <w:trPr>
          <w:trHeight w:val="300"/>
        </w:trPr>
        <w:tc>
          <w:tcPr>
            <w:tcW w:w="600" w:type="dxa"/>
          </w:tcPr>
          <w:p w14:paraId="24F4E694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623E7E26" w14:textId="5AC7B3CC" w:rsidR="00FB6BE6" w:rsidRDefault="00FB6BE6" w:rsidP="00463064"/>
        </w:tc>
        <w:tc>
          <w:tcPr>
            <w:tcW w:w="3260" w:type="dxa"/>
          </w:tcPr>
          <w:p w14:paraId="7EF8FACB" w14:textId="77777777" w:rsidR="00FB6BE6" w:rsidRDefault="00FB6BE6" w:rsidP="00463064"/>
        </w:tc>
        <w:tc>
          <w:tcPr>
            <w:tcW w:w="8505" w:type="dxa"/>
          </w:tcPr>
          <w:p w14:paraId="30BA302A" w14:textId="77777777" w:rsidR="00FB6BE6" w:rsidRDefault="00FB6BE6" w:rsidP="00463064"/>
        </w:tc>
      </w:tr>
      <w:tr w:rsidR="00FB6BE6" w14:paraId="4BE76461" w14:textId="77777777" w:rsidTr="00FB6BE6">
        <w:trPr>
          <w:trHeight w:val="300"/>
        </w:trPr>
        <w:tc>
          <w:tcPr>
            <w:tcW w:w="600" w:type="dxa"/>
          </w:tcPr>
          <w:p w14:paraId="4C7F5BA8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4CEC0E14" w14:textId="77777777" w:rsidR="00FB6BE6" w:rsidRDefault="00FB6BE6" w:rsidP="00463064"/>
        </w:tc>
        <w:tc>
          <w:tcPr>
            <w:tcW w:w="3260" w:type="dxa"/>
          </w:tcPr>
          <w:p w14:paraId="671D5755" w14:textId="77777777" w:rsidR="00FB6BE6" w:rsidRDefault="00FB6BE6" w:rsidP="00463064"/>
        </w:tc>
        <w:tc>
          <w:tcPr>
            <w:tcW w:w="8505" w:type="dxa"/>
          </w:tcPr>
          <w:p w14:paraId="6BAC4BDE" w14:textId="77777777" w:rsidR="00FB6BE6" w:rsidRDefault="00FB6BE6" w:rsidP="00463064"/>
        </w:tc>
      </w:tr>
      <w:tr w:rsidR="00FB6BE6" w14:paraId="432D0A92" w14:textId="77777777" w:rsidTr="00FB6BE6">
        <w:trPr>
          <w:trHeight w:val="300"/>
        </w:trPr>
        <w:tc>
          <w:tcPr>
            <w:tcW w:w="600" w:type="dxa"/>
          </w:tcPr>
          <w:p w14:paraId="0702CA43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11162AD5" w14:textId="77777777" w:rsidR="00FB6BE6" w:rsidRDefault="00FB6BE6" w:rsidP="00463064"/>
        </w:tc>
        <w:tc>
          <w:tcPr>
            <w:tcW w:w="3260" w:type="dxa"/>
          </w:tcPr>
          <w:p w14:paraId="3A0EA2E6" w14:textId="77777777" w:rsidR="00FB6BE6" w:rsidRDefault="00FB6BE6" w:rsidP="00463064"/>
        </w:tc>
        <w:tc>
          <w:tcPr>
            <w:tcW w:w="8505" w:type="dxa"/>
          </w:tcPr>
          <w:p w14:paraId="5E8C307D" w14:textId="77777777" w:rsidR="00FB6BE6" w:rsidRDefault="00FB6BE6" w:rsidP="00463064"/>
        </w:tc>
      </w:tr>
      <w:tr w:rsidR="00FB6BE6" w14:paraId="2C7DD677" w14:textId="77777777" w:rsidTr="00FB6BE6">
        <w:trPr>
          <w:trHeight w:val="300"/>
        </w:trPr>
        <w:tc>
          <w:tcPr>
            <w:tcW w:w="600" w:type="dxa"/>
          </w:tcPr>
          <w:p w14:paraId="31FB50BE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11554A5D" w14:textId="77777777" w:rsidR="00FB6BE6" w:rsidRDefault="00FB6BE6" w:rsidP="00463064"/>
        </w:tc>
        <w:tc>
          <w:tcPr>
            <w:tcW w:w="3260" w:type="dxa"/>
          </w:tcPr>
          <w:p w14:paraId="33CE1326" w14:textId="77777777" w:rsidR="00FB6BE6" w:rsidRDefault="00FB6BE6" w:rsidP="00463064"/>
        </w:tc>
        <w:tc>
          <w:tcPr>
            <w:tcW w:w="8505" w:type="dxa"/>
          </w:tcPr>
          <w:p w14:paraId="03C15F9E" w14:textId="77777777" w:rsidR="00FB6BE6" w:rsidRDefault="00FB6BE6" w:rsidP="00463064"/>
        </w:tc>
      </w:tr>
      <w:tr w:rsidR="00FB6BE6" w14:paraId="1600F7C6" w14:textId="77777777" w:rsidTr="00FB6BE6">
        <w:trPr>
          <w:trHeight w:val="300"/>
        </w:trPr>
        <w:tc>
          <w:tcPr>
            <w:tcW w:w="600" w:type="dxa"/>
          </w:tcPr>
          <w:p w14:paraId="72995132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7ECCCD51" w14:textId="77777777" w:rsidR="00FB6BE6" w:rsidRDefault="00FB6BE6" w:rsidP="00463064"/>
        </w:tc>
        <w:tc>
          <w:tcPr>
            <w:tcW w:w="3260" w:type="dxa"/>
          </w:tcPr>
          <w:p w14:paraId="6359A156" w14:textId="77777777" w:rsidR="00FB6BE6" w:rsidRDefault="00FB6BE6" w:rsidP="00463064"/>
        </w:tc>
        <w:tc>
          <w:tcPr>
            <w:tcW w:w="8505" w:type="dxa"/>
          </w:tcPr>
          <w:p w14:paraId="008F56C8" w14:textId="77777777" w:rsidR="00FB6BE6" w:rsidRDefault="00FB6BE6" w:rsidP="00463064"/>
        </w:tc>
      </w:tr>
      <w:tr w:rsidR="00FB6BE6" w14:paraId="07A76CEC" w14:textId="77777777" w:rsidTr="00FB6BE6">
        <w:trPr>
          <w:trHeight w:val="300"/>
        </w:trPr>
        <w:tc>
          <w:tcPr>
            <w:tcW w:w="600" w:type="dxa"/>
          </w:tcPr>
          <w:p w14:paraId="3E2E147D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08D4CF2D" w14:textId="77777777" w:rsidR="00FB6BE6" w:rsidRDefault="00FB6BE6" w:rsidP="00463064"/>
        </w:tc>
        <w:tc>
          <w:tcPr>
            <w:tcW w:w="3260" w:type="dxa"/>
          </w:tcPr>
          <w:p w14:paraId="501A2DC4" w14:textId="77777777" w:rsidR="00FB6BE6" w:rsidRDefault="00FB6BE6" w:rsidP="00463064"/>
        </w:tc>
        <w:tc>
          <w:tcPr>
            <w:tcW w:w="8505" w:type="dxa"/>
          </w:tcPr>
          <w:p w14:paraId="175A8B87" w14:textId="77777777" w:rsidR="00FB6BE6" w:rsidRDefault="00FB6BE6" w:rsidP="00463064"/>
        </w:tc>
      </w:tr>
      <w:tr w:rsidR="00FB6BE6" w14:paraId="7D9BC925" w14:textId="77777777" w:rsidTr="00FB6BE6">
        <w:trPr>
          <w:trHeight w:val="300"/>
        </w:trPr>
        <w:tc>
          <w:tcPr>
            <w:tcW w:w="600" w:type="dxa"/>
          </w:tcPr>
          <w:p w14:paraId="3D0A5A06" w14:textId="77777777" w:rsidR="00FB6BE6" w:rsidRDefault="00FB6BE6" w:rsidP="00463064">
            <w:pPr>
              <w:pStyle w:val="Lijstalinea"/>
              <w:numPr>
                <w:ilvl w:val="0"/>
                <w:numId w:val="18"/>
              </w:numPr>
              <w:spacing w:line="240" w:lineRule="auto"/>
              <w:ind w:left="360"/>
            </w:pPr>
          </w:p>
        </w:tc>
        <w:tc>
          <w:tcPr>
            <w:tcW w:w="1522" w:type="dxa"/>
          </w:tcPr>
          <w:p w14:paraId="512C6C2C" w14:textId="77777777" w:rsidR="00FB6BE6" w:rsidRDefault="00FB6BE6" w:rsidP="00463064"/>
        </w:tc>
        <w:tc>
          <w:tcPr>
            <w:tcW w:w="3260" w:type="dxa"/>
          </w:tcPr>
          <w:p w14:paraId="732E8053" w14:textId="77777777" w:rsidR="00FB6BE6" w:rsidRDefault="00FB6BE6" w:rsidP="00463064"/>
        </w:tc>
        <w:tc>
          <w:tcPr>
            <w:tcW w:w="8505" w:type="dxa"/>
          </w:tcPr>
          <w:p w14:paraId="59FDEDE1" w14:textId="77777777" w:rsidR="00FB6BE6" w:rsidRDefault="00FB6BE6" w:rsidP="00463064"/>
        </w:tc>
      </w:tr>
    </w:tbl>
    <w:p w14:paraId="5C808CAC" w14:textId="77777777" w:rsidR="00CC7D44" w:rsidRPr="00C91CC5" w:rsidRDefault="00CC7D44" w:rsidP="00C91CC5">
      <w:pPr>
        <w:pStyle w:val="Plattetekst"/>
      </w:pPr>
    </w:p>
    <w:sectPr w:rsidR="00CC7D44" w:rsidRPr="00C91CC5" w:rsidSect="00CC7D44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701" w:right="170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04227" w14:textId="77777777" w:rsidR="00390BFC" w:rsidRDefault="00390BFC" w:rsidP="00151013">
      <w:pPr>
        <w:spacing w:line="240" w:lineRule="auto"/>
      </w:pPr>
      <w:r>
        <w:separator/>
      </w:r>
    </w:p>
  </w:endnote>
  <w:endnote w:type="continuationSeparator" w:id="0">
    <w:p w14:paraId="5DAB68AE" w14:textId="77777777" w:rsidR="00390BFC" w:rsidRDefault="00390BFC" w:rsidP="001510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0F752" w14:textId="457DBBD3" w:rsidR="00D8707E" w:rsidRDefault="004B4C83" w:rsidP="00152B1A">
    <w:pPr>
      <w:pStyle w:val="Voettekst"/>
      <w:tabs>
        <w:tab w:val="clear" w:pos="8789"/>
        <w:tab w:val="right" w:pos="9354"/>
      </w:tabs>
    </w:pPr>
    <w:fldSimple w:instr=" FILENAME  \* FirstCap  \* MERGEFORMAT ">
      <w:r w:rsidR="00B3490D">
        <w:rPr>
          <w:noProof/>
        </w:rPr>
        <w:t>Document1</w:t>
      </w:r>
    </w:fldSimple>
    <w:r w:rsidR="00C7701E">
      <w:tab/>
      <w:t xml:space="preserve">Pagina </w:t>
    </w:r>
    <w:r w:rsidR="00C7701E">
      <w:fldChar w:fldCharType="begin"/>
    </w:r>
    <w:r w:rsidR="00C7701E">
      <w:instrText xml:space="preserve"> PAGE   \* MERGEFORMAT </w:instrText>
    </w:r>
    <w:r w:rsidR="00C7701E">
      <w:fldChar w:fldCharType="separate"/>
    </w:r>
    <w:r w:rsidR="008A0924">
      <w:rPr>
        <w:noProof/>
      </w:rPr>
      <w:t>1</w:t>
    </w:r>
    <w:r w:rsidR="00C7701E">
      <w:fldChar w:fldCharType="end"/>
    </w:r>
    <w:r w:rsidR="00C7701E">
      <w:t xml:space="preserve"> van </w:t>
    </w:r>
    <w:fldSimple w:instr=" NUMPAGES   \* MERGEFORMAT ">
      <w:r w:rsidR="008A0924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E59C" w14:textId="77777777" w:rsidR="00C91CC5" w:rsidRDefault="00C91CC5" w:rsidP="00C91CC5">
    <w:pPr>
      <w:pStyle w:val="Voettekst"/>
      <w:tabs>
        <w:tab w:val="clear" w:pos="8789"/>
        <w:tab w:val="right" w:pos="9354"/>
      </w:tabs>
    </w:pP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1C7E39">
      <w:rPr>
        <w:noProof/>
      </w:rPr>
      <w:t>1</w:t>
    </w:r>
    <w:r>
      <w:fldChar w:fldCharType="end"/>
    </w:r>
    <w:r>
      <w:t xml:space="preserve"> van </w:t>
    </w:r>
    <w:fldSimple w:instr=" NUMPAGES   \* MERGEFORMAT ">
      <w:r w:rsidR="001C7E39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06343" w14:textId="77777777" w:rsidR="00390BFC" w:rsidRDefault="00390BFC" w:rsidP="00151013">
      <w:pPr>
        <w:spacing w:line="240" w:lineRule="auto"/>
      </w:pPr>
      <w:r>
        <w:separator/>
      </w:r>
    </w:p>
  </w:footnote>
  <w:footnote w:type="continuationSeparator" w:id="0">
    <w:p w14:paraId="68797D6B" w14:textId="77777777" w:rsidR="00390BFC" w:rsidRDefault="00390BFC" w:rsidP="001510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63A4" w14:textId="77777777" w:rsidR="00C91CC5" w:rsidRDefault="005968A2" w:rsidP="005C23D1">
    <w:pPr>
      <w:pStyle w:val="Plattetekst"/>
    </w:pPr>
    <w:r>
      <w:rPr>
        <w:noProof/>
        <w:lang w:val="en-US" w:eastAsia="en-US"/>
      </w:rPr>
      <w:drawing>
        <wp:anchor distT="0" distB="0" distL="114300" distR="114300" simplePos="0" relativeHeight="251662336" behindDoc="1" locked="0" layoutInCell="1" allowOverlap="1" wp14:anchorId="47AD77E6" wp14:editId="64DD953C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B96923" w14:textId="77777777" w:rsidR="00C91CC5" w:rsidRDefault="00C91CC5" w:rsidP="005C23D1">
    <w:pPr>
      <w:pStyle w:val="Plattetekst"/>
    </w:pPr>
  </w:p>
  <w:p w14:paraId="45034665" w14:textId="77777777" w:rsidR="005C23D1" w:rsidRPr="005C23D1" w:rsidRDefault="005C23D1" w:rsidP="005C23D1">
    <w:pPr>
      <w:pStyle w:val="Plattetekst"/>
    </w:pPr>
  </w:p>
  <w:p w14:paraId="29B07300" w14:textId="77777777" w:rsidR="00C91CC5" w:rsidRDefault="00C91CC5">
    <w:pPr>
      <w:pStyle w:val="Koptekst"/>
    </w:pPr>
  </w:p>
  <w:p w14:paraId="71388676" w14:textId="77777777" w:rsidR="005C23D1" w:rsidRDefault="005C23D1" w:rsidP="005C23D1">
    <w:pPr>
      <w:pStyle w:val="TitelDocumen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D11F" w14:textId="77777777" w:rsidR="005968A2" w:rsidRDefault="005968A2">
    <w:pPr>
      <w:pStyle w:val="Koptekst"/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3B3011B" wp14:editId="253E2846">
          <wp:simplePos x="0" y="0"/>
          <wp:positionH relativeFrom="page">
            <wp:posOffset>396240</wp:posOffset>
          </wp:positionH>
          <wp:positionV relativeFrom="page">
            <wp:posOffset>377825</wp:posOffset>
          </wp:positionV>
          <wp:extent cx="1350000" cy="694800"/>
          <wp:effectExtent l="0" t="0" r="0" b="381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0000" cy="69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5AA93BC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hint="default"/>
        <w:color w:val="auto"/>
      </w:rPr>
    </w:lvl>
  </w:abstractNum>
  <w:abstractNum w:abstractNumId="1" w15:restartNumberingAfterBreak="0">
    <w:nsid w:val="0313A3CF"/>
    <w:multiLevelType w:val="hybridMultilevel"/>
    <w:tmpl w:val="A6C45B82"/>
    <w:lvl w:ilvl="0" w:tplc="104A3218">
      <w:start w:val="1"/>
      <w:numFmt w:val="decimal"/>
      <w:lvlText w:val="%1."/>
      <w:lvlJc w:val="left"/>
      <w:pPr>
        <w:ind w:left="720" w:hanging="360"/>
      </w:pPr>
    </w:lvl>
    <w:lvl w:ilvl="1" w:tplc="11D217B2">
      <w:start w:val="1"/>
      <w:numFmt w:val="lowerLetter"/>
      <w:lvlText w:val="%2."/>
      <w:lvlJc w:val="left"/>
      <w:pPr>
        <w:ind w:left="1440" w:hanging="360"/>
      </w:pPr>
    </w:lvl>
    <w:lvl w:ilvl="2" w:tplc="69961286">
      <w:start w:val="1"/>
      <w:numFmt w:val="lowerRoman"/>
      <w:lvlText w:val="%3."/>
      <w:lvlJc w:val="right"/>
      <w:pPr>
        <w:ind w:left="2160" w:hanging="180"/>
      </w:pPr>
    </w:lvl>
    <w:lvl w:ilvl="3" w:tplc="F244D9E4">
      <w:start w:val="1"/>
      <w:numFmt w:val="decimal"/>
      <w:lvlText w:val="%4."/>
      <w:lvlJc w:val="left"/>
      <w:pPr>
        <w:ind w:left="2880" w:hanging="360"/>
      </w:pPr>
    </w:lvl>
    <w:lvl w:ilvl="4" w:tplc="B268E128">
      <w:start w:val="1"/>
      <w:numFmt w:val="lowerLetter"/>
      <w:lvlText w:val="%5."/>
      <w:lvlJc w:val="left"/>
      <w:pPr>
        <w:ind w:left="3600" w:hanging="360"/>
      </w:pPr>
    </w:lvl>
    <w:lvl w:ilvl="5" w:tplc="5E4E34D4">
      <w:start w:val="1"/>
      <w:numFmt w:val="lowerRoman"/>
      <w:lvlText w:val="%6."/>
      <w:lvlJc w:val="right"/>
      <w:pPr>
        <w:ind w:left="4320" w:hanging="180"/>
      </w:pPr>
    </w:lvl>
    <w:lvl w:ilvl="6" w:tplc="1780E204">
      <w:start w:val="1"/>
      <w:numFmt w:val="decimal"/>
      <w:lvlText w:val="%7."/>
      <w:lvlJc w:val="left"/>
      <w:pPr>
        <w:ind w:left="5040" w:hanging="360"/>
      </w:pPr>
    </w:lvl>
    <w:lvl w:ilvl="7" w:tplc="5934BCEE">
      <w:start w:val="1"/>
      <w:numFmt w:val="lowerLetter"/>
      <w:lvlText w:val="%8."/>
      <w:lvlJc w:val="left"/>
      <w:pPr>
        <w:ind w:left="5760" w:hanging="360"/>
      </w:pPr>
    </w:lvl>
    <w:lvl w:ilvl="8" w:tplc="7736E64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A3BAC"/>
    <w:multiLevelType w:val="hybridMultilevel"/>
    <w:tmpl w:val="096485AE"/>
    <w:lvl w:ilvl="0" w:tplc="ECD8C6C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B21EF"/>
    <w:multiLevelType w:val="multilevel"/>
    <w:tmpl w:val="24206246"/>
    <w:styleLink w:val="NiveaunummeringBN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4" w15:restartNumberingAfterBreak="0">
    <w:nsid w:val="1C9650E3"/>
    <w:multiLevelType w:val="multilevel"/>
    <w:tmpl w:val="32EAA288"/>
    <w:styleLink w:val="OpsommingpuntBN"/>
    <w:lvl w:ilvl="0">
      <w:start w:val="1"/>
      <w:numFmt w:val="bullet"/>
      <w:pStyle w:val="Opsomming"/>
      <w:lvlText w:val=""/>
      <w:lvlJc w:val="left"/>
      <w:pPr>
        <w:ind w:left="360" w:hanging="360"/>
      </w:pPr>
      <w:rPr>
        <w:rFonts w:ascii="Symbol" w:hAnsi="Symbol" w:hint="default"/>
        <w:color w:val="1F5FBF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2520" w:hanging="36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  <w:color w:val="auto"/>
      </w:rPr>
    </w:lvl>
  </w:abstractNum>
  <w:abstractNum w:abstractNumId="5" w15:restartNumberingAfterBreak="0">
    <w:nsid w:val="1CF5206C"/>
    <w:multiLevelType w:val="hybridMultilevel"/>
    <w:tmpl w:val="B7BACB7E"/>
    <w:lvl w:ilvl="0" w:tplc="75C6C280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E61265"/>
    <w:multiLevelType w:val="hybridMultilevel"/>
    <w:tmpl w:val="2470315A"/>
    <w:lvl w:ilvl="0" w:tplc="8CE498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B97575"/>
    <w:multiLevelType w:val="multilevel"/>
    <w:tmpl w:val="04130029"/>
    <w:name w:val="Gea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  <w:color w:val="6F9AD3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  <w:sz w:val="20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3">
      <w:start w:val="1"/>
      <w:numFmt w:val="none"/>
      <w:pStyle w:val="Kop4"/>
      <w:suff w:val="nothing"/>
      <w:lvlText w:val=""/>
      <w:lvlJc w:val="left"/>
      <w:pPr>
        <w:ind w:left="0" w:firstLine="0"/>
      </w:pPr>
      <w:rPr>
        <w:rFonts w:hint="default"/>
        <w:color w:val="6F9AD3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2B5043D"/>
    <w:multiLevelType w:val="multilevel"/>
    <w:tmpl w:val="5004FB22"/>
    <w:styleLink w:val="StijlMetopsommingstekensLatijnsCourierNewLinks19cm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D625C1"/>
    <w:multiLevelType w:val="multilevel"/>
    <w:tmpl w:val="EE303FF6"/>
    <w:styleLink w:val="Metopsomming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6F9AD3"/>
      </w:rPr>
    </w:lvl>
    <w:lvl w:ilvl="1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  <w:color w:val="A6A6A6" w:themeColor="background1" w:themeShade="A6"/>
        <w:sz w:val="20"/>
      </w:rPr>
    </w:lvl>
    <w:lvl w:ilvl="2">
      <w:start w:val="1"/>
      <w:numFmt w:val="bullet"/>
      <w:lvlText w:val="-"/>
      <w:lvlJc w:val="left"/>
      <w:pPr>
        <w:ind w:left="1077" w:hanging="357"/>
      </w:pPr>
      <w:rPr>
        <w:rFonts w:ascii="Arial" w:hAnsi="Arial" w:hint="default"/>
        <w:color w:val="auto"/>
      </w:rPr>
    </w:lvl>
    <w:lvl w:ilvl="3">
      <w:start w:val="1"/>
      <w:numFmt w:val="none"/>
      <w:lvlText w:val=""/>
      <w:lvlJc w:val="left"/>
      <w:pPr>
        <w:ind w:left="1077" w:firstLine="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992C62"/>
    <w:multiLevelType w:val="multilevel"/>
    <w:tmpl w:val="82326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6A6A6" w:themeColor="background1" w:themeShade="A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7F6FE3"/>
    <w:multiLevelType w:val="multilevel"/>
    <w:tmpl w:val="A6CE9E1E"/>
    <w:styleLink w:val="OpsommingnummerBN"/>
    <w:lvl w:ilvl="0">
      <w:start w:val="1"/>
      <w:numFmt w:val="decimal"/>
      <w:pStyle w:val="Opsommingnummer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697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268"/>
        </w:tabs>
        <w:ind w:left="226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26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2268" w:firstLine="0"/>
      </w:pPr>
      <w:rPr>
        <w:rFonts w:hint="default"/>
      </w:rPr>
    </w:lvl>
  </w:abstractNum>
  <w:abstractNum w:abstractNumId="12" w15:restartNumberingAfterBreak="0">
    <w:nsid w:val="76560BA9"/>
    <w:multiLevelType w:val="hybridMultilevel"/>
    <w:tmpl w:val="1FDE0B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83A8F"/>
    <w:multiLevelType w:val="hybridMultilevel"/>
    <w:tmpl w:val="83165D4A"/>
    <w:lvl w:ilvl="0" w:tplc="4A0AB0A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746A0"/>
    <w:multiLevelType w:val="multilevel"/>
    <w:tmpl w:val="0413001F"/>
    <w:name w:val="Ge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973143C"/>
    <w:multiLevelType w:val="hybridMultilevel"/>
    <w:tmpl w:val="D5B4EF24"/>
    <w:lvl w:ilvl="0" w:tplc="CB262A60">
      <w:start w:val="1"/>
      <w:numFmt w:val="decimal"/>
      <w:pStyle w:val="StijlKopOpsommingnummeringVet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spacing w:val="0"/>
        <w:position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412036">
    <w:abstractNumId w:val="7"/>
  </w:num>
  <w:num w:numId="2" w16cid:durableId="661205023">
    <w:abstractNumId w:val="9"/>
  </w:num>
  <w:num w:numId="3" w16cid:durableId="600265197">
    <w:abstractNumId w:val="8"/>
  </w:num>
  <w:num w:numId="4" w16cid:durableId="1410031308">
    <w:abstractNumId w:val="5"/>
  </w:num>
  <w:num w:numId="5" w16cid:durableId="1015839068">
    <w:abstractNumId w:val="0"/>
  </w:num>
  <w:num w:numId="6" w16cid:durableId="599990668">
    <w:abstractNumId w:val="4"/>
  </w:num>
  <w:num w:numId="7" w16cid:durableId="1581908011">
    <w:abstractNumId w:val="10"/>
  </w:num>
  <w:num w:numId="8" w16cid:durableId="1766876546">
    <w:abstractNumId w:val="4"/>
  </w:num>
  <w:num w:numId="9" w16cid:durableId="2134058274">
    <w:abstractNumId w:val="11"/>
  </w:num>
  <w:num w:numId="10" w16cid:durableId="18822111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05935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7703800">
    <w:abstractNumId w:val="6"/>
  </w:num>
  <w:num w:numId="13" w16cid:durableId="1724208060">
    <w:abstractNumId w:val="3"/>
  </w:num>
  <w:num w:numId="14" w16cid:durableId="554392517">
    <w:abstractNumId w:val="13"/>
  </w:num>
  <w:num w:numId="15" w16cid:durableId="1566645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7831721">
    <w:abstractNumId w:val="2"/>
  </w:num>
  <w:num w:numId="17" w16cid:durableId="1588805031">
    <w:abstractNumId w:val="15"/>
  </w:num>
  <w:num w:numId="18" w16cid:durableId="1844467023">
    <w:abstractNumId w:val="1"/>
  </w:num>
  <w:num w:numId="19" w16cid:durableId="221135228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0D"/>
    <w:rsid w:val="00034BE6"/>
    <w:rsid w:val="000436F8"/>
    <w:rsid w:val="000663EC"/>
    <w:rsid w:val="000678A1"/>
    <w:rsid w:val="00077006"/>
    <w:rsid w:val="00087CC8"/>
    <w:rsid w:val="000B2075"/>
    <w:rsid w:val="000C1965"/>
    <w:rsid w:val="000D0637"/>
    <w:rsid w:val="000D10AA"/>
    <w:rsid w:val="000D2031"/>
    <w:rsid w:val="000D5A35"/>
    <w:rsid w:val="000F1620"/>
    <w:rsid w:val="000F5510"/>
    <w:rsid w:val="001131C5"/>
    <w:rsid w:val="00116D3C"/>
    <w:rsid w:val="0012221F"/>
    <w:rsid w:val="0012228D"/>
    <w:rsid w:val="0012748A"/>
    <w:rsid w:val="00143D33"/>
    <w:rsid w:val="00151013"/>
    <w:rsid w:val="00152B1A"/>
    <w:rsid w:val="00160611"/>
    <w:rsid w:val="00173AD1"/>
    <w:rsid w:val="001740A8"/>
    <w:rsid w:val="00174DDC"/>
    <w:rsid w:val="00190E01"/>
    <w:rsid w:val="001A3DE9"/>
    <w:rsid w:val="001B2503"/>
    <w:rsid w:val="001C7E39"/>
    <w:rsid w:val="001E1C49"/>
    <w:rsid w:val="001E1D3D"/>
    <w:rsid w:val="001F447E"/>
    <w:rsid w:val="00203D06"/>
    <w:rsid w:val="00220B36"/>
    <w:rsid w:val="002232D2"/>
    <w:rsid w:val="00252E51"/>
    <w:rsid w:val="002A2A08"/>
    <w:rsid w:val="002A361C"/>
    <w:rsid w:val="002D7607"/>
    <w:rsid w:val="002E1A67"/>
    <w:rsid w:val="002E4C3C"/>
    <w:rsid w:val="002E537B"/>
    <w:rsid w:val="002F1EDF"/>
    <w:rsid w:val="002F2D4F"/>
    <w:rsid w:val="00315964"/>
    <w:rsid w:val="00323F78"/>
    <w:rsid w:val="00325E40"/>
    <w:rsid w:val="00334E62"/>
    <w:rsid w:val="003548D2"/>
    <w:rsid w:val="003574CE"/>
    <w:rsid w:val="003730AB"/>
    <w:rsid w:val="00384938"/>
    <w:rsid w:val="00390BFC"/>
    <w:rsid w:val="00392440"/>
    <w:rsid w:val="003A3D5D"/>
    <w:rsid w:val="003C25F1"/>
    <w:rsid w:val="003C7FE0"/>
    <w:rsid w:val="003D23A4"/>
    <w:rsid w:val="003E6930"/>
    <w:rsid w:val="003F7673"/>
    <w:rsid w:val="004014F7"/>
    <w:rsid w:val="00402096"/>
    <w:rsid w:val="00413BFB"/>
    <w:rsid w:val="004222D7"/>
    <w:rsid w:val="00425009"/>
    <w:rsid w:val="004253A0"/>
    <w:rsid w:val="00442158"/>
    <w:rsid w:val="00463064"/>
    <w:rsid w:val="00473C53"/>
    <w:rsid w:val="00474591"/>
    <w:rsid w:val="004830F6"/>
    <w:rsid w:val="004B390A"/>
    <w:rsid w:val="004B4C83"/>
    <w:rsid w:val="004E2404"/>
    <w:rsid w:val="004F0F46"/>
    <w:rsid w:val="004F1CDA"/>
    <w:rsid w:val="004F431B"/>
    <w:rsid w:val="004F5A98"/>
    <w:rsid w:val="0051359A"/>
    <w:rsid w:val="00517DDB"/>
    <w:rsid w:val="0052075C"/>
    <w:rsid w:val="005257D4"/>
    <w:rsid w:val="00536F0E"/>
    <w:rsid w:val="005445B3"/>
    <w:rsid w:val="005455A2"/>
    <w:rsid w:val="0057107B"/>
    <w:rsid w:val="00581922"/>
    <w:rsid w:val="005852BE"/>
    <w:rsid w:val="005968A2"/>
    <w:rsid w:val="005A0768"/>
    <w:rsid w:val="005A12D3"/>
    <w:rsid w:val="005B63B0"/>
    <w:rsid w:val="005B74D3"/>
    <w:rsid w:val="005C2294"/>
    <w:rsid w:val="005C23D1"/>
    <w:rsid w:val="005D242D"/>
    <w:rsid w:val="005E4EF3"/>
    <w:rsid w:val="005F6E69"/>
    <w:rsid w:val="006052A1"/>
    <w:rsid w:val="00620EC7"/>
    <w:rsid w:val="0062133F"/>
    <w:rsid w:val="00621DF0"/>
    <w:rsid w:val="0062300B"/>
    <w:rsid w:val="00627FCB"/>
    <w:rsid w:val="00631B3B"/>
    <w:rsid w:val="006343B8"/>
    <w:rsid w:val="006344C0"/>
    <w:rsid w:val="00634785"/>
    <w:rsid w:val="00650C07"/>
    <w:rsid w:val="006573AA"/>
    <w:rsid w:val="00660A28"/>
    <w:rsid w:val="006835E3"/>
    <w:rsid w:val="0068769D"/>
    <w:rsid w:val="006A40C2"/>
    <w:rsid w:val="006C7223"/>
    <w:rsid w:val="006D7C21"/>
    <w:rsid w:val="006E1CCA"/>
    <w:rsid w:val="006E3860"/>
    <w:rsid w:val="006F3D73"/>
    <w:rsid w:val="00700EB6"/>
    <w:rsid w:val="007022BB"/>
    <w:rsid w:val="007055EA"/>
    <w:rsid w:val="007158D6"/>
    <w:rsid w:val="007211C3"/>
    <w:rsid w:val="00721C1E"/>
    <w:rsid w:val="007334B7"/>
    <w:rsid w:val="00754C1C"/>
    <w:rsid w:val="0076396F"/>
    <w:rsid w:val="0077663D"/>
    <w:rsid w:val="007840A9"/>
    <w:rsid w:val="00790115"/>
    <w:rsid w:val="007A054F"/>
    <w:rsid w:val="007A09D0"/>
    <w:rsid w:val="007B2150"/>
    <w:rsid w:val="007E1F8A"/>
    <w:rsid w:val="007E2E61"/>
    <w:rsid w:val="007E52F5"/>
    <w:rsid w:val="007F2DCB"/>
    <w:rsid w:val="007F6808"/>
    <w:rsid w:val="00826C2A"/>
    <w:rsid w:val="00836586"/>
    <w:rsid w:val="00836BDE"/>
    <w:rsid w:val="00842A3A"/>
    <w:rsid w:val="008540CC"/>
    <w:rsid w:val="00855BC2"/>
    <w:rsid w:val="00855C0C"/>
    <w:rsid w:val="0087352D"/>
    <w:rsid w:val="008A0924"/>
    <w:rsid w:val="008A1260"/>
    <w:rsid w:val="008A64A7"/>
    <w:rsid w:val="008F3B47"/>
    <w:rsid w:val="008F5ECF"/>
    <w:rsid w:val="009525C5"/>
    <w:rsid w:val="00967737"/>
    <w:rsid w:val="009736F5"/>
    <w:rsid w:val="0097560B"/>
    <w:rsid w:val="009871B6"/>
    <w:rsid w:val="00987F9F"/>
    <w:rsid w:val="009A6611"/>
    <w:rsid w:val="009B4E10"/>
    <w:rsid w:val="009D22D6"/>
    <w:rsid w:val="009D2FC0"/>
    <w:rsid w:val="009F59E5"/>
    <w:rsid w:val="00A114AE"/>
    <w:rsid w:val="00A11756"/>
    <w:rsid w:val="00A243F9"/>
    <w:rsid w:val="00A34902"/>
    <w:rsid w:val="00A60932"/>
    <w:rsid w:val="00A849C8"/>
    <w:rsid w:val="00A917BA"/>
    <w:rsid w:val="00A96157"/>
    <w:rsid w:val="00A967A9"/>
    <w:rsid w:val="00AA396A"/>
    <w:rsid w:val="00AC4C68"/>
    <w:rsid w:val="00AD75FC"/>
    <w:rsid w:val="00AD7784"/>
    <w:rsid w:val="00AE0328"/>
    <w:rsid w:val="00AE2331"/>
    <w:rsid w:val="00AE5FBE"/>
    <w:rsid w:val="00AE6155"/>
    <w:rsid w:val="00AF1459"/>
    <w:rsid w:val="00AF4E6A"/>
    <w:rsid w:val="00B00442"/>
    <w:rsid w:val="00B24E2E"/>
    <w:rsid w:val="00B3490D"/>
    <w:rsid w:val="00B43153"/>
    <w:rsid w:val="00B4601B"/>
    <w:rsid w:val="00B52A3C"/>
    <w:rsid w:val="00B642A0"/>
    <w:rsid w:val="00B66F60"/>
    <w:rsid w:val="00B67C9E"/>
    <w:rsid w:val="00B70216"/>
    <w:rsid w:val="00B92084"/>
    <w:rsid w:val="00B945E1"/>
    <w:rsid w:val="00BB6A31"/>
    <w:rsid w:val="00BB7AA9"/>
    <w:rsid w:val="00BC094D"/>
    <w:rsid w:val="00BE5C37"/>
    <w:rsid w:val="00BF7697"/>
    <w:rsid w:val="00C069C4"/>
    <w:rsid w:val="00C161D3"/>
    <w:rsid w:val="00C25F8D"/>
    <w:rsid w:val="00C30B00"/>
    <w:rsid w:val="00C31D4E"/>
    <w:rsid w:val="00C41A3E"/>
    <w:rsid w:val="00C43F58"/>
    <w:rsid w:val="00C5098B"/>
    <w:rsid w:val="00C60FB1"/>
    <w:rsid w:val="00C7464C"/>
    <w:rsid w:val="00C7701E"/>
    <w:rsid w:val="00C82590"/>
    <w:rsid w:val="00C91CC5"/>
    <w:rsid w:val="00CA7767"/>
    <w:rsid w:val="00CB2FDD"/>
    <w:rsid w:val="00CC2947"/>
    <w:rsid w:val="00CC7D44"/>
    <w:rsid w:val="00D16FC4"/>
    <w:rsid w:val="00D50FDB"/>
    <w:rsid w:val="00D85D9A"/>
    <w:rsid w:val="00D8707E"/>
    <w:rsid w:val="00D92DF2"/>
    <w:rsid w:val="00DA37CD"/>
    <w:rsid w:val="00DB6110"/>
    <w:rsid w:val="00DD400F"/>
    <w:rsid w:val="00DD585B"/>
    <w:rsid w:val="00DD6ACB"/>
    <w:rsid w:val="00E04E42"/>
    <w:rsid w:val="00E13FD3"/>
    <w:rsid w:val="00E218C8"/>
    <w:rsid w:val="00E30170"/>
    <w:rsid w:val="00E5419C"/>
    <w:rsid w:val="00E61595"/>
    <w:rsid w:val="00E66F6F"/>
    <w:rsid w:val="00E8378B"/>
    <w:rsid w:val="00E9006F"/>
    <w:rsid w:val="00EA2AEF"/>
    <w:rsid w:val="00EB0962"/>
    <w:rsid w:val="00EB4717"/>
    <w:rsid w:val="00EC712E"/>
    <w:rsid w:val="00EE05D7"/>
    <w:rsid w:val="00F01CCC"/>
    <w:rsid w:val="00F03F3C"/>
    <w:rsid w:val="00F1591A"/>
    <w:rsid w:val="00F33917"/>
    <w:rsid w:val="00F35E73"/>
    <w:rsid w:val="00F46AD4"/>
    <w:rsid w:val="00F52253"/>
    <w:rsid w:val="00F709CD"/>
    <w:rsid w:val="00F72F62"/>
    <w:rsid w:val="00F7655E"/>
    <w:rsid w:val="00F92EE7"/>
    <w:rsid w:val="00F93762"/>
    <w:rsid w:val="00F97C04"/>
    <w:rsid w:val="00FA331C"/>
    <w:rsid w:val="00FB6BE6"/>
    <w:rsid w:val="00FC2C70"/>
    <w:rsid w:val="00FC51CD"/>
    <w:rsid w:val="00FE0E3B"/>
    <w:rsid w:val="00FE54DD"/>
    <w:rsid w:val="00FE5804"/>
    <w:rsid w:val="00FE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F3D5B2"/>
  <w15:chartTrackingRefBased/>
  <w15:docId w15:val="{FFCB0B0A-08DD-4A9C-B315-4E3CB4A0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1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latte Tekst"/>
    <w:next w:val="Plattetekst"/>
    <w:rsid w:val="00C7701E"/>
    <w:pPr>
      <w:spacing w:line="276" w:lineRule="auto"/>
    </w:pPr>
    <w:rPr>
      <w:rFonts w:ascii="Arial" w:hAnsi="Arial"/>
      <w:sz w:val="20"/>
    </w:rPr>
  </w:style>
  <w:style w:type="paragraph" w:styleId="Kop1">
    <w:name w:val="heading 1"/>
    <w:basedOn w:val="TitelHoofdstuk"/>
    <w:next w:val="Plattetekst"/>
    <w:link w:val="Kop1Char"/>
    <w:uiPriority w:val="24"/>
    <w:rsid w:val="00CB2FDD"/>
  </w:style>
  <w:style w:type="paragraph" w:styleId="Kop2">
    <w:name w:val="heading 2"/>
    <w:basedOn w:val="Tussenkop"/>
    <w:next w:val="Plattetekst"/>
    <w:link w:val="Kop2Char"/>
    <w:uiPriority w:val="24"/>
    <w:rsid w:val="00CB2FDD"/>
  </w:style>
  <w:style w:type="paragraph" w:styleId="Kop3">
    <w:name w:val="heading 3"/>
    <w:basedOn w:val="Subkop"/>
    <w:next w:val="Plattetekst"/>
    <w:link w:val="Kop3Char"/>
    <w:uiPriority w:val="24"/>
    <w:rsid w:val="00CB2FDD"/>
  </w:style>
  <w:style w:type="paragraph" w:styleId="Kop4">
    <w:name w:val="heading 4"/>
    <w:basedOn w:val="Standaard"/>
    <w:next w:val="Standaard"/>
    <w:link w:val="Kop4Char"/>
    <w:semiHidden/>
    <w:unhideWhenUsed/>
    <w:qFormat/>
    <w:rsid w:val="007F6808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F6808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680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680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680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680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qFormat/>
    <w:rsid w:val="009B4E10"/>
  </w:style>
  <w:style w:type="character" w:customStyle="1" w:styleId="PlattetekstChar">
    <w:name w:val="Platte tekst Char"/>
    <w:basedOn w:val="Standaardalinea-lettertype"/>
    <w:link w:val="Plattetekst"/>
    <w:rsid w:val="009B4E10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uiPriority w:val="24"/>
    <w:rsid w:val="00CB2FDD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24"/>
    <w:rsid w:val="00CB2FDD"/>
    <w:rPr>
      <w:rFonts w:ascii="Arial" w:hAnsi="Arial"/>
      <w:b/>
      <w:sz w:val="20"/>
    </w:rPr>
  </w:style>
  <w:style w:type="character" w:customStyle="1" w:styleId="Kop3Char">
    <w:name w:val="Kop 3 Char"/>
    <w:basedOn w:val="Standaardalinea-lettertype"/>
    <w:link w:val="Kop3"/>
    <w:uiPriority w:val="24"/>
    <w:rsid w:val="00CB2FDD"/>
    <w:rPr>
      <w:rFonts w:ascii="Arial" w:hAnsi="Arial"/>
      <w:i/>
      <w:sz w:val="20"/>
    </w:rPr>
  </w:style>
  <w:style w:type="character" w:customStyle="1" w:styleId="Kop4Char">
    <w:name w:val="Kop 4 Char"/>
    <w:basedOn w:val="Standaardalinea-lettertype"/>
    <w:link w:val="Kop4"/>
    <w:semiHidden/>
    <w:rsid w:val="007F680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semiHidden/>
    <w:rsid w:val="007F6808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semiHidden/>
    <w:rsid w:val="007F6808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semiHidden/>
    <w:rsid w:val="007F68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semiHidden/>
    <w:rsid w:val="007F68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ndertitel">
    <w:name w:val="Subtitle"/>
    <w:basedOn w:val="Standaard"/>
    <w:next w:val="Standaard"/>
    <w:link w:val="OndertitelChar"/>
    <w:rsid w:val="004830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4830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druk">
    <w:name w:val="Emphasis"/>
    <w:basedOn w:val="Standaardalinea-lettertype"/>
    <w:rsid w:val="004830F6"/>
    <w:rPr>
      <w:i/>
      <w:iCs/>
    </w:rPr>
  </w:style>
  <w:style w:type="paragraph" w:styleId="Lijstalinea">
    <w:name w:val="List Paragraph"/>
    <w:basedOn w:val="Standaard"/>
    <w:link w:val="LijstalineaChar"/>
    <w:uiPriority w:val="34"/>
    <w:qFormat/>
    <w:rsid w:val="004830F6"/>
    <w:pPr>
      <w:numPr>
        <w:numId w:val="4"/>
      </w:numPr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4830F6"/>
    <w:rPr>
      <w:rFonts w:ascii="Arial" w:hAnsi="Arial"/>
      <w:sz w:val="20"/>
    </w:rPr>
  </w:style>
  <w:style w:type="paragraph" w:styleId="Geenafstand">
    <w:name w:val="No Spacing"/>
    <w:uiPriority w:val="1"/>
    <w:rsid w:val="004830F6"/>
  </w:style>
  <w:style w:type="character" w:styleId="Zwaar">
    <w:name w:val="Strong"/>
    <w:basedOn w:val="Standaardalinea-lettertype"/>
    <w:rsid w:val="004830F6"/>
    <w:rPr>
      <w:b/>
      <w:bCs/>
    </w:rPr>
  </w:style>
  <w:style w:type="paragraph" w:customStyle="1" w:styleId="TitelRapport">
    <w:name w:val="Titel Rapport"/>
    <w:basedOn w:val="Standaard"/>
    <w:next w:val="Plattetekst"/>
    <w:link w:val="TitelRapportChar"/>
    <w:qFormat/>
    <w:rsid w:val="00A96157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48"/>
      <w:szCs w:val="28"/>
    </w:rPr>
  </w:style>
  <w:style w:type="character" w:customStyle="1" w:styleId="TitelRapportChar">
    <w:name w:val="Titel Rapport Char"/>
    <w:basedOn w:val="TitelDocumentChar"/>
    <w:link w:val="TitelRapport"/>
    <w:rsid w:val="00A96157"/>
    <w:rPr>
      <w:rFonts w:ascii="Arial" w:hAnsi="Arial"/>
      <w:b/>
      <w:color w:val="A6A6A6" w:themeColor="background1" w:themeShade="A6"/>
      <w:sz w:val="48"/>
      <w:szCs w:val="28"/>
    </w:rPr>
  </w:style>
  <w:style w:type="paragraph" w:customStyle="1" w:styleId="Subkop">
    <w:name w:val="Subkop"/>
    <w:basedOn w:val="Standaard"/>
    <w:next w:val="Plattetekst"/>
    <w:link w:val="SubkopChar"/>
    <w:qFormat/>
    <w:rsid w:val="00C30B00"/>
    <w:pPr>
      <w:keepNext/>
      <w:outlineLvl w:val="2"/>
    </w:pPr>
    <w:rPr>
      <w:i/>
    </w:rPr>
  </w:style>
  <w:style w:type="character" w:customStyle="1" w:styleId="SubkopChar">
    <w:name w:val="Subkop Char"/>
    <w:basedOn w:val="TussenkopChar"/>
    <w:link w:val="Subkop"/>
    <w:rsid w:val="00C30B00"/>
    <w:rPr>
      <w:rFonts w:ascii="Arial" w:hAnsi="Arial"/>
      <w:b w:val="0"/>
      <w:i/>
      <w:sz w:val="20"/>
    </w:rPr>
  </w:style>
  <w:style w:type="character" w:customStyle="1" w:styleId="TussenkopChar">
    <w:name w:val="Tussenkop Char"/>
    <w:basedOn w:val="Standaardalinea-lettertype"/>
    <w:link w:val="Tussenkop"/>
    <w:rsid w:val="00C30B00"/>
    <w:rPr>
      <w:rFonts w:ascii="Arial" w:hAnsi="Arial"/>
      <w:b/>
      <w:sz w:val="20"/>
    </w:rPr>
  </w:style>
  <w:style w:type="paragraph" w:customStyle="1" w:styleId="Tussenkop">
    <w:name w:val="Tussenkop"/>
    <w:basedOn w:val="Standaard"/>
    <w:next w:val="Plattetekst"/>
    <w:link w:val="TussenkopChar"/>
    <w:qFormat/>
    <w:rsid w:val="00C30B00"/>
    <w:pPr>
      <w:keepNext/>
      <w:outlineLvl w:val="1"/>
    </w:pPr>
    <w:rPr>
      <w:b/>
    </w:rPr>
  </w:style>
  <w:style w:type="paragraph" w:styleId="Lijstnummering">
    <w:name w:val="List Number"/>
    <w:basedOn w:val="Standaard"/>
    <w:rsid w:val="004830F6"/>
    <w:pPr>
      <w:numPr>
        <w:numId w:val="5"/>
      </w:numPr>
      <w:contextualSpacing/>
    </w:pPr>
  </w:style>
  <w:style w:type="paragraph" w:styleId="Lijstvoortzetting">
    <w:name w:val="List Continue"/>
    <w:basedOn w:val="Standaard"/>
    <w:rsid w:val="004830F6"/>
    <w:pPr>
      <w:spacing w:after="120"/>
      <w:ind w:left="283"/>
      <w:contextualSpacing/>
    </w:pPr>
  </w:style>
  <w:style w:type="paragraph" w:customStyle="1" w:styleId="TitelHoofdstuk">
    <w:name w:val="Titel Hoofdstuk"/>
    <w:basedOn w:val="Lijstalinea"/>
    <w:next w:val="Plattetekst"/>
    <w:link w:val="TitelHoofdstukChar"/>
    <w:qFormat/>
    <w:rsid w:val="00474591"/>
    <w:pPr>
      <w:keepNext/>
      <w:numPr>
        <w:numId w:val="0"/>
      </w:numPr>
      <w:pBdr>
        <w:bottom w:val="single" w:sz="24" w:space="4" w:color="1F5FBF"/>
      </w:pBdr>
      <w:spacing w:after="160"/>
      <w:outlineLvl w:val="0"/>
    </w:pPr>
    <w:rPr>
      <w:rFonts w:cs="Arial"/>
      <w:b/>
      <w:color w:val="A6A6A6" w:themeColor="background1" w:themeShade="A6"/>
      <w:sz w:val="28"/>
      <w:szCs w:val="28"/>
      <w:lang w:eastAsia="en-US"/>
    </w:rPr>
  </w:style>
  <w:style w:type="character" w:customStyle="1" w:styleId="TitelHoofdstukChar">
    <w:name w:val="Titel Hoofdstuk Char"/>
    <w:basedOn w:val="LijstalineaChar"/>
    <w:link w:val="TitelHoofdstuk"/>
    <w:rsid w:val="00474591"/>
    <w:rPr>
      <w:rFonts w:ascii="Arial" w:hAnsi="Arial" w:cs="Arial"/>
      <w:b/>
      <w:color w:val="A6A6A6" w:themeColor="background1" w:themeShade="A6"/>
      <w:sz w:val="28"/>
      <w:szCs w:val="28"/>
      <w:lang w:eastAsia="en-US"/>
    </w:rPr>
  </w:style>
  <w:style w:type="paragraph" w:styleId="Voettekst">
    <w:name w:val="footer"/>
    <w:basedOn w:val="Standaard"/>
    <w:link w:val="VoettekstChar"/>
    <w:rsid w:val="009F59E5"/>
    <w:pPr>
      <w:pBdr>
        <w:top w:val="single" w:sz="6" w:space="1" w:color="1F5FBF"/>
      </w:pBdr>
      <w:tabs>
        <w:tab w:val="right" w:pos="8789"/>
      </w:tabs>
    </w:pPr>
    <w:rPr>
      <w:color w:val="808080" w:themeColor="background1" w:themeShade="80"/>
      <w:sz w:val="18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9F59E5"/>
    <w:rPr>
      <w:rFonts w:ascii="Arial" w:hAnsi="Arial"/>
      <w:color w:val="808080" w:themeColor="background1" w:themeShade="80"/>
      <w:sz w:val="18"/>
      <w:lang w:eastAsia="en-US"/>
    </w:rPr>
  </w:style>
  <w:style w:type="table" w:styleId="Tabelraster">
    <w:name w:val="Table Grid"/>
    <w:basedOn w:val="Standaardtabel"/>
    <w:uiPriority w:val="59"/>
    <w:rsid w:val="00C30B00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Lijnindocument">
    <w:name w:val="Lijn in document"/>
    <w:basedOn w:val="Standaard"/>
    <w:next w:val="Plattetekst"/>
    <w:link w:val="LijnindocumentChar"/>
    <w:qFormat/>
    <w:rsid w:val="00474591"/>
    <w:pPr>
      <w:pBdr>
        <w:bottom w:val="single" w:sz="6" w:space="1" w:color="1F5FBF"/>
      </w:pBdr>
    </w:pPr>
  </w:style>
  <w:style w:type="character" w:customStyle="1" w:styleId="LijnindocumentChar">
    <w:name w:val="Lijn in document Char"/>
    <w:basedOn w:val="Standaardalinea-lettertype"/>
    <w:link w:val="Lijnindocument"/>
    <w:rsid w:val="00474591"/>
    <w:rPr>
      <w:rFonts w:ascii="Arial" w:hAnsi="Arial"/>
      <w:sz w:val="20"/>
    </w:rPr>
  </w:style>
  <w:style w:type="paragraph" w:styleId="Koptekst">
    <w:name w:val="header"/>
    <w:basedOn w:val="Standaard"/>
    <w:link w:val="KoptekstChar"/>
    <w:rsid w:val="00151013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51013"/>
    <w:rPr>
      <w:rFonts w:ascii="Arial" w:hAnsi="Arial"/>
      <w:sz w:val="20"/>
    </w:rPr>
  </w:style>
  <w:style w:type="paragraph" w:styleId="Kopvaninhoudsopgave">
    <w:name w:val="TOC Heading"/>
    <w:basedOn w:val="TitelHoofdstuk"/>
    <w:next w:val="Plattetekst"/>
    <w:uiPriority w:val="39"/>
    <w:unhideWhenUsed/>
    <w:rsid w:val="00C30B00"/>
    <w:pPr>
      <w:spacing w:after="0"/>
      <w:outlineLvl w:val="9"/>
    </w:pPr>
  </w:style>
  <w:style w:type="paragraph" w:styleId="Inhopg2">
    <w:name w:val="toc 2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Inhopg1">
    <w:name w:val="toc 1"/>
    <w:basedOn w:val="Standaard"/>
    <w:next w:val="Standaard"/>
    <w:uiPriority w:val="39"/>
    <w:unhideWhenUsed/>
    <w:rsid w:val="00BC094D"/>
    <w:pPr>
      <w:tabs>
        <w:tab w:val="left" w:pos="357"/>
        <w:tab w:val="right" w:pos="8777"/>
      </w:tabs>
      <w:spacing w:before="160"/>
    </w:pPr>
    <w:rPr>
      <w:rFonts w:eastAsiaTheme="minorEastAsia"/>
    </w:rPr>
  </w:style>
  <w:style w:type="paragraph" w:styleId="Inhopg3">
    <w:name w:val="toc 3"/>
    <w:basedOn w:val="Standaard"/>
    <w:next w:val="Standaard"/>
    <w:uiPriority w:val="39"/>
    <w:unhideWhenUsed/>
    <w:rsid w:val="0057107B"/>
    <w:pPr>
      <w:tabs>
        <w:tab w:val="right" w:pos="8777"/>
      </w:tabs>
    </w:pPr>
    <w:rPr>
      <w:rFonts w:eastAsiaTheme="minorEastAsia"/>
    </w:rPr>
  </w:style>
  <w:style w:type="paragraph" w:styleId="Ballontekst">
    <w:name w:val="Balloon Text"/>
    <w:basedOn w:val="Standaard"/>
    <w:link w:val="BallontekstChar"/>
    <w:rsid w:val="00E615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61595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E61595"/>
    <w:rPr>
      <w:color w:val="0000FF" w:themeColor="hyperlink"/>
      <w:u w:val="single"/>
    </w:rPr>
  </w:style>
  <w:style w:type="paragraph" w:customStyle="1" w:styleId="Opsomming">
    <w:name w:val="Opsomming"/>
    <w:basedOn w:val="Lijstalinea"/>
    <w:link w:val="OpsommingChar"/>
    <w:qFormat/>
    <w:rsid w:val="006052A1"/>
    <w:pPr>
      <w:numPr>
        <w:numId w:val="8"/>
      </w:numPr>
    </w:pPr>
  </w:style>
  <w:style w:type="numbering" w:customStyle="1" w:styleId="Metopsomming">
    <w:name w:val="Met opsomming"/>
    <w:basedOn w:val="Geenlijst"/>
    <w:rsid w:val="006573AA"/>
    <w:pPr>
      <w:numPr>
        <w:numId w:val="2"/>
      </w:numPr>
    </w:pPr>
  </w:style>
  <w:style w:type="numbering" w:customStyle="1" w:styleId="StijlMetopsommingstekensLatijnsCourierNewLinks19cm">
    <w:name w:val="Stijl Met opsommingstekens (Latijns) Courier New Links:  19 cm ..."/>
    <w:basedOn w:val="Geenlijst"/>
    <w:rsid w:val="006573AA"/>
    <w:pPr>
      <w:numPr>
        <w:numId w:val="3"/>
      </w:numPr>
    </w:pPr>
  </w:style>
  <w:style w:type="numbering" w:customStyle="1" w:styleId="OpsommingpuntBN">
    <w:name w:val="Opsomming punt BN"/>
    <w:uiPriority w:val="99"/>
    <w:rsid w:val="006052A1"/>
    <w:pPr>
      <w:numPr>
        <w:numId w:val="6"/>
      </w:numPr>
    </w:pPr>
  </w:style>
  <w:style w:type="paragraph" w:customStyle="1" w:styleId="TitelDocument">
    <w:name w:val="Titel Document"/>
    <w:basedOn w:val="Standaard"/>
    <w:next w:val="Plattetekst"/>
    <w:link w:val="TitelDocumentChar"/>
    <w:qFormat/>
    <w:rsid w:val="00474591"/>
    <w:pPr>
      <w:pBdr>
        <w:bottom w:val="single" w:sz="24" w:space="4" w:color="1F5FBF"/>
      </w:pBdr>
      <w:spacing w:after="160"/>
    </w:pPr>
    <w:rPr>
      <w:b/>
      <w:color w:val="A6A6A6" w:themeColor="background1" w:themeShade="A6"/>
      <w:sz w:val="28"/>
      <w:szCs w:val="28"/>
    </w:rPr>
  </w:style>
  <w:style w:type="character" w:customStyle="1" w:styleId="TitelDocumentChar">
    <w:name w:val="Titel Document Char"/>
    <w:basedOn w:val="Standaardalinea-lettertype"/>
    <w:link w:val="TitelDocument"/>
    <w:rsid w:val="00474591"/>
    <w:rPr>
      <w:rFonts w:ascii="Arial" w:hAnsi="Arial"/>
      <w:b/>
      <w:color w:val="A6A6A6" w:themeColor="background1" w:themeShade="A6"/>
      <w:sz w:val="28"/>
      <w:szCs w:val="28"/>
    </w:rPr>
  </w:style>
  <w:style w:type="character" w:customStyle="1" w:styleId="OpsommingChar">
    <w:name w:val="Opsomming Char"/>
    <w:basedOn w:val="LijstalineaChar"/>
    <w:link w:val="Opsomming"/>
    <w:rsid w:val="006052A1"/>
    <w:rPr>
      <w:rFonts w:ascii="Arial" w:hAnsi="Arial"/>
      <w:sz w:val="20"/>
    </w:rPr>
  </w:style>
  <w:style w:type="numbering" w:customStyle="1" w:styleId="OpsommingnummerBN">
    <w:name w:val="Opsomming nummer BN"/>
    <w:basedOn w:val="Geenlijst"/>
    <w:uiPriority w:val="99"/>
    <w:rsid w:val="008540CC"/>
    <w:pPr>
      <w:numPr>
        <w:numId w:val="9"/>
      </w:numPr>
    </w:pPr>
  </w:style>
  <w:style w:type="paragraph" w:customStyle="1" w:styleId="Opsommingnummering">
    <w:name w:val="Opsomming nummering"/>
    <w:basedOn w:val="Lijstalinea"/>
    <w:link w:val="OpsommingnummeringChar"/>
    <w:qFormat/>
    <w:rsid w:val="008540CC"/>
    <w:pPr>
      <w:numPr>
        <w:numId w:val="9"/>
      </w:numPr>
    </w:pPr>
  </w:style>
  <w:style w:type="character" w:customStyle="1" w:styleId="OpsommingnummeringChar">
    <w:name w:val="Opsomming nummering Char"/>
    <w:basedOn w:val="LijstalineaChar"/>
    <w:link w:val="Opsommingnummering"/>
    <w:rsid w:val="008540CC"/>
    <w:rPr>
      <w:rFonts w:ascii="Arial" w:hAnsi="Arial"/>
      <w:sz w:val="20"/>
    </w:rPr>
  </w:style>
  <w:style w:type="numbering" w:customStyle="1" w:styleId="NiveaunummeringBN">
    <w:name w:val="Niveaunummering BN"/>
    <w:uiPriority w:val="99"/>
    <w:rsid w:val="00A96157"/>
    <w:pPr>
      <w:numPr>
        <w:numId w:val="13"/>
      </w:numPr>
    </w:pPr>
  </w:style>
  <w:style w:type="paragraph" w:customStyle="1" w:styleId="Inspringtekst">
    <w:name w:val="Inspring tekst"/>
    <w:basedOn w:val="Plattetekst"/>
    <w:qFormat/>
    <w:rsid w:val="002E537B"/>
    <w:pPr>
      <w:ind w:left="357"/>
    </w:pPr>
  </w:style>
  <w:style w:type="paragraph" w:customStyle="1" w:styleId="StijlKopOpsommingnummeringVet">
    <w:name w:val="Stijl Kop Opsomming nummering + Vet"/>
    <w:basedOn w:val="Kop5"/>
    <w:next w:val="Standaard"/>
    <w:link w:val="StijlKopOpsommingnummeringVetChar"/>
    <w:rsid w:val="0087352D"/>
    <w:pPr>
      <w:numPr>
        <w:ilvl w:val="0"/>
        <w:numId w:val="17"/>
      </w:numPr>
      <w:ind w:left="357" w:hanging="357"/>
    </w:pPr>
    <w:rPr>
      <w:b/>
      <w:bCs/>
    </w:rPr>
  </w:style>
  <w:style w:type="paragraph" w:customStyle="1" w:styleId="Kopopsommingnummering">
    <w:name w:val="Kop opsomming nummering"/>
    <w:basedOn w:val="StijlKopOpsommingnummeringVet"/>
    <w:link w:val="KopopsommingnummeringChar"/>
    <w:qFormat/>
    <w:rsid w:val="0087352D"/>
  </w:style>
  <w:style w:type="character" w:customStyle="1" w:styleId="StijlKopOpsommingnummeringVetChar">
    <w:name w:val="Stijl Kop Opsomming nummering + Vet Char"/>
    <w:basedOn w:val="Kop5Char"/>
    <w:link w:val="StijlKopOpsommingnummeringVet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customStyle="1" w:styleId="KopopsommingnummeringChar">
    <w:name w:val="Kop opsomming nummering Char"/>
    <w:basedOn w:val="StijlKopOpsommingnummeringVetChar"/>
    <w:link w:val="Kopopsommingnummering"/>
    <w:rsid w:val="0087352D"/>
    <w:rPr>
      <w:rFonts w:asciiTheme="majorHAnsi" w:eastAsiaTheme="majorEastAsia" w:hAnsiTheme="majorHAnsi" w:cstheme="majorBidi"/>
      <w:b/>
      <w:bCs/>
      <w:color w:val="243F60" w:themeColor="accent1" w:themeShade="7F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12748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leigh.rijnbeek\FSB-LBO\Inkoop%20&amp;%20contractmanagement%20-%20IC%20Vertrouwelijk\2.%20Aanbestedingen\2023-007%20Bedrijfskleding\2.%20Aanbesteding\3.%20Voorbereiding\2.%20Aanbestedingsdoc\2.%20Gunning\1.%20Document%20def\Bijlage%202%20-%20Standaardformulier%20vragen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volkingsonderzoek Noo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7d4bc7-0752-4d7d-bf07-44c33848b805" xsi:nil="true"/>
    <lcf76f155ced4ddcb4097134ff3c332f xmlns="2aa8558a-a066-4f11-ab39-e86717735b7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5E6E5594CFB438E6CD318976010E3" ma:contentTypeVersion="18" ma:contentTypeDescription="Een nieuw document maken." ma:contentTypeScope="" ma:versionID="344f186a522169b0e99d20740f983c3a">
  <xsd:schema xmlns:xsd="http://www.w3.org/2001/XMLSchema" xmlns:xs="http://www.w3.org/2001/XMLSchema" xmlns:p="http://schemas.microsoft.com/office/2006/metadata/properties" xmlns:ns2="2aa8558a-a066-4f11-ab39-e86717735b74" xmlns:ns3="2c7d4bc7-0752-4d7d-bf07-44c33848b805" targetNamespace="http://schemas.microsoft.com/office/2006/metadata/properties" ma:root="true" ma:fieldsID="7878e1c57353808acf961e061671d461" ns2:_="" ns3:_="">
    <xsd:import namespace="2aa8558a-a066-4f11-ab39-e86717735b74"/>
    <xsd:import namespace="2c7d4bc7-0752-4d7d-bf07-44c33848b8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8558a-a066-4f11-ab39-e86717735b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e66c464-8f36-498b-a474-4c0e17c9e6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4bc7-0752-4d7d-bf07-44c33848b8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c68fa05-aa3b-446e-a51c-d3812c8bb007}" ma:internalName="TaxCatchAll" ma:showField="CatchAllData" ma:web="2c7d4bc7-0752-4d7d-bf07-44c33848b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7FC4FA-3DE1-4847-BBF7-2817CC84F5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3084D-12CA-437B-A17B-1103DC9BAE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D6C9E7-FD1C-4E5D-9EA2-C26FE61E6D57}">
  <ds:schemaRefs>
    <ds:schemaRef ds:uri="http://schemas.microsoft.com/office/2006/metadata/properties"/>
    <ds:schemaRef ds:uri="http://schemas.microsoft.com/office/infopath/2007/PartnerControls"/>
    <ds:schemaRef ds:uri="2aa8558a-a066-4f11-ab39-e86717735b74"/>
    <ds:schemaRef ds:uri="2c7d4bc7-0752-4d7d-bf07-44c33848b805"/>
    <ds:schemaRef ds:uri="8be90a91-3baa-41e1-a36c-20c48474fdfb"/>
    <ds:schemaRef ds:uri="545d3469-2446-42b4-8d53-9d69c09022eb"/>
  </ds:schemaRefs>
</ds:datastoreItem>
</file>

<file path=customXml/itemProps4.xml><?xml version="1.0" encoding="utf-8"?>
<ds:datastoreItem xmlns:ds="http://schemas.openxmlformats.org/officeDocument/2006/customXml" ds:itemID="{ACCBBCDE-7DEF-4C20-9979-8FDFEC574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a8558a-a066-4f11-ab39-e86717735b74"/>
    <ds:schemaRef ds:uri="2c7d4bc7-0752-4d7d-bf07-44c33848b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Standaardformulier vragen</Template>
  <TotalTime>8</TotalTime>
  <Pages>1</Pages>
  <Words>88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Bevolkingsonderzoek Nederland</vt:lpstr>
    </vt:vector>
  </TitlesOfParts>
  <Company>Bevolkingsonderzoek Noord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Bevolkingsonderzoek Nederland</dc:title>
  <dc:subject/>
  <dc:creator>Kayleigh Rijnbeek</dc:creator>
  <cp:keywords/>
  <dc:description/>
  <cp:lastModifiedBy>Pim Pruim</cp:lastModifiedBy>
  <cp:revision>15</cp:revision>
  <cp:lastPrinted>2013-04-04T14:35:00Z</cp:lastPrinted>
  <dcterms:created xsi:type="dcterms:W3CDTF">2023-11-30T12:02:00Z</dcterms:created>
  <dcterms:modified xsi:type="dcterms:W3CDTF">2024-02-20T14:02:00Z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0x01010051E4C3DEC11A1848A787C87215E913C2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2023-10-03T13:09:41Z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51a3a43b-4d2b-44fc-83a7-3fc90b975e2a</vt:lpwstr>
  </property>
  <property fmtid="{D5CDD505-2E9C-101B-9397-08002B2CF9AE}" pid="8" name="MSIP_Label_defa4170-0d19-0005-0004-bc88714345d2_ActionId">
    <vt:lpwstr>0c12460d-f43a-44cc-aadf-c0ef19a2ee56</vt:lpwstr>
  </property>
  <property fmtid="{D5CDD505-2E9C-101B-9397-08002B2CF9AE}" pid="9" name="MSIP_Label_defa4170-0d19-0005-0004-bc88714345d2_ContentBits">
    <vt:lpwstr>0</vt:lpwstr>
  </property>
</Properties>
</file>