
<file path=[Content_Types].xml><?xml version="1.0" encoding="utf-8"?>
<Types xmlns="http://schemas.openxmlformats.org/package/2006/content-types">
  <Default Extension="bin"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
          <w:szCs w:val="2"/>
        </w:rPr>
        <w:alias w:val="is er een opdrachtformulier nodig"/>
        <w:tag w:val=" mitVV VV3B132DE99F94480385E085ED56769D93 "/>
        <w:id w:val="-1844858783"/>
        <w:placeholder>
          <w:docPart w:val="2D1EBED2605749CAA7947FD1E254892C"/>
        </w:placeholder>
      </w:sdtPr>
      <w:sdtContent>
        <w:p w14:paraId="396E6540" w14:textId="77777777" w:rsidR="00385C25" w:rsidRPr="00787BA0" w:rsidRDefault="00F4099E" w:rsidP="00787BA0">
          <w:pPr>
            <w:rPr>
              <w:sz w:val="2"/>
              <w:szCs w:val="2"/>
            </w:rPr>
          </w:pPr>
          <w:r w:rsidRPr="00787BA0">
            <w:rPr>
              <w:sz w:val="2"/>
              <w:szCs w:val="2"/>
            </w:rPr>
            <w:t>‎</w:t>
          </w:r>
        </w:p>
      </w:sdtContent>
    </w:sdt>
    <w:p w14:paraId="5B2F2443" w14:textId="2CA8D034" w:rsidR="00F4099E" w:rsidRPr="006E5B84" w:rsidRDefault="0086248A" w:rsidP="00787BA0">
      <w:pPr>
        <w:rPr>
          <w:b/>
          <w:bCs/>
        </w:rPr>
      </w:pPr>
      <w:r w:rsidRPr="006E5B84">
        <w:rPr>
          <w:b/>
          <w:bCs/>
        </w:rPr>
        <w:t xml:space="preserve">Bijlage VIII </w:t>
      </w:r>
      <w:r w:rsidR="008C0349" w:rsidRPr="006E5B84">
        <w:rPr>
          <w:b/>
          <w:bCs/>
        </w:rPr>
        <w:t>Conceptovereenkomst</w:t>
      </w:r>
    </w:p>
    <w:p w14:paraId="0AE851EB" w14:textId="77777777" w:rsidR="0086248A" w:rsidRDefault="0086248A" w:rsidP="00787BA0"/>
    <w:p w14:paraId="5FC11392" w14:textId="374D1A28" w:rsidR="00DA5158" w:rsidRPr="00DA5158" w:rsidRDefault="00D41014" w:rsidP="00DA5158">
      <w:pPr>
        <w:kinsoku w:val="0"/>
        <w:overflowPunct w:val="0"/>
        <w:spacing w:before="366" w:line="365" w:lineRule="exact"/>
        <w:ind w:left="106" w:right="106"/>
        <w:textAlignment w:val="baseline"/>
        <w:rPr>
          <w:rFonts w:cs="Arial"/>
          <w:sz w:val="18"/>
          <w:szCs w:val="18"/>
        </w:rPr>
      </w:pPr>
      <w:r>
        <w:t>Conceptovereenkomst</w:t>
      </w:r>
      <w:r w:rsidR="0086248A">
        <w:t xml:space="preserve"> perceel 1</w:t>
      </w:r>
      <w:r w:rsidR="00DA5158">
        <w:t>, 2, 3, 4</w:t>
      </w:r>
      <w:r w:rsidR="006E5B84">
        <w:t xml:space="preserve"> en/of </w:t>
      </w:r>
      <w:r w:rsidR="00DA5158">
        <w:t>5</w:t>
      </w:r>
      <w:r w:rsidR="0086248A">
        <w:t xml:space="preserve"> Aanbestedingsdocument </w:t>
      </w:r>
      <w:r w:rsidR="0086248A" w:rsidRPr="00DA5158">
        <w:rPr>
          <w:b/>
          <w:bCs/>
          <w:sz w:val="18"/>
          <w:szCs w:val="18"/>
        </w:rPr>
        <w:t>‘</w:t>
      </w:r>
      <w:r w:rsidR="00DA5158" w:rsidRPr="00DA5158">
        <w:rPr>
          <w:rFonts w:cs="Arial"/>
          <w:sz w:val="18"/>
          <w:szCs w:val="18"/>
        </w:rPr>
        <w:t>7 chassis en 7</w:t>
      </w:r>
      <w:r w:rsidR="00DA5158">
        <w:rPr>
          <w:rFonts w:cs="Arial"/>
          <w:sz w:val="18"/>
          <w:szCs w:val="18"/>
        </w:rPr>
        <w:t xml:space="preserve"> </w:t>
      </w:r>
      <w:r w:rsidR="00DA5158" w:rsidRPr="00DA5158">
        <w:rPr>
          <w:rFonts w:cs="Arial"/>
          <w:sz w:val="18"/>
          <w:szCs w:val="18"/>
        </w:rPr>
        <w:t>opbouwen voor afvalinzameling voor de buitendienst</w:t>
      </w:r>
      <w:r w:rsidR="00DA5158">
        <w:rPr>
          <w:rFonts w:cs="Arial"/>
          <w:sz w:val="18"/>
          <w:szCs w:val="18"/>
        </w:rPr>
        <w:t xml:space="preserve">’ </w:t>
      </w:r>
    </w:p>
    <w:p w14:paraId="1DDEB67A" w14:textId="0D18A1F5" w:rsidR="0086248A" w:rsidRPr="00787BA0" w:rsidRDefault="0086248A" w:rsidP="00787BA0"/>
    <w:p w14:paraId="3A8EFA47" w14:textId="77777777" w:rsidR="00787BA0" w:rsidRPr="00787BA0" w:rsidRDefault="00787BA0" w:rsidP="00787BA0"/>
    <w:p w14:paraId="1A244AC4" w14:textId="77777777" w:rsidR="00787BA0" w:rsidRPr="00787BA0" w:rsidRDefault="00787BA0" w:rsidP="00787BA0">
      <w:r w:rsidRPr="00787BA0">
        <w:t>Overeenkomst</w:t>
      </w:r>
    </w:p>
    <w:p w14:paraId="7D54F3ED" w14:textId="77D244D2" w:rsidR="00787BA0" w:rsidRPr="00787BA0" w:rsidRDefault="00D41014" w:rsidP="00787BA0">
      <w:r w:rsidRPr="00787BA0">
        <w:t>Tussen</w:t>
      </w:r>
    </w:p>
    <w:p w14:paraId="3F1ECA2D" w14:textId="77777777" w:rsidR="00787BA0" w:rsidRPr="00787BA0" w:rsidRDefault="00787BA0" w:rsidP="00787BA0">
      <w:r w:rsidRPr="00787BA0">
        <w:t>Gemeente Goes</w:t>
      </w:r>
    </w:p>
    <w:p w14:paraId="1B3EFC96" w14:textId="77777777" w:rsidR="00787BA0" w:rsidRPr="00787BA0" w:rsidRDefault="00787BA0" w:rsidP="00787BA0"/>
    <w:p w14:paraId="5A6CD0F8" w14:textId="212626BA" w:rsidR="00787BA0" w:rsidRPr="00787BA0" w:rsidRDefault="00D41014" w:rsidP="00787BA0">
      <w:r w:rsidRPr="00787BA0">
        <w:t>En</w:t>
      </w:r>
    </w:p>
    <w:p w14:paraId="1B99A911" w14:textId="77777777" w:rsidR="00787BA0" w:rsidRPr="00787BA0" w:rsidRDefault="00787BA0" w:rsidP="00787BA0"/>
    <w:sdt>
      <w:sdtPr>
        <w:alias w:val="naam opdrachtnemer"/>
        <w:tag w:val=" mitVV VVD8CC74FD2BFE44B593DD4948A6447564 "/>
        <w:id w:val="1700281134"/>
        <w:placeholder>
          <w:docPart w:val="D78DC36E498E4CC9ABBFD563DF3C971F"/>
        </w:placeholder>
        <w15:color w:val="808080"/>
      </w:sdtPr>
      <w:sdtContent>
        <w:p w14:paraId="6782CBB1" w14:textId="3909EC99" w:rsidR="00787BA0" w:rsidRDefault="00123ABE" w:rsidP="00787BA0">
          <w:r>
            <w:t>‎</w:t>
          </w:r>
          <w:r w:rsidR="006E5B84">
            <w:t>(</w:t>
          </w:r>
          <w:r w:rsidR="006E5B84" w:rsidRPr="006E5B84">
            <w:rPr>
              <w:highlight w:val="yellow"/>
            </w:rPr>
            <w:t>x)</w:t>
          </w:r>
        </w:p>
        <w:p w14:paraId="76AC97E7" w14:textId="77777777" w:rsidR="006E5B84" w:rsidRDefault="006E5B84" w:rsidP="00787BA0"/>
        <w:p w14:paraId="5065EE12" w14:textId="77777777" w:rsidR="006E5B84" w:rsidRPr="00787BA0" w:rsidRDefault="00000000" w:rsidP="00787BA0"/>
      </w:sdtContent>
    </w:sdt>
    <w:p w14:paraId="1FCD3087" w14:textId="23C39227" w:rsidR="00787BA0" w:rsidRDefault="00D41014" w:rsidP="00787BA0">
      <w:r w:rsidRPr="00787BA0">
        <w:t>Ten</w:t>
      </w:r>
      <w:r w:rsidR="00787BA0" w:rsidRPr="00787BA0">
        <w:t xml:space="preserve"> behoeve van de opdracht </w:t>
      </w:r>
      <w:r w:rsidR="00787BA0">
        <w:t>'</w:t>
      </w:r>
      <w:sdt>
        <w:sdtPr>
          <w:alias w:val="behoeve van de opdracht"/>
          <w:tag w:val=" mitVV VVD24A1BB8AE9A43B38C68A531EA5843C2 "/>
          <w:id w:val="1562528378"/>
          <w:placeholder>
            <w:docPart w:val="3C3C094FCE8C48A381495F3C6AE8681F"/>
          </w:placeholder>
          <w15:color w:val="808080"/>
        </w:sdtPr>
        <w:sdtContent>
          <w:r w:rsidR="00787BA0">
            <w:t>‎</w:t>
          </w:r>
        </w:sdtContent>
      </w:sdt>
      <w:r w:rsidR="007E65FD">
        <w:t xml:space="preserve">Levering </w:t>
      </w:r>
      <w:r w:rsidR="00DA5158" w:rsidRPr="00DA5158">
        <w:rPr>
          <w:rFonts w:cs="Arial"/>
          <w:sz w:val="18"/>
          <w:szCs w:val="18"/>
        </w:rPr>
        <w:t>7 chassis en 7</w:t>
      </w:r>
      <w:r w:rsidR="00DA5158">
        <w:rPr>
          <w:rFonts w:cs="Arial"/>
          <w:sz w:val="18"/>
          <w:szCs w:val="18"/>
        </w:rPr>
        <w:t xml:space="preserve"> </w:t>
      </w:r>
      <w:r w:rsidR="00DA5158" w:rsidRPr="00DA5158">
        <w:rPr>
          <w:rFonts w:cs="Arial"/>
          <w:sz w:val="18"/>
          <w:szCs w:val="18"/>
        </w:rPr>
        <w:t>opbouwen voor afvalinzameling voor de buitendienst</w:t>
      </w:r>
      <w:r w:rsidR="00DA5158">
        <w:rPr>
          <w:rFonts w:cs="Arial"/>
          <w:sz w:val="18"/>
          <w:szCs w:val="18"/>
        </w:rPr>
        <w:t>’</w:t>
      </w:r>
    </w:p>
    <w:p w14:paraId="6D3A4894" w14:textId="77777777" w:rsidR="006E5B84" w:rsidRDefault="006E5B84" w:rsidP="00787BA0"/>
    <w:p w14:paraId="2DA989D9" w14:textId="77777777" w:rsidR="006E5B84" w:rsidRPr="00787BA0" w:rsidRDefault="006E5B84" w:rsidP="00787BA0"/>
    <w:p w14:paraId="1DCB5BC0" w14:textId="740F044A" w:rsidR="00787BA0" w:rsidRPr="00787BA0" w:rsidRDefault="00787BA0" w:rsidP="00787BA0">
      <w:r w:rsidRPr="00787BA0">
        <w:t xml:space="preserve">Kenmerk: </w:t>
      </w:r>
      <w:r w:rsidR="00DA5158" w:rsidRPr="00DA5158">
        <w:rPr>
          <w:rFonts w:cs="Arial"/>
        </w:rPr>
        <w:t>Z23.165326</w:t>
      </w:r>
      <w:sdt>
        <w:sdtPr>
          <w:alias w:val="kenmerk"/>
          <w:tag w:val=" mitVV VVC909273A9DA346F4828C67E717F4BCAA "/>
          <w:id w:val="-1216038696"/>
          <w:placeholder>
            <w:docPart w:val="9CB0524DE17440DA87E235040AF03A8E"/>
          </w:placeholder>
          <w15:color w:val="808080"/>
        </w:sdtPr>
        <w:sdtContent>
          <w:r>
            <w:t>‎</w:t>
          </w:r>
        </w:sdtContent>
      </w:sdt>
    </w:p>
    <w:p w14:paraId="769564B1" w14:textId="5C1A1296" w:rsidR="00787BA0" w:rsidRPr="00787BA0" w:rsidRDefault="00787BA0" w:rsidP="00787BA0"/>
    <w:p w14:paraId="5C44DBA0" w14:textId="77777777" w:rsidR="00787BA0" w:rsidRPr="00787BA0" w:rsidRDefault="00787BA0" w:rsidP="00787BA0"/>
    <w:p w14:paraId="58AA76BE" w14:textId="77777777" w:rsidR="00787BA0" w:rsidRPr="00787BA0" w:rsidRDefault="00787BA0" w:rsidP="00787BA0"/>
    <w:p w14:paraId="1E9A4D43" w14:textId="77777777" w:rsidR="00787BA0" w:rsidRPr="00787BA0" w:rsidRDefault="00787BA0" w:rsidP="00787BA0"/>
    <w:p w14:paraId="2092CEF2" w14:textId="77777777" w:rsidR="00787BA0" w:rsidRPr="00787BA0" w:rsidRDefault="00787BA0" w:rsidP="00787BA0"/>
    <w:p w14:paraId="3B19D7F5" w14:textId="77777777" w:rsidR="00787BA0" w:rsidRPr="00787BA0" w:rsidRDefault="00787BA0" w:rsidP="00787BA0"/>
    <w:p w14:paraId="697E94C3" w14:textId="77777777" w:rsidR="00787BA0" w:rsidRPr="00787BA0" w:rsidRDefault="00787BA0" w:rsidP="00787BA0"/>
    <w:p w14:paraId="381DF6F9" w14:textId="77777777" w:rsidR="00787BA0" w:rsidRPr="00787BA0" w:rsidRDefault="00787BA0" w:rsidP="00787BA0"/>
    <w:p w14:paraId="70988B24" w14:textId="77777777" w:rsidR="00787BA0" w:rsidRPr="00787BA0" w:rsidRDefault="00787BA0" w:rsidP="00787BA0"/>
    <w:p w14:paraId="271ED85E" w14:textId="77777777" w:rsidR="00787BA0" w:rsidRPr="00787BA0" w:rsidRDefault="00787BA0" w:rsidP="00787BA0"/>
    <w:p w14:paraId="655F6464" w14:textId="77777777" w:rsidR="00787BA0" w:rsidRPr="00787BA0" w:rsidRDefault="00787BA0" w:rsidP="00787BA0"/>
    <w:p w14:paraId="179B2CCB" w14:textId="77777777" w:rsidR="00787BA0" w:rsidRPr="00787BA0" w:rsidRDefault="00787BA0" w:rsidP="00787BA0"/>
    <w:p w14:paraId="371220C4" w14:textId="77777777" w:rsidR="00787BA0" w:rsidRPr="00787BA0" w:rsidRDefault="00787BA0" w:rsidP="00787BA0"/>
    <w:p w14:paraId="4D7FE1CF" w14:textId="77777777" w:rsidR="00787BA0" w:rsidRPr="00787BA0" w:rsidRDefault="00787BA0" w:rsidP="00787BA0"/>
    <w:p w14:paraId="3E069D8A" w14:textId="77777777" w:rsidR="00787BA0" w:rsidRPr="00787BA0" w:rsidRDefault="00787BA0" w:rsidP="00787BA0"/>
    <w:p w14:paraId="1ED67AB8" w14:textId="77777777" w:rsidR="00787BA0" w:rsidRPr="00787BA0" w:rsidRDefault="00787BA0" w:rsidP="00787BA0"/>
    <w:p w14:paraId="252EB88A" w14:textId="77777777" w:rsidR="00787BA0" w:rsidRPr="00787BA0" w:rsidRDefault="00787BA0" w:rsidP="00787BA0"/>
    <w:p w14:paraId="0C6A5BDB" w14:textId="77777777" w:rsidR="00787BA0" w:rsidRPr="00787BA0" w:rsidRDefault="00787BA0" w:rsidP="00787BA0"/>
    <w:p w14:paraId="67528C3D" w14:textId="77777777" w:rsidR="00787BA0" w:rsidRPr="00787BA0" w:rsidRDefault="00787BA0" w:rsidP="00787BA0"/>
    <w:p w14:paraId="64DAFC64" w14:textId="77777777" w:rsidR="00787BA0" w:rsidRDefault="00787BA0">
      <w:pPr>
        <w:tabs>
          <w:tab w:val="clear" w:pos="397"/>
          <w:tab w:val="clear" w:pos="794"/>
          <w:tab w:val="clear" w:pos="1191"/>
          <w:tab w:val="clear" w:pos="1588"/>
          <w:tab w:val="clear" w:pos="1985"/>
          <w:tab w:val="clear" w:pos="2381"/>
          <w:tab w:val="clear" w:pos="2778"/>
          <w:tab w:val="clear" w:pos="3175"/>
          <w:tab w:val="clear" w:pos="3572"/>
          <w:tab w:val="clear" w:pos="3969"/>
        </w:tabs>
      </w:pPr>
      <w:r>
        <w:br w:type="page"/>
      </w:r>
    </w:p>
    <w:p w14:paraId="40116850" w14:textId="77777777" w:rsidR="00787BA0" w:rsidRPr="00787BA0" w:rsidRDefault="00787BA0" w:rsidP="00787BA0">
      <w:r w:rsidRPr="00787BA0">
        <w:lastRenderedPageBreak/>
        <w:t>Navolgende partijen:</w:t>
      </w:r>
    </w:p>
    <w:p w14:paraId="76DB92AF" w14:textId="77777777" w:rsidR="00787BA0" w:rsidRPr="00787BA0" w:rsidRDefault="00787BA0" w:rsidP="00787BA0"/>
    <w:p w14:paraId="60974AAB" w14:textId="6AA2BDF1" w:rsidR="00787BA0" w:rsidRPr="00787BA0" w:rsidRDefault="008C6C1A" w:rsidP="00787BA0">
      <w:r>
        <w:t xml:space="preserve">Gemeente </w:t>
      </w:r>
      <w:r w:rsidR="00787BA0" w:rsidRPr="00787BA0">
        <w:t xml:space="preserve">Goes zetelend te Goes, ten deze rechtsgeldig vertegenwoordigd door </w:t>
      </w:r>
      <w:sdt>
        <w:sdtPr>
          <w:alias w:val="naam en functie"/>
          <w:tag w:val=" mitVV VV3B2F52FB9B9A486A970F577BDE4F24A7 "/>
          <w:id w:val="-1113051323"/>
          <w:placeholder>
            <w:docPart w:val="FFF20553F44F462E9AC29CCD08BDBBD2"/>
          </w:placeholder>
          <w15:color w:val="808080"/>
        </w:sdtPr>
        <w:sdtContent>
          <w:r w:rsidR="008C0349">
            <w:t>de heer T.K. de Jonge, afdelingshoofd Openbare Ruimte</w:t>
          </w:r>
          <w:r w:rsidR="00787BA0">
            <w:t>‎</w:t>
          </w:r>
        </w:sdtContent>
      </w:sdt>
      <w:r w:rsidR="00787BA0" w:rsidRPr="00787BA0">
        <w:t xml:space="preserve">, nader te noemen </w:t>
      </w:r>
      <w:r w:rsidR="00787BA0">
        <w:t>'</w:t>
      </w:r>
      <w:r w:rsidR="00787BA0" w:rsidRPr="00787BA0">
        <w:t>Opdrachtgever</w:t>
      </w:r>
      <w:r w:rsidR="00787BA0">
        <w:t>'</w:t>
      </w:r>
    </w:p>
    <w:p w14:paraId="27186F25" w14:textId="77777777" w:rsidR="00787BA0" w:rsidRPr="00787BA0" w:rsidRDefault="00787BA0" w:rsidP="00787BA0"/>
    <w:p w14:paraId="6F6C9CEE" w14:textId="27AC0DF6" w:rsidR="00787BA0" w:rsidRPr="00787BA0" w:rsidRDefault="00D41014" w:rsidP="00787BA0">
      <w:r>
        <w:t>En</w:t>
      </w:r>
    </w:p>
    <w:p w14:paraId="34CD4308" w14:textId="77777777" w:rsidR="00787BA0" w:rsidRPr="00787BA0" w:rsidRDefault="00787BA0" w:rsidP="00787BA0"/>
    <w:p w14:paraId="41916B63" w14:textId="3A42C6D8" w:rsidR="00787BA0" w:rsidRPr="00787BA0" w:rsidRDefault="00000000" w:rsidP="00787BA0">
      <w:sdt>
        <w:sdtPr>
          <w:alias w:val="naam opdrachtnemer"/>
          <w:tag w:val=" mitVV VVD8CC74FD2BFE44B593DD4948A6447564 "/>
          <w:id w:val="129530343"/>
          <w:placeholder>
            <w:docPart w:val="1AC1E800BEF64533B90160A014281BAC"/>
          </w:placeholder>
          <w15:color w:val="808080"/>
        </w:sdtPr>
        <w:sdtContent>
          <w:r w:rsidR="00123ABE">
            <w:t>‎</w:t>
          </w:r>
          <w:r w:rsidR="007E65FD">
            <w:t>(</w:t>
          </w:r>
          <w:r w:rsidR="00D41014" w:rsidRPr="007E65FD">
            <w:rPr>
              <w:highlight w:val="yellow"/>
            </w:rPr>
            <w:t>X</w:t>
          </w:r>
          <w:r w:rsidR="007E65FD">
            <w:t>)</w:t>
          </w:r>
        </w:sdtContent>
      </w:sdt>
      <w:r w:rsidR="00123ABE">
        <w:t xml:space="preserve"> </w:t>
      </w:r>
      <w:r w:rsidR="00787BA0" w:rsidRPr="00787BA0">
        <w:t>zetelend te</w:t>
      </w:r>
      <w:r w:rsidR="007E65FD">
        <w:t xml:space="preserve"> (</w:t>
      </w:r>
      <w:r w:rsidR="007E65FD" w:rsidRPr="007E65FD">
        <w:rPr>
          <w:highlight w:val="yellow"/>
        </w:rPr>
        <w:t>x)</w:t>
      </w:r>
      <w:r w:rsidR="00787BA0" w:rsidRPr="007E65FD">
        <w:rPr>
          <w:highlight w:val="yellow"/>
        </w:rPr>
        <w:t xml:space="preserve"> </w:t>
      </w:r>
      <w:sdt>
        <w:sdtPr>
          <w:rPr>
            <w:highlight w:val="yellow"/>
          </w:rPr>
          <w:alias w:val="opdrachtgever zetelend"/>
          <w:tag w:val=" mitVV VV516FE715677C41D0A72BE67CAE54786F "/>
          <w:id w:val="1901705278"/>
          <w:placeholder>
            <w:docPart w:val="59350BEC68344C629B12F3AD925807CD"/>
          </w:placeholder>
          <w15:color w:val="808080"/>
        </w:sdtPr>
        <w:sdtContent>
          <w:r w:rsidR="00123ABE" w:rsidRPr="007E65FD">
            <w:rPr>
              <w:highlight w:val="yellow"/>
            </w:rPr>
            <w:t>‎</w:t>
          </w:r>
        </w:sdtContent>
      </w:sdt>
      <w:r w:rsidR="00787BA0" w:rsidRPr="00787BA0">
        <w:t>, ten deze rechtsgeldig vertegenwoordigd door</w:t>
      </w:r>
      <w:r w:rsidR="007E65FD">
        <w:t xml:space="preserve"> </w:t>
      </w:r>
      <w:r w:rsidR="007E65FD" w:rsidRPr="008C0349">
        <w:rPr>
          <w:highlight w:val="yellow"/>
        </w:rPr>
        <w:t>(x)</w:t>
      </w:r>
      <w:r w:rsidR="00787BA0" w:rsidRPr="00787BA0">
        <w:t xml:space="preserve"> </w:t>
      </w:r>
      <w:sdt>
        <w:sdtPr>
          <w:alias w:val="naam en functie rechtsgeldige vertegenwoordiger Opdrachtnemer"/>
          <w:tag w:val=" mitVV VVA3FB867958EC46A8AF47B9CEF83CAAB3 "/>
          <w:id w:val="1473865554"/>
          <w:placeholder>
            <w:docPart w:val="721A037C25434C439492BF90175D1170"/>
          </w:placeholder>
          <w15:color w:val="808080"/>
        </w:sdtPr>
        <w:sdtContent>
          <w:r w:rsidR="00123ABE">
            <w:t>‎</w:t>
          </w:r>
        </w:sdtContent>
      </w:sdt>
      <w:r w:rsidR="00787BA0" w:rsidRPr="00787BA0">
        <w:t xml:space="preserve">, nader te noemen </w:t>
      </w:r>
      <w:r w:rsidR="00787BA0">
        <w:t>'</w:t>
      </w:r>
      <w:r w:rsidR="00787BA0" w:rsidRPr="00787BA0">
        <w:t>Opdrachtnemer</w:t>
      </w:r>
      <w:r w:rsidR="00787BA0">
        <w:t>'</w:t>
      </w:r>
    </w:p>
    <w:p w14:paraId="02D19ADF" w14:textId="77777777" w:rsidR="00787BA0" w:rsidRPr="00787BA0" w:rsidRDefault="00787BA0" w:rsidP="00787BA0"/>
    <w:p w14:paraId="3E2F11B0" w14:textId="72BF9568" w:rsidR="00787BA0" w:rsidRPr="00787BA0" w:rsidRDefault="00D41014" w:rsidP="00787BA0">
      <w:r w:rsidRPr="00787BA0">
        <w:t>Gezamenlijk</w:t>
      </w:r>
      <w:r w:rsidR="00787BA0" w:rsidRPr="00787BA0">
        <w:t xml:space="preserve"> te noemen: Partijen.</w:t>
      </w:r>
    </w:p>
    <w:p w14:paraId="2EC65B04" w14:textId="77777777" w:rsidR="00787BA0" w:rsidRPr="00787BA0" w:rsidRDefault="00787BA0" w:rsidP="00787BA0"/>
    <w:p w14:paraId="0A9E7D47" w14:textId="77777777" w:rsidR="00787BA0" w:rsidRPr="00787BA0" w:rsidRDefault="00787BA0" w:rsidP="00787BA0">
      <w:r w:rsidRPr="00787BA0">
        <w:t>Overwegende:</w:t>
      </w:r>
    </w:p>
    <w:p w14:paraId="7D38B194" w14:textId="53003AA0" w:rsidR="00787BA0" w:rsidRPr="00787BA0" w:rsidRDefault="00787BA0" w:rsidP="00787BA0">
      <w:pPr>
        <w:pStyle w:val="inspring1"/>
      </w:pPr>
      <w:r>
        <w:t>a.</w:t>
      </w:r>
      <w:r>
        <w:tab/>
      </w:r>
      <w:r w:rsidRPr="00787BA0">
        <w:t xml:space="preserve">dat </w:t>
      </w:r>
      <w:r w:rsidRPr="006E5B84">
        <w:t xml:space="preserve">Opdrachtgever een </w:t>
      </w:r>
      <w:r w:rsidR="00607433" w:rsidRPr="006E5B84">
        <w:t xml:space="preserve">Europese Openbare </w:t>
      </w:r>
      <w:r w:rsidRPr="006E5B84">
        <w:t>aanbestedingsprocedure met kenmerk</w:t>
      </w:r>
      <w:sdt>
        <w:sdtPr>
          <w:alias w:val="kenmerk aanbestedingsprocedure"/>
          <w:tag w:val=" mitVV VVCF2E9E252D864A0C8A49B77B7CCECF51 "/>
          <w:id w:val="-1396510966"/>
          <w:placeholder>
            <w:docPart w:val="3C6EE9B5246C4804900B68DF61CF7863"/>
          </w:placeholder>
          <w15:color w:val="808080"/>
        </w:sdtPr>
        <w:sdtContent>
          <w:r w:rsidR="00A37297" w:rsidRPr="006E5B84">
            <w:t>‎</w:t>
          </w:r>
        </w:sdtContent>
      </w:sdt>
      <w:r w:rsidRPr="006E5B84">
        <w:t>,</w:t>
      </w:r>
      <w:r w:rsidR="00A37297" w:rsidRPr="006E5B84">
        <w:t xml:space="preserve"> </w:t>
      </w:r>
      <w:r w:rsidR="00DA5158" w:rsidRPr="00DA5158">
        <w:rPr>
          <w:rFonts w:cs="Arial"/>
        </w:rPr>
        <w:t>Z23.165326</w:t>
      </w:r>
      <w:r w:rsidR="00DA5158">
        <w:rPr>
          <w:rFonts w:cs="Arial"/>
          <w:b/>
          <w:bCs/>
          <w:i/>
          <w:iCs/>
          <w:sz w:val="16"/>
          <w:szCs w:val="16"/>
        </w:rPr>
        <w:t xml:space="preserve"> </w:t>
      </w:r>
      <w:r w:rsidRPr="006E5B84">
        <w:t xml:space="preserve">d.d. </w:t>
      </w:r>
      <w:sdt>
        <w:sdtPr>
          <w:alias w:val="datum aanbestedingsprocedure"/>
          <w:tag w:val=" mitVV VV5D7157A6012F41BF99F28E20E0AA7425 "/>
          <w:id w:val="1572312776"/>
          <w:placeholder>
            <w:docPart w:val="23B17CD989CC4150B5C5EEA442CDE973"/>
          </w:placeholder>
          <w15:color w:val="808080"/>
        </w:sdtPr>
        <w:sdtContent>
          <w:r w:rsidR="00DA5158">
            <w:t>22 februari</w:t>
          </w:r>
          <w:r w:rsidR="006E5B84" w:rsidRPr="006E5B84">
            <w:t xml:space="preserve"> 2024</w:t>
          </w:r>
        </w:sdtContent>
      </w:sdt>
      <w:r w:rsidR="00123ABE">
        <w:t>,</w:t>
      </w:r>
      <w:r w:rsidRPr="00787BA0">
        <w:t xml:space="preserve"> is</w:t>
      </w:r>
      <w:r w:rsidR="00123ABE">
        <w:t xml:space="preserve"> </w:t>
      </w:r>
      <w:r w:rsidRPr="00787BA0">
        <w:t>gestart voor</w:t>
      </w:r>
      <w:r w:rsidR="007E65FD">
        <w:t xml:space="preserve"> de levering van</w:t>
      </w:r>
      <w:r w:rsidR="008C0349">
        <w:t xml:space="preserve"> </w:t>
      </w:r>
      <w:r w:rsidR="00DA5158" w:rsidRPr="00DA5158">
        <w:rPr>
          <w:rFonts w:cs="Arial"/>
          <w:sz w:val="18"/>
          <w:szCs w:val="18"/>
        </w:rPr>
        <w:t>7 chassis en 7</w:t>
      </w:r>
      <w:r w:rsidR="00DA5158">
        <w:rPr>
          <w:rFonts w:cs="Arial"/>
          <w:sz w:val="18"/>
          <w:szCs w:val="18"/>
        </w:rPr>
        <w:t xml:space="preserve"> </w:t>
      </w:r>
      <w:r w:rsidR="00DA5158" w:rsidRPr="00DA5158">
        <w:rPr>
          <w:rFonts w:cs="Arial"/>
          <w:sz w:val="18"/>
          <w:szCs w:val="18"/>
        </w:rPr>
        <w:t xml:space="preserve">opbouwen voor afvalinzameling </w:t>
      </w:r>
      <w:sdt>
        <w:sdtPr>
          <w:alias w:val="gestart voor"/>
          <w:tag w:val=" mitVV VV53E69AEBCE3A47448AEE11D0FC5560BA "/>
          <w:id w:val="491371190"/>
          <w:placeholder>
            <w:docPart w:val="9512926C8968415189E19D0664AD3EFA"/>
          </w:placeholder>
          <w15:color w:val="808080"/>
        </w:sdtPr>
        <w:sdtContent>
          <w:r w:rsidR="007E65FD">
            <w:t xml:space="preserve"> in</w:t>
          </w:r>
          <w:r w:rsidR="00DA5158">
            <w:t xml:space="preserve"> vijf</w:t>
          </w:r>
          <w:r w:rsidR="007E65FD">
            <w:t xml:space="preserve"> percelen</w:t>
          </w:r>
          <w:r w:rsidR="00A37297">
            <w:t>‎</w:t>
          </w:r>
        </w:sdtContent>
      </w:sdt>
      <w:r w:rsidRPr="00787BA0">
        <w:t>;</w:t>
      </w:r>
    </w:p>
    <w:p w14:paraId="03018217" w14:textId="6F1B509C" w:rsidR="00787BA0" w:rsidRPr="00787BA0" w:rsidRDefault="00787BA0" w:rsidP="00787BA0">
      <w:pPr>
        <w:pStyle w:val="inspring1"/>
      </w:pPr>
      <w:r>
        <w:t>b.</w:t>
      </w:r>
      <w:r>
        <w:tab/>
      </w:r>
      <w:r w:rsidRPr="00787BA0">
        <w:t>dat de eisen voor het indienen van de inschrijving en de uitvoering van de opdracht</w:t>
      </w:r>
      <w:r w:rsidR="0054208E">
        <w:t xml:space="preserve"> </w:t>
      </w:r>
      <w:r w:rsidR="0054208E" w:rsidRPr="00787BA0">
        <w:t>zijn</w:t>
      </w:r>
      <w:r w:rsidRPr="00787BA0">
        <w:t xml:space="preserve"> vastgelegd in </w:t>
      </w:r>
      <w:r w:rsidR="008C0349">
        <w:t>het</w:t>
      </w:r>
      <w:r w:rsidR="00607433">
        <w:t xml:space="preserve"> </w:t>
      </w:r>
      <w:r w:rsidR="00D41014">
        <w:t>Aanbestedings</w:t>
      </w:r>
      <w:r w:rsidR="008C0349">
        <w:t>document</w:t>
      </w:r>
      <w:r w:rsidR="00D41014">
        <w:t xml:space="preserve"> </w:t>
      </w:r>
      <w:r w:rsidR="00D41014" w:rsidRPr="00787BA0">
        <w:t>inzake</w:t>
      </w:r>
      <w:r w:rsidRPr="00787BA0">
        <w:t xml:space="preserve"> </w:t>
      </w:r>
      <w:r w:rsidR="008C0349">
        <w:t xml:space="preserve">de levering van </w:t>
      </w:r>
      <w:r w:rsidR="00DA5158" w:rsidRPr="00DA5158">
        <w:rPr>
          <w:rFonts w:cs="Arial"/>
          <w:sz w:val="18"/>
          <w:szCs w:val="18"/>
        </w:rPr>
        <w:t>7 chassis en 7</w:t>
      </w:r>
      <w:r w:rsidR="00DA5158">
        <w:rPr>
          <w:rFonts w:cs="Arial"/>
          <w:sz w:val="18"/>
          <w:szCs w:val="18"/>
        </w:rPr>
        <w:t xml:space="preserve"> </w:t>
      </w:r>
      <w:r w:rsidR="00DA5158" w:rsidRPr="00DA5158">
        <w:rPr>
          <w:rFonts w:cs="Arial"/>
          <w:sz w:val="18"/>
          <w:szCs w:val="18"/>
        </w:rPr>
        <w:t>opbouwen voor afvalinzameling</w:t>
      </w:r>
      <w:r w:rsidR="00DA5158">
        <w:t xml:space="preserve"> </w:t>
      </w:r>
      <w:r w:rsidR="008C0349">
        <w:t xml:space="preserve">voor de buitendienst </w:t>
      </w:r>
      <w:r w:rsidRPr="00787BA0">
        <w:t>met kenmerk</w:t>
      </w:r>
      <w:r w:rsidR="008C0349">
        <w:t xml:space="preserve"> </w:t>
      </w:r>
      <w:r w:rsidR="00DA5158" w:rsidRPr="00DA5158">
        <w:rPr>
          <w:rFonts w:cs="Arial"/>
        </w:rPr>
        <w:t>Z23.165326</w:t>
      </w:r>
      <w:r w:rsidR="00D227D7">
        <w:t xml:space="preserve">, </w:t>
      </w:r>
      <w:r w:rsidRPr="00787BA0">
        <w:t xml:space="preserve">d.d. </w:t>
      </w:r>
      <w:sdt>
        <w:sdtPr>
          <w:alias w:val="aanbesteding datum"/>
          <w:tag w:val=" mitVV VV389530F7D618483E8F2076275DC7CBA6 "/>
          <w:id w:val="2070376164"/>
          <w:placeholder>
            <w:docPart w:val="F382EADE74494802AC1F847E622CACAA"/>
          </w:placeholder>
          <w15:color w:val="808080"/>
        </w:sdtPr>
        <w:sdtContent>
          <w:r w:rsidR="00DA5158">
            <w:t>22 februari</w:t>
          </w:r>
          <w:r w:rsidR="006E5B84">
            <w:t xml:space="preserve"> 2024</w:t>
          </w:r>
        </w:sdtContent>
      </w:sdt>
      <w:r w:rsidRPr="00787BA0">
        <w:t xml:space="preserve"> hierna te noemen: </w:t>
      </w:r>
      <w:r w:rsidR="008C0349">
        <w:t>Aanbestedingsdocument</w:t>
      </w:r>
      <w:r w:rsidRPr="00787BA0">
        <w:t>;</w:t>
      </w:r>
    </w:p>
    <w:p w14:paraId="6BE861A1" w14:textId="23DF32B0" w:rsidR="00787BA0" w:rsidRPr="00787BA0" w:rsidRDefault="00787BA0" w:rsidP="00787BA0">
      <w:pPr>
        <w:pStyle w:val="inspring1"/>
      </w:pPr>
      <w:r>
        <w:t>c.</w:t>
      </w:r>
      <w:r>
        <w:tab/>
      </w:r>
      <w:r w:rsidRPr="00787BA0">
        <w:t xml:space="preserve">dat de inschrijving van de Opdrachtnemer naar aanleiding van deze </w:t>
      </w:r>
      <w:r w:rsidR="00607433">
        <w:t>Europese openbare</w:t>
      </w:r>
      <w:r w:rsidRPr="00787BA0">
        <w:t xml:space="preserve"> aanbestedingsprocedure als inschrijving met de beste </w:t>
      </w:r>
      <w:r w:rsidR="00D41014" w:rsidRPr="00787BA0">
        <w:t>prijs-kwaliteitverhouding</w:t>
      </w:r>
      <w:r w:rsidR="007E65FD">
        <w:t xml:space="preserve"> voor perceel </w:t>
      </w:r>
      <w:r w:rsidR="00D41014">
        <w:t>1</w:t>
      </w:r>
      <w:r w:rsidR="00DA5158">
        <w:t>, 2, 3, 4</w:t>
      </w:r>
      <w:r w:rsidR="00D41014">
        <w:t xml:space="preserve"> </w:t>
      </w:r>
      <w:r w:rsidR="008C0349">
        <w:t xml:space="preserve">en/of perceel </w:t>
      </w:r>
      <w:r w:rsidR="00DA5158">
        <w:t>5</w:t>
      </w:r>
      <w:r w:rsidR="008C0349">
        <w:t xml:space="preserve"> </w:t>
      </w:r>
      <w:r w:rsidR="00D41014" w:rsidRPr="00787BA0">
        <w:t>is</w:t>
      </w:r>
      <w:r w:rsidRPr="00787BA0">
        <w:t xml:space="preserve"> beoordeeld;</w:t>
      </w:r>
    </w:p>
    <w:p w14:paraId="4CF63CF3" w14:textId="50032ABC" w:rsidR="00787BA0" w:rsidRPr="00787BA0" w:rsidRDefault="00787BA0" w:rsidP="00787BA0">
      <w:pPr>
        <w:pStyle w:val="inspring1"/>
      </w:pPr>
      <w:r>
        <w:t>d.</w:t>
      </w:r>
      <w:r>
        <w:tab/>
      </w:r>
      <w:r w:rsidRPr="00787BA0">
        <w:t>dat d.d</w:t>
      </w:r>
      <w:r w:rsidRPr="00607433">
        <w:rPr>
          <w:highlight w:val="yellow"/>
        </w:rPr>
        <w:t xml:space="preserve">. </w:t>
      </w:r>
      <w:sdt>
        <w:sdtPr>
          <w:rPr>
            <w:highlight w:val="yellow"/>
          </w:rPr>
          <w:alias w:val="datum verificatiebespreking"/>
          <w:tag w:val=" mitVV VVDEF0928DCCD84CA7A43E892F99DB20C9 "/>
          <w:id w:val="-822192505"/>
          <w:placeholder>
            <w:docPart w:val="75DE9DAE9B684CAF844A846407D6F48B"/>
          </w:placeholder>
          <w15:color w:val="808080"/>
        </w:sdtPr>
        <w:sdtContent>
          <w:r w:rsidR="00607433" w:rsidRPr="00607433">
            <w:rPr>
              <w:highlight w:val="yellow"/>
            </w:rPr>
            <w:t>x</w:t>
          </w:r>
        </w:sdtContent>
      </w:sdt>
      <w:r w:rsidRPr="00787BA0">
        <w:t xml:space="preserve"> een verificatiebespreking heeft plaatsgevonden, waarin nadere afspraken zijn gemaakt over de uitvoering van de overeenkomst. Van de verificatiebespreking is een door Partijen ondertekend verslag opgemaakt;</w:t>
      </w:r>
    </w:p>
    <w:p w14:paraId="1D8D1092" w14:textId="0AE1117E" w:rsidR="00787BA0" w:rsidRPr="00787BA0" w:rsidRDefault="00787BA0" w:rsidP="00787BA0">
      <w:pPr>
        <w:pStyle w:val="inspring1"/>
      </w:pPr>
      <w:r>
        <w:t>e.</w:t>
      </w:r>
      <w:r>
        <w:tab/>
      </w:r>
      <w:r w:rsidRPr="00787BA0">
        <w:t xml:space="preserve">dat Opdrachtgever aan de Opdrachtnemer de opdracht heeft verstrekt voor de </w:t>
      </w:r>
      <w:r w:rsidR="00607433">
        <w:t>levering van</w:t>
      </w:r>
      <w:r w:rsidR="007E65FD">
        <w:t xml:space="preserve"> </w:t>
      </w:r>
      <w:r w:rsidR="00DA5158">
        <w:t xml:space="preserve">7 chassis </w:t>
      </w:r>
      <w:r w:rsidR="00D41014">
        <w:t>(perceel</w:t>
      </w:r>
      <w:r w:rsidR="00607433">
        <w:t xml:space="preserve"> </w:t>
      </w:r>
      <w:r w:rsidR="00D41014">
        <w:t>1)</w:t>
      </w:r>
      <w:r w:rsidR="008C0349">
        <w:t xml:space="preserve"> of </w:t>
      </w:r>
      <w:r w:rsidR="00DA5158">
        <w:t xml:space="preserve">een achterlader met vaste opbouw </w:t>
      </w:r>
      <w:r w:rsidR="006D1670">
        <w:t xml:space="preserve">(perceel 2) </w:t>
      </w:r>
      <w:r w:rsidR="00DA5158">
        <w:t xml:space="preserve">en/of </w:t>
      </w:r>
      <w:r w:rsidR="00DA5158">
        <w:t xml:space="preserve">een achterlader met </w:t>
      </w:r>
      <w:r w:rsidR="00DA5158">
        <w:t xml:space="preserve">afzetbare </w:t>
      </w:r>
      <w:r w:rsidR="00DA5158">
        <w:t>opbouw</w:t>
      </w:r>
      <w:r w:rsidR="00DA5158" w:rsidRPr="00787BA0">
        <w:t xml:space="preserve"> </w:t>
      </w:r>
      <w:r w:rsidR="00DA5158">
        <w:t xml:space="preserve">(perceel </w:t>
      </w:r>
      <w:r w:rsidR="00DA5158">
        <w:t>3</w:t>
      </w:r>
      <w:r w:rsidR="00DA5158">
        <w:t xml:space="preserve">) en/of </w:t>
      </w:r>
      <w:r w:rsidR="00DA5158">
        <w:t>twee</w:t>
      </w:r>
      <w:r w:rsidR="00DA5158">
        <w:t xml:space="preserve"> </w:t>
      </w:r>
      <w:r w:rsidR="00DA5158">
        <w:t>zij</w:t>
      </w:r>
      <w:r w:rsidR="00DA5158">
        <w:t>lader</w:t>
      </w:r>
      <w:r w:rsidR="00DA5158">
        <w:t>s</w:t>
      </w:r>
      <w:r w:rsidR="00DA5158">
        <w:t xml:space="preserve"> met afzet</w:t>
      </w:r>
      <w:r w:rsidR="00DA5158">
        <w:t xml:space="preserve">systeem </w:t>
      </w:r>
      <w:r w:rsidR="00DA5158">
        <w:t xml:space="preserve">(perceel </w:t>
      </w:r>
      <w:r w:rsidR="00DA5158">
        <w:t>4</w:t>
      </w:r>
      <w:r w:rsidR="00DA5158">
        <w:t xml:space="preserve">) </w:t>
      </w:r>
      <w:r w:rsidR="00DA5158">
        <w:t xml:space="preserve">en/of drie afzetcontainerwagens waarvan twee met kraan (perceel 5) </w:t>
      </w:r>
      <w:r w:rsidR="00D41014" w:rsidRPr="00787BA0">
        <w:t>zoals</w:t>
      </w:r>
      <w:r w:rsidRPr="00787BA0">
        <w:t xml:space="preserve"> omschreven in </w:t>
      </w:r>
      <w:r w:rsidR="008C0349">
        <w:t>het Aanbesteding</w:t>
      </w:r>
      <w:r w:rsidR="006D1670">
        <w:t>s</w:t>
      </w:r>
      <w:r w:rsidR="008C0349">
        <w:t>document</w:t>
      </w:r>
      <w:r w:rsidRPr="00787BA0">
        <w:t xml:space="preserve"> inclusief de bijlagen en de bijbehorende Nota van Inlichtingen d.d. </w:t>
      </w:r>
      <w:r w:rsidR="007E65FD" w:rsidRPr="007E65FD">
        <w:rPr>
          <w:highlight w:val="yellow"/>
        </w:rPr>
        <w:t>(x)</w:t>
      </w:r>
      <w:r w:rsidRPr="007E65FD">
        <w:rPr>
          <w:highlight w:val="yellow"/>
        </w:rPr>
        <w:t>;</w:t>
      </w:r>
    </w:p>
    <w:p w14:paraId="47C15FCB" w14:textId="1F2B067D" w:rsidR="00787BA0" w:rsidRPr="00787BA0" w:rsidRDefault="00787BA0" w:rsidP="00787BA0">
      <w:pPr>
        <w:pStyle w:val="inspring1"/>
      </w:pPr>
      <w:r>
        <w:t>f.</w:t>
      </w:r>
      <w:r>
        <w:tab/>
      </w:r>
      <w:r w:rsidRPr="00787BA0">
        <w:t>dat Partijen de nadere voorwaarden voor deze opdrachtverstrekking in deze overeenkomst wensen vast te leggen.</w:t>
      </w:r>
    </w:p>
    <w:p w14:paraId="6084D5C5" w14:textId="77777777" w:rsidR="00787BA0" w:rsidRPr="00787BA0" w:rsidRDefault="00787BA0" w:rsidP="00787BA0"/>
    <w:p w14:paraId="6309DD67" w14:textId="77777777" w:rsidR="00787BA0" w:rsidRPr="00787BA0" w:rsidRDefault="00787BA0" w:rsidP="00787BA0">
      <w:pPr>
        <w:rPr>
          <w:b/>
          <w:bCs/>
        </w:rPr>
      </w:pPr>
      <w:r w:rsidRPr="00787BA0">
        <w:rPr>
          <w:b/>
          <w:bCs/>
        </w:rPr>
        <w:t>Artikel 1</w:t>
      </w:r>
    </w:p>
    <w:p w14:paraId="0C7F9568" w14:textId="77D7054F" w:rsidR="00787BA0" w:rsidRPr="00787BA0" w:rsidRDefault="00607433" w:rsidP="00787BA0">
      <w:pPr>
        <w:rPr>
          <w:b/>
          <w:bCs/>
        </w:rPr>
      </w:pPr>
      <w:r>
        <w:rPr>
          <w:b/>
          <w:bCs/>
        </w:rPr>
        <w:t xml:space="preserve">Levering </w:t>
      </w:r>
      <w:r w:rsidRPr="007174CA">
        <w:rPr>
          <w:b/>
          <w:bCs/>
        </w:rPr>
        <w:t xml:space="preserve">van </w:t>
      </w:r>
      <w:r w:rsidR="007174CA" w:rsidRPr="007174CA">
        <w:rPr>
          <w:b/>
          <w:bCs/>
          <w:lang w:eastAsia="en-US"/>
        </w:rPr>
        <w:t>chassis en opbouw(en)</w:t>
      </w:r>
    </w:p>
    <w:p w14:paraId="15937A38" w14:textId="09E687FF" w:rsidR="00787BA0" w:rsidRDefault="003E705E" w:rsidP="00607433">
      <w:pPr>
        <w:pStyle w:val="Lijstalinea"/>
        <w:numPr>
          <w:ilvl w:val="1"/>
          <w:numId w:val="4"/>
        </w:numPr>
      </w:pPr>
      <w:r>
        <w:t>Opdrachtgever</w:t>
      </w:r>
      <w:r w:rsidR="00607433" w:rsidRPr="00E24DC7">
        <w:t xml:space="preserve"> koopt van </w:t>
      </w:r>
      <w:r>
        <w:t>Opdrachtnemer</w:t>
      </w:r>
      <w:r w:rsidR="00607433" w:rsidRPr="00E24DC7">
        <w:t xml:space="preserve"> en </w:t>
      </w:r>
      <w:r>
        <w:t>Opdrachtnemer</w:t>
      </w:r>
      <w:r w:rsidR="00607433" w:rsidRPr="00E24DC7">
        <w:t xml:space="preserve"> </w:t>
      </w:r>
      <w:r w:rsidR="00607433">
        <w:t>verkoopt en levert</w:t>
      </w:r>
      <w:r w:rsidR="00607433" w:rsidRPr="00E24DC7">
        <w:t xml:space="preserve"> aan de </w:t>
      </w:r>
      <w:r>
        <w:t>Opdrachtgever</w:t>
      </w:r>
      <w:r w:rsidR="00607433" w:rsidRPr="00E24DC7">
        <w:t xml:space="preserve"> de door</w:t>
      </w:r>
      <w:r w:rsidR="00607433">
        <w:t xml:space="preserve"> de</w:t>
      </w:r>
      <w:r w:rsidR="008C6C1A">
        <w:t xml:space="preserve"> Opdrachtnemer </w:t>
      </w:r>
      <w:r w:rsidR="00607433" w:rsidRPr="00E24DC7">
        <w:t xml:space="preserve">in zijn Inschrijving genoemde en tot het Perceel behorende </w:t>
      </w:r>
      <w:r w:rsidR="00D5242A">
        <w:t xml:space="preserve">chassis </w:t>
      </w:r>
      <w:proofErr w:type="spellStart"/>
      <w:r w:rsidR="00D5242A">
        <w:t>cq</w:t>
      </w:r>
      <w:proofErr w:type="spellEnd"/>
      <w:r w:rsidR="00D5242A">
        <w:t xml:space="preserve"> opbouw</w:t>
      </w:r>
      <w:r w:rsidR="004452E3">
        <w:t>(</w:t>
      </w:r>
      <w:r w:rsidR="00D5242A">
        <w:t>en</w:t>
      </w:r>
      <w:r w:rsidR="004452E3">
        <w:t>)</w:t>
      </w:r>
      <w:r w:rsidR="00607433" w:rsidRPr="00E24DC7">
        <w:t xml:space="preserve">. </w:t>
      </w:r>
      <w:r w:rsidR="00607433">
        <w:t xml:space="preserve">De door </w:t>
      </w:r>
      <w:r w:rsidR="008C6C1A">
        <w:t>Opdrachtnemer</w:t>
      </w:r>
      <w:r w:rsidR="00607433">
        <w:t xml:space="preserve"> te leveren </w:t>
      </w:r>
      <w:r w:rsidR="004452E3">
        <w:t xml:space="preserve">chassis </w:t>
      </w:r>
      <w:proofErr w:type="spellStart"/>
      <w:r w:rsidR="004452E3">
        <w:t>cq</w:t>
      </w:r>
      <w:proofErr w:type="spellEnd"/>
      <w:r w:rsidR="004452E3">
        <w:t xml:space="preserve"> opbouw(en)</w:t>
      </w:r>
      <w:r w:rsidR="004452E3" w:rsidRPr="00E24DC7">
        <w:t xml:space="preserve"> </w:t>
      </w:r>
      <w:r w:rsidR="00607433">
        <w:t xml:space="preserve"> betreffen de volgende </w:t>
      </w:r>
      <w:r w:rsidR="007174CA">
        <w:t>cha</w:t>
      </w:r>
      <w:r w:rsidR="00252471">
        <w:t>s</w:t>
      </w:r>
      <w:r w:rsidR="007174CA">
        <w:t>sis</w:t>
      </w:r>
      <w:r w:rsidR="00607433">
        <w:t xml:space="preserve">merken en </w:t>
      </w:r>
      <w:r w:rsidR="007174CA">
        <w:t>chassis</w:t>
      </w:r>
      <w:r w:rsidR="00607433">
        <w:t>types</w:t>
      </w:r>
      <w:r w:rsidR="00D5242A">
        <w:t xml:space="preserve"> </w:t>
      </w:r>
      <w:proofErr w:type="spellStart"/>
      <w:r w:rsidR="00D5242A">
        <w:t>cq</w:t>
      </w:r>
      <w:proofErr w:type="spellEnd"/>
      <w:r w:rsidR="00D5242A">
        <w:t xml:space="preserve"> opbouwmerken en opbouwtypes</w:t>
      </w:r>
      <w:r w:rsidR="00607433">
        <w:t>:</w:t>
      </w:r>
      <w:r w:rsidR="00787BA0" w:rsidRPr="00787BA0">
        <w:t xml:space="preserve"> </w:t>
      </w:r>
    </w:p>
    <w:p w14:paraId="4AFD3FB7" w14:textId="1E82E640" w:rsidR="00607433" w:rsidRPr="008C6C1A" w:rsidRDefault="008C6C1A" w:rsidP="008C6C1A">
      <w:pPr>
        <w:ind w:left="390"/>
        <w:rPr>
          <w:highlight w:val="yellow"/>
        </w:rPr>
      </w:pPr>
      <w:r>
        <w:t>(</w:t>
      </w:r>
      <w:r w:rsidRPr="008C6C1A">
        <w:rPr>
          <w:highlight w:val="yellow"/>
        </w:rPr>
        <w:t>x)</w:t>
      </w:r>
    </w:p>
    <w:p w14:paraId="2DC8EDC3" w14:textId="7B3F69A4" w:rsidR="00607433" w:rsidRPr="008C6C1A" w:rsidRDefault="008C6C1A" w:rsidP="008C6C1A">
      <w:pPr>
        <w:ind w:left="390"/>
        <w:rPr>
          <w:highlight w:val="yellow"/>
        </w:rPr>
      </w:pPr>
      <w:r w:rsidRPr="008C6C1A">
        <w:rPr>
          <w:highlight w:val="yellow"/>
        </w:rPr>
        <w:t>(x)</w:t>
      </w:r>
    </w:p>
    <w:p w14:paraId="76B570A0" w14:textId="148F45B2" w:rsidR="008C6C1A" w:rsidRPr="00787BA0" w:rsidRDefault="008C6C1A" w:rsidP="008C6C1A">
      <w:pPr>
        <w:ind w:left="390"/>
      </w:pPr>
      <w:r w:rsidRPr="008C6C1A">
        <w:rPr>
          <w:highlight w:val="yellow"/>
        </w:rPr>
        <w:t>(x</w:t>
      </w:r>
      <w:r>
        <w:t>)</w:t>
      </w:r>
    </w:p>
    <w:p w14:paraId="5D2DA679" w14:textId="51FD7091" w:rsidR="00607433" w:rsidRDefault="00787BA0" w:rsidP="00607433">
      <w:pPr>
        <w:widowControl w:val="0"/>
        <w:tabs>
          <w:tab w:val="clear" w:pos="397"/>
          <w:tab w:val="clear" w:pos="794"/>
          <w:tab w:val="clear" w:pos="1191"/>
          <w:tab w:val="clear" w:pos="1588"/>
          <w:tab w:val="clear" w:pos="1985"/>
          <w:tab w:val="clear" w:pos="2381"/>
          <w:tab w:val="clear" w:pos="2778"/>
          <w:tab w:val="clear" w:pos="3175"/>
          <w:tab w:val="clear" w:pos="3572"/>
          <w:tab w:val="clear" w:pos="3969"/>
          <w:tab w:val="num" w:pos="567"/>
        </w:tabs>
        <w:spacing w:line="260" w:lineRule="atLeast"/>
        <w:ind w:left="390" w:hanging="390"/>
        <w:jc w:val="both"/>
      </w:pPr>
      <w:r>
        <w:t>1.2</w:t>
      </w:r>
      <w:r>
        <w:tab/>
      </w:r>
      <w:r w:rsidR="00607433">
        <w:t xml:space="preserve">De op basis van deze overeenkomst te leveren </w:t>
      </w:r>
      <w:r w:rsidR="00D5242A">
        <w:t xml:space="preserve">chassis </w:t>
      </w:r>
      <w:proofErr w:type="spellStart"/>
      <w:r w:rsidR="00D5242A">
        <w:t>cq</w:t>
      </w:r>
      <w:proofErr w:type="spellEnd"/>
      <w:r w:rsidR="00D5242A">
        <w:t xml:space="preserve"> opbouw</w:t>
      </w:r>
      <w:r w:rsidR="004452E3">
        <w:t>(</w:t>
      </w:r>
      <w:r w:rsidR="00D5242A">
        <w:t>en</w:t>
      </w:r>
      <w:r w:rsidR="004452E3">
        <w:t>)</w:t>
      </w:r>
      <w:r w:rsidR="00607433">
        <w:t xml:space="preserve"> dienen te voldoen aan de eisen zoals opgenomen in</w:t>
      </w:r>
      <w:r w:rsidR="006D1670">
        <w:t xml:space="preserve"> het Aanbestedingsdocument</w:t>
      </w:r>
      <w:r w:rsidR="00607433">
        <w:t xml:space="preserve">, inclusief de Minimumeisen, algemene inkoopvoorwaarden van </w:t>
      </w:r>
      <w:r w:rsidR="008C6C1A">
        <w:t>Opdrachtgever</w:t>
      </w:r>
      <w:r w:rsidR="00607433">
        <w:t xml:space="preserve"> en de Inschrijving.</w:t>
      </w:r>
    </w:p>
    <w:p w14:paraId="6DD9CF67" w14:textId="71634D55" w:rsidR="00787BA0" w:rsidRPr="00787BA0" w:rsidRDefault="00787BA0" w:rsidP="00787BA0">
      <w:pPr>
        <w:pStyle w:val="inspring1"/>
      </w:pPr>
      <w:r w:rsidRPr="00787BA0">
        <w:t>1.3</w:t>
      </w:r>
      <w:r w:rsidRPr="00787BA0">
        <w:tab/>
      </w:r>
      <w:r w:rsidR="003E5135">
        <w:t>Opdrachtnemer</w:t>
      </w:r>
      <w:r w:rsidR="00607433">
        <w:t xml:space="preserve"> is gehouden om </w:t>
      </w:r>
      <w:r w:rsidR="00B51DB5">
        <w:t>alle</w:t>
      </w:r>
      <w:r w:rsidR="00607433">
        <w:t xml:space="preserve"> tot de Opdracht behorende </w:t>
      </w:r>
      <w:r w:rsidR="00D5242A">
        <w:t xml:space="preserve">chassis </w:t>
      </w:r>
      <w:proofErr w:type="spellStart"/>
      <w:r w:rsidR="00D5242A">
        <w:t>cq</w:t>
      </w:r>
      <w:proofErr w:type="spellEnd"/>
      <w:r w:rsidR="00D5242A">
        <w:t xml:space="preserve"> opbouw</w:t>
      </w:r>
      <w:r w:rsidR="004452E3">
        <w:t>(</w:t>
      </w:r>
      <w:r w:rsidR="00D5242A">
        <w:t>en</w:t>
      </w:r>
      <w:r w:rsidR="004452E3">
        <w:t>)</w:t>
      </w:r>
      <w:r w:rsidR="00607433">
        <w:t xml:space="preserve"> aan </w:t>
      </w:r>
      <w:r w:rsidR="008C6C1A">
        <w:t>Opdrachtgever</w:t>
      </w:r>
      <w:r w:rsidR="00607433">
        <w:t xml:space="preserve"> te leveren binnen de in de Inschrijving genoemde levertermijn van maximaal</w:t>
      </w:r>
      <w:r w:rsidR="007E65FD">
        <w:t xml:space="preserve"> (</w:t>
      </w:r>
      <w:r w:rsidR="007E65FD" w:rsidRPr="007E65FD">
        <w:rPr>
          <w:highlight w:val="yellow"/>
        </w:rPr>
        <w:t>x</w:t>
      </w:r>
      <w:r w:rsidR="00607433" w:rsidRPr="007E65FD">
        <w:rPr>
          <w:highlight w:val="yellow"/>
        </w:rPr>
        <w:t>]</w:t>
      </w:r>
      <w:r w:rsidR="007E65FD" w:rsidRPr="007E65FD">
        <w:rPr>
          <w:highlight w:val="yellow"/>
        </w:rPr>
        <w:t>)</w:t>
      </w:r>
      <w:r w:rsidR="00607433">
        <w:t xml:space="preserve"> weken</w:t>
      </w:r>
      <w:r w:rsidR="00B51DB5">
        <w:t>. De levert</w:t>
      </w:r>
      <w:r w:rsidR="006D1670">
        <w:t>ermijn</w:t>
      </w:r>
      <w:r w:rsidR="00B51DB5">
        <w:t xml:space="preserve"> vangt aan op het moment van de rechtsgeldige bestelling door de daartoe bevoegde </w:t>
      </w:r>
      <w:r w:rsidR="00B51DB5" w:rsidRPr="006D1670">
        <w:t xml:space="preserve">persoon van </w:t>
      </w:r>
      <w:r w:rsidR="008C6C1A" w:rsidRPr="006D1670">
        <w:t>Opdrachtgever</w:t>
      </w:r>
      <w:r w:rsidR="00607433" w:rsidRPr="006D1670">
        <w:t xml:space="preserve">. Aflevering </w:t>
      </w:r>
      <w:r w:rsidR="00D5242A">
        <w:t xml:space="preserve">van de </w:t>
      </w:r>
      <w:r w:rsidR="004452E3">
        <w:t xml:space="preserve">chassis dient plaats te vinden op de locatie opgegeven door de leverancier van de betreffende opbouw(en) en van het </w:t>
      </w:r>
      <w:r w:rsidR="00D5242A">
        <w:t xml:space="preserve">complete voertuigen </w:t>
      </w:r>
      <w:r w:rsidR="00607433" w:rsidRPr="006D1670">
        <w:t>dient plaats te vinden op de volgende locatie</w:t>
      </w:r>
      <w:r w:rsidR="00F27BB8" w:rsidRPr="006D1670">
        <w:t>: Troelstralaan1 te Goes (locatie Buitendienst gemeente Goes</w:t>
      </w:r>
      <w:r w:rsidR="00D5242A">
        <w:t>)</w:t>
      </w:r>
      <w:r w:rsidR="00607433" w:rsidRPr="006D1670">
        <w:t>.</w:t>
      </w:r>
    </w:p>
    <w:p w14:paraId="59B4EA88" w14:textId="097073D1" w:rsidR="00636607" w:rsidRDefault="00787BA0" w:rsidP="00636607">
      <w:pPr>
        <w:widowControl w:val="0"/>
        <w:tabs>
          <w:tab w:val="clear" w:pos="397"/>
          <w:tab w:val="clear" w:pos="794"/>
          <w:tab w:val="clear" w:pos="1191"/>
          <w:tab w:val="clear" w:pos="1588"/>
          <w:tab w:val="clear" w:pos="1985"/>
          <w:tab w:val="clear" w:pos="2381"/>
          <w:tab w:val="clear" w:pos="2778"/>
          <w:tab w:val="clear" w:pos="3175"/>
          <w:tab w:val="clear" w:pos="3572"/>
          <w:tab w:val="clear" w:pos="3969"/>
          <w:tab w:val="num" w:pos="567"/>
        </w:tabs>
        <w:spacing w:line="260" w:lineRule="atLeast"/>
        <w:ind w:left="397" w:hanging="397"/>
        <w:jc w:val="both"/>
      </w:pPr>
      <w:r w:rsidRPr="00787BA0">
        <w:t>1.4</w:t>
      </w:r>
      <w:r w:rsidRPr="00787BA0">
        <w:tab/>
      </w:r>
      <w:r w:rsidR="00636607">
        <w:t xml:space="preserve">Tot het moment waarop de </w:t>
      </w:r>
      <w:r w:rsidR="004452E3">
        <w:t xml:space="preserve">chassis </w:t>
      </w:r>
      <w:proofErr w:type="spellStart"/>
      <w:r w:rsidR="004452E3">
        <w:t>cq</w:t>
      </w:r>
      <w:proofErr w:type="spellEnd"/>
      <w:r w:rsidR="004452E3">
        <w:t xml:space="preserve"> opbouw(en)</w:t>
      </w:r>
      <w:r w:rsidR="004452E3">
        <w:t xml:space="preserve"> </w:t>
      </w:r>
      <w:r w:rsidR="00636607">
        <w:t xml:space="preserve">door </w:t>
      </w:r>
      <w:r w:rsidR="008C6C1A">
        <w:t>Opdrachtnemer</w:t>
      </w:r>
      <w:r w:rsidR="00636607">
        <w:t xml:space="preserve"> zowel feitelijk als juridisch aan </w:t>
      </w:r>
      <w:r w:rsidR="008C6C1A">
        <w:t>Opdrachtgever</w:t>
      </w:r>
      <w:r w:rsidR="00636607">
        <w:t xml:space="preserve"> zijn afgeleverd</w:t>
      </w:r>
      <w:r w:rsidR="008C6C1A">
        <w:t xml:space="preserve"> en goedgekeurd</w:t>
      </w:r>
      <w:r w:rsidR="00636607">
        <w:t xml:space="preserve">, zijn de </w:t>
      </w:r>
      <w:r w:rsidR="00D5242A">
        <w:t xml:space="preserve">chassis </w:t>
      </w:r>
      <w:proofErr w:type="spellStart"/>
      <w:r w:rsidR="00D5242A">
        <w:t>cq</w:t>
      </w:r>
      <w:proofErr w:type="spellEnd"/>
      <w:r w:rsidR="00D5242A">
        <w:t xml:space="preserve"> opbouw</w:t>
      </w:r>
      <w:r w:rsidR="004452E3">
        <w:t>(</w:t>
      </w:r>
      <w:r w:rsidR="00D5242A">
        <w:t>en</w:t>
      </w:r>
      <w:r w:rsidR="004452E3">
        <w:t>)</w:t>
      </w:r>
      <w:r w:rsidR="00636607">
        <w:t xml:space="preserve"> voor risico van </w:t>
      </w:r>
      <w:r w:rsidR="00D5242A">
        <w:t xml:space="preserve">de </w:t>
      </w:r>
      <w:r w:rsidR="008C6C1A">
        <w:t>Opdrachtnemer</w:t>
      </w:r>
      <w:r w:rsidR="00636607">
        <w:t xml:space="preserve">. </w:t>
      </w:r>
    </w:p>
    <w:p w14:paraId="363D4173" w14:textId="31BE5EA3" w:rsidR="003E5135" w:rsidRDefault="006E5B84" w:rsidP="006E5B84">
      <w:pPr>
        <w:widowControl w:val="0"/>
        <w:tabs>
          <w:tab w:val="clear" w:pos="397"/>
          <w:tab w:val="clear" w:pos="794"/>
          <w:tab w:val="clear" w:pos="1191"/>
          <w:tab w:val="clear" w:pos="1588"/>
          <w:tab w:val="clear" w:pos="1985"/>
          <w:tab w:val="clear" w:pos="2381"/>
          <w:tab w:val="clear" w:pos="2778"/>
          <w:tab w:val="clear" w:pos="3175"/>
          <w:tab w:val="clear" w:pos="3572"/>
          <w:tab w:val="clear" w:pos="3969"/>
          <w:tab w:val="num" w:pos="567"/>
        </w:tabs>
        <w:spacing w:line="260" w:lineRule="atLeast"/>
        <w:ind w:left="397" w:hanging="397"/>
        <w:jc w:val="both"/>
      </w:pPr>
      <w:r>
        <w:t>1.5</w:t>
      </w:r>
      <w:r>
        <w:tab/>
      </w:r>
      <w:r w:rsidR="003E5135">
        <w:t>De afgesproken levert</w:t>
      </w:r>
      <w:r w:rsidR="006D1670">
        <w:t>ermijn</w:t>
      </w:r>
      <w:r w:rsidR="003E5135">
        <w:t xml:space="preserve"> genoemd onder artikel 1.3 is bindend en betreft een fatale termijn.</w:t>
      </w:r>
      <w:r w:rsidR="003E5135" w:rsidRPr="003E5135">
        <w:t xml:space="preserve"> </w:t>
      </w:r>
      <w:r w:rsidR="003E5135">
        <w:t xml:space="preserve">Opdrachtnemer is </w:t>
      </w:r>
      <w:r w:rsidR="008C6C1A">
        <w:t xml:space="preserve">in geval van overschrijding </w:t>
      </w:r>
      <w:r w:rsidR="003E5135">
        <w:t xml:space="preserve">zonder nadere ingebrekestelling in verzuim. Als </w:t>
      </w:r>
      <w:r w:rsidR="003E5135">
        <w:lastRenderedPageBreak/>
        <w:t>de opgegeven termijn niet wordt behaald geldt een boete van € 500,-- per week</w:t>
      </w:r>
      <w:r w:rsidR="008C6C1A">
        <w:t xml:space="preserve"> per </w:t>
      </w:r>
      <w:r w:rsidR="00D5242A">
        <w:t>levering die</w:t>
      </w:r>
      <w:r w:rsidR="008C6C1A">
        <w:t xml:space="preserve"> te laat is geleverd</w:t>
      </w:r>
      <w:r w:rsidR="003E5135">
        <w:t>.</w:t>
      </w:r>
      <w:r w:rsidR="00D5242A">
        <w:t xml:space="preserve"> </w:t>
      </w:r>
    </w:p>
    <w:p w14:paraId="6704AE92" w14:textId="11A86BF6" w:rsidR="003E5135" w:rsidRDefault="003E5135" w:rsidP="003E5135">
      <w:pPr>
        <w:pStyle w:val="Lijstalinea"/>
        <w:widowControl w:val="0"/>
        <w:tabs>
          <w:tab w:val="clear" w:pos="397"/>
          <w:tab w:val="clear" w:pos="794"/>
          <w:tab w:val="clear" w:pos="1191"/>
          <w:tab w:val="clear" w:pos="1588"/>
          <w:tab w:val="clear" w:pos="1985"/>
          <w:tab w:val="clear" w:pos="2381"/>
          <w:tab w:val="clear" w:pos="2778"/>
          <w:tab w:val="clear" w:pos="3175"/>
          <w:tab w:val="clear" w:pos="3572"/>
          <w:tab w:val="clear" w:pos="3969"/>
        </w:tabs>
        <w:spacing w:line="260" w:lineRule="atLeast"/>
        <w:ind w:left="360"/>
        <w:jc w:val="both"/>
      </w:pPr>
      <w:r>
        <w:t xml:space="preserve">Bij te late of niet volledige levering van </w:t>
      </w:r>
      <w:r w:rsidR="004452E3">
        <w:t xml:space="preserve">chassis </w:t>
      </w:r>
      <w:proofErr w:type="spellStart"/>
      <w:r w:rsidR="004452E3">
        <w:t>cq</w:t>
      </w:r>
      <w:proofErr w:type="spellEnd"/>
      <w:r w:rsidR="004452E3">
        <w:t xml:space="preserve"> opbouw(en)</w:t>
      </w:r>
      <w:r w:rsidR="004452E3" w:rsidRPr="00E24DC7">
        <w:t xml:space="preserve"> </w:t>
      </w:r>
      <w:r>
        <w:t>is gemeente Goes ook gemachtigd om voor elke dag van</w:t>
      </w:r>
      <w:r w:rsidR="006D1670">
        <w:t xml:space="preserve"> </w:t>
      </w:r>
      <w:r>
        <w:t>overschrijding</w:t>
      </w:r>
      <w:r w:rsidR="006D1670">
        <w:t xml:space="preserve"> van de levertermijn</w:t>
      </w:r>
      <w:r>
        <w:t xml:space="preserve">, zonder dat hiervoor een ingebrekestelling is benodigd, de marktconforme inhuur kosten voor een dergelijk gelijksoortig voertuig bij opdrachtnemer in rekening te brengen. Deze inhuurkosten kunnen tot een maximum van 5% van de waarde van het te laat </w:t>
      </w:r>
      <w:r w:rsidR="008C6C1A">
        <w:t xml:space="preserve">of niet volledig </w:t>
      </w:r>
      <w:r>
        <w:t xml:space="preserve">geleverde </w:t>
      </w:r>
      <w:r w:rsidR="00D5242A">
        <w:t xml:space="preserve">chassis </w:t>
      </w:r>
      <w:proofErr w:type="spellStart"/>
      <w:r w:rsidR="00D5242A">
        <w:t>cq</w:t>
      </w:r>
      <w:proofErr w:type="spellEnd"/>
      <w:r w:rsidR="00D5242A">
        <w:t xml:space="preserve"> opbouw</w:t>
      </w:r>
      <w:r>
        <w:t xml:space="preserve"> in rekening worden gebracht.</w:t>
      </w:r>
    </w:p>
    <w:p w14:paraId="2A81CE41" w14:textId="7D002709" w:rsidR="00787BA0" w:rsidRPr="00787BA0" w:rsidRDefault="00787BA0" w:rsidP="00787BA0">
      <w:pPr>
        <w:pStyle w:val="inspring1"/>
      </w:pPr>
      <w:r w:rsidRPr="00787BA0">
        <w:t>1.</w:t>
      </w:r>
      <w:r w:rsidR="003E5135">
        <w:t>6</w:t>
      </w:r>
      <w:r w:rsidRPr="00787BA0">
        <w:tab/>
      </w:r>
      <w:r w:rsidR="008C6C1A">
        <w:t>Opdrachtnemer</w:t>
      </w:r>
      <w:r w:rsidR="00636607" w:rsidRPr="00E24DC7">
        <w:t xml:space="preserve"> is gehouden om de </w:t>
      </w:r>
      <w:r w:rsidR="00D5242A">
        <w:t xml:space="preserve">leveringen </w:t>
      </w:r>
      <w:r w:rsidR="00636607" w:rsidRPr="00E24DC7">
        <w:t xml:space="preserve">onbezwaard en dus onder meer vrij van eigendomsvoorbehoud aan </w:t>
      </w:r>
      <w:r w:rsidR="008C6C1A">
        <w:t>Opdrachtgever</w:t>
      </w:r>
      <w:r w:rsidR="00636607" w:rsidRPr="00E24DC7">
        <w:t xml:space="preserve"> af te leveren.</w:t>
      </w:r>
      <w:r w:rsidR="00636607">
        <w:t xml:space="preserve"> </w:t>
      </w:r>
      <w:r w:rsidR="008C6C1A">
        <w:t>Opdrachtnemer</w:t>
      </w:r>
      <w:r w:rsidR="00636607">
        <w:t xml:space="preserve"> dient alle (gebruikelijke) leveringshandelingen te verrichten, waaronder in ieder geval begrepen de afgifte van de sleutels, de afgifte van alle delen van het</w:t>
      </w:r>
      <w:r w:rsidR="00D5242A">
        <w:t xml:space="preserve"> (voorlopige)</w:t>
      </w:r>
      <w:r w:rsidR="00636607">
        <w:t xml:space="preserve"> kentekenbewijs, de tenaamstelling van </w:t>
      </w:r>
      <w:r w:rsidR="00252471">
        <w:t xml:space="preserve">de chassis en </w:t>
      </w:r>
      <w:r w:rsidR="00636607">
        <w:t xml:space="preserve">de voertuigen bij de Rijksdienst voor het Wegverkeer op naam van </w:t>
      </w:r>
      <w:r w:rsidR="008C6C1A">
        <w:t>Opdrachtgever</w:t>
      </w:r>
      <w:r w:rsidR="00636607">
        <w:t xml:space="preserve">, </w:t>
      </w:r>
      <w:r w:rsidR="00D41014">
        <w:t>en ook</w:t>
      </w:r>
      <w:r w:rsidR="00636607">
        <w:t xml:space="preserve"> de in het kader van de Aanbesteding door </w:t>
      </w:r>
      <w:r w:rsidR="008C6C1A">
        <w:t>Opdrachtgever</w:t>
      </w:r>
      <w:r w:rsidR="00636607">
        <w:t xml:space="preserve"> gestelde of door </w:t>
      </w:r>
      <w:r w:rsidR="008C6C1A">
        <w:t>Opdrachtnemer</w:t>
      </w:r>
      <w:r w:rsidR="00636607">
        <w:t xml:space="preserve"> aangeboden aanvullende aflevereisen, een en ander zoals voortvloeit uit de</w:t>
      </w:r>
      <w:r w:rsidR="00F27BB8">
        <w:t>ze</w:t>
      </w:r>
      <w:r w:rsidR="00636607">
        <w:t xml:space="preserve"> genoemde documenten</w:t>
      </w:r>
      <w:r w:rsidR="0086248A">
        <w:t>.</w:t>
      </w:r>
    </w:p>
    <w:p w14:paraId="6926AD86" w14:textId="614DBD31" w:rsidR="00636607" w:rsidRDefault="00787BA0" w:rsidP="00636607">
      <w:pPr>
        <w:widowControl w:val="0"/>
        <w:tabs>
          <w:tab w:val="clear" w:pos="397"/>
          <w:tab w:val="clear" w:pos="794"/>
          <w:tab w:val="clear" w:pos="1191"/>
          <w:tab w:val="clear" w:pos="1588"/>
          <w:tab w:val="clear" w:pos="1985"/>
          <w:tab w:val="clear" w:pos="2381"/>
          <w:tab w:val="clear" w:pos="2778"/>
          <w:tab w:val="clear" w:pos="3175"/>
          <w:tab w:val="clear" w:pos="3572"/>
          <w:tab w:val="clear" w:pos="3969"/>
          <w:tab w:val="num" w:pos="567"/>
        </w:tabs>
        <w:spacing w:line="260" w:lineRule="atLeast"/>
        <w:ind w:left="397" w:hanging="397"/>
        <w:jc w:val="both"/>
      </w:pPr>
      <w:r w:rsidRPr="00787BA0">
        <w:t>1.</w:t>
      </w:r>
      <w:r w:rsidR="006D1670">
        <w:t>7</w:t>
      </w:r>
      <w:r w:rsidRPr="00787BA0">
        <w:tab/>
      </w:r>
      <w:bookmarkStart w:id="0" w:name="_Ref511829158"/>
      <w:r w:rsidR="00636607">
        <w:t xml:space="preserve">De eisen waaraan de door </w:t>
      </w:r>
      <w:r w:rsidR="008C6C1A">
        <w:t>Opdrachtnemer</w:t>
      </w:r>
      <w:r w:rsidR="00636607">
        <w:t xml:space="preserve"> te leveren </w:t>
      </w:r>
      <w:r w:rsidR="00D5242A">
        <w:t xml:space="preserve">chassis </w:t>
      </w:r>
      <w:proofErr w:type="spellStart"/>
      <w:r w:rsidR="00D5242A">
        <w:t>cq</w:t>
      </w:r>
      <w:proofErr w:type="spellEnd"/>
      <w:r w:rsidR="00D5242A">
        <w:t xml:space="preserve"> opbouw</w:t>
      </w:r>
      <w:r w:rsidR="004452E3">
        <w:t>(</w:t>
      </w:r>
      <w:r w:rsidR="00D5242A">
        <w:t>en</w:t>
      </w:r>
      <w:r w:rsidR="004452E3">
        <w:t>)</w:t>
      </w:r>
      <w:r w:rsidR="00636607">
        <w:t xml:space="preserve"> moeten voldoen, </w:t>
      </w:r>
      <w:r w:rsidR="00D41014">
        <w:t>en ook</w:t>
      </w:r>
      <w:r w:rsidR="00636607">
        <w:t xml:space="preserve"> de overige verplichtingen van </w:t>
      </w:r>
      <w:r w:rsidR="0086248A">
        <w:t>Opdrachtnemer</w:t>
      </w:r>
      <w:r w:rsidR="00636607">
        <w:t>, blijken uit de navolgende documenten:</w:t>
      </w:r>
      <w:bookmarkEnd w:id="0"/>
    </w:p>
    <w:p w14:paraId="0E6FF238" w14:textId="77777777" w:rsidR="00636607" w:rsidRDefault="00636607" w:rsidP="00636607">
      <w:pPr>
        <w:pStyle w:val="Lijstalinea"/>
        <w:widowControl w:val="0"/>
        <w:numPr>
          <w:ilvl w:val="3"/>
          <w:numId w:val="5"/>
        </w:numPr>
        <w:tabs>
          <w:tab w:val="clear" w:pos="397"/>
          <w:tab w:val="clear" w:pos="794"/>
          <w:tab w:val="clear" w:pos="1191"/>
          <w:tab w:val="clear" w:pos="1588"/>
          <w:tab w:val="clear" w:pos="1985"/>
          <w:tab w:val="clear" w:pos="2381"/>
          <w:tab w:val="clear" w:pos="2778"/>
          <w:tab w:val="clear" w:pos="3175"/>
          <w:tab w:val="clear" w:pos="3572"/>
          <w:tab w:val="clear" w:pos="3969"/>
        </w:tabs>
        <w:spacing w:line="260" w:lineRule="atLeast"/>
        <w:jc w:val="both"/>
      </w:pPr>
      <w:r>
        <w:t>Deze overeenkomst;</w:t>
      </w:r>
    </w:p>
    <w:p w14:paraId="77ABFB4C" w14:textId="370A2491" w:rsidR="00636607" w:rsidRDefault="00636607" w:rsidP="00636607">
      <w:pPr>
        <w:pStyle w:val="Lijstalinea"/>
        <w:widowControl w:val="0"/>
        <w:numPr>
          <w:ilvl w:val="3"/>
          <w:numId w:val="5"/>
        </w:numPr>
        <w:tabs>
          <w:tab w:val="clear" w:pos="397"/>
          <w:tab w:val="clear" w:pos="794"/>
          <w:tab w:val="clear" w:pos="1191"/>
          <w:tab w:val="clear" w:pos="1588"/>
          <w:tab w:val="clear" w:pos="1985"/>
          <w:tab w:val="clear" w:pos="2381"/>
          <w:tab w:val="clear" w:pos="2778"/>
          <w:tab w:val="clear" w:pos="3175"/>
          <w:tab w:val="clear" w:pos="3572"/>
          <w:tab w:val="clear" w:pos="3969"/>
        </w:tabs>
        <w:spacing w:line="260" w:lineRule="atLeast"/>
        <w:jc w:val="both"/>
      </w:pPr>
      <w:r>
        <w:t>De nota</w:t>
      </w:r>
      <w:r w:rsidR="008C0349">
        <w:t xml:space="preserve"> </w:t>
      </w:r>
      <w:r>
        <w:t xml:space="preserve">van inlichtingen (bijlage </w:t>
      </w:r>
      <w:r w:rsidRPr="00F27BB8">
        <w:rPr>
          <w:highlight w:val="yellow"/>
        </w:rPr>
        <w:t>x</w:t>
      </w:r>
      <w:r>
        <w:t>);</w:t>
      </w:r>
    </w:p>
    <w:p w14:paraId="1BD49237" w14:textId="526B7521" w:rsidR="00636607" w:rsidRPr="008C0349" w:rsidRDefault="008C0349" w:rsidP="00636607">
      <w:pPr>
        <w:pStyle w:val="Lijstalinea"/>
        <w:widowControl w:val="0"/>
        <w:numPr>
          <w:ilvl w:val="3"/>
          <w:numId w:val="5"/>
        </w:numPr>
        <w:tabs>
          <w:tab w:val="clear" w:pos="397"/>
          <w:tab w:val="clear" w:pos="794"/>
          <w:tab w:val="clear" w:pos="1191"/>
          <w:tab w:val="clear" w:pos="1588"/>
          <w:tab w:val="clear" w:pos="1985"/>
          <w:tab w:val="clear" w:pos="2381"/>
          <w:tab w:val="clear" w:pos="2778"/>
          <w:tab w:val="clear" w:pos="3175"/>
          <w:tab w:val="clear" w:pos="3572"/>
          <w:tab w:val="clear" w:pos="3969"/>
        </w:tabs>
        <w:spacing w:line="260" w:lineRule="atLeast"/>
        <w:jc w:val="both"/>
      </w:pPr>
      <w:r>
        <w:t xml:space="preserve">Het </w:t>
      </w:r>
      <w:r w:rsidR="0086248A">
        <w:t>aanbestedings</w:t>
      </w:r>
      <w:r>
        <w:t>document</w:t>
      </w:r>
      <w:r w:rsidR="00636607">
        <w:t xml:space="preserve"> met bijlagen, inclusief </w:t>
      </w:r>
      <w:r w:rsidR="00D5242A">
        <w:t>Programma van Eisen</w:t>
      </w:r>
      <w:r w:rsidR="00636607" w:rsidRPr="008C0349">
        <w:t xml:space="preserve"> (bijlage </w:t>
      </w:r>
      <w:r w:rsidRPr="008C0349">
        <w:t>I</w:t>
      </w:r>
      <w:r w:rsidR="006D1670">
        <w:t xml:space="preserve"> van het Aanbestedingsdocument</w:t>
      </w:r>
      <w:r w:rsidR="00636607" w:rsidRPr="008C0349">
        <w:t>);</w:t>
      </w:r>
    </w:p>
    <w:p w14:paraId="44FA0858" w14:textId="6640C2C3" w:rsidR="00636607" w:rsidRDefault="00636607" w:rsidP="00636607">
      <w:pPr>
        <w:pStyle w:val="Lijstalinea"/>
        <w:widowControl w:val="0"/>
        <w:numPr>
          <w:ilvl w:val="3"/>
          <w:numId w:val="5"/>
        </w:numPr>
        <w:tabs>
          <w:tab w:val="clear" w:pos="397"/>
          <w:tab w:val="clear" w:pos="794"/>
          <w:tab w:val="clear" w:pos="1191"/>
          <w:tab w:val="clear" w:pos="1588"/>
          <w:tab w:val="clear" w:pos="1985"/>
          <w:tab w:val="clear" w:pos="2381"/>
          <w:tab w:val="clear" w:pos="2778"/>
          <w:tab w:val="clear" w:pos="3175"/>
          <w:tab w:val="clear" w:pos="3572"/>
          <w:tab w:val="clear" w:pos="3969"/>
        </w:tabs>
        <w:spacing w:line="260" w:lineRule="atLeast"/>
        <w:jc w:val="both"/>
      </w:pPr>
      <w:r w:rsidRPr="008C0349">
        <w:t xml:space="preserve">De algemene inkoopvoorwaarden van </w:t>
      </w:r>
      <w:r w:rsidR="008C6C1A" w:rsidRPr="008C0349">
        <w:t>Opdrachtgever</w:t>
      </w:r>
      <w:r w:rsidRPr="008C0349">
        <w:t xml:space="preserve"> (bijlage</w:t>
      </w:r>
      <w:r w:rsidR="008C0349" w:rsidRPr="008C0349">
        <w:t xml:space="preserve"> III</w:t>
      </w:r>
      <w:r w:rsidR="0086248A" w:rsidRPr="008C0349">
        <w:t xml:space="preserve"> va</w:t>
      </w:r>
      <w:r w:rsidR="008C0349" w:rsidRPr="008C0349">
        <w:t>n</w:t>
      </w:r>
      <w:r w:rsidR="008C0349">
        <w:t xml:space="preserve"> het </w:t>
      </w:r>
      <w:r w:rsidR="0086248A">
        <w:t>Aanbestedings</w:t>
      </w:r>
      <w:r w:rsidR="008C0349">
        <w:t>document</w:t>
      </w:r>
      <w:r w:rsidR="00D41014">
        <w:t>;</w:t>
      </w:r>
    </w:p>
    <w:p w14:paraId="471EF2EE" w14:textId="7C3F6C1F" w:rsidR="00636607" w:rsidRDefault="00636607" w:rsidP="00636607">
      <w:pPr>
        <w:pStyle w:val="Lijstalinea"/>
        <w:widowControl w:val="0"/>
        <w:numPr>
          <w:ilvl w:val="3"/>
          <w:numId w:val="5"/>
        </w:numPr>
        <w:tabs>
          <w:tab w:val="clear" w:pos="397"/>
          <w:tab w:val="clear" w:pos="794"/>
          <w:tab w:val="clear" w:pos="1191"/>
          <w:tab w:val="clear" w:pos="1588"/>
          <w:tab w:val="clear" w:pos="1985"/>
          <w:tab w:val="clear" w:pos="2381"/>
          <w:tab w:val="clear" w:pos="2778"/>
          <w:tab w:val="clear" w:pos="3175"/>
          <w:tab w:val="clear" w:pos="3572"/>
          <w:tab w:val="clear" w:pos="3969"/>
        </w:tabs>
        <w:spacing w:line="260" w:lineRule="atLeast"/>
        <w:jc w:val="both"/>
      </w:pPr>
      <w:r>
        <w:t xml:space="preserve">De Inschrijving (bijlage </w:t>
      </w:r>
      <w:r w:rsidRPr="00F27BB8">
        <w:rPr>
          <w:highlight w:val="yellow"/>
        </w:rPr>
        <w:t>x</w:t>
      </w:r>
      <w:r>
        <w:t>)</w:t>
      </w:r>
      <w:r w:rsidR="0086248A">
        <w:t>.</w:t>
      </w:r>
      <w:r>
        <w:tab/>
      </w:r>
    </w:p>
    <w:p w14:paraId="50D2570C" w14:textId="190BAF8E" w:rsidR="00787BA0" w:rsidRPr="00787BA0" w:rsidRDefault="008C6C1A" w:rsidP="00636607">
      <w:pPr>
        <w:pStyle w:val="inspring1"/>
      </w:pPr>
      <w:r>
        <w:tab/>
      </w:r>
      <w:r w:rsidR="00636607">
        <w:t xml:space="preserve">In geval van strijdigheid tussen deze documenten prevaleert een hoger opgenomen document boven de daaronder opgenomen documenten, behoudens indien het lager opgenomen document </w:t>
      </w:r>
      <w:r>
        <w:t>Opdrachtnemer</w:t>
      </w:r>
      <w:r w:rsidR="00636607">
        <w:t xml:space="preserve"> zwaardere verplichtingen oplegt. In ieder geval prevaleert de Inschrijving boven </w:t>
      </w:r>
      <w:r w:rsidR="00D5242A">
        <w:t>het Programma van Eisen</w:t>
      </w:r>
      <w:r w:rsidR="00636607">
        <w:t xml:space="preserve"> indien en voor zover de Inschrijving naar het uitsluitend oordeel van </w:t>
      </w:r>
      <w:r>
        <w:t>Opdrachtgever</w:t>
      </w:r>
      <w:r w:rsidR="00636607">
        <w:t xml:space="preserve"> uitstijgt boven </w:t>
      </w:r>
      <w:r w:rsidR="00D5242A">
        <w:t>het Programma van Eisen</w:t>
      </w:r>
      <w:r w:rsidR="00636607">
        <w:t xml:space="preserve">. In geval van strijdigheid tussen documenten van gelijke rang, prevaleert het document waaruit voor </w:t>
      </w:r>
      <w:r>
        <w:t>Opdrachtnemer</w:t>
      </w:r>
      <w:r w:rsidR="00636607">
        <w:t xml:space="preserve"> zwaardere verplichtingen voortvloeien</w:t>
      </w:r>
      <w:r w:rsidR="006E5B84">
        <w:t>.</w:t>
      </w:r>
    </w:p>
    <w:p w14:paraId="40EAF99A" w14:textId="01023E56" w:rsidR="00636607" w:rsidRPr="00E5734F" w:rsidRDefault="00787BA0" w:rsidP="00636607">
      <w:pPr>
        <w:widowControl w:val="0"/>
        <w:tabs>
          <w:tab w:val="clear" w:pos="397"/>
          <w:tab w:val="clear" w:pos="794"/>
          <w:tab w:val="clear" w:pos="1191"/>
          <w:tab w:val="clear" w:pos="1588"/>
          <w:tab w:val="clear" w:pos="1985"/>
          <w:tab w:val="clear" w:pos="2381"/>
          <w:tab w:val="clear" w:pos="2778"/>
          <w:tab w:val="clear" w:pos="3175"/>
          <w:tab w:val="clear" w:pos="3572"/>
          <w:tab w:val="clear" w:pos="3969"/>
          <w:tab w:val="num" w:pos="567"/>
        </w:tabs>
        <w:spacing w:line="260" w:lineRule="atLeast"/>
        <w:ind w:left="397" w:hanging="397"/>
        <w:jc w:val="both"/>
      </w:pPr>
      <w:r w:rsidRPr="00787BA0">
        <w:t>1.</w:t>
      </w:r>
      <w:r w:rsidR="006D1670">
        <w:t>8</w:t>
      </w:r>
      <w:r w:rsidRPr="00787BA0">
        <w:tab/>
      </w:r>
      <w:r w:rsidR="008C6C1A">
        <w:t>Opdrachtnemer</w:t>
      </w:r>
      <w:r w:rsidR="00636607">
        <w:t xml:space="preserve"> neemt bij het uitvoeren van de Opdracht de gerechtvaardigde belangen van </w:t>
      </w:r>
      <w:r w:rsidR="008C6C1A">
        <w:t>Opdrachtgever</w:t>
      </w:r>
      <w:r w:rsidR="00636607">
        <w:t xml:space="preserve"> en de zorg van een goed opdrachtnemer in acht. Opdrachtnemer zal bij het uitvoeren van de Opdracht alle toepasselijke (nationale en Europese) wet- en regelgeving in acht</w:t>
      </w:r>
      <w:r w:rsidR="006E5B84">
        <w:t xml:space="preserve"> </w:t>
      </w:r>
      <w:r w:rsidR="00636607">
        <w:t xml:space="preserve">nemen. </w:t>
      </w:r>
    </w:p>
    <w:p w14:paraId="472973A5" w14:textId="631517A2" w:rsidR="00787BA0" w:rsidRPr="00787BA0" w:rsidRDefault="00787BA0" w:rsidP="007F7C39">
      <w:pPr>
        <w:pStyle w:val="inspring1"/>
      </w:pPr>
    </w:p>
    <w:p w14:paraId="50CDCB12" w14:textId="2FB48468" w:rsidR="00787BA0" w:rsidRPr="00787BA0" w:rsidRDefault="00787BA0" w:rsidP="00787BA0">
      <w:pPr>
        <w:rPr>
          <w:b/>
          <w:bCs/>
        </w:rPr>
      </w:pPr>
      <w:r w:rsidRPr="00787BA0">
        <w:rPr>
          <w:b/>
          <w:bCs/>
        </w:rPr>
        <w:t>Artikel 2</w:t>
      </w:r>
      <w:r w:rsidR="00636607">
        <w:rPr>
          <w:b/>
          <w:bCs/>
        </w:rPr>
        <w:t xml:space="preserve"> Koopprijs en </w:t>
      </w:r>
      <w:r w:rsidR="00D41014">
        <w:rPr>
          <w:b/>
          <w:bCs/>
        </w:rPr>
        <w:t>facturering</w:t>
      </w:r>
    </w:p>
    <w:p w14:paraId="7C599084" w14:textId="13E886BF" w:rsidR="00636607" w:rsidRDefault="00787BA0" w:rsidP="00636607">
      <w:pPr>
        <w:widowControl w:val="0"/>
        <w:tabs>
          <w:tab w:val="clear" w:pos="397"/>
          <w:tab w:val="clear" w:pos="794"/>
          <w:tab w:val="clear" w:pos="1191"/>
          <w:tab w:val="clear" w:pos="1588"/>
          <w:tab w:val="clear" w:pos="1985"/>
          <w:tab w:val="clear" w:pos="2381"/>
          <w:tab w:val="clear" w:pos="2778"/>
          <w:tab w:val="clear" w:pos="3175"/>
          <w:tab w:val="clear" w:pos="3572"/>
          <w:tab w:val="clear" w:pos="3969"/>
          <w:tab w:val="num" w:pos="567"/>
        </w:tabs>
        <w:spacing w:line="260" w:lineRule="atLeast"/>
        <w:ind w:left="397" w:hanging="397"/>
        <w:jc w:val="both"/>
      </w:pPr>
      <w:r w:rsidRPr="00787BA0">
        <w:t>2.1</w:t>
      </w:r>
      <w:r w:rsidRPr="00787BA0">
        <w:tab/>
      </w:r>
      <w:bookmarkStart w:id="1" w:name="_Ref511829575"/>
      <w:r w:rsidR="008C6C1A">
        <w:t>Opdrachtgever</w:t>
      </w:r>
      <w:r w:rsidR="00636607">
        <w:t xml:space="preserve"> koopt de door </w:t>
      </w:r>
      <w:r w:rsidR="008C6C1A">
        <w:t>Opdrachtnemer</w:t>
      </w:r>
      <w:r w:rsidR="00636607">
        <w:t xml:space="preserve"> aan haar geleverde </w:t>
      </w:r>
      <w:r w:rsidR="00D5242A">
        <w:t xml:space="preserve">chassis </w:t>
      </w:r>
      <w:proofErr w:type="spellStart"/>
      <w:r w:rsidR="00D5242A">
        <w:t>cq</w:t>
      </w:r>
      <w:proofErr w:type="spellEnd"/>
      <w:r w:rsidR="00D5242A">
        <w:t xml:space="preserve"> opbouw(en)</w:t>
      </w:r>
      <w:r w:rsidR="00636607">
        <w:t xml:space="preserve"> voor een prijs van in totaal </w:t>
      </w:r>
      <w:r w:rsidR="00636607" w:rsidRPr="006E5B84">
        <w:rPr>
          <w:highlight w:val="yellow"/>
        </w:rPr>
        <w:t xml:space="preserve">EUR </w:t>
      </w:r>
      <w:r w:rsidR="00F27BB8" w:rsidRPr="006E5B84">
        <w:rPr>
          <w:highlight w:val="yellow"/>
        </w:rPr>
        <w:t>(x</w:t>
      </w:r>
      <w:r w:rsidR="00F27BB8">
        <w:t>)</w:t>
      </w:r>
      <w:r w:rsidR="00636607" w:rsidRPr="00E24DC7">
        <w:t xml:space="preserve"> exclusief BTW</w:t>
      </w:r>
      <w:r w:rsidR="00636607">
        <w:t>. Deze prijs is vast en dus niet vatbaar voor indexering of anderszins voor verhoging</w:t>
      </w:r>
      <w:r w:rsidR="00F27BB8">
        <w:t xml:space="preserve">, </w:t>
      </w:r>
      <w:r w:rsidR="00636607">
        <w:t xml:space="preserve">en </w:t>
      </w:r>
      <w:r w:rsidR="00F27BB8">
        <w:t xml:space="preserve">is </w:t>
      </w:r>
      <w:r w:rsidR="00636607" w:rsidRPr="00E24DC7">
        <w:t>inclusief BPM</w:t>
      </w:r>
      <w:r w:rsidR="00636607">
        <w:t xml:space="preserve"> en</w:t>
      </w:r>
      <w:r w:rsidR="00636607" w:rsidRPr="00E24DC7">
        <w:t xml:space="preserve"> alle overige kosten, zoals bijvoorbeeld maar niet uitsluitend </w:t>
      </w:r>
      <w:r w:rsidR="00636607">
        <w:t>leges, kosten</w:t>
      </w:r>
      <w:r w:rsidR="00D41014">
        <w:t xml:space="preserve"> rijklaar maken</w:t>
      </w:r>
      <w:r w:rsidR="00636607">
        <w:t xml:space="preserve"> en afleverkosten. </w:t>
      </w:r>
      <w:r w:rsidR="008C6C1A">
        <w:t>Opdrachtnemer</w:t>
      </w:r>
      <w:r w:rsidR="00636607">
        <w:t xml:space="preserve"> is niet gerechtigd om voor zijn verplichtingen uit hoofde van deze overeenkomst enige andere vergoeding aan </w:t>
      </w:r>
      <w:r w:rsidR="008C6C1A">
        <w:t>Opdrachtgever</w:t>
      </w:r>
      <w:r w:rsidR="00636607">
        <w:t xml:space="preserve"> in rekening te brengen dan de in dit artikellid genoemde koopprijs.</w:t>
      </w:r>
      <w:bookmarkEnd w:id="1"/>
    </w:p>
    <w:p w14:paraId="3C507FE4" w14:textId="11A97A29" w:rsidR="00647104" w:rsidRDefault="00787BA0" w:rsidP="008C6C1A">
      <w:pPr>
        <w:ind w:left="390" w:hanging="390"/>
        <w:rPr>
          <w:rFonts w:cs="Arial"/>
          <w:lang w:bidi="ar-SA"/>
        </w:rPr>
      </w:pPr>
      <w:r w:rsidRPr="00787BA0">
        <w:t>2.2</w:t>
      </w:r>
      <w:r w:rsidRPr="00787BA0">
        <w:tab/>
      </w:r>
      <w:r w:rsidR="0086248A">
        <w:t>Opdrachtnemer</w:t>
      </w:r>
      <w:r w:rsidR="00636607">
        <w:t xml:space="preserve"> brengt de in artikel</w:t>
      </w:r>
      <w:r w:rsidR="0086248A">
        <w:t xml:space="preserve"> 2.1</w:t>
      </w:r>
      <w:r w:rsidR="00636607">
        <w:t xml:space="preserve"> genoemde koopprijs aan </w:t>
      </w:r>
      <w:r w:rsidR="008C6C1A">
        <w:t>Opdrachtgever</w:t>
      </w:r>
      <w:r w:rsidR="00636607">
        <w:t xml:space="preserve"> in rekening nadat alle tot de Opdracht behorende </w:t>
      </w:r>
      <w:r w:rsidR="00D5242A">
        <w:t xml:space="preserve">chassis </w:t>
      </w:r>
      <w:proofErr w:type="spellStart"/>
      <w:r w:rsidR="00D5242A">
        <w:t>cq</w:t>
      </w:r>
      <w:proofErr w:type="spellEnd"/>
      <w:r w:rsidR="00D5242A">
        <w:t xml:space="preserve"> opbouw(en) </w:t>
      </w:r>
      <w:r w:rsidR="00636607">
        <w:t xml:space="preserve">zowel feitelijk als juridisch in onbezwaarde volle eigendom aan </w:t>
      </w:r>
      <w:r w:rsidR="008C6C1A">
        <w:t>Opdrachtgever</w:t>
      </w:r>
      <w:r w:rsidR="00636607">
        <w:t xml:space="preserve"> zijn afgeleverd. </w:t>
      </w:r>
      <w:bookmarkStart w:id="2" w:name="_Hlk87518505"/>
      <w:r w:rsidR="00647104" w:rsidRPr="00647104">
        <w:rPr>
          <w:rFonts w:cs="Arial"/>
          <w:lang w:bidi="ar-SA"/>
        </w:rPr>
        <w:t xml:space="preserve">Facturatie en betaling zal plaatsvinden volgens de volgende verdeling: </w:t>
      </w:r>
    </w:p>
    <w:p w14:paraId="300423C1" w14:textId="77777777" w:rsidR="004452E3" w:rsidRDefault="004452E3" w:rsidP="004452E3">
      <w:pPr>
        <w:widowControl w:val="0"/>
        <w:numPr>
          <w:ilvl w:val="0"/>
          <w:numId w:val="9"/>
        </w:numPr>
        <w:tabs>
          <w:tab w:val="clear" w:pos="360"/>
          <w:tab w:val="clear" w:pos="397"/>
          <w:tab w:val="clear" w:pos="794"/>
          <w:tab w:val="clear" w:pos="1191"/>
          <w:tab w:val="clear" w:pos="1588"/>
          <w:tab w:val="clear" w:pos="1985"/>
          <w:tab w:val="clear" w:pos="2381"/>
          <w:tab w:val="clear" w:pos="2778"/>
          <w:tab w:val="clear" w:pos="3175"/>
          <w:tab w:val="clear" w:pos="3572"/>
          <w:tab w:val="clear" w:pos="3969"/>
          <w:tab w:val="num" w:pos="426"/>
        </w:tabs>
        <w:kinsoku w:val="0"/>
        <w:overflowPunct w:val="0"/>
        <w:spacing w:line="231" w:lineRule="exact"/>
        <w:ind w:left="426"/>
        <w:textAlignment w:val="baseline"/>
        <w:rPr>
          <w:rFonts w:cs="Arial"/>
        </w:rPr>
      </w:pPr>
      <w:r>
        <w:rPr>
          <w:rFonts w:cs="Arial"/>
        </w:rPr>
        <w:t>25% bij afroep van het betreffende chassis of de betreffende opbouw</w:t>
      </w:r>
    </w:p>
    <w:p w14:paraId="29DC662D" w14:textId="77777777" w:rsidR="004452E3" w:rsidRPr="004E4363" w:rsidRDefault="004452E3" w:rsidP="004452E3">
      <w:pPr>
        <w:widowControl w:val="0"/>
        <w:numPr>
          <w:ilvl w:val="0"/>
          <w:numId w:val="9"/>
        </w:numPr>
        <w:tabs>
          <w:tab w:val="clear" w:pos="360"/>
          <w:tab w:val="clear" w:pos="397"/>
          <w:tab w:val="clear" w:pos="794"/>
          <w:tab w:val="clear" w:pos="1191"/>
          <w:tab w:val="clear" w:pos="1588"/>
          <w:tab w:val="clear" w:pos="1985"/>
          <w:tab w:val="clear" w:pos="2381"/>
          <w:tab w:val="clear" w:pos="2778"/>
          <w:tab w:val="clear" w:pos="3175"/>
          <w:tab w:val="clear" w:pos="3572"/>
          <w:tab w:val="clear" w:pos="3969"/>
          <w:tab w:val="num" w:pos="426"/>
        </w:tabs>
        <w:kinsoku w:val="0"/>
        <w:overflowPunct w:val="0"/>
        <w:spacing w:line="231" w:lineRule="exact"/>
        <w:ind w:left="426"/>
        <w:textAlignment w:val="baseline"/>
        <w:rPr>
          <w:rFonts w:cs="Arial"/>
        </w:rPr>
      </w:pPr>
      <w:r>
        <w:rPr>
          <w:rFonts w:cs="Arial"/>
        </w:rPr>
        <w:t>35% halverwege de bij betreffende afroep afgesproken levertermijn van het betreffende chassis of de betreffende opbouw</w:t>
      </w:r>
    </w:p>
    <w:p w14:paraId="074895A2" w14:textId="77777777" w:rsidR="004452E3" w:rsidRDefault="004452E3" w:rsidP="004452E3">
      <w:pPr>
        <w:widowControl w:val="0"/>
        <w:numPr>
          <w:ilvl w:val="0"/>
          <w:numId w:val="9"/>
        </w:numPr>
        <w:tabs>
          <w:tab w:val="clear" w:pos="360"/>
          <w:tab w:val="clear" w:pos="397"/>
          <w:tab w:val="clear" w:pos="794"/>
          <w:tab w:val="clear" w:pos="1191"/>
          <w:tab w:val="clear" w:pos="1588"/>
          <w:tab w:val="clear" w:pos="1985"/>
          <w:tab w:val="clear" w:pos="2381"/>
          <w:tab w:val="clear" w:pos="2778"/>
          <w:tab w:val="clear" w:pos="3175"/>
          <w:tab w:val="clear" w:pos="3572"/>
          <w:tab w:val="clear" w:pos="3969"/>
          <w:tab w:val="num" w:pos="426"/>
        </w:tabs>
        <w:kinsoku w:val="0"/>
        <w:overflowPunct w:val="0"/>
        <w:spacing w:line="231" w:lineRule="exact"/>
        <w:ind w:left="426"/>
        <w:textAlignment w:val="baseline"/>
        <w:rPr>
          <w:rFonts w:cs="Arial"/>
        </w:rPr>
      </w:pPr>
      <w:r>
        <w:rPr>
          <w:rFonts w:cs="Arial"/>
        </w:rPr>
        <w:t xml:space="preserve">30% na levering en acceptatie van chassis met voorlopig kenteken bij leverancier opbouw </w:t>
      </w:r>
      <w:proofErr w:type="spellStart"/>
      <w:r>
        <w:rPr>
          <w:rFonts w:cs="Arial"/>
        </w:rPr>
        <w:t>cq</w:t>
      </w:r>
      <w:proofErr w:type="spellEnd"/>
      <w:r>
        <w:rPr>
          <w:rFonts w:cs="Arial"/>
        </w:rPr>
        <w:t xml:space="preserve"> 30% na overdracht van het complete voertuig en RDW goedgekeurd aan gemeente Goes;</w:t>
      </w:r>
    </w:p>
    <w:p w14:paraId="06A10DB2" w14:textId="77777777" w:rsidR="004452E3" w:rsidRDefault="004452E3" w:rsidP="004452E3">
      <w:pPr>
        <w:widowControl w:val="0"/>
        <w:numPr>
          <w:ilvl w:val="0"/>
          <w:numId w:val="9"/>
        </w:numPr>
        <w:tabs>
          <w:tab w:val="clear" w:pos="360"/>
          <w:tab w:val="clear" w:pos="397"/>
          <w:tab w:val="clear" w:pos="794"/>
          <w:tab w:val="clear" w:pos="1191"/>
          <w:tab w:val="clear" w:pos="1588"/>
          <w:tab w:val="clear" w:pos="1985"/>
          <w:tab w:val="clear" w:pos="2381"/>
          <w:tab w:val="clear" w:pos="2778"/>
          <w:tab w:val="clear" w:pos="3175"/>
          <w:tab w:val="clear" w:pos="3572"/>
          <w:tab w:val="clear" w:pos="3969"/>
          <w:tab w:val="num" w:pos="426"/>
        </w:tabs>
        <w:kinsoku w:val="0"/>
        <w:overflowPunct w:val="0"/>
        <w:spacing w:line="228" w:lineRule="exact"/>
        <w:ind w:left="426" w:right="576"/>
        <w:textAlignment w:val="baseline"/>
        <w:rPr>
          <w:rFonts w:cs="Arial"/>
        </w:rPr>
      </w:pPr>
      <w:r>
        <w:rPr>
          <w:rFonts w:cs="Arial"/>
        </w:rPr>
        <w:t>het finale deel, zijnde 10% van het totale afgesproken bedrag één maand na ingebruikname en acceptatie van het complete voertuig.</w:t>
      </w:r>
    </w:p>
    <w:p w14:paraId="740647F9" w14:textId="77777777" w:rsidR="004452E3" w:rsidRPr="00647104" w:rsidRDefault="004452E3" w:rsidP="004452E3">
      <w:pPr>
        <w:ind w:left="426"/>
        <w:rPr>
          <w:rFonts w:cs="Arial"/>
          <w:lang w:bidi="ar-SA"/>
        </w:rPr>
      </w:pPr>
    </w:p>
    <w:p w14:paraId="5FC930B0" w14:textId="6C4494F2" w:rsidR="00647104" w:rsidRPr="00647104" w:rsidRDefault="00647104" w:rsidP="008C6C1A">
      <w:pPr>
        <w:tabs>
          <w:tab w:val="clear" w:pos="397"/>
          <w:tab w:val="clear" w:pos="794"/>
          <w:tab w:val="clear" w:pos="1191"/>
          <w:tab w:val="clear" w:pos="1588"/>
          <w:tab w:val="clear" w:pos="1985"/>
          <w:tab w:val="clear" w:pos="2381"/>
          <w:tab w:val="clear" w:pos="2778"/>
          <w:tab w:val="clear" w:pos="3175"/>
          <w:tab w:val="clear" w:pos="3572"/>
          <w:tab w:val="clear" w:pos="3969"/>
        </w:tabs>
        <w:ind w:left="390"/>
        <w:rPr>
          <w:rFonts w:cs="Arial"/>
          <w:lang w:bidi="ar-SA"/>
        </w:rPr>
      </w:pPr>
      <w:r w:rsidRPr="00647104">
        <w:rPr>
          <w:rFonts w:cs="Arial"/>
          <w:lang w:bidi="ar-SA"/>
        </w:rPr>
        <w:lastRenderedPageBreak/>
        <w:t>Acceptatie vindt plaats als het voertuig voldoet aan het doel én aan alle eisen die gesteld zijn in dit aanbestedingsdocument.</w:t>
      </w:r>
      <w:r w:rsidRPr="00647104">
        <w:rPr>
          <w:rFonts w:cs="Arial"/>
        </w:rPr>
        <w:t xml:space="preserve"> </w:t>
      </w:r>
    </w:p>
    <w:bookmarkEnd w:id="2"/>
    <w:p w14:paraId="613967B6" w14:textId="41A9381D" w:rsidR="00636607" w:rsidRDefault="008C6C1A" w:rsidP="00636607">
      <w:pPr>
        <w:widowControl w:val="0"/>
        <w:tabs>
          <w:tab w:val="clear" w:pos="397"/>
          <w:tab w:val="clear" w:pos="794"/>
          <w:tab w:val="clear" w:pos="1191"/>
          <w:tab w:val="clear" w:pos="1588"/>
          <w:tab w:val="clear" w:pos="1985"/>
          <w:tab w:val="clear" w:pos="2381"/>
          <w:tab w:val="clear" w:pos="2778"/>
          <w:tab w:val="clear" w:pos="3175"/>
          <w:tab w:val="clear" w:pos="3572"/>
          <w:tab w:val="clear" w:pos="3969"/>
          <w:tab w:val="num" w:pos="567"/>
        </w:tabs>
        <w:spacing w:line="260" w:lineRule="atLeast"/>
        <w:ind w:left="397" w:hanging="397"/>
        <w:jc w:val="both"/>
      </w:pPr>
      <w:r>
        <w:tab/>
      </w:r>
      <w:r w:rsidR="00636607">
        <w:t xml:space="preserve">De factuur kent een betalingstermijn van </w:t>
      </w:r>
      <w:r w:rsidR="00636607" w:rsidRPr="00CA5B87">
        <w:t>minimaal 30 dagen</w:t>
      </w:r>
      <w:r w:rsidR="00636607">
        <w:t xml:space="preserve"> en dient </w:t>
      </w:r>
      <w:r w:rsidR="000F6BC2">
        <w:t>de volgende gegevens te bevatten.</w:t>
      </w:r>
      <w:r w:rsidR="00636607">
        <w:t>:</w:t>
      </w:r>
    </w:p>
    <w:p w14:paraId="4CDEDEAE" w14:textId="4F9481F1" w:rsidR="00636607" w:rsidRPr="00404D8E" w:rsidRDefault="000F6BC2" w:rsidP="00636607">
      <w:pPr>
        <w:ind w:left="794" w:hanging="397"/>
        <w:rPr>
          <w:rFonts w:cs="Arial"/>
          <w:lang w:eastAsia="en-US"/>
        </w:rPr>
      </w:pPr>
      <w:r>
        <w:rPr>
          <w:rFonts w:cs="Arial"/>
          <w:lang w:eastAsia="en-US"/>
        </w:rPr>
        <w:tab/>
      </w:r>
      <w:r w:rsidR="00636607" w:rsidRPr="00404D8E">
        <w:rPr>
          <w:rFonts w:cs="Arial"/>
          <w:lang w:eastAsia="en-US"/>
        </w:rPr>
        <w:t>-</w:t>
      </w:r>
      <w:r w:rsidR="00636607" w:rsidRPr="00404D8E">
        <w:rPr>
          <w:rFonts w:cs="Arial"/>
          <w:lang w:eastAsia="en-US"/>
        </w:rPr>
        <w:tab/>
      </w:r>
      <w:r w:rsidR="007F7C39">
        <w:rPr>
          <w:rFonts w:cs="Arial"/>
          <w:lang w:eastAsia="en-US"/>
        </w:rPr>
        <w:t xml:space="preserve">Levering </w:t>
      </w:r>
      <w:proofErr w:type="spellStart"/>
      <w:r w:rsidR="004452E3">
        <w:rPr>
          <w:rFonts w:cs="Arial"/>
        </w:rPr>
        <w:t>levering</w:t>
      </w:r>
      <w:proofErr w:type="spellEnd"/>
      <w:r w:rsidR="004452E3">
        <w:rPr>
          <w:rFonts w:cs="Arial"/>
        </w:rPr>
        <w:t xml:space="preserve"> afvalinzamelvoertuigen Perceel 1, 2 ,3 , 4 of 5</w:t>
      </w:r>
    </w:p>
    <w:p w14:paraId="1D119B98" w14:textId="69CE3901" w:rsidR="00636607" w:rsidRDefault="00636607" w:rsidP="00636607">
      <w:pPr>
        <w:ind w:left="794" w:hanging="397"/>
        <w:rPr>
          <w:rFonts w:cs="Arial"/>
          <w:lang w:eastAsia="en-US"/>
        </w:rPr>
      </w:pPr>
      <w:r w:rsidRPr="00404D8E">
        <w:rPr>
          <w:rFonts w:cs="Arial"/>
          <w:lang w:eastAsia="en-US"/>
        </w:rPr>
        <w:t>-</w:t>
      </w:r>
      <w:r w:rsidRPr="00404D8E">
        <w:rPr>
          <w:rFonts w:cs="Arial"/>
          <w:lang w:eastAsia="en-US"/>
        </w:rPr>
        <w:tab/>
        <w:t>kenmerk:</w:t>
      </w:r>
      <w:r w:rsidR="006D1670" w:rsidRPr="006D1670">
        <w:t xml:space="preserve"> </w:t>
      </w:r>
      <w:r w:rsidR="004452E3" w:rsidRPr="007B3935">
        <w:rPr>
          <w:rFonts w:cs="Arial"/>
        </w:rPr>
        <w:t>Z23.165326</w:t>
      </w:r>
      <w:r w:rsidR="004452E3">
        <w:rPr>
          <w:rFonts w:cs="Arial"/>
        </w:rPr>
        <w:t>;</w:t>
      </w:r>
    </w:p>
    <w:p w14:paraId="478ADCA7" w14:textId="7F198D51" w:rsidR="00636607" w:rsidRPr="00404D8E" w:rsidRDefault="00636607" w:rsidP="00636607">
      <w:pPr>
        <w:ind w:left="794" w:hanging="397"/>
        <w:rPr>
          <w:rFonts w:cs="Arial"/>
          <w:lang w:eastAsia="en-US"/>
        </w:rPr>
      </w:pPr>
      <w:r>
        <w:rPr>
          <w:rFonts w:cs="Arial"/>
          <w:lang w:eastAsia="en-US"/>
        </w:rPr>
        <w:t>-</w:t>
      </w:r>
      <w:r>
        <w:rPr>
          <w:rFonts w:cs="Arial"/>
          <w:lang w:eastAsia="en-US"/>
        </w:rPr>
        <w:tab/>
        <w:t>routenummer</w:t>
      </w:r>
      <w:r w:rsidR="006D1670">
        <w:rPr>
          <w:lang w:eastAsia="en-US"/>
        </w:rPr>
        <w:t xml:space="preserve"> </w:t>
      </w:r>
      <w:r w:rsidR="006D1670">
        <w:t>10-107007</w:t>
      </w:r>
      <w:r w:rsidR="006D1670">
        <w:rPr>
          <w:rFonts w:cs="Arial"/>
          <w:lang w:eastAsia="en-US"/>
        </w:rPr>
        <w:t>;</w:t>
      </w:r>
    </w:p>
    <w:p w14:paraId="353FC29E" w14:textId="77777777" w:rsidR="00636607" w:rsidRPr="00404D8E" w:rsidRDefault="00636607" w:rsidP="00636607">
      <w:pPr>
        <w:ind w:left="794" w:hanging="397"/>
        <w:rPr>
          <w:rFonts w:cs="Arial"/>
          <w:lang w:eastAsia="en-US"/>
        </w:rPr>
      </w:pPr>
      <w:r w:rsidRPr="00404D8E">
        <w:rPr>
          <w:rFonts w:cs="Arial"/>
          <w:lang w:eastAsia="en-US"/>
        </w:rPr>
        <w:t>-</w:t>
      </w:r>
      <w:r w:rsidRPr="00404D8E">
        <w:rPr>
          <w:rFonts w:cs="Arial"/>
          <w:lang w:eastAsia="en-US"/>
        </w:rPr>
        <w:tab/>
        <w:t xml:space="preserve">factuurdatum; </w:t>
      </w:r>
    </w:p>
    <w:p w14:paraId="6A19F9F8" w14:textId="77777777" w:rsidR="00636607" w:rsidRPr="00404D8E" w:rsidRDefault="00636607" w:rsidP="00636607">
      <w:pPr>
        <w:ind w:left="794" w:hanging="397"/>
        <w:rPr>
          <w:rFonts w:cs="Arial"/>
          <w:lang w:eastAsia="en-US"/>
        </w:rPr>
      </w:pPr>
      <w:r w:rsidRPr="00404D8E">
        <w:rPr>
          <w:rFonts w:cs="Arial"/>
          <w:lang w:eastAsia="en-US"/>
        </w:rPr>
        <w:t>-</w:t>
      </w:r>
      <w:r w:rsidRPr="00404D8E">
        <w:rPr>
          <w:rFonts w:cs="Arial"/>
          <w:lang w:eastAsia="en-US"/>
        </w:rPr>
        <w:tab/>
        <w:t xml:space="preserve">adres opdrachtnemer; </w:t>
      </w:r>
    </w:p>
    <w:p w14:paraId="01977F61" w14:textId="439297DD" w:rsidR="00636607" w:rsidRPr="00404D8E" w:rsidRDefault="00636607" w:rsidP="00636607">
      <w:pPr>
        <w:ind w:left="794" w:hanging="397"/>
        <w:rPr>
          <w:rFonts w:cs="Arial"/>
          <w:lang w:eastAsia="en-US"/>
        </w:rPr>
      </w:pPr>
      <w:r w:rsidRPr="00404D8E">
        <w:rPr>
          <w:rFonts w:cs="Arial"/>
          <w:lang w:eastAsia="en-US"/>
        </w:rPr>
        <w:t>-</w:t>
      </w:r>
      <w:r w:rsidRPr="00404D8E">
        <w:rPr>
          <w:rFonts w:cs="Arial"/>
          <w:lang w:eastAsia="en-US"/>
        </w:rPr>
        <w:tab/>
      </w:r>
      <w:r w:rsidR="004452E3">
        <w:rPr>
          <w:rFonts w:cs="Arial"/>
        </w:rPr>
        <w:t>korte omschrijving van daadwerkelijk geleverde voertuig (kenteken en/of type opbouw);</w:t>
      </w:r>
    </w:p>
    <w:p w14:paraId="2BFE6F60" w14:textId="124F67A6" w:rsidR="00636607" w:rsidRPr="00404D8E" w:rsidRDefault="00636607" w:rsidP="00636607">
      <w:pPr>
        <w:ind w:left="794" w:hanging="397"/>
        <w:rPr>
          <w:rFonts w:cs="Arial"/>
          <w:lang w:eastAsia="en-US"/>
        </w:rPr>
      </w:pPr>
      <w:r w:rsidRPr="00404D8E">
        <w:rPr>
          <w:rFonts w:cs="Arial"/>
          <w:lang w:eastAsia="en-US"/>
        </w:rPr>
        <w:t>-</w:t>
      </w:r>
      <w:r w:rsidRPr="00404D8E">
        <w:rPr>
          <w:rFonts w:cs="Arial"/>
          <w:lang w:eastAsia="en-US"/>
        </w:rPr>
        <w:tab/>
        <w:t>afzonderlijke bedragen, en ook het totaalbedrag</w:t>
      </w:r>
      <w:r w:rsidR="006D1670">
        <w:rPr>
          <w:rFonts w:cs="Arial"/>
          <w:lang w:eastAsia="en-US"/>
        </w:rPr>
        <w:t>;</w:t>
      </w:r>
    </w:p>
    <w:p w14:paraId="5B038620" w14:textId="77777777" w:rsidR="00636607" w:rsidRPr="00404D8E" w:rsidRDefault="00636607" w:rsidP="00636607">
      <w:pPr>
        <w:ind w:left="794" w:hanging="397"/>
        <w:rPr>
          <w:rFonts w:cs="Arial"/>
          <w:lang w:eastAsia="en-US"/>
        </w:rPr>
      </w:pPr>
      <w:r w:rsidRPr="00404D8E">
        <w:rPr>
          <w:rFonts w:cs="Arial"/>
          <w:lang w:eastAsia="en-US"/>
        </w:rPr>
        <w:t>-</w:t>
      </w:r>
      <w:r w:rsidRPr="00404D8E">
        <w:rPr>
          <w:rFonts w:cs="Arial"/>
          <w:lang w:eastAsia="en-US"/>
        </w:rPr>
        <w:tab/>
        <w:t xml:space="preserve">KvK-nummer opdrachtnemer; </w:t>
      </w:r>
    </w:p>
    <w:p w14:paraId="313D4D35" w14:textId="77777777" w:rsidR="00636607" w:rsidRPr="00404D8E" w:rsidRDefault="00636607" w:rsidP="00636607">
      <w:pPr>
        <w:ind w:left="794" w:hanging="397"/>
        <w:rPr>
          <w:rFonts w:cs="Arial"/>
          <w:lang w:eastAsia="en-US"/>
        </w:rPr>
      </w:pPr>
      <w:r w:rsidRPr="00404D8E">
        <w:rPr>
          <w:rFonts w:cs="Arial"/>
          <w:lang w:eastAsia="en-US"/>
        </w:rPr>
        <w:t>-</w:t>
      </w:r>
      <w:r w:rsidRPr="00404D8E">
        <w:rPr>
          <w:rFonts w:cs="Arial"/>
          <w:lang w:eastAsia="en-US"/>
        </w:rPr>
        <w:tab/>
        <w:t xml:space="preserve">btw-nummer opdrachtnemer. </w:t>
      </w:r>
    </w:p>
    <w:p w14:paraId="4BEC638B" w14:textId="77777777" w:rsidR="00636607" w:rsidRPr="00CA5B87" w:rsidRDefault="00636607" w:rsidP="00636607">
      <w:pPr>
        <w:widowControl w:val="0"/>
        <w:tabs>
          <w:tab w:val="clear" w:pos="397"/>
          <w:tab w:val="clear" w:pos="794"/>
          <w:tab w:val="clear" w:pos="1191"/>
          <w:tab w:val="clear" w:pos="1588"/>
          <w:tab w:val="clear" w:pos="1985"/>
          <w:tab w:val="clear" w:pos="2381"/>
          <w:tab w:val="clear" w:pos="2778"/>
          <w:tab w:val="clear" w:pos="3175"/>
          <w:tab w:val="clear" w:pos="3572"/>
          <w:tab w:val="clear" w:pos="3969"/>
          <w:tab w:val="num" w:pos="567"/>
        </w:tabs>
        <w:spacing w:line="260" w:lineRule="atLeast"/>
        <w:ind w:left="397" w:hanging="397"/>
        <w:jc w:val="both"/>
      </w:pPr>
    </w:p>
    <w:p w14:paraId="6CD76962" w14:textId="77777777" w:rsidR="00787BA0" w:rsidRPr="00787BA0" w:rsidRDefault="00787BA0" w:rsidP="00787BA0">
      <w:pPr>
        <w:rPr>
          <w:b/>
          <w:bCs/>
        </w:rPr>
      </w:pPr>
      <w:r w:rsidRPr="00787BA0">
        <w:rPr>
          <w:b/>
          <w:bCs/>
        </w:rPr>
        <w:t>Artikel 3</w:t>
      </w:r>
    </w:p>
    <w:p w14:paraId="1EF2BD1C" w14:textId="124524AD" w:rsidR="00787BA0" w:rsidRPr="00787BA0" w:rsidRDefault="006808D1" w:rsidP="00787BA0">
      <w:pPr>
        <w:rPr>
          <w:b/>
          <w:bCs/>
        </w:rPr>
      </w:pPr>
      <w:r>
        <w:rPr>
          <w:b/>
          <w:bCs/>
        </w:rPr>
        <w:t>Contactpersonen u</w:t>
      </w:r>
      <w:r w:rsidR="00787BA0" w:rsidRPr="00787BA0">
        <w:rPr>
          <w:b/>
          <w:bCs/>
        </w:rPr>
        <w:t>itvoering</w:t>
      </w:r>
      <w:r>
        <w:rPr>
          <w:b/>
          <w:bCs/>
        </w:rPr>
        <w:t xml:space="preserve"> overeenkomst</w:t>
      </w:r>
    </w:p>
    <w:p w14:paraId="614DA56D" w14:textId="13609C5A" w:rsidR="00787BA0" w:rsidRPr="00787BA0" w:rsidRDefault="00787BA0" w:rsidP="00787BA0">
      <w:pPr>
        <w:pStyle w:val="inspring1"/>
      </w:pPr>
      <w:r w:rsidRPr="00787BA0">
        <w:t>3.1</w:t>
      </w:r>
      <w:r w:rsidRPr="00787BA0">
        <w:tab/>
        <w:t xml:space="preserve">De uitvoering van de overeenkomst start </w:t>
      </w:r>
      <w:r w:rsidR="006808D1">
        <w:t>na ondertekening van beide Partijen van deze overeenkomst.</w:t>
      </w:r>
    </w:p>
    <w:p w14:paraId="7AD020A8" w14:textId="0881C66E" w:rsidR="00787BA0" w:rsidRPr="00787BA0" w:rsidRDefault="00787BA0" w:rsidP="00787BA0">
      <w:pPr>
        <w:pStyle w:val="inspring1"/>
      </w:pPr>
      <w:r w:rsidRPr="00787BA0">
        <w:t>3.2</w:t>
      </w:r>
      <w:r w:rsidRPr="00787BA0">
        <w:tab/>
        <w:t xml:space="preserve">Tijdens de uitvoering is bij Opdrachtnemer één vast contactpersoon, </w:t>
      </w:r>
      <w:sdt>
        <w:sdtPr>
          <w:alias w:val="naam contractpersoon Opdrachtnemer"/>
          <w:tag w:val=" mitVV VVDD69A30034C54C54929DEEBDF8BC1B08 "/>
          <w:id w:val="814223546"/>
          <w:placeholder>
            <w:docPart w:val="564FE881382A4880A6360F5A5F9264E6"/>
          </w:placeholder>
          <w15:color w:val="808080"/>
        </w:sdtPr>
        <w:sdtContent>
          <w:r w:rsidR="00647104" w:rsidRPr="00647104">
            <w:rPr>
              <w:highlight w:val="yellow"/>
            </w:rPr>
            <w:t>(x)</w:t>
          </w:r>
          <w:r w:rsidR="00E078A3" w:rsidRPr="00647104">
            <w:rPr>
              <w:highlight w:val="yellow"/>
            </w:rPr>
            <w:t>‎</w:t>
          </w:r>
        </w:sdtContent>
      </w:sdt>
      <w:r w:rsidRPr="00787BA0">
        <w:t>, waarbij de Opdrachtgever met vragen terecht kan. Een wijziging van contactpersoon wordt per omgaande schriftelijk aan opdrachtgever doorgegeven.</w:t>
      </w:r>
    </w:p>
    <w:p w14:paraId="1D81D9F9" w14:textId="4DB25358" w:rsidR="00787BA0" w:rsidRDefault="00787BA0" w:rsidP="00787BA0">
      <w:pPr>
        <w:pStyle w:val="inspring1"/>
      </w:pPr>
      <w:r w:rsidRPr="00787BA0">
        <w:t>3.3</w:t>
      </w:r>
      <w:r w:rsidRPr="00787BA0">
        <w:tab/>
        <w:t>Contactpersoon voor de Opdrachtgever is</w:t>
      </w:r>
      <w:r w:rsidR="006D1670">
        <w:t xml:space="preserve"> de heer F. van Hove, opzichter Reiniging</w:t>
      </w:r>
      <w:r w:rsidRPr="00787BA0">
        <w:t>.</w:t>
      </w:r>
    </w:p>
    <w:p w14:paraId="1A6FE6D5" w14:textId="77777777" w:rsidR="00647104" w:rsidRDefault="00647104" w:rsidP="00647104">
      <w:pPr>
        <w:rPr>
          <w:lang w:eastAsia="en-US"/>
        </w:rPr>
      </w:pPr>
    </w:p>
    <w:p w14:paraId="5BCD2E44" w14:textId="77777777" w:rsidR="00787BA0" w:rsidRDefault="00787BA0" w:rsidP="00787BA0">
      <w:pPr>
        <w:rPr>
          <w:b/>
          <w:bCs/>
        </w:rPr>
      </w:pPr>
      <w:r w:rsidRPr="00787BA0">
        <w:rPr>
          <w:b/>
          <w:bCs/>
        </w:rPr>
        <w:t>Artikel 4</w:t>
      </w:r>
    </w:p>
    <w:p w14:paraId="37D1E1DB" w14:textId="20E71859" w:rsidR="006808D1" w:rsidRDefault="0086248A" w:rsidP="006808D1">
      <w:bookmarkStart w:id="3" w:name="_Hlk150430769"/>
      <w:r>
        <w:rPr>
          <w:b/>
          <w:bCs/>
        </w:rPr>
        <w:t>Garantie</w:t>
      </w:r>
    </w:p>
    <w:p w14:paraId="1BE8B36B" w14:textId="74EF2086" w:rsidR="006808D1" w:rsidRPr="006808D1" w:rsidRDefault="006808D1" w:rsidP="006808D1">
      <w:pPr>
        <w:ind w:left="390" w:hanging="390"/>
        <w:rPr>
          <w:lang w:eastAsia="en-US"/>
        </w:rPr>
      </w:pPr>
      <w:r>
        <w:t>4.1</w:t>
      </w:r>
      <w:bookmarkStart w:id="4" w:name="_Ref511835263"/>
      <w:r>
        <w:tab/>
      </w:r>
      <w:r w:rsidRPr="006808D1">
        <w:rPr>
          <w:lang w:eastAsia="en-US"/>
        </w:rPr>
        <w:t xml:space="preserve">De </w:t>
      </w:r>
      <w:r w:rsidR="0086248A">
        <w:rPr>
          <w:lang w:eastAsia="en-US"/>
        </w:rPr>
        <w:t>Opdrachtnemer</w:t>
      </w:r>
      <w:r w:rsidRPr="006808D1">
        <w:rPr>
          <w:lang w:eastAsia="en-US"/>
        </w:rPr>
        <w:t xml:space="preserve"> verleent een garantie op de afgeleverde </w:t>
      </w:r>
      <w:r w:rsidR="004452E3">
        <w:rPr>
          <w:lang w:eastAsia="en-US"/>
        </w:rPr>
        <w:t>chassis en opbouw(en)</w:t>
      </w:r>
      <w:r w:rsidRPr="006808D1">
        <w:rPr>
          <w:lang w:eastAsia="en-US"/>
        </w:rPr>
        <w:t xml:space="preserve"> en alle daartoe en daarbij </w:t>
      </w:r>
      <w:r>
        <w:rPr>
          <w:lang w:eastAsia="en-US"/>
        </w:rPr>
        <w:t>b</w:t>
      </w:r>
      <w:r w:rsidRPr="006808D1">
        <w:rPr>
          <w:lang w:eastAsia="en-US"/>
        </w:rPr>
        <w:t>ehorende onderdelen</w:t>
      </w:r>
      <w:r w:rsidR="0086248A">
        <w:rPr>
          <w:lang w:eastAsia="en-US"/>
        </w:rPr>
        <w:t xml:space="preserve"> na goedkeuring door Opdrachtgever</w:t>
      </w:r>
      <w:r w:rsidRPr="006808D1">
        <w:rPr>
          <w:lang w:eastAsia="en-US"/>
        </w:rPr>
        <w:t xml:space="preserve"> voor de duur </w:t>
      </w:r>
      <w:r w:rsidR="00D41014" w:rsidRPr="006808D1">
        <w:rPr>
          <w:lang w:eastAsia="en-US"/>
        </w:rPr>
        <w:t>van</w:t>
      </w:r>
      <w:r w:rsidR="007F7C39">
        <w:rPr>
          <w:lang w:eastAsia="en-US"/>
        </w:rPr>
        <w:t xml:space="preserve"> </w:t>
      </w:r>
      <w:r w:rsidR="00D41014" w:rsidRPr="007F7C39">
        <w:rPr>
          <w:highlight w:val="yellow"/>
          <w:lang w:eastAsia="en-US"/>
        </w:rPr>
        <w:t>(x</w:t>
      </w:r>
      <w:r>
        <w:rPr>
          <w:lang w:eastAsia="en-US"/>
        </w:rPr>
        <w:t>)</w:t>
      </w:r>
      <w:r w:rsidR="007F7C39">
        <w:rPr>
          <w:lang w:eastAsia="en-US"/>
        </w:rPr>
        <w:t xml:space="preserve"> </w:t>
      </w:r>
      <w:r w:rsidRPr="006808D1">
        <w:rPr>
          <w:lang w:eastAsia="en-US"/>
        </w:rPr>
        <w:t xml:space="preserve">maanden. Gedurende deze garantietermijn zal de </w:t>
      </w:r>
      <w:r w:rsidR="0086248A">
        <w:rPr>
          <w:lang w:eastAsia="en-US"/>
        </w:rPr>
        <w:t>Opdrachtnemer</w:t>
      </w:r>
      <w:r w:rsidRPr="006808D1">
        <w:rPr>
          <w:lang w:eastAsia="en-US"/>
        </w:rPr>
        <w:t xml:space="preserve"> alle aan de </w:t>
      </w:r>
      <w:r w:rsidR="004452E3">
        <w:rPr>
          <w:lang w:eastAsia="en-US"/>
        </w:rPr>
        <w:t>chassis en opbouw(en)</w:t>
      </w:r>
      <w:r w:rsidR="004452E3" w:rsidRPr="006808D1">
        <w:rPr>
          <w:lang w:eastAsia="en-US"/>
        </w:rPr>
        <w:t xml:space="preserve"> </w:t>
      </w:r>
      <w:r w:rsidRPr="006808D1">
        <w:rPr>
          <w:lang w:eastAsia="en-US"/>
        </w:rPr>
        <w:t>optredende gebreken kosteloos herstellen. De artikelen 6:89 BW en 7:23 BW zijn gedurende de voornoemde garantietermijn niet van toepassing.</w:t>
      </w:r>
      <w:bookmarkEnd w:id="4"/>
      <w:r w:rsidRPr="006808D1">
        <w:rPr>
          <w:lang w:eastAsia="en-US"/>
        </w:rPr>
        <w:t xml:space="preserve"> </w:t>
      </w:r>
    </w:p>
    <w:bookmarkEnd w:id="3"/>
    <w:p w14:paraId="789AB044" w14:textId="77777777" w:rsidR="00787BA0" w:rsidRDefault="00787BA0" w:rsidP="00787BA0"/>
    <w:p w14:paraId="61691C68" w14:textId="77777777" w:rsidR="00787BA0" w:rsidRPr="00787BA0" w:rsidRDefault="00787BA0" w:rsidP="00787BA0">
      <w:pPr>
        <w:rPr>
          <w:b/>
          <w:bCs/>
        </w:rPr>
      </w:pPr>
      <w:r w:rsidRPr="00787BA0">
        <w:rPr>
          <w:b/>
          <w:bCs/>
        </w:rPr>
        <w:t>Artikel 5</w:t>
      </w:r>
    </w:p>
    <w:p w14:paraId="7537123E" w14:textId="65EE68AC" w:rsidR="006808D1" w:rsidRDefault="006808D1" w:rsidP="006808D1">
      <w:r>
        <w:rPr>
          <w:b/>
          <w:bCs/>
        </w:rPr>
        <w:t>Inkoopvoo</w:t>
      </w:r>
      <w:r w:rsidR="0086248A">
        <w:rPr>
          <w:b/>
          <w:bCs/>
        </w:rPr>
        <w:t>r</w:t>
      </w:r>
      <w:r>
        <w:rPr>
          <w:b/>
          <w:bCs/>
        </w:rPr>
        <w:t>waarden</w:t>
      </w:r>
    </w:p>
    <w:p w14:paraId="5CC3CA02" w14:textId="2C5ED32C" w:rsidR="006808D1" w:rsidRPr="00787BA0" w:rsidRDefault="006808D1" w:rsidP="006808D1">
      <w:pPr>
        <w:pStyle w:val="inspring1"/>
      </w:pPr>
      <w:r>
        <w:t>5.</w:t>
      </w:r>
      <w:r w:rsidRPr="00787BA0">
        <w:t>1</w:t>
      </w:r>
      <w:r w:rsidRPr="00787BA0">
        <w:tab/>
        <w:t xml:space="preserve">Op deze overeenkomst zijn de Algemene Inkoopvoorwaarden voor leveringen en diensten van de VNG met addendum Gemeente Goes zoals deze zijn bijgevoegd bij </w:t>
      </w:r>
      <w:r w:rsidR="006D1670">
        <w:t>het</w:t>
      </w:r>
      <w:r w:rsidRPr="00787BA0">
        <w:t xml:space="preserve"> </w:t>
      </w:r>
      <w:r w:rsidR="0086248A">
        <w:t>Aanbesteding</w:t>
      </w:r>
      <w:r w:rsidR="006D1670">
        <w:t>sdocu</w:t>
      </w:r>
      <w:r w:rsidR="0054208E">
        <w:t>ment</w:t>
      </w:r>
      <w:r w:rsidR="0086248A">
        <w:t xml:space="preserve"> als bijlage</w:t>
      </w:r>
      <w:r w:rsidR="006D1670">
        <w:t xml:space="preserve"> III.</w:t>
      </w:r>
    </w:p>
    <w:p w14:paraId="5E29A7BC" w14:textId="086F1850" w:rsidR="006808D1" w:rsidRPr="00787BA0" w:rsidRDefault="006808D1" w:rsidP="006808D1">
      <w:pPr>
        <w:pStyle w:val="inspring1"/>
      </w:pPr>
      <w:r>
        <w:t>5</w:t>
      </w:r>
      <w:r w:rsidRPr="00787BA0">
        <w:t>.2</w:t>
      </w:r>
      <w:r w:rsidRPr="00787BA0">
        <w:tab/>
        <w:t>Verkoop- en/of leveringsvoorwaarden van de Opdrachtnemer of andersluidende voorwaarden worden uitdrukkelijk van de hand gewezen, ongeacht het moment dat deze ter hand worden gesteld.</w:t>
      </w:r>
    </w:p>
    <w:p w14:paraId="56577BE7" w14:textId="0F440B6A" w:rsidR="00787BA0" w:rsidRPr="00787BA0" w:rsidRDefault="00787BA0" w:rsidP="006D1670">
      <w:pPr>
        <w:pStyle w:val="inspring1"/>
        <w:ind w:left="0" w:firstLine="0"/>
      </w:pPr>
    </w:p>
    <w:p w14:paraId="753927BA" w14:textId="50A83177" w:rsidR="00787BA0" w:rsidRPr="00787BA0" w:rsidRDefault="00787BA0" w:rsidP="00787BA0">
      <w:pPr>
        <w:rPr>
          <w:b/>
          <w:bCs/>
        </w:rPr>
      </w:pPr>
      <w:r w:rsidRPr="00787BA0">
        <w:rPr>
          <w:b/>
          <w:bCs/>
        </w:rPr>
        <w:t xml:space="preserve">Artikel </w:t>
      </w:r>
      <w:r w:rsidR="006D1670">
        <w:rPr>
          <w:b/>
          <w:bCs/>
        </w:rPr>
        <w:t>6</w:t>
      </w:r>
    </w:p>
    <w:p w14:paraId="2CB61078" w14:textId="77777777" w:rsidR="00787BA0" w:rsidRPr="00787BA0" w:rsidRDefault="00787BA0" w:rsidP="00787BA0">
      <w:pPr>
        <w:rPr>
          <w:b/>
          <w:bCs/>
        </w:rPr>
      </w:pPr>
      <w:r w:rsidRPr="00787BA0">
        <w:rPr>
          <w:b/>
          <w:bCs/>
        </w:rPr>
        <w:t>Additionele bepalingen</w:t>
      </w:r>
    </w:p>
    <w:p w14:paraId="5FA295D9" w14:textId="17EFB754" w:rsidR="00787BA0" w:rsidRPr="00787BA0" w:rsidRDefault="0054208E" w:rsidP="00787BA0">
      <w:pPr>
        <w:pStyle w:val="inspring1"/>
      </w:pPr>
      <w:r>
        <w:t>6</w:t>
      </w:r>
      <w:r w:rsidR="00787BA0" w:rsidRPr="00787BA0">
        <w:t>.1</w:t>
      </w:r>
      <w:r w:rsidR="00787BA0" w:rsidRPr="00787BA0">
        <w:tab/>
        <w:t>Op deze overeenkomst is uitsluitend Nederlands recht van toepassing.</w:t>
      </w:r>
    </w:p>
    <w:p w14:paraId="7B5B7FE4" w14:textId="051F3834" w:rsidR="00787BA0" w:rsidRPr="00787BA0" w:rsidRDefault="0054208E" w:rsidP="00787BA0">
      <w:pPr>
        <w:pStyle w:val="inspring1"/>
      </w:pPr>
      <w:r>
        <w:t>6</w:t>
      </w:r>
      <w:r w:rsidR="00787BA0" w:rsidRPr="00787BA0">
        <w:t>.2</w:t>
      </w:r>
      <w:r w:rsidR="00787BA0" w:rsidRPr="00787BA0">
        <w:tab/>
        <w:t>Alle geschillen (daaronder begrepen die welke slechts door één der Partijen als zodanig worden beschouwd) die naar aanleiding van deze overeenkomst tussen Partijen mochten ontstaan, zullen worden beslecht bij de arrondissementsrechtbank West-Brabant – Zeeland te Breda.</w:t>
      </w:r>
    </w:p>
    <w:p w14:paraId="00465AC6" w14:textId="57B99332" w:rsidR="00787BA0" w:rsidRPr="00787BA0" w:rsidRDefault="0054208E" w:rsidP="00787BA0">
      <w:pPr>
        <w:pStyle w:val="inspring1"/>
      </w:pPr>
      <w:r>
        <w:t>6</w:t>
      </w:r>
      <w:r w:rsidR="00787BA0" w:rsidRPr="00787BA0">
        <w:t>.3</w:t>
      </w:r>
      <w:r w:rsidR="00787BA0" w:rsidRPr="00787BA0">
        <w:tab/>
        <w:t>Door ondertekening van deze Overeenkomst vervallen alle eventueel eerder door partijen gemaakte mondelinge, dan wel schriftelijke afspraken omtrent de bepalingen in deze Overeenkomst.</w:t>
      </w:r>
    </w:p>
    <w:p w14:paraId="261504AB" w14:textId="77777777" w:rsidR="00787BA0" w:rsidRPr="00787BA0" w:rsidRDefault="00787BA0" w:rsidP="00787BA0"/>
    <w:p w14:paraId="0F60EA71" w14:textId="3B274893" w:rsidR="00787BA0" w:rsidRDefault="00787BA0" w:rsidP="00787BA0">
      <w:r w:rsidRPr="00787BA0">
        <w:rPr>
          <w:b/>
        </w:rPr>
        <w:t>Bijlagen</w:t>
      </w:r>
      <w:r w:rsidRPr="00787BA0">
        <w:rPr>
          <w:b/>
        </w:rPr>
        <w:br/>
      </w:r>
      <w:r w:rsidRPr="00787BA0">
        <w:t xml:space="preserve">De documenten zoals genoemd in </w:t>
      </w:r>
      <w:r w:rsidRPr="0054208E">
        <w:t>artikel</w:t>
      </w:r>
      <w:r w:rsidR="0086248A" w:rsidRPr="0054208E">
        <w:t xml:space="preserve"> 1 lid </w:t>
      </w:r>
      <w:r w:rsidR="0054208E" w:rsidRPr="0054208E">
        <w:t>7</w:t>
      </w:r>
      <w:r w:rsidR="00D41014" w:rsidRPr="0054208E">
        <w:t>.</w:t>
      </w:r>
    </w:p>
    <w:p w14:paraId="4FD96DAB" w14:textId="77777777" w:rsidR="0054208E" w:rsidRPr="00787BA0" w:rsidRDefault="0054208E" w:rsidP="00787BA0"/>
    <w:p w14:paraId="140EBC82" w14:textId="77777777" w:rsidR="00787BA0" w:rsidRPr="00787BA0" w:rsidRDefault="00787BA0" w:rsidP="00787BA0">
      <w:r w:rsidRPr="00787BA0">
        <w:t>Aldus overeengekomen en in tweevoud opgemaakt.</w:t>
      </w:r>
    </w:p>
    <w:p w14:paraId="14627755" w14:textId="77777777" w:rsidR="00787BA0" w:rsidRPr="00787BA0" w:rsidRDefault="00787BA0" w:rsidP="00787BA0"/>
    <w:p w14:paraId="2088C2E2" w14:textId="77777777" w:rsidR="00787BA0" w:rsidRPr="00787BA0" w:rsidRDefault="00787BA0" w:rsidP="00787BA0">
      <w:r w:rsidRPr="00787BA0">
        <w:t>Voor akkoord,</w:t>
      </w:r>
      <w:r w:rsidRPr="00787BA0">
        <w:tab/>
      </w:r>
      <w:r w:rsidRPr="00787BA0">
        <w:tab/>
      </w:r>
      <w:r w:rsidRPr="00787BA0">
        <w:tab/>
      </w:r>
      <w:r w:rsidRPr="00787BA0">
        <w:tab/>
      </w:r>
      <w:r w:rsidRPr="00787BA0">
        <w:tab/>
      </w:r>
      <w:r w:rsidRPr="00787BA0">
        <w:tab/>
      </w:r>
      <w:r w:rsidRPr="00787BA0">
        <w:tab/>
        <w:t>Voor akkoord,</w:t>
      </w:r>
    </w:p>
    <w:p w14:paraId="39A92B1F" w14:textId="77777777" w:rsidR="00787BA0" w:rsidRPr="00787BA0" w:rsidRDefault="00787BA0" w:rsidP="00787BA0"/>
    <w:p w14:paraId="29E827FE" w14:textId="77777777" w:rsidR="00787BA0" w:rsidRPr="00787BA0" w:rsidRDefault="00787BA0" w:rsidP="00787BA0">
      <w:r w:rsidRPr="00787BA0">
        <w:lastRenderedPageBreak/>
        <w:t>Datum:</w:t>
      </w:r>
      <w:r w:rsidRPr="00787BA0">
        <w:tab/>
      </w:r>
      <w:r w:rsidRPr="00787BA0">
        <w:tab/>
      </w:r>
      <w:r w:rsidRPr="00787BA0">
        <w:tab/>
      </w:r>
      <w:r w:rsidRPr="00787BA0">
        <w:tab/>
      </w:r>
      <w:r w:rsidRPr="00787BA0">
        <w:tab/>
      </w:r>
      <w:r w:rsidRPr="00787BA0">
        <w:tab/>
      </w:r>
      <w:r w:rsidRPr="00787BA0">
        <w:tab/>
      </w:r>
      <w:r w:rsidRPr="00787BA0">
        <w:tab/>
      </w:r>
      <w:r w:rsidRPr="00787BA0">
        <w:tab/>
        <w:t>Datum:</w:t>
      </w:r>
      <w:r w:rsidRPr="00787BA0">
        <w:br/>
      </w:r>
      <w:r w:rsidRPr="00787BA0">
        <w:br/>
      </w:r>
    </w:p>
    <w:p w14:paraId="4A530C0C" w14:textId="19AAB281" w:rsidR="00787BA0" w:rsidRPr="00787BA0" w:rsidRDefault="00787BA0" w:rsidP="00787BA0">
      <w:r w:rsidRPr="00787BA0">
        <w:t>Gemeente Goes</w:t>
      </w:r>
      <w:r w:rsidRPr="00787BA0">
        <w:tab/>
      </w:r>
      <w:r w:rsidRPr="00787BA0">
        <w:tab/>
      </w:r>
      <w:r w:rsidRPr="00787BA0">
        <w:tab/>
      </w:r>
      <w:r w:rsidRPr="00787BA0">
        <w:tab/>
      </w:r>
      <w:r w:rsidRPr="00787BA0">
        <w:tab/>
      </w:r>
      <w:r w:rsidR="004452E3">
        <w:tab/>
      </w:r>
      <w:r w:rsidR="004452E3">
        <w:tab/>
      </w:r>
      <w:r w:rsidRPr="00787BA0">
        <w:tab/>
        <w:t>&lt;bedrijfsnaam Opdrachtnemer&gt;</w:t>
      </w:r>
    </w:p>
    <w:p w14:paraId="6F01FADA" w14:textId="77777777" w:rsidR="00787BA0" w:rsidRPr="00787BA0" w:rsidRDefault="00787BA0" w:rsidP="00787BA0"/>
    <w:p w14:paraId="3A017CE0" w14:textId="58EEF0F0" w:rsidR="00787BA0" w:rsidRPr="00787BA0" w:rsidRDefault="00787BA0" w:rsidP="00787BA0">
      <w:r w:rsidRPr="00787BA0">
        <w:t xml:space="preserve">Naam </w:t>
      </w:r>
      <w:r w:rsidRPr="00787BA0">
        <w:tab/>
      </w:r>
      <w:r w:rsidRPr="00787BA0">
        <w:tab/>
      </w:r>
      <w:r w:rsidRPr="00787BA0">
        <w:tab/>
      </w:r>
      <w:r w:rsidRPr="00787BA0">
        <w:tab/>
      </w:r>
      <w:r w:rsidRPr="00787BA0">
        <w:tab/>
      </w:r>
      <w:r w:rsidRPr="00787BA0">
        <w:tab/>
      </w:r>
      <w:r w:rsidRPr="00787BA0">
        <w:tab/>
      </w:r>
      <w:r w:rsidRPr="00787BA0">
        <w:tab/>
      </w:r>
      <w:r w:rsidRPr="00787BA0">
        <w:tab/>
      </w:r>
      <w:r w:rsidR="004452E3">
        <w:tab/>
      </w:r>
      <w:proofErr w:type="spellStart"/>
      <w:r w:rsidRPr="00787BA0">
        <w:t>Naam</w:t>
      </w:r>
      <w:proofErr w:type="spellEnd"/>
      <w:r w:rsidRPr="00787BA0">
        <w:t xml:space="preserve"> </w:t>
      </w:r>
    </w:p>
    <w:p w14:paraId="662064A1" w14:textId="77777777" w:rsidR="00787BA0" w:rsidRPr="00787BA0" w:rsidRDefault="00787BA0" w:rsidP="00787BA0"/>
    <w:p w14:paraId="03C16ABB" w14:textId="77777777" w:rsidR="00787BA0" w:rsidRPr="00787BA0" w:rsidRDefault="00787BA0" w:rsidP="00787BA0"/>
    <w:p w14:paraId="2E282D2D" w14:textId="65F7CEF7" w:rsidR="00787BA0" w:rsidRPr="00787BA0" w:rsidRDefault="00787BA0" w:rsidP="00787BA0">
      <w:r w:rsidRPr="00787BA0">
        <w:t>&lt;</w:t>
      </w:r>
      <w:r w:rsidR="00D41014" w:rsidRPr="00787BA0">
        <w:t>Naam</w:t>
      </w:r>
      <w:r w:rsidRPr="00787BA0">
        <w:t xml:space="preserve"> bevoegde ondertekenaar gemeente&gt;</w:t>
      </w:r>
      <w:r w:rsidRPr="00787BA0">
        <w:tab/>
        <w:t xml:space="preserve"> &lt;naam bevoegde ondertekenaar Opdrachtnemer&gt;</w:t>
      </w:r>
    </w:p>
    <w:p w14:paraId="5659D563" w14:textId="77777777" w:rsidR="00787BA0" w:rsidRPr="00787BA0" w:rsidRDefault="00787BA0" w:rsidP="00787BA0"/>
    <w:p w14:paraId="4F5C2017" w14:textId="77777777" w:rsidR="00787BA0" w:rsidRPr="00787BA0" w:rsidRDefault="00787BA0" w:rsidP="00787BA0"/>
    <w:p w14:paraId="1C47E621" w14:textId="0951B069" w:rsidR="00787BA0" w:rsidRPr="00787BA0" w:rsidRDefault="00787BA0" w:rsidP="00787BA0">
      <w:r w:rsidRPr="00787BA0">
        <w:t>Handtekening</w:t>
      </w:r>
      <w:r w:rsidRPr="00787BA0">
        <w:tab/>
      </w:r>
      <w:r w:rsidRPr="00787BA0">
        <w:tab/>
      </w:r>
      <w:r w:rsidRPr="00787BA0">
        <w:tab/>
      </w:r>
      <w:r w:rsidRPr="00787BA0">
        <w:tab/>
      </w:r>
      <w:r w:rsidRPr="00787BA0">
        <w:tab/>
      </w:r>
      <w:r w:rsidRPr="00787BA0">
        <w:tab/>
      </w:r>
      <w:r w:rsidR="004452E3">
        <w:tab/>
      </w:r>
      <w:r w:rsidR="004452E3">
        <w:tab/>
      </w:r>
      <w:proofErr w:type="spellStart"/>
      <w:r w:rsidRPr="00787BA0">
        <w:t>Handtekening</w:t>
      </w:r>
      <w:proofErr w:type="spellEnd"/>
    </w:p>
    <w:sectPr w:rsidR="00787BA0" w:rsidRPr="00787BA0" w:rsidSect="00A42EBA">
      <w:headerReference w:type="even" r:id="rId10"/>
      <w:headerReference w:type="default" r:id="rId11"/>
      <w:footerReference w:type="even" r:id="rId12"/>
      <w:footerReference w:type="default" r:id="rId13"/>
      <w:headerReference w:type="first" r:id="rId14"/>
      <w:footerReference w:type="first" r:id="rId15"/>
      <w:pgSz w:w="11906" w:h="16838" w:code="9"/>
      <w:pgMar w:top="992" w:right="1418" w:bottom="1418"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1541C" w14:textId="77777777" w:rsidR="00A42EBA" w:rsidRDefault="00A42EBA" w:rsidP="00BA0133">
      <w:pPr>
        <w:spacing w:line="240" w:lineRule="auto"/>
      </w:pPr>
      <w:r>
        <w:separator/>
      </w:r>
    </w:p>
  </w:endnote>
  <w:endnote w:type="continuationSeparator" w:id="0">
    <w:p w14:paraId="41D1290D" w14:textId="77777777" w:rsidR="00A42EBA" w:rsidRDefault="00A42EBA" w:rsidP="00BA01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Z: 3of 9 BarCode">
    <w:charset w:val="00"/>
    <w:family w:val="decorative"/>
    <w:pitch w:val="variable"/>
    <w:sig w:usb0="00000003" w:usb1="00000000" w:usb2="00000000" w:usb3="00000000" w:csb0="00000001" w:csb1="00000000"/>
  </w:font>
  <w:font w:name="Helvetica">
    <w:panose1 w:val="020B0604020202020204"/>
    <w:charset w:val="00"/>
    <w:family w:val="swiss"/>
    <w:pitch w:val="variable"/>
    <w:sig w:usb0="00002A87" w:usb1="00000000" w:usb2="00000000" w:usb3="00000000" w:csb0="000000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7409" w14:textId="77777777" w:rsidR="00F45F52" w:rsidRDefault="00F45F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340D" w14:textId="77777777" w:rsidR="00F45F52" w:rsidRDefault="00F45F5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5791" w14:textId="77777777" w:rsidR="006808D1" w:rsidRDefault="006808D1"/>
  <w:p w14:paraId="19AF2F98" w14:textId="77777777" w:rsidR="006808D1" w:rsidRDefault="006808D1"/>
  <w:p w14:paraId="70C18C7E" w14:textId="77777777" w:rsidR="006808D1" w:rsidRDefault="006808D1"/>
  <w:p w14:paraId="4C37B968" w14:textId="77777777" w:rsidR="006808D1" w:rsidRDefault="006808D1"/>
  <w:p w14:paraId="10D09989" w14:textId="77777777" w:rsidR="006808D1" w:rsidRDefault="006808D1"/>
  <w:p w14:paraId="2D9ECC93" w14:textId="77777777" w:rsidR="006808D1" w:rsidRDefault="006808D1"/>
  <w:p w14:paraId="401AF8E5" w14:textId="77777777" w:rsidR="006808D1" w:rsidRDefault="00383783">
    <w:r>
      <w:rPr>
        <w:noProof/>
      </w:rPr>
      <w:drawing>
        <wp:anchor distT="0" distB="0" distL="114300" distR="114300" simplePos="0" relativeHeight="251658240" behindDoc="1" locked="0" layoutInCell="1" allowOverlap="1" wp14:anchorId="0F5C720E" wp14:editId="689034E9">
          <wp:simplePos x="0" y="0"/>
          <wp:positionH relativeFrom="page">
            <wp:posOffset>11220</wp:posOffset>
          </wp:positionH>
          <wp:positionV relativeFrom="page">
            <wp:posOffset>8891558</wp:posOffset>
          </wp:positionV>
          <wp:extent cx="7534800" cy="1796400"/>
          <wp:effectExtent l="0" t="0" r="0" b="0"/>
          <wp:wrapNone/>
          <wp:docPr id="1" name="Afbeelding 1" descr="\\grdebevelanden.nl\dfs\Home Directory Documenten\GS\tst_gko365\Documents\Logo Goes 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debevelanden.nl\dfs\Home Directory Documenten\GS\tst_gko365\Documents\Logo Goes Briefpapi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800" cy="1796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982FD" w14:textId="77777777" w:rsidR="00A42EBA" w:rsidRDefault="00A42EBA" w:rsidP="00BA0133">
      <w:pPr>
        <w:spacing w:line="240" w:lineRule="auto"/>
      </w:pPr>
      <w:r>
        <w:separator/>
      </w:r>
    </w:p>
  </w:footnote>
  <w:footnote w:type="continuationSeparator" w:id="0">
    <w:p w14:paraId="7E0769A8" w14:textId="77777777" w:rsidR="00A42EBA" w:rsidRDefault="00A42EBA" w:rsidP="00BA01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8790" w:tblpY="5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5B0FBC" w14:paraId="4ADC3800" w14:textId="77777777" w:rsidTr="0027133C">
      <w:tc>
        <w:tcPr>
          <w:tcW w:w="1701" w:type="dxa"/>
        </w:tcPr>
        <w:p w14:paraId="0EFAE97E" w14:textId="77777777" w:rsidR="006808D1" w:rsidRDefault="00383783" w:rsidP="0027133C">
          <w:pPr>
            <w:pStyle w:val="Refkop"/>
            <w:jc w:val="right"/>
          </w:pPr>
          <w:r>
            <w:t xml:space="preserve">Pagina </w:t>
          </w:r>
          <w:r>
            <w:fldChar w:fldCharType="begin"/>
          </w:r>
          <w:r>
            <w:instrText>PAGE   \* MERGEFORMAT</w:instrText>
          </w:r>
          <w:r>
            <w:fldChar w:fldCharType="separate"/>
          </w:r>
          <w:r>
            <w:rPr>
              <w:noProof/>
            </w:rPr>
            <w:t>1</w:t>
          </w:r>
          <w:r>
            <w:fldChar w:fldCharType="end"/>
          </w:r>
        </w:p>
      </w:tc>
    </w:tr>
    <w:tr w:rsidR="005B0FBC" w14:paraId="7D3F2067" w14:textId="77777777" w:rsidTr="0027133C">
      <w:tc>
        <w:tcPr>
          <w:tcW w:w="1701" w:type="dxa"/>
        </w:tcPr>
        <w:p w14:paraId="7D5D3ECC" w14:textId="77777777" w:rsidR="006808D1" w:rsidRDefault="006808D1" w:rsidP="0027133C"/>
      </w:tc>
    </w:tr>
  </w:tbl>
  <w:p w14:paraId="79CAF8D7" w14:textId="77777777" w:rsidR="006808D1" w:rsidRPr="006032D0" w:rsidRDefault="006808D1" w:rsidP="006032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8790" w:tblpY="5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5B0FBC" w14:paraId="330FCDE7" w14:textId="77777777" w:rsidTr="0027133C">
      <w:tc>
        <w:tcPr>
          <w:tcW w:w="1701" w:type="dxa"/>
        </w:tcPr>
        <w:p w14:paraId="2FD254E6" w14:textId="77777777" w:rsidR="006808D1" w:rsidRDefault="00383783" w:rsidP="0027133C">
          <w:pPr>
            <w:pStyle w:val="Refkop"/>
            <w:jc w:val="right"/>
          </w:pPr>
          <w:r>
            <w:t xml:space="preserve">Pagina </w:t>
          </w:r>
          <w:r>
            <w:fldChar w:fldCharType="begin"/>
          </w:r>
          <w:r>
            <w:instrText>PAGE   \* MERGEFORMAT</w:instrText>
          </w:r>
          <w:r>
            <w:fldChar w:fldCharType="separate"/>
          </w:r>
          <w:r>
            <w:rPr>
              <w:noProof/>
            </w:rPr>
            <w:t>1</w:t>
          </w:r>
          <w:r>
            <w:fldChar w:fldCharType="end"/>
          </w:r>
        </w:p>
      </w:tc>
    </w:tr>
    <w:tr w:rsidR="005B0FBC" w14:paraId="39A84D1C" w14:textId="77777777" w:rsidTr="0027133C">
      <w:tc>
        <w:tcPr>
          <w:tcW w:w="1701" w:type="dxa"/>
        </w:tcPr>
        <w:p w14:paraId="005AE24D" w14:textId="77777777" w:rsidR="006808D1" w:rsidRDefault="006808D1" w:rsidP="0027133C"/>
      </w:tc>
    </w:tr>
  </w:tbl>
  <w:p w14:paraId="08A2FA4D" w14:textId="77777777" w:rsidR="006808D1" w:rsidRPr="006032D0" w:rsidRDefault="006808D1" w:rsidP="006032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2DB7" w14:textId="77777777" w:rsidR="00253863" w:rsidRPr="00F40885" w:rsidRDefault="00F40885" w:rsidP="00F40885">
    <w:pPr>
      <w:pStyle w:val="Ko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2A36"/>
    <w:multiLevelType w:val="hybridMultilevel"/>
    <w:tmpl w:val="3D6CDE80"/>
    <w:lvl w:ilvl="0" w:tplc="8B305C0C">
      <w:start w:val="2"/>
      <w:numFmt w:val="bullet"/>
      <w:lvlText w:val="-"/>
      <w:lvlJc w:val="left"/>
      <w:pPr>
        <w:ind w:left="1967" w:hanging="360"/>
      </w:pPr>
      <w:rPr>
        <w:rFonts w:ascii="Verdana" w:eastAsia="Times New Roman" w:hAnsi="Verdana" w:cs="Times New Roman" w:hint="default"/>
      </w:rPr>
    </w:lvl>
    <w:lvl w:ilvl="1" w:tplc="04130003" w:tentative="1">
      <w:start w:val="1"/>
      <w:numFmt w:val="bullet"/>
      <w:lvlText w:val="o"/>
      <w:lvlJc w:val="left"/>
      <w:pPr>
        <w:ind w:left="2687" w:hanging="360"/>
      </w:pPr>
      <w:rPr>
        <w:rFonts w:ascii="Courier New" w:hAnsi="Courier New" w:cs="Courier New" w:hint="default"/>
      </w:rPr>
    </w:lvl>
    <w:lvl w:ilvl="2" w:tplc="04130005" w:tentative="1">
      <w:start w:val="1"/>
      <w:numFmt w:val="bullet"/>
      <w:lvlText w:val=""/>
      <w:lvlJc w:val="left"/>
      <w:pPr>
        <w:ind w:left="3407" w:hanging="360"/>
      </w:pPr>
      <w:rPr>
        <w:rFonts w:ascii="Wingdings" w:hAnsi="Wingdings" w:hint="default"/>
      </w:rPr>
    </w:lvl>
    <w:lvl w:ilvl="3" w:tplc="04130001" w:tentative="1">
      <w:start w:val="1"/>
      <w:numFmt w:val="bullet"/>
      <w:lvlText w:val=""/>
      <w:lvlJc w:val="left"/>
      <w:pPr>
        <w:ind w:left="4127" w:hanging="360"/>
      </w:pPr>
      <w:rPr>
        <w:rFonts w:ascii="Symbol" w:hAnsi="Symbol" w:hint="default"/>
      </w:rPr>
    </w:lvl>
    <w:lvl w:ilvl="4" w:tplc="04130003" w:tentative="1">
      <w:start w:val="1"/>
      <w:numFmt w:val="bullet"/>
      <w:lvlText w:val="o"/>
      <w:lvlJc w:val="left"/>
      <w:pPr>
        <w:ind w:left="4847" w:hanging="360"/>
      </w:pPr>
      <w:rPr>
        <w:rFonts w:ascii="Courier New" w:hAnsi="Courier New" w:cs="Courier New" w:hint="default"/>
      </w:rPr>
    </w:lvl>
    <w:lvl w:ilvl="5" w:tplc="04130005" w:tentative="1">
      <w:start w:val="1"/>
      <w:numFmt w:val="bullet"/>
      <w:lvlText w:val=""/>
      <w:lvlJc w:val="left"/>
      <w:pPr>
        <w:ind w:left="5567" w:hanging="360"/>
      </w:pPr>
      <w:rPr>
        <w:rFonts w:ascii="Wingdings" w:hAnsi="Wingdings" w:hint="default"/>
      </w:rPr>
    </w:lvl>
    <w:lvl w:ilvl="6" w:tplc="04130001" w:tentative="1">
      <w:start w:val="1"/>
      <w:numFmt w:val="bullet"/>
      <w:lvlText w:val=""/>
      <w:lvlJc w:val="left"/>
      <w:pPr>
        <w:ind w:left="6287" w:hanging="360"/>
      </w:pPr>
      <w:rPr>
        <w:rFonts w:ascii="Symbol" w:hAnsi="Symbol" w:hint="default"/>
      </w:rPr>
    </w:lvl>
    <w:lvl w:ilvl="7" w:tplc="04130003" w:tentative="1">
      <w:start w:val="1"/>
      <w:numFmt w:val="bullet"/>
      <w:lvlText w:val="o"/>
      <w:lvlJc w:val="left"/>
      <w:pPr>
        <w:ind w:left="7007" w:hanging="360"/>
      </w:pPr>
      <w:rPr>
        <w:rFonts w:ascii="Courier New" w:hAnsi="Courier New" w:cs="Courier New" w:hint="default"/>
      </w:rPr>
    </w:lvl>
    <w:lvl w:ilvl="8" w:tplc="04130005" w:tentative="1">
      <w:start w:val="1"/>
      <w:numFmt w:val="bullet"/>
      <w:lvlText w:val=""/>
      <w:lvlJc w:val="left"/>
      <w:pPr>
        <w:ind w:left="7727" w:hanging="360"/>
      </w:pPr>
      <w:rPr>
        <w:rFonts w:ascii="Wingdings" w:hAnsi="Wingdings" w:hint="default"/>
      </w:rPr>
    </w:lvl>
  </w:abstractNum>
  <w:abstractNum w:abstractNumId="1" w15:restartNumberingAfterBreak="0">
    <w:nsid w:val="06DF0569"/>
    <w:multiLevelType w:val="singleLevel"/>
    <w:tmpl w:val="FFFFFFFF"/>
    <w:lvl w:ilvl="0">
      <w:start w:val="1"/>
      <w:numFmt w:val="decimal"/>
      <w:lvlText w:val="%1."/>
      <w:lvlJc w:val="left"/>
      <w:pPr>
        <w:tabs>
          <w:tab w:val="num" w:pos="360"/>
        </w:tabs>
        <w:ind w:left="72"/>
      </w:pPr>
      <w:rPr>
        <w:rFonts w:ascii="Arial" w:eastAsia="Times New Roman" w:hAnsi="Arial" w:cs="Arial"/>
        <w:snapToGrid/>
        <w:sz w:val="20"/>
        <w:szCs w:val="20"/>
      </w:rPr>
    </w:lvl>
  </w:abstractNum>
  <w:abstractNum w:abstractNumId="2" w15:restartNumberingAfterBreak="0">
    <w:nsid w:val="2ADC6E87"/>
    <w:multiLevelType w:val="multilevel"/>
    <w:tmpl w:val="03EA82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D27AA5"/>
    <w:multiLevelType w:val="multilevel"/>
    <w:tmpl w:val="93469086"/>
    <w:lvl w:ilvl="0">
      <w:start w:val="1"/>
      <w:numFmt w:val="decimal"/>
      <w:lvlText w:val="Artikel %1 "/>
      <w:lvlJc w:val="left"/>
      <w:pPr>
        <w:ind w:left="1247" w:hanging="1247"/>
      </w:pPr>
      <w:rPr>
        <w:rFonts w:hint="default"/>
        <w:b/>
      </w:rPr>
    </w:lvl>
    <w:lvl w:ilvl="1">
      <w:start w:val="1"/>
      <w:numFmt w:val="decimal"/>
      <w:lvlText w:val="%1.%2"/>
      <w:lvlJc w:val="left"/>
      <w:pPr>
        <w:tabs>
          <w:tab w:val="num" w:pos="680"/>
        </w:tabs>
        <w:ind w:left="680" w:hanging="680"/>
      </w:pPr>
      <w:rPr>
        <w:rFonts w:hint="default"/>
        <w:b w:val="0"/>
      </w:rPr>
    </w:lvl>
    <w:lvl w:ilvl="2">
      <w:start w:val="1"/>
      <w:numFmt w:val="decimal"/>
      <w:lvlText w:val="%3."/>
      <w:lvlJc w:val="left"/>
      <w:pPr>
        <w:tabs>
          <w:tab w:val="num" w:pos="1247"/>
        </w:tabs>
        <w:ind w:left="1247" w:hanging="567"/>
      </w:pPr>
      <w:rPr>
        <w:rFonts w:hint="default"/>
        <w:b w:val="0"/>
      </w:rPr>
    </w:lvl>
    <w:lvl w:ilvl="3">
      <w:start w:val="1"/>
      <w:numFmt w:val="lowerRoman"/>
      <w:lvlText w:val="(%4)"/>
      <w:lvlJc w:val="left"/>
      <w:pPr>
        <w:tabs>
          <w:tab w:val="num" w:pos="1814"/>
        </w:tabs>
        <w:ind w:left="1814" w:hanging="567"/>
      </w:pPr>
      <w:rPr>
        <w:rFonts w:hint="default"/>
        <w:b w:val="0"/>
      </w:rPr>
    </w:lvl>
    <w:lvl w:ilvl="4">
      <w:start w:val="1"/>
      <w:numFmt w:val="decimal"/>
      <w:lvlText w:val="%5."/>
      <w:lvlJc w:val="left"/>
      <w:pPr>
        <w:tabs>
          <w:tab w:val="num" w:pos="2381"/>
        </w:tabs>
        <w:ind w:left="2381" w:hanging="567"/>
      </w:pPr>
      <w:rPr>
        <w:rFonts w:hint="default"/>
      </w:rPr>
    </w:lvl>
    <w:lvl w:ilvl="5">
      <w:start w:val="1"/>
      <w:numFmt w:val="lowerLetter"/>
      <w:lvlText w:val="%6."/>
      <w:lvlJc w:val="left"/>
      <w:pPr>
        <w:tabs>
          <w:tab w:val="num" w:pos="2948"/>
        </w:tabs>
        <w:ind w:left="2948" w:hanging="567"/>
      </w:pPr>
      <w:rPr>
        <w:rFonts w:hint="default"/>
      </w:rPr>
    </w:lvl>
    <w:lvl w:ilvl="6">
      <w:start w:val="1"/>
      <w:numFmt w:val="lowerRoman"/>
      <w:lvlText w:val="(%7)"/>
      <w:lvlJc w:val="left"/>
      <w:pPr>
        <w:tabs>
          <w:tab w:val="num" w:pos="3515"/>
        </w:tabs>
        <w:ind w:left="3515" w:hanging="567"/>
      </w:pPr>
      <w:rPr>
        <w:rFonts w:hint="default"/>
      </w:rPr>
    </w:lvl>
    <w:lvl w:ilvl="7">
      <w:start w:val="1"/>
      <w:numFmt w:val="decimal"/>
      <w:lvlText w:val="%8."/>
      <w:lvlJc w:val="left"/>
      <w:pPr>
        <w:tabs>
          <w:tab w:val="num" w:pos="4082"/>
        </w:tabs>
        <w:ind w:left="4082" w:hanging="567"/>
      </w:pPr>
      <w:rPr>
        <w:rFonts w:hint="default"/>
      </w:rPr>
    </w:lvl>
    <w:lvl w:ilvl="8">
      <w:start w:val="1"/>
      <w:numFmt w:val="lowerLetter"/>
      <w:lvlText w:val="%9."/>
      <w:lvlJc w:val="left"/>
      <w:pPr>
        <w:tabs>
          <w:tab w:val="num" w:pos="4649"/>
        </w:tabs>
        <w:ind w:left="4649" w:hanging="567"/>
      </w:pPr>
      <w:rPr>
        <w:rFonts w:hint="default"/>
      </w:rPr>
    </w:lvl>
  </w:abstractNum>
  <w:abstractNum w:abstractNumId="4" w15:restartNumberingAfterBreak="0">
    <w:nsid w:val="451042C2"/>
    <w:multiLevelType w:val="multilevel"/>
    <w:tmpl w:val="AB76472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807EDE"/>
    <w:multiLevelType w:val="multilevel"/>
    <w:tmpl w:val="D28E444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EB33E54"/>
    <w:multiLevelType w:val="multilevel"/>
    <w:tmpl w:val="1326E312"/>
    <w:lvl w:ilvl="0">
      <w:start w:val="1"/>
      <w:numFmt w:val="decimal"/>
      <w:pStyle w:val="genummerdkop1"/>
      <w:lvlText w:val="%1."/>
      <w:lvlJc w:val="left"/>
      <w:pPr>
        <w:tabs>
          <w:tab w:val="num" w:pos="360"/>
        </w:tabs>
        <w:ind w:left="360" w:hanging="360"/>
      </w:pPr>
    </w:lvl>
    <w:lvl w:ilvl="1">
      <w:start w:val="1"/>
      <w:numFmt w:val="decimal"/>
      <w:pStyle w:val="genummerdkop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7BC212CE"/>
    <w:multiLevelType w:val="multilevel"/>
    <w:tmpl w:val="39AA978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ED45F7A"/>
    <w:multiLevelType w:val="hybridMultilevel"/>
    <w:tmpl w:val="8520929C"/>
    <w:lvl w:ilvl="0" w:tplc="11901CC4">
      <w:start w:val="1"/>
      <w:numFmt w:val="lowerLetter"/>
      <w:pStyle w:val="ListParagraph1"/>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16cid:durableId="1792286160">
    <w:abstractNumId w:val="6"/>
  </w:num>
  <w:num w:numId="2" w16cid:durableId="444278444">
    <w:abstractNumId w:val="8"/>
  </w:num>
  <w:num w:numId="3" w16cid:durableId="1802571572">
    <w:abstractNumId w:val="7"/>
  </w:num>
  <w:num w:numId="4" w16cid:durableId="686255421">
    <w:abstractNumId w:val="5"/>
  </w:num>
  <w:num w:numId="5" w16cid:durableId="1265308086">
    <w:abstractNumId w:val="3"/>
  </w:num>
  <w:num w:numId="6" w16cid:durableId="1521621940">
    <w:abstractNumId w:val="0"/>
  </w:num>
  <w:num w:numId="7" w16cid:durableId="1788347632">
    <w:abstractNumId w:val="2"/>
  </w:num>
  <w:num w:numId="8" w16cid:durableId="2002006526">
    <w:abstractNumId w:val="4"/>
  </w:num>
  <w:num w:numId="9" w16cid:durableId="1673992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83"/>
    <w:rsid w:val="00010951"/>
    <w:rsid w:val="00042F06"/>
    <w:rsid w:val="000D5F8F"/>
    <w:rsid w:val="000F638A"/>
    <w:rsid w:val="000F6BC2"/>
    <w:rsid w:val="00123ABE"/>
    <w:rsid w:val="0016627D"/>
    <w:rsid w:val="00196860"/>
    <w:rsid w:val="001D5739"/>
    <w:rsid w:val="001F2BFC"/>
    <w:rsid w:val="001F522E"/>
    <w:rsid w:val="00241F51"/>
    <w:rsid w:val="00252471"/>
    <w:rsid w:val="00253863"/>
    <w:rsid w:val="002F6D15"/>
    <w:rsid w:val="00383783"/>
    <w:rsid w:val="00385C25"/>
    <w:rsid w:val="003B0387"/>
    <w:rsid w:val="003B6D94"/>
    <w:rsid w:val="003E5135"/>
    <w:rsid w:val="003E705E"/>
    <w:rsid w:val="00404D8E"/>
    <w:rsid w:val="004452E3"/>
    <w:rsid w:val="0050479F"/>
    <w:rsid w:val="0054208E"/>
    <w:rsid w:val="00556CE0"/>
    <w:rsid w:val="0057282D"/>
    <w:rsid w:val="005F7AC0"/>
    <w:rsid w:val="006059C1"/>
    <w:rsid w:val="00607433"/>
    <w:rsid w:val="00636607"/>
    <w:rsid w:val="00647104"/>
    <w:rsid w:val="006808D1"/>
    <w:rsid w:val="006C3A25"/>
    <w:rsid w:val="006D1670"/>
    <w:rsid w:val="006E5B84"/>
    <w:rsid w:val="007174CA"/>
    <w:rsid w:val="0078451D"/>
    <w:rsid w:val="00787BA0"/>
    <w:rsid w:val="007E65FD"/>
    <w:rsid w:val="007F7C39"/>
    <w:rsid w:val="0080379D"/>
    <w:rsid w:val="0086248A"/>
    <w:rsid w:val="00877A37"/>
    <w:rsid w:val="008C0349"/>
    <w:rsid w:val="008C6C1A"/>
    <w:rsid w:val="0098425E"/>
    <w:rsid w:val="009F5A04"/>
    <w:rsid w:val="00A37297"/>
    <w:rsid w:val="00A424DD"/>
    <w:rsid w:val="00A42EBA"/>
    <w:rsid w:val="00AD53C8"/>
    <w:rsid w:val="00B44912"/>
    <w:rsid w:val="00B51DB5"/>
    <w:rsid w:val="00BA0133"/>
    <w:rsid w:val="00C00957"/>
    <w:rsid w:val="00C16714"/>
    <w:rsid w:val="00C40579"/>
    <w:rsid w:val="00C66DAE"/>
    <w:rsid w:val="00CC1B37"/>
    <w:rsid w:val="00D106E6"/>
    <w:rsid w:val="00D227D7"/>
    <w:rsid w:val="00D41014"/>
    <w:rsid w:val="00D5242A"/>
    <w:rsid w:val="00DA5158"/>
    <w:rsid w:val="00DE04C0"/>
    <w:rsid w:val="00E078A3"/>
    <w:rsid w:val="00E533C4"/>
    <w:rsid w:val="00F0232B"/>
    <w:rsid w:val="00F27BB8"/>
    <w:rsid w:val="00F35419"/>
    <w:rsid w:val="00F40885"/>
    <w:rsid w:val="00F4099E"/>
    <w:rsid w:val="00F45F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A57"/>
  <w15:chartTrackingRefBased/>
  <w15:docId w15:val="{4286F5C9-0EAD-4ABC-B203-C35053DF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6DAE"/>
    <w:pPr>
      <w:tabs>
        <w:tab w:val="left" w:pos="397"/>
        <w:tab w:val="left" w:pos="794"/>
        <w:tab w:val="left" w:pos="1191"/>
        <w:tab w:val="left" w:pos="1588"/>
        <w:tab w:val="left" w:pos="1985"/>
        <w:tab w:val="left" w:pos="2381"/>
        <w:tab w:val="left" w:pos="2778"/>
        <w:tab w:val="left" w:pos="3175"/>
        <w:tab w:val="left" w:pos="3572"/>
        <w:tab w:val="left" w:pos="3969"/>
      </w:tabs>
    </w:pPr>
    <w:rPr>
      <w:rFonts w:ascii="Arial" w:eastAsia="Times New Roman" w:hAnsi="Arial" w:cs="Times New Roman"/>
      <w:sz w:val="20"/>
      <w:szCs w:val="20"/>
    </w:rPr>
  </w:style>
  <w:style w:type="paragraph" w:styleId="Kop1">
    <w:name w:val="heading 1"/>
    <w:basedOn w:val="Standaard"/>
    <w:next w:val="Standaard"/>
    <w:link w:val="Kop1Char"/>
    <w:uiPriority w:val="9"/>
    <w:qFormat/>
    <w:rsid w:val="00C66DAE"/>
    <w:pPr>
      <w:keepNext/>
      <w:spacing w:before="240" w:after="60"/>
      <w:outlineLvl w:val="0"/>
    </w:pPr>
    <w:rPr>
      <w:b/>
      <w:kern w:val="28"/>
      <w:sz w:val="28"/>
    </w:rPr>
  </w:style>
  <w:style w:type="paragraph" w:styleId="Kop2">
    <w:name w:val="heading 2"/>
    <w:basedOn w:val="Standaard"/>
    <w:next w:val="Standaard"/>
    <w:link w:val="Kop2Char"/>
    <w:uiPriority w:val="9"/>
    <w:semiHidden/>
    <w:unhideWhenUsed/>
    <w:qFormat/>
    <w:rsid w:val="00C66DAE"/>
    <w:pPr>
      <w:keepNext/>
      <w:spacing w:before="240" w:after="60"/>
      <w:outlineLvl w:val="1"/>
    </w:pPr>
    <w:rPr>
      <w:b/>
      <w:i/>
      <w:sz w:val="24"/>
    </w:rPr>
  </w:style>
  <w:style w:type="paragraph" w:styleId="Kop3">
    <w:name w:val="heading 3"/>
    <w:basedOn w:val="Standaard"/>
    <w:next w:val="Standaard"/>
    <w:link w:val="Kop3Char"/>
    <w:uiPriority w:val="9"/>
    <w:semiHidden/>
    <w:unhideWhenUsed/>
    <w:qFormat/>
    <w:rsid w:val="00C66DAE"/>
    <w:pPr>
      <w:keepNext/>
      <w:spacing w:before="240" w:after="60"/>
      <w:outlineLvl w:val="2"/>
    </w:pPr>
    <w:rPr>
      <w:b/>
    </w:rPr>
  </w:style>
  <w:style w:type="paragraph" w:styleId="Kop4">
    <w:name w:val="heading 4"/>
    <w:basedOn w:val="Standaard"/>
    <w:next w:val="Standaard"/>
    <w:link w:val="Kop4Char"/>
    <w:uiPriority w:val="9"/>
    <w:semiHidden/>
    <w:unhideWhenUsed/>
    <w:qFormat/>
    <w:rsid w:val="00C66DAE"/>
    <w:pPr>
      <w:keepNext/>
      <w:spacing w:before="240" w:after="60"/>
      <w:outlineLvl w:val="3"/>
    </w:pPr>
    <w:rPr>
      <w:b/>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013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0133"/>
  </w:style>
  <w:style w:type="paragraph" w:styleId="Voettekst">
    <w:name w:val="footer"/>
    <w:basedOn w:val="Standaard"/>
    <w:link w:val="VoettekstChar"/>
    <w:uiPriority w:val="99"/>
    <w:unhideWhenUsed/>
    <w:rsid w:val="00BA01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0133"/>
  </w:style>
  <w:style w:type="character" w:styleId="Tekstvantijdelijkeaanduiding">
    <w:name w:val="Placeholder Text"/>
    <w:basedOn w:val="Standaardalinea-lettertype"/>
    <w:uiPriority w:val="99"/>
    <w:semiHidden/>
    <w:rsid w:val="00BA0133"/>
    <w:rPr>
      <w:color w:val="808080"/>
    </w:rPr>
  </w:style>
  <w:style w:type="paragraph" w:customStyle="1" w:styleId="Refkop">
    <w:name w:val="Ref_kop"/>
    <w:basedOn w:val="Standaard"/>
    <w:rsid w:val="00C66DAE"/>
    <w:pPr>
      <w:spacing w:line="180" w:lineRule="atLeast"/>
    </w:pPr>
    <w:rPr>
      <w:sz w:val="16"/>
    </w:rPr>
  </w:style>
  <w:style w:type="table" w:styleId="Tabelraster">
    <w:name w:val="Table Grid"/>
    <w:basedOn w:val="Standaardtabel"/>
    <w:uiPriority w:val="39"/>
    <w:rsid w:val="00BA01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rcode">
    <w:name w:val="Barcode"/>
    <w:rsid w:val="00C66DAE"/>
    <w:rPr>
      <w:rFonts w:ascii="Z: 3of 9 BarCode" w:hAnsi="Z: 3of 9 BarCode"/>
      <w:sz w:val="20"/>
    </w:rPr>
  </w:style>
  <w:style w:type="paragraph" w:customStyle="1" w:styleId="formuliernaamgroot">
    <w:name w:val="formuliernaam groot"/>
    <w:basedOn w:val="Standaard"/>
    <w:next w:val="Standaard"/>
    <w:rsid w:val="00C66DAE"/>
    <w:rPr>
      <w:b/>
      <w:color w:val="C0C0C0"/>
      <w:sz w:val="36"/>
      <w:szCs w:val="36"/>
      <w:lang w:eastAsia="en-US"/>
    </w:rPr>
  </w:style>
  <w:style w:type="character" w:customStyle="1" w:styleId="Kop1Char">
    <w:name w:val="Kop 1 Char"/>
    <w:basedOn w:val="Standaardalinea-lettertype"/>
    <w:link w:val="Kop1"/>
    <w:rsid w:val="00C66DAE"/>
    <w:rPr>
      <w:rFonts w:ascii="Arial" w:eastAsia="Times New Roman" w:hAnsi="Arial" w:cs="Times New Roman"/>
      <w:b/>
      <w:kern w:val="28"/>
      <w:sz w:val="28"/>
      <w:szCs w:val="20"/>
      <w:lang w:eastAsia="nl-NL"/>
    </w:rPr>
  </w:style>
  <w:style w:type="paragraph" w:customStyle="1" w:styleId="genummerdkop1">
    <w:name w:val="genummerd kop 1"/>
    <w:basedOn w:val="Kop1"/>
    <w:next w:val="Standaard"/>
    <w:rsid w:val="00C66DAE"/>
    <w:pPr>
      <w:numPr>
        <w:numId w:val="1"/>
      </w:numPr>
    </w:pPr>
  </w:style>
  <w:style w:type="character" w:customStyle="1" w:styleId="Kop2Char">
    <w:name w:val="Kop 2 Char"/>
    <w:basedOn w:val="Standaardalinea-lettertype"/>
    <w:link w:val="Kop2"/>
    <w:rsid w:val="00C66DAE"/>
    <w:rPr>
      <w:rFonts w:ascii="Arial" w:eastAsia="Times New Roman" w:hAnsi="Arial" w:cs="Times New Roman"/>
      <w:b/>
      <w:i/>
      <w:sz w:val="24"/>
      <w:szCs w:val="20"/>
      <w:lang w:eastAsia="nl-NL"/>
    </w:rPr>
  </w:style>
  <w:style w:type="paragraph" w:customStyle="1" w:styleId="genummerdkop2">
    <w:name w:val="genummerd kop 2"/>
    <w:basedOn w:val="Kop2"/>
    <w:rsid w:val="00C66DAE"/>
    <w:pPr>
      <w:numPr>
        <w:ilvl w:val="1"/>
        <w:numId w:val="1"/>
      </w:numPr>
    </w:pPr>
  </w:style>
  <w:style w:type="paragraph" w:customStyle="1" w:styleId="inspring1">
    <w:name w:val="inspring 1"/>
    <w:basedOn w:val="Standaard"/>
    <w:next w:val="Standaard"/>
    <w:rsid w:val="00C66DAE"/>
    <w:pPr>
      <w:ind w:left="397" w:hanging="397"/>
    </w:pPr>
    <w:rPr>
      <w:lang w:eastAsia="en-US"/>
    </w:rPr>
  </w:style>
  <w:style w:type="paragraph" w:customStyle="1" w:styleId="inspring2">
    <w:name w:val="inspring 2"/>
    <w:basedOn w:val="Standaard"/>
    <w:next w:val="Standaard"/>
    <w:rsid w:val="00C66DAE"/>
    <w:pPr>
      <w:ind w:left="794" w:hanging="397"/>
    </w:pPr>
    <w:rPr>
      <w:lang w:eastAsia="en-US"/>
    </w:rPr>
  </w:style>
  <w:style w:type="paragraph" w:customStyle="1" w:styleId="inspring3">
    <w:name w:val="inspring 3"/>
    <w:basedOn w:val="Standaard"/>
    <w:next w:val="Standaard"/>
    <w:rsid w:val="00C66DAE"/>
    <w:pPr>
      <w:ind w:left="1191" w:hanging="397"/>
    </w:pPr>
    <w:rPr>
      <w:lang w:eastAsia="en-US"/>
    </w:rPr>
  </w:style>
  <w:style w:type="paragraph" w:customStyle="1" w:styleId="inspring4">
    <w:name w:val="inspring 4"/>
    <w:basedOn w:val="Standaard"/>
    <w:next w:val="Standaard"/>
    <w:rsid w:val="00C66DAE"/>
    <w:pPr>
      <w:ind w:left="1588" w:hanging="397"/>
    </w:pPr>
    <w:rPr>
      <w:lang w:eastAsia="en-US"/>
    </w:rPr>
  </w:style>
  <w:style w:type="character" w:customStyle="1" w:styleId="Kop3Char">
    <w:name w:val="Kop 3 Char"/>
    <w:basedOn w:val="Standaardalinea-lettertype"/>
    <w:link w:val="Kop3"/>
    <w:rsid w:val="00C66DAE"/>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C66DAE"/>
    <w:rPr>
      <w:rFonts w:ascii="Arial" w:eastAsia="Times New Roman" w:hAnsi="Arial" w:cs="Times New Roman"/>
      <w:b/>
      <w:bCs/>
      <w:i/>
      <w:sz w:val="20"/>
      <w:szCs w:val="28"/>
      <w:lang w:eastAsia="nl-NL"/>
    </w:rPr>
  </w:style>
  <w:style w:type="paragraph" w:customStyle="1" w:styleId="Refkopvet">
    <w:name w:val="Ref_kop_vet"/>
    <w:basedOn w:val="Standaard"/>
    <w:next w:val="Standaard"/>
    <w:rsid w:val="00C66DAE"/>
    <w:pPr>
      <w:spacing w:line="180" w:lineRule="atLeast"/>
    </w:pPr>
    <w:rPr>
      <w:b/>
      <w:sz w:val="16"/>
    </w:rPr>
  </w:style>
  <w:style w:type="paragraph" w:customStyle="1" w:styleId="ListParagraph1">
    <w:name w:val="List Paragraph1"/>
    <w:basedOn w:val="Standaard"/>
    <w:autoRedefine/>
    <w:uiPriority w:val="34"/>
    <w:qFormat/>
    <w:rsid w:val="00787BA0"/>
    <w:pPr>
      <w:numPr>
        <w:numId w:val="2"/>
      </w:numPr>
      <w:tabs>
        <w:tab w:val="clear" w:pos="397"/>
        <w:tab w:val="clear" w:pos="794"/>
        <w:tab w:val="clear" w:pos="1191"/>
        <w:tab w:val="clear" w:pos="1588"/>
        <w:tab w:val="clear" w:pos="1985"/>
        <w:tab w:val="clear" w:pos="2381"/>
        <w:tab w:val="clear" w:pos="2778"/>
        <w:tab w:val="clear" w:pos="3175"/>
        <w:tab w:val="clear" w:pos="3572"/>
        <w:tab w:val="clear" w:pos="3969"/>
      </w:tabs>
      <w:spacing w:line="240" w:lineRule="auto"/>
      <w:contextualSpacing/>
      <w:jc w:val="both"/>
    </w:pPr>
    <w:rPr>
      <w:sz w:val="22"/>
      <w:szCs w:val="22"/>
      <w:lang w:eastAsia="en-US"/>
    </w:rPr>
  </w:style>
  <w:style w:type="character" w:styleId="Hyperlink">
    <w:name w:val="Hyperlink"/>
    <w:basedOn w:val="Standaardalinea-lettertype"/>
    <w:uiPriority w:val="99"/>
    <w:unhideWhenUsed/>
    <w:rsid w:val="00787BA0"/>
    <w:rPr>
      <w:color w:val="0563C1" w:themeColor="hyperlink"/>
      <w:u w:val="single"/>
    </w:rPr>
  </w:style>
  <w:style w:type="character" w:styleId="Onopgelostemelding">
    <w:name w:val="Unresolved Mention"/>
    <w:basedOn w:val="Standaardalinea-lettertype"/>
    <w:uiPriority w:val="99"/>
    <w:semiHidden/>
    <w:unhideWhenUsed/>
    <w:rsid w:val="00787BA0"/>
    <w:rPr>
      <w:color w:val="605E5C"/>
      <w:shd w:val="clear" w:color="auto" w:fill="E1DFDD"/>
    </w:rPr>
  </w:style>
  <w:style w:type="paragraph" w:styleId="Lijstalinea">
    <w:name w:val="List Paragraph"/>
    <w:basedOn w:val="Standaard"/>
    <w:uiPriority w:val="34"/>
    <w:qFormat/>
    <w:rsid w:val="00787BA0"/>
    <w:pPr>
      <w:ind w:left="720"/>
      <w:contextualSpacing/>
    </w:pPr>
  </w:style>
  <w:style w:type="paragraph" w:customStyle="1" w:styleId="AKDPaars">
    <w:name w:val="AKD Paars"/>
    <w:basedOn w:val="Standaard"/>
    <w:rsid w:val="00636607"/>
    <w:pPr>
      <w:widowControl w:val="0"/>
      <w:tabs>
        <w:tab w:val="clear" w:pos="397"/>
        <w:tab w:val="clear" w:pos="794"/>
        <w:tab w:val="clear" w:pos="1191"/>
        <w:tab w:val="clear" w:pos="1588"/>
        <w:tab w:val="clear" w:pos="1985"/>
        <w:tab w:val="clear" w:pos="2381"/>
        <w:tab w:val="clear" w:pos="2778"/>
        <w:tab w:val="clear" w:pos="3175"/>
        <w:tab w:val="clear" w:pos="3572"/>
        <w:tab w:val="clear" w:pos="3969"/>
      </w:tabs>
      <w:spacing w:line="260" w:lineRule="atLeast"/>
    </w:pPr>
    <w:rPr>
      <w:rFonts w:ascii="Verdana" w:hAnsi="Verdana" w:cs="Arial"/>
      <w:color w:val="46405F"/>
      <w:sz w:val="18"/>
      <w:szCs w:val="24"/>
      <w:lang w:val="en-GB" w:bidi="ar-SA"/>
    </w:rPr>
  </w:style>
  <w:style w:type="character" w:customStyle="1" w:styleId="fontstyle21">
    <w:name w:val="fontstyle21"/>
    <w:rsid w:val="00647104"/>
    <w:rPr>
      <w:rFonts w:ascii="Helvetica" w:hAnsi="Helvetica" w:cs="Helvetic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etelinda\AppData\Local\Temp\Document-tem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1EBED2605749CAA7947FD1E254892C"/>
        <w:category>
          <w:name w:val="Algemeen"/>
          <w:gallery w:val="placeholder"/>
        </w:category>
        <w:types>
          <w:type w:val="bbPlcHdr"/>
        </w:types>
        <w:behaviors>
          <w:behavior w:val="content"/>
        </w:behaviors>
        <w:guid w:val="{C79BA4AA-110E-4B20-82AE-8477D42BCCF0}"/>
      </w:docPartPr>
      <w:docPartBody>
        <w:p w:rsidR="00B16F12" w:rsidRDefault="00B16F12"/>
      </w:docPartBody>
    </w:docPart>
    <w:docPart>
      <w:docPartPr>
        <w:name w:val="D78DC36E498E4CC9ABBFD563DF3C971F"/>
        <w:category>
          <w:name w:val="Algemeen"/>
          <w:gallery w:val="placeholder"/>
        </w:category>
        <w:types>
          <w:type w:val="bbPlcHdr"/>
        </w:types>
        <w:behaviors>
          <w:behavior w:val="content"/>
        </w:behaviors>
        <w:guid w:val="{0878747E-A6DD-4188-9AE2-63C74F853C57}"/>
      </w:docPartPr>
      <w:docPartBody>
        <w:p w:rsidR="00B16F12" w:rsidRDefault="00B16F12"/>
      </w:docPartBody>
    </w:docPart>
    <w:docPart>
      <w:docPartPr>
        <w:name w:val="3C3C094FCE8C48A381495F3C6AE8681F"/>
        <w:category>
          <w:name w:val="Algemeen"/>
          <w:gallery w:val="placeholder"/>
        </w:category>
        <w:types>
          <w:type w:val="bbPlcHdr"/>
        </w:types>
        <w:behaviors>
          <w:behavior w:val="content"/>
        </w:behaviors>
        <w:guid w:val="{FA77D32F-6D67-42EB-84EF-2935117C13B6}"/>
      </w:docPartPr>
      <w:docPartBody>
        <w:p w:rsidR="00B16F12" w:rsidRDefault="00B16F12"/>
      </w:docPartBody>
    </w:docPart>
    <w:docPart>
      <w:docPartPr>
        <w:name w:val="9CB0524DE17440DA87E235040AF03A8E"/>
        <w:category>
          <w:name w:val="Algemeen"/>
          <w:gallery w:val="placeholder"/>
        </w:category>
        <w:types>
          <w:type w:val="bbPlcHdr"/>
        </w:types>
        <w:behaviors>
          <w:behavior w:val="content"/>
        </w:behaviors>
        <w:guid w:val="{6760CA04-6782-4367-A919-1697EF2FB45D}"/>
      </w:docPartPr>
      <w:docPartBody>
        <w:p w:rsidR="00B16F12" w:rsidRDefault="00B16F12"/>
      </w:docPartBody>
    </w:docPart>
    <w:docPart>
      <w:docPartPr>
        <w:name w:val="FFF20553F44F462E9AC29CCD08BDBBD2"/>
        <w:category>
          <w:name w:val="Algemeen"/>
          <w:gallery w:val="placeholder"/>
        </w:category>
        <w:types>
          <w:type w:val="bbPlcHdr"/>
        </w:types>
        <w:behaviors>
          <w:behavior w:val="content"/>
        </w:behaviors>
        <w:guid w:val="{5C9B7A0C-FD5D-4775-A478-149BE5D22DAF}"/>
      </w:docPartPr>
      <w:docPartBody>
        <w:p w:rsidR="00B16F12" w:rsidRDefault="00B16F12"/>
      </w:docPartBody>
    </w:docPart>
    <w:docPart>
      <w:docPartPr>
        <w:name w:val="1AC1E800BEF64533B90160A014281BAC"/>
        <w:category>
          <w:name w:val="Algemeen"/>
          <w:gallery w:val="placeholder"/>
        </w:category>
        <w:types>
          <w:type w:val="bbPlcHdr"/>
        </w:types>
        <w:behaviors>
          <w:behavior w:val="content"/>
        </w:behaviors>
        <w:guid w:val="{DACBF6B1-EEF6-4AC6-85C1-594860D10217}"/>
      </w:docPartPr>
      <w:docPartBody>
        <w:p w:rsidR="00B16F12" w:rsidRDefault="00B16F12"/>
      </w:docPartBody>
    </w:docPart>
    <w:docPart>
      <w:docPartPr>
        <w:name w:val="59350BEC68344C629B12F3AD925807CD"/>
        <w:category>
          <w:name w:val="Algemeen"/>
          <w:gallery w:val="placeholder"/>
        </w:category>
        <w:types>
          <w:type w:val="bbPlcHdr"/>
        </w:types>
        <w:behaviors>
          <w:behavior w:val="content"/>
        </w:behaviors>
        <w:guid w:val="{254C7CD8-7BE9-4872-A6E9-FEDCB7511621}"/>
      </w:docPartPr>
      <w:docPartBody>
        <w:p w:rsidR="00B16F12" w:rsidRDefault="00B16F12"/>
      </w:docPartBody>
    </w:docPart>
    <w:docPart>
      <w:docPartPr>
        <w:name w:val="721A037C25434C439492BF90175D1170"/>
        <w:category>
          <w:name w:val="Algemeen"/>
          <w:gallery w:val="placeholder"/>
        </w:category>
        <w:types>
          <w:type w:val="bbPlcHdr"/>
        </w:types>
        <w:behaviors>
          <w:behavior w:val="content"/>
        </w:behaviors>
        <w:guid w:val="{FC386224-A0E6-4D9D-91D5-94BEBDA0A5B5}"/>
      </w:docPartPr>
      <w:docPartBody>
        <w:p w:rsidR="00B16F12" w:rsidRDefault="00B16F12"/>
      </w:docPartBody>
    </w:docPart>
    <w:docPart>
      <w:docPartPr>
        <w:name w:val="3C6EE9B5246C4804900B68DF61CF7863"/>
        <w:category>
          <w:name w:val="Algemeen"/>
          <w:gallery w:val="placeholder"/>
        </w:category>
        <w:types>
          <w:type w:val="bbPlcHdr"/>
        </w:types>
        <w:behaviors>
          <w:behavior w:val="content"/>
        </w:behaviors>
        <w:guid w:val="{ABEF4736-A1B2-48BD-817E-03F2E3940094}"/>
      </w:docPartPr>
      <w:docPartBody>
        <w:p w:rsidR="00B16F12" w:rsidRDefault="00B16F12"/>
      </w:docPartBody>
    </w:docPart>
    <w:docPart>
      <w:docPartPr>
        <w:name w:val="23B17CD989CC4150B5C5EEA442CDE973"/>
        <w:category>
          <w:name w:val="Algemeen"/>
          <w:gallery w:val="placeholder"/>
        </w:category>
        <w:types>
          <w:type w:val="bbPlcHdr"/>
        </w:types>
        <w:behaviors>
          <w:behavior w:val="content"/>
        </w:behaviors>
        <w:guid w:val="{01E850DF-2728-42EA-82D3-482929BCB96A}"/>
      </w:docPartPr>
      <w:docPartBody>
        <w:p w:rsidR="00B16F12" w:rsidRDefault="00B16F12"/>
      </w:docPartBody>
    </w:docPart>
    <w:docPart>
      <w:docPartPr>
        <w:name w:val="9512926C8968415189E19D0664AD3EFA"/>
        <w:category>
          <w:name w:val="Algemeen"/>
          <w:gallery w:val="placeholder"/>
        </w:category>
        <w:types>
          <w:type w:val="bbPlcHdr"/>
        </w:types>
        <w:behaviors>
          <w:behavior w:val="content"/>
        </w:behaviors>
        <w:guid w:val="{B5C77DE1-39F2-436B-9334-6F8C14D608F3}"/>
      </w:docPartPr>
      <w:docPartBody>
        <w:p w:rsidR="00B16F12" w:rsidRDefault="00B16F12"/>
      </w:docPartBody>
    </w:docPart>
    <w:docPart>
      <w:docPartPr>
        <w:name w:val="F382EADE74494802AC1F847E622CACAA"/>
        <w:category>
          <w:name w:val="Algemeen"/>
          <w:gallery w:val="placeholder"/>
        </w:category>
        <w:types>
          <w:type w:val="bbPlcHdr"/>
        </w:types>
        <w:behaviors>
          <w:behavior w:val="content"/>
        </w:behaviors>
        <w:guid w:val="{2ACC2B34-03C7-4680-8088-88D2A3C49E69}"/>
      </w:docPartPr>
      <w:docPartBody>
        <w:p w:rsidR="00B16F12" w:rsidRDefault="00B16F12"/>
      </w:docPartBody>
    </w:docPart>
    <w:docPart>
      <w:docPartPr>
        <w:name w:val="75DE9DAE9B684CAF844A846407D6F48B"/>
        <w:category>
          <w:name w:val="Algemeen"/>
          <w:gallery w:val="placeholder"/>
        </w:category>
        <w:types>
          <w:type w:val="bbPlcHdr"/>
        </w:types>
        <w:behaviors>
          <w:behavior w:val="content"/>
        </w:behaviors>
        <w:guid w:val="{EB41F098-B1C4-47C8-AF21-F8EBD2E4047A}"/>
      </w:docPartPr>
      <w:docPartBody>
        <w:p w:rsidR="00B16F12" w:rsidRDefault="00B16F12"/>
      </w:docPartBody>
    </w:docPart>
    <w:docPart>
      <w:docPartPr>
        <w:name w:val="564FE881382A4880A6360F5A5F9264E6"/>
        <w:category>
          <w:name w:val="Algemeen"/>
          <w:gallery w:val="placeholder"/>
        </w:category>
        <w:types>
          <w:type w:val="bbPlcHdr"/>
        </w:types>
        <w:behaviors>
          <w:behavior w:val="content"/>
        </w:behaviors>
        <w:guid w:val="{2AB89C05-BDE6-42A7-A981-2152D68F0F6D}"/>
      </w:docPartPr>
      <w:docPartBody>
        <w:p w:rsidR="00B16F12" w:rsidRDefault="00B16F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Z: 3of 9 BarCode">
    <w:charset w:val="00"/>
    <w:family w:val="decorative"/>
    <w:pitch w:val="variable"/>
    <w:sig w:usb0="00000003" w:usb1="00000000" w:usb2="00000000" w:usb3="00000000" w:csb0="00000001" w:csb1="00000000"/>
  </w:font>
  <w:font w:name="Helvetica">
    <w:panose1 w:val="020B0604020202020204"/>
    <w:charset w:val="00"/>
    <w:family w:val="swiss"/>
    <w:pitch w:val="variable"/>
    <w:sig w:usb0="00002A87" w:usb1="00000000" w:usb2="00000000" w:usb3="00000000" w:csb0="000000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12"/>
    <w:rsid w:val="007047EA"/>
    <w:rsid w:val="00B16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Definition xmlns:p="http://schemas.iwriter.nl/TemplateDefinition">{"Metadata":{"Configuration":{"Index":0,"ShouldSaveAfterCreation":false,"ShouldUnlinkFields":false,"IsSignatureLineRequired":false,"HasSign":false,"ApplicationPathToExecute":null,"ShouldAddXmlData":0},"_webSettings":{"RequiresUserInput":false,"CommunicationType":2,"AllowedEndpoints":null},"Dms":0,"DmsDocType":null,"Language":null,"UsesLocalization":false,"ProjectType":0,"IsExecuted":false,"Names":{"ValueForNone":"18. Standaard Overeenkomst GG.dotx"},"Descriptions":{"ValueForNone":"Standaard overeenkomst"}},"BuildingBlocks":["17c9640fd54542029057ac7d31250f76","38dc288bfc7044b3b1df1bb2182c2b07"],"Relations":[{"RelationId":"90f2785fb55647969da48e0d1ac6bbab","Connection":{"$type":"IWOTemplateDefinition.CrmConnectionInfo, IWOTemplateDefinition"},"Concatenation":{"FieldIds":["ONNAME:Onderwerp"],"Expression":"{0}"},"Type":1,"SourceId":null}],"Groups":[{"Id":"GR72D1A59B6B61439C9A68DC8EB864D966","Name":{"ValueForNone":"Verborgen vragen"},"Description":{"ValueForNone":""},"Fields":[{"RelationSettings":{"DataLinkType":0,"RelationInfoId":"90f2785fb55647969da48e0d1ac6bbab","AppendingSettings":{"Direction":1,"HasValueSeparator":false,"HasLastValueSeparator":false}},"ListInfo":{"Values":[],"Settings":{"Direction":1,"HasValueSeparator":false,"HasLastValueSeparator":false},"Type":0,"ListOptionsOnly":true,"NumberOfLines":3},"Help":{"ValueForNone":""},"Tip":{"ValueForNone":""},"Prompt":{"ValueForNone":"Onderwerp wordt bestandsnaam"},"Description":{"ValueForNone":""},"Color":"no-color","Name":{"ValueForNone":"Onderwerp wordt bestandsnaam"},"Id":"VV49FABAA61D104A8FB6B8BF03AE247957","AdvanceInfo":{"FieldFormat":{"CustomFormat":{"ValueForNone":"CaseNone"},"Lettercase":0},"MappingSources":[],"MappingDestinations":[{"FieldMappingType":3,"Name":"doc-naam","Value":"title","Namespace":null,"AdditionalValue":null}],"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Index":null,"Type":0,"SourceId":null},{"Id":"GR980998FAE42B4857A3476438667801B1","Name":{"ValueForNone":"opdrachtformulier"},"Description":{"ValueForNone":""},"Fields":[{"RelationSettings":{"DataLinkType":0,"AppendingSettings":{"Direction":1,"HasValueSeparator":false,"HasLastValueSeparator":false}},"ListInfo":{"Values":[{"Text":{"ValueForNone":"Nee"},"Value":{"ValueForNone":""},"Id":"8d19eda590b04c4eb36f51d38e2deb7d","Type":0},{"Text":{"ValueForNone":"Ja"},"Value":{"ValueForNone":"530349cda86a40ef8dcbed8e44d3d146"},"Id":"21772eeb4cc64c72bc164f96a0c12b70","Type":2}],"Settings":{"Direction":1,"HasValueSeparator":false,"HasLastValueSeparator":false},"Type":0,"ListOptionsOnly":true,"NumberOfLines":3},"Help":{"ValueForNone":""},"Tip":{"ValueForNone":""},"Prompt":{"ValueForNone":"is er een opdrachtformulier nodig"},"Description":{"ValueForNone":""},"Color":"no-color","Name":{"ValueForNone":"is er een opdrachtformulier nodig"},"Id":"VV3B132DE99F94480385E085ED56769D93","AdvanceInfo":{"FieldFormat":{"CustomFormat":{"ValueForNone":"CaseNone"},"Lettercase":0},"MappingSources":[],"MappingDestinations":[],"ShowOnPrintFormats":["0","1","2","3"],"DateSettings":{"FieldEmptyDate":false,"ShouldLimitBackDating":false,"BackDateAllowed":-1},"PictureSettings":{"Control":0,"Width":-1,"Height":-1,"TextWrap":0,"ObjectFit":0},"LinkedProperty":null,"DataType":1,"FetchSourceMappingsOnEdit":false,"FetchedMapping":false,"UpdateDestinationMappingsOnEdit":true,"IsHidden":false,"IsLocked":false,"KeepTextTogether":false,"CannotDelete":false,"CannotEdit":false,"Length":-1,"NumberOfLines":3},"ResultValue":{"Type":6,"Value":"8d19eda590b04c4eb36f51d38e2deb7d","CachedValue":null,"HyperLink":null},"Index":1}],"Index":null,"Type":0,"SourceId":null},{"Id":"QG76D70534EC4140FC9384F0A7CD0E0339","Name":{"ValueForNone":"Algemene informatie voor de overeenkomst"},"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naam opdrachtnemer"},"Description":{"ValueForNone":""},"Color":"no-color","Name":{"ValueForNone":"naam opdrachtnemer"},"Id":"VVD8CC74FD2BFE44B593DD4948A6447564","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behoeve van de opdracht"},"Description":{"ValueForNone":""},"Color":"no-color","Name":{"ValueForNone":"behoeve van de opdracht"},"Id":"VVD24A1BB8AE9A43B38C68A531EA5843C2","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kenmerk"},"Description":{"ValueForNone":""},"Color":"no-color","Name":{"ValueForNone":"kenmerk"},"Id":"VVC909273A9DA346F4828C67E717F4BCA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looptijd van .... jaar"},"Description":{"ValueForNone":""},"Color":"no-color","Name":{"ValueForNone":"looptijd van"},"Id":"VVDEFE42DF27AE4F96AF59566821D85A7B","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3},{"RelationSettings":{"DataLinkType":0,"AppendingSettings":{"Direction":1,"HasValueSeparator":false,"HasLastValueSeparator":false}},"ListInfo":{"Values":[],"Settings":{"Direction":1,"HasValueSeparator":false,"HasLastValueSeparator":false},"Type":0,"ListOptionsOnly":true,"NumberOfLines":3},"Help":{"ValueForNone":""},"Tip":{"ValueForNone":""},"Prompt":{"ValueForNone":"exclusief verleningsoptie .... jaar"},"Description":{"ValueForNone":""},"Color":"no-color","Name":{"ValueForNone":"exclusief verleningsoptie"},"Id":"VV67C78C9DAC794EF4B623C0C1D5F88A62","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rechtsgeldige vertegenwoordiger gemeente"},"Description":{"ValueForNone":""},"Color":"no-color","Name":{"ValueForNone":"naam en functie"},"Id":"VV3B2F52FB9B9A486A970F577BDE4F24A7","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5},{"RelationSettings":{"DataLinkType":0,"AppendingSettings":{"Direction":1,"HasValueSeparator":false,"HasLastValueSeparator":false}},"ListInfo":{"Values":[],"Settings":{"Direction":1,"HasValueSeparator":false,"HasLastValueSeparator":false},"Type":0,"ListOptionsOnly":true,"NumberOfLines":3},"Help":{"ValueForNone":""},"Tip":{"ValueForNone":""},"Prompt":{"ValueForNone":"opdrachtgever zetelend"},"Description":{"ValueForNone":""},"Color":"no-color","Name":{"ValueForNone":"opdrachtgever zetelend"},"Id":"VV516FE715677C41D0A72BE67CAE54786F","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6},{"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rechtsgeldige vertegenwoordiger Opdrachtnemer"},"Description":{"ValueForNone":""},"Color":"no-color","Name":{"ValueForNone":"naam en functie rechtsgeldige vertegenwoordiger Opdrachtnemer"},"Id":"VVA3FB867958EC46A8AF47B9CEF83CAAB3","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7},{"RelationSettings":{"DataLinkType":0,"AppendingSettings":{"Direction":1,"HasValueSeparator":false,"HasLastValueSeparator":false}},"ListInfo":{"Values":[],"Settings":{"Direction":1,"HasValueSeparator":false,"HasLastValueSeparator":false},"Type":0,"ListOptionsOnly":true,"NumberOfLines":3},"Help":{"ValueForNone":""},"Tip":{"ValueForNone":""},"Prompt":{"ValueForNone":"kenmerk aanbestedingsprocedure"},"Description":{"ValueForNone":""},"Color":"no-color","Name":{"ValueForNone":"kenmerk aanbestedingsprocedure"},"Id":"VVCF2E9E252D864A0C8A49B77B7CCECF51","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8},{"RelationSettings":{"DataLinkType":0,"AppendingSettings":{"Direction":1,"HasValueSeparator":false,"HasLastValueSeparator":false}},"ListInfo":{"Values":[],"Settings":{"Direction":1,"HasValueSeparator":false,"HasLastValueSeparator":false},"Type":0,"ListOptionsOnly":true,"NumberOfLines":3},"Help":{"ValueForNone":""},"Tip":{"ValueForNone":""},"Prompt":{"ValueForNone":"datum aanbestedingsprocedure"},"Description":{"ValueForNone":""},"Color":"no-color","Name":{"ValueForNone":"datum aanbestedingsprocedure"},"Id":"VV5D7157A6012F41BF99F28E20E0AA7425","AdvanceInfo":{"FieldFormat":{"CustomFormat":{"ValueForNone":"d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9},{"RelationSettings":{"DataLinkType":0,"AppendingSettings":{"Direction":1,"HasValueSeparator":false,"HasLastValueSeparator":false}},"ListInfo":{"Values":[],"Settings":{"Direction":1,"HasValueSeparator":false,"HasLastValueSeparator":false},"Type":0,"ListOptionsOnly":true,"NumberOfLines":3},"Help":{"ValueForNone":""},"Tip":{"ValueForNone":""},"Prompt":{"ValueForNone":"gestart voor"},"Description":{"ValueForNone":""},"Color":"no-color","Name":{"ValueForNone":"gestart voor"},"Id":"VV53E69AEBCE3A47448AEE11D0FC5560B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10},{"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Description":{"ValueForNone":""},"Color":"no-color","Name":{"ValueForNone":"aanbesteding"},"Id":"VVD1ACE7466AE44D66AA6537579302ACB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11},{"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 kenmerk"},"Description":{"ValueForNone":""},"Color":"no-color","Name":{"ValueForNone":"aanbesteding kenmerk"},"Id":"VV16508A4ECDAF497DB952F5581063FFB6","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12},{"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 datum"},"Description":{"ValueForNone":""},"Color":"no-color","Name":{"ValueForNone":"aanbesteding datum"},"Id":"VV389530F7D618483E8F2076275DC7CBA6","AdvanceInfo":{"FieldFormat":{"CustomFormat":{"ValueForNone":"d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13},{"RelationSettings":{"DataLinkType":0,"AppendingSettings":{"Direction":1,"HasValueSeparator":false,"HasLastValueSeparator":false}},"ListInfo":{"Values":[],"Settings":{"Direction":1,"HasValueSeparator":false,"HasLastValueSeparator":false},"Type":0,"ListOptionsOnly":true,"NumberOfLines":3},"Help":{"ValueForNone":""},"Tip":{"ValueForNone":""},"Prompt":{"ValueForNone":"datum verificatiebespreking"},"Description":{"ValueForNone":""},"Color":"no-color","Name":{"ValueForNone":"datum verificatiebespreking"},"Id":"VVDEF0928DCCD84CA7A43E892F99DB20C9","AdvanceInfo":{"FieldFormat":{"CustomFormat":{"ValueForNone":"d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14},{"RelationSettings":{"DataLinkType":0,"AppendingSettings":{"Direction":1,"HasValueSeparator":false,"HasLastValueSeparator":false}},"ListInfo":{"Values":[],"Settings":{"Direction":1,"HasValueSeparator":false,"HasLastValueSeparator":false},"Type":0,"ListOptionsOnly":true,"NumberOfLines":3},"Help":{"ValueForNone":""},"Tip":{"ValueForNone":""},"Prompt":{"ValueForNone":"datum nota van inlichtingen"},"Description":{"ValueForNone":""},"Color":"no-color","Name":{"ValueForNone":"datum nota van inlichtingen"},"Id":"VV967153B4ED70486A8630DBDBF444F4DA","AdvanceInfo":{"FieldFormat":{"CustomFormat":{"ValueForNone":"d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2021","CachedValue":"1627546237000","HyperLink":null},"Index":15}],"Index":0,"Type":0,"SourceId":null},{"Id":"QG57EB8DC6F2FD4A72A35DCFB4175622A7","Name":{"ValueForNone":"Artikel 1"},"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datum ingang overeenkomst"},"Description":{"ValueForNone":""},"Color":"no-color","Name":{"ValueForNone":"datum ingang overeenkomst"},"Id":"VVD1E308EB88604BB99B88BF23A6769552","AdvanceInfo":{"FieldFormat":{"CustomFormat":{"ValueForNone":"d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beeindiging overeenkomst"},"Description":{"ValueForNone":""},"Color":"no-color","Name":{"ValueForNone":"datum beeindiging overeenkomst"},"Id":"VV2DAB903C36F5473DA77CF12AF791C989","AdvanceInfo":{"FieldFormat":{"CustomFormat":{"ValueForNone":"d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te leveren"},"Description":{"ValueForNone":""},"Color":"no-color","Name":{"ValueForNone":"te leveren"},"Id":"VV6462DBFACEFA40C48320BD1F761691CC","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verlenging van ... maal"},"Description":{"ValueForNone":""},"Color":"no-color","Name":{"ValueForNone":"verlenging van"},"Id":"VV217F9A39535A48C39D6E9AC3D8CB0164","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3},{"RelationSettings":{"DataLinkType":0,"AppendingSettings":{"Direction":1,"HasValueSeparator":false,"HasLastValueSeparator":false}},"ListInfo":{"Values":[],"Settings":{"Direction":1,"HasValueSeparator":false,"HasLastValueSeparator":false},"Type":0,"ListOptionsOnly":true,"NumberOfLines":3},"Help":{"ValueForNone":""},"Tip":{"ValueForNone":""},"Prompt":{"ValueForNone":"hoeveel jaar / maanden"},"Description":{"ValueForNone":""},"Color":"no-color","Name":{"ValueForNone":"hoeveel jaar maanden"},"Id":"VVF15729CCD82F4644B29F434AC49152C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hoeveel maanden voor het verstrijken van de vaste doorlooptijd"},"Description":{"ValueForNone":""},"Color":"no-color","Name":{"ValueForNone":"maanden"},"Id":"VV3B670BB106B349C4A18A116832B1174D","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5},{"RelationSettings":{"DataLinkType":0,"AppendingSettings":{"Direction":1,"HasValueSeparator":false,"HasLastValueSeparator":false}},"ListInfo":{"Values":[],"Settings":{"Direction":1,"HasValueSeparator":false,"HasLastValueSeparator":false},"Type":0,"ListOptionsOnly":true,"NumberOfLines":3},"Help":{"ValueForNone":""},"Tip":{"ValueForNone":""},"Prompt":{"ValueForNone":"eerste, en tweede, …"},"Description":{"ValueForNone":"voor het eventuele ?? verlengingsjaar aangeven dat zij bereid zijn tot een verlenging. De optie houdt in dat de af te sluiten overeenkomst in ongewijzigde vorm en onder gelijkblijvende condities zal worden voortgezet"},"Color":"no-color","Name":{"ValueForNone":"verleningsjaar"},"Id":"VV7340966D6AAA4F98B13A7AA9256B2FC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6}],"Index":0,"Type":0,"SourceId":null},{"Id":"QG0FDB81D7F9D34CD89EA9401491657DED","Name":{"ValueForNone":"Artikel 2"},"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pdracht betreft"},"Description":{"ValueForNone":""},"Color":"no-color","Name":{"ValueForNone":"opdracht betreft"},"Id":"VVA13D78BBA27B4AE9BECA3E93A1BF6085","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kenmerk offerte aanvraag"},"Description":{"ValueForNone":""},"Color":"no-color","Name":{"ValueForNone":"kenmerk offerte aanvraag"},"Id":"VV3F7747671ED048FA9D8350B4CFCAB8FB","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offerte aanvraag"},"Description":{"ValueForNone":""},"Color":"no-color","Name":{"ValueForNone":"datum offerte aanvraag"},"Id":"VV5872DC84C60C4D84A958ECA4EEAF4070","AdvanceInfo":{"FieldFormat":{"CustomFormat":{"ValueForNone":"d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inschrijving"},"Description":{"ValueForNone":""},"Color":"no-color","Name":{"ValueForNone":"datum inschrijving"},"Id":"VV092895156B1948CA935C7BCD0E0D6A14","AdvanceInfo":{"FieldFormat":{"CustomFormat":{"ValueForNone":"d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2021","CachedValue":"1627546237000","HyperLink":null},"Index":3}],"Index":0,"Type":0,"SourceId":null},{"Id":"QGC0951D307DF64DE68CDF2E0EB7D1E6B9","Name":{"ValueForNone":"Artikel 3"},"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vereenkomst start op"},"Description":{"ValueForNone":""},"Color":"no-color","Name":{"ValueForNone":"overeenkomst start op"},"Id":"VVE13CB9CBAFE14A81AA34B05B184C2D5B","AdvanceInfo":{"FieldFormat":{"CustomFormat":{"ValueForNone":"d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naam contractpersoon Opdrachtnemer"},"Description":{"ValueForNone":""},"Color":"no-color","Name":{"ValueForNone":"naam contractpersoon Opdrachtnemer"},"Id":"VVDD69A30034C54C54929DEEBDF8BC1B08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contactpersoon Opdrachtgever"},"Description":{"ValueForNone":""},"Color":"no-color","Name":{"ValueForNone":"naam en functie contactpersoon Opdrachtgever"},"Id":"VV56E04B623E074B81BA2C790A0FCFFAB7","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Index":0,"Type":0,"SourceId":null},{"Id":"QG1077C09F57BD491D9CE33C1D0336641C","Name":{"ValueForNone":"Groep 1"},"Description":{"ValueForNone":""},"Fields":[],"Index":null,"Type":0,"SourceId":null},{"Id":"QGC7F224283EE144A1A11C5C8D8E93DDE2","Name":{"ValueForNone":"Groep 1"},"Description":{"ValueForNone":""},"Fields":[],"Index":null,"Type":0,"SourceId":null}],"ConditionalFields":[],"Functions":[],"Labels":[],"SharePointSettings":{"SiteId":null,"SiteCollectionId":null,"LibraryId":null,"ContentTypeNames":null,"AvailableOnAllSites":false,"PreferredLocation":null},"DynamicsSettings":{"Entity":null,"Connector":null,"RecordInfo":null,"SharePointInfo":null},"SignatureLine":null,"Type":0}</p:Definition>
</file>

<file path=customXml/item2.xml><?xml version="1.0" encoding="utf-8"?>
<p:Definition xmlns:p="http://schemas.iwriter.nl/Properties">{"templateId":"b9961beb4a6f447fa33106dee46369a4","appMode":"client","openMode":"templateSelection","editMode":"false","wizarding":"true"}</p:Definition>
</file>

<file path=customXml/item3.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C130B-6507-49EA-8865-EC3FBE325BBB}">
  <ds:schemaRefs>
    <ds:schemaRef ds:uri="http://schemas.iwriter.nl/TemplateDefinition"/>
  </ds:schemaRefs>
</ds:datastoreItem>
</file>

<file path=customXml/itemProps2.xml><?xml version="1.0" encoding="utf-8"?>
<ds:datastoreItem xmlns:ds="http://schemas.openxmlformats.org/officeDocument/2006/customXml" ds:itemID="{52B7A24D-FADA-46CD-A16E-94D83FDEED96}">
  <ds:schemaRefs>
    <ds:schemaRef ds:uri="http://schemas.iwriter.nl/Properties"/>
  </ds:schemaRefs>
</ds:datastoreItem>
</file>

<file path=customXml/itemProps3.xml><?xml version="1.0" encoding="utf-8"?>
<ds:datastoreItem xmlns:ds="http://schemas.openxmlformats.org/officeDocument/2006/customXml" ds:itemID="{390C33D3-0FC4-46AA-B1A2-DECBA4C66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Document-temp</Template>
  <TotalTime>5</TotalTime>
  <Pages>5</Pages>
  <Words>1647</Words>
  <Characters>9061</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Pieterse</dc:creator>
  <cp:keywords/>
  <dc:description/>
  <cp:lastModifiedBy>Frank Bazelmans</cp:lastModifiedBy>
  <cp:revision>3</cp:revision>
  <dcterms:created xsi:type="dcterms:W3CDTF">2024-02-21T10:55:00Z</dcterms:created>
  <dcterms:modified xsi:type="dcterms:W3CDTF">2024-02-21T10:58:00Z</dcterms:modified>
</cp:coreProperties>
</file>