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E1E04" w14:textId="77777777" w:rsidR="00D42AB0" w:rsidRDefault="00D42AB0" w:rsidP="00F36C37">
      <w:pPr>
        <w:tabs>
          <w:tab w:val="left" w:pos="1418"/>
          <w:tab w:val="left" w:pos="2127"/>
        </w:tabs>
      </w:pPr>
      <w:bookmarkStart w:id="0" w:name="_GoBack"/>
      <w:bookmarkEnd w:id="0"/>
    </w:p>
    <w:p w14:paraId="457E1E05" w14:textId="295451FA" w:rsidR="00A944B6" w:rsidRDefault="00A944B6" w:rsidP="00F36C37">
      <w:pPr>
        <w:tabs>
          <w:tab w:val="left" w:pos="1418"/>
          <w:tab w:val="left" w:pos="2127"/>
        </w:tabs>
      </w:pPr>
    </w:p>
    <w:p w14:paraId="457E1E06" w14:textId="77777777" w:rsidR="00A944B6" w:rsidRPr="004841D6" w:rsidRDefault="00A944B6" w:rsidP="00F36C37">
      <w:pPr>
        <w:tabs>
          <w:tab w:val="left" w:pos="1418"/>
          <w:tab w:val="left" w:pos="2127"/>
        </w:tabs>
        <w:rPr>
          <w:rFonts w:ascii="Arial" w:hAnsi="Arial" w:cs="Arial"/>
        </w:rPr>
      </w:pPr>
    </w:p>
    <w:p w14:paraId="457E1E07" w14:textId="77777777" w:rsidR="00583867" w:rsidRPr="004841D6" w:rsidRDefault="00583867" w:rsidP="00F36C37">
      <w:pPr>
        <w:tabs>
          <w:tab w:val="left" w:pos="1418"/>
          <w:tab w:val="left" w:pos="2127"/>
        </w:tabs>
        <w:rPr>
          <w:rFonts w:ascii="Arial" w:hAnsi="Arial" w:cs="Arial"/>
          <w:sz w:val="2"/>
          <w:szCs w:val="2"/>
        </w:rPr>
      </w:pPr>
      <w:bookmarkStart w:id="1" w:name="bmkBrontabel"/>
      <w:bookmarkStart w:id="2" w:name="bmkStart"/>
      <w:bookmarkEnd w:id="1"/>
      <w:bookmarkEnd w:id="2"/>
    </w:p>
    <w:p w14:paraId="457E1E08" w14:textId="77777777" w:rsidR="00583867" w:rsidRPr="004841D6" w:rsidRDefault="00583867" w:rsidP="00F36C37">
      <w:pPr>
        <w:tabs>
          <w:tab w:val="left" w:pos="1418"/>
          <w:tab w:val="left" w:pos="2127"/>
        </w:tabs>
        <w:rPr>
          <w:rFonts w:ascii="Arial" w:hAnsi="Arial" w:cs="Arial"/>
          <w:sz w:val="2"/>
          <w:szCs w:val="2"/>
        </w:rPr>
      </w:pPr>
    </w:p>
    <w:p w14:paraId="457E1E09" w14:textId="77777777" w:rsidR="00583867" w:rsidRPr="004841D6" w:rsidRDefault="00583867" w:rsidP="00F36C37">
      <w:pPr>
        <w:tabs>
          <w:tab w:val="left" w:pos="1418"/>
          <w:tab w:val="left" w:pos="2127"/>
        </w:tabs>
        <w:rPr>
          <w:rFonts w:ascii="Arial" w:hAnsi="Arial" w:cs="Arial"/>
          <w:sz w:val="2"/>
          <w:szCs w:val="2"/>
        </w:rPr>
      </w:pPr>
    </w:p>
    <w:p w14:paraId="457E1E0A" w14:textId="77777777" w:rsidR="00583867" w:rsidRPr="004841D6" w:rsidRDefault="00583867" w:rsidP="00F36C37">
      <w:pPr>
        <w:tabs>
          <w:tab w:val="left" w:pos="1418"/>
          <w:tab w:val="left" w:pos="2127"/>
        </w:tabs>
        <w:rPr>
          <w:rFonts w:ascii="Arial" w:hAnsi="Arial" w:cs="Arial"/>
          <w:sz w:val="2"/>
          <w:szCs w:val="2"/>
        </w:rPr>
      </w:pPr>
    </w:p>
    <w:p w14:paraId="457E1E0B" w14:textId="77777777" w:rsidR="0066712C" w:rsidRDefault="0066712C" w:rsidP="00DD2A96">
      <w:pPr>
        <w:tabs>
          <w:tab w:val="left" w:pos="1418"/>
          <w:tab w:val="left" w:pos="2127"/>
          <w:tab w:val="left" w:pos="4810"/>
          <w:tab w:val="left" w:pos="6292"/>
        </w:tabs>
        <w:ind w:left="-709"/>
        <w:rPr>
          <w:rFonts w:ascii="Arial" w:hAnsi="Arial" w:cs="Arial"/>
          <w:szCs w:val="22"/>
        </w:rPr>
      </w:pPr>
    </w:p>
    <w:p w14:paraId="457E1E0C" w14:textId="22D9BDF6" w:rsidR="0066712C" w:rsidRDefault="00064A15" w:rsidP="00F36C37">
      <w:pPr>
        <w:tabs>
          <w:tab w:val="left" w:pos="1418"/>
          <w:tab w:val="left" w:pos="2127"/>
          <w:tab w:val="left" w:pos="4810"/>
          <w:tab w:val="left" w:pos="6292"/>
        </w:tabs>
        <w:rPr>
          <w:rFonts w:ascii="Arial" w:hAnsi="Arial" w:cs="Arial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6BA42A" wp14:editId="77F6F66C">
                <wp:simplePos x="0" y="0"/>
                <wp:positionH relativeFrom="column">
                  <wp:posOffset>5604510</wp:posOffset>
                </wp:positionH>
                <wp:positionV relativeFrom="paragraph">
                  <wp:posOffset>126365</wp:posOffset>
                </wp:positionV>
                <wp:extent cx="336550" cy="323850"/>
                <wp:effectExtent l="0" t="0" r="635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85D1AD" w14:textId="6B8C5BA4" w:rsidR="00064A15" w:rsidRPr="009003DA" w:rsidRDefault="00064A15" w:rsidP="00064A15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6BA42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441.3pt;margin-top:9.95pt;width:26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" stroked="f">
                <v:textbox>
                  <w:txbxContent>
                    <w:p w14:paraId="2985D1AD" w14:textId="6B8C5BA4" w:rsidR="00064A15" w:rsidRPr="009003DA" w:rsidRDefault="00064A15" w:rsidP="00064A15">
                      <w:pPr>
                        <w:rPr>
                          <w:rFonts w:ascii="Arial" w:hAnsi="Arial" w:cs="Arial"/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F5B149" w14:textId="68523902" w:rsidR="00064A15" w:rsidRDefault="00064A15" w:rsidP="00064A15">
      <w:pPr>
        <w:pStyle w:val="Plattetekst"/>
        <w:tabs>
          <w:tab w:val="clear" w:pos="-1440"/>
          <w:tab w:val="clear" w:pos="-720"/>
          <w:tab w:val="clear" w:pos="0"/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ind w:left="426"/>
        <w:rPr>
          <w:b/>
          <w:sz w:val="18"/>
          <w:szCs w:val="18"/>
        </w:rPr>
      </w:pPr>
    </w:p>
    <w:p w14:paraId="3561EED0" w14:textId="77777777" w:rsidR="00D90ABF" w:rsidRPr="00064A15" w:rsidRDefault="00D90ABF" w:rsidP="00064A15">
      <w:pPr>
        <w:pStyle w:val="Plattetekst"/>
        <w:tabs>
          <w:tab w:val="clear" w:pos="-1440"/>
          <w:tab w:val="clear" w:pos="-720"/>
          <w:tab w:val="clear" w:pos="0"/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ind w:left="426"/>
        <w:rPr>
          <w:b/>
          <w:sz w:val="18"/>
          <w:szCs w:val="18"/>
        </w:rPr>
      </w:pPr>
    </w:p>
    <w:p w14:paraId="046F667F" w14:textId="77777777" w:rsidR="00064A15" w:rsidRDefault="00064A15" w:rsidP="00064A15">
      <w:pPr>
        <w:pStyle w:val="Plattetekst"/>
        <w:tabs>
          <w:tab w:val="clear" w:pos="-1440"/>
          <w:tab w:val="clear" w:pos="-720"/>
          <w:tab w:val="clear" w:pos="0"/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ind w:left="360"/>
        <w:rPr>
          <w:rFonts w:cs="Arial"/>
          <w:sz w:val="20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379"/>
      </w:tblGrid>
      <w:tr w:rsidR="006312C1" w:rsidRPr="006312C1" w14:paraId="6E4F7974" w14:textId="77777777" w:rsidTr="00D90ABF">
        <w:trPr>
          <w:trHeight w:val="340"/>
        </w:trPr>
        <w:tc>
          <w:tcPr>
            <w:tcW w:w="3544" w:type="dxa"/>
            <w:tcBorders>
              <w:right w:val="nil"/>
            </w:tcBorders>
            <w:shd w:val="clear" w:color="auto" w:fill="auto"/>
            <w:vAlign w:val="center"/>
          </w:tcPr>
          <w:p w14:paraId="009C94A1" w14:textId="77777777" w:rsidR="006312C1" w:rsidRPr="006312C1" w:rsidRDefault="006312C1" w:rsidP="006C7FA6">
            <w:pPr>
              <w:pStyle w:val="Plattetekst"/>
              <w:rPr>
                <w:rFonts w:cs="Arial"/>
                <w:b/>
                <w:sz w:val="24"/>
                <w:szCs w:val="24"/>
              </w:rPr>
            </w:pPr>
            <w:r w:rsidRPr="006312C1">
              <w:rPr>
                <w:rFonts w:cs="Arial"/>
                <w:b/>
                <w:sz w:val="24"/>
                <w:szCs w:val="24"/>
              </w:rPr>
              <w:t>Algemene gegevens</w:t>
            </w:r>
          </w:p>
        </w:tc>
        <w:tc>
          <w:tcPr>
            <w:tcW w:w="6379" w:type="dxa"/>
            <w:tcBorders>
              <w:left w:val="nil"/>
            </w:tcBorders>
            <w:shd w:val="clear" w:color="auto" w:fill="auto"/>
            <w:vAlign w:val="center"/>
          </w:tcPr>
          <w:p w14:paraId="11FE92B9" w14:textId="77777777" w:rsidR="006312C1" w:rsidRPr="006312C1" w:rsidRDefault="006312C1" w:rsidP="006C7FA6">
            <w:pPr>
              <w:pStyle w:val="Plattetekst"/>
              <w:rPr>
                <w:rFonts w:cs="Arial"/>
                <w:sz w:val="20"/>
              </w:rPr>
            </w:pPr>
          </w:p>
        </w:tc>
      </w:tr>
      <w:tr w:rsidR="006312C1" w:rsidRPr="006312C1" w14:paraId="31F4AA9F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79F34FF6" w14:textId="77777777" w:rsidR="006312C1" w:rsidRPr="006312C1" w:rsidRDefault="006312C1" w:rsidP="006C7FA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Projectnaam</w:t>
            </w:r>
          </w:p>
        </w:tc>
        <w:sdt>
          <w:sdtPr>
            <w:rPr>
              <w:rFonts w:cs="Arial"/>
              <w:sz w:val="20"/>
            </w:rPr>
            <w:id w:val="15570501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064F797F" w14:textId="2964BC4B" w:rsidR="006312C1" w:rsidRPr="006312C1" w:rsidRDefault="006C7FA6" w:rsidP="006C7FA6">
                <w:pPr>
                  <w:pStyle w:val="Plattetekst"/>
                  <w:rPr>
                    <w:rFonts w:cs="Arial"/>
                    <w:sz w:val="20"/>
                  </w:rPr>
                </w:pPr>
                <w:r w:rsidRPr="006C7FA6">
                  <w:rPr>
                    <w:rStyle w:val="Tekstvantijdelijkeaanduiding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5F7D4672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1242530E" w14:textId="77777777" w:rsidR="006312C1" w:rsidRPr="006312C1" w:rsidRDefault="006312C1" w:rsidP="006C7FA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Besteknummer</w:t>
            </w:r>
          </w:p>
        </w:tc>
        <w:sdt>
          <w:sdtPr>
            <w:rPr>
              <w:rFonts w:cs="Arial"/>
              <w:sz w:val="20"/>
            </w:rPr>
            <w:id w:val="-20469775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157909E5" w14:textId="79AA324C" w:rsidR="006312C1" w:rsidRPr="006312C1" w:rsidRDefault="006C7FA6" w:rsidP="006C7FA6">
                <w:pPr>
                  <w:pStyle w:val="Plattetekst"/>
                  <w:rPr>
                    <w:rFonts w:cs="Arial"/>
                    <w:sz w:val="20"/>
                  </w:rPr>
                </w:pPr>
                <w:r w:rsidRPr="006C7FA6">
                  <w:rPr>
                    <w:rStyle w:val="Tekstvantijdelijkeaanduiding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75D3D19C" w14:textId="77777777" w:rsidTr="00D90ABF">
        <w:trPr>
          <w:trHeight w:val="567"/>
        </w:trPr>
        <w:tc>
          <w:tcPr>
            <w:tcW w:w="3544" w:type="dxa"/>
            <w:shd w:val="clear" w:color="auto" w:fill="auto"/>
            <w:vAlign w:val="center"/>
          </w:tcPr>
          <w:p w14:paraId="1657D9D7" w14:textId="1E74C7AB" w:rsidR="006312C1" w:rsidRPr="006312C1" w:rsidRDefault="006312C1" w:rsidP="006C7FA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Opdrachtgever</w:t>
            </w:r>
          </w:p>
        </w:tc>
        <w:tc>
          <w:tcPr>
            <w:tcW w:w="6379" w:type="dxa"/>
            <w:shd w:val="clear" w:color="auto" w:fill="auto"/>
            <w:vAlign w:val="center"/>
          </w:tcPr>
          <w:sdt>
            <w:sdtPr>
              <w:rPr>
                <w:rFonts w:cs="Arial"/>
                <w:sz w:val="20"/>
              </w:rPr>
              <w:alias w:val="Dienst"/>
              <w:tag w:val="Dienst"/>
              <w:id w:val="1082108079"/>
              <w:placeholder>
                <w:docPart w:val="DefaultPlaceholder_-1854013438"/>
              </w:placeholder>
              <w:showingPlcHdr/>
              <w:comboBox>
                <w:listItem w:value="Kies een item."/>
                <w:listItem w:displayText="Dienst Stadsbeheer (DSB), afdeling: " w:value="Dienst Stadsbeheer (DSB), afdeling: "/>
                <w:listItem w:displayText="Dienst Stedelijke Ontwikkeling (DSO), afdeling:" w:value="Dienst Stedelijke Ontwikkeling (DSO), afdeling:"/>
                <w:listItem w:displayText="Dienst OCW, afdeling:" w:value="Dienst OCW, afdeling:"/>
                <w:listItem w:displayText="Dienst Publiekszaken (DPZ), afdeling:" w:value="Dienst Publiekszaken (DPZ), afdeling:"/>
                <w:listItem w:displayText="Particuliere opdrachtgever" w:value="Particuliere opdrachtgever"/>
              </w:comboBox>
            </w:sdtPr>
            <w:sdtEndPr/>
            <w:sdtContent>
              <w:p w14:paraId="58F42753" w14:textId="0C15A9AF" w:rsidR="00036A9A" w:rsidRPr="0075560A" w:rsidRDefault="0075560A" w:rsidP="006C7FA6">
                <w:pPr>
                  <w:pStyle w:val="Plattetekst"/>
                  <w:rPr>
                    <w:rFonts w:cs="Arial"/>
                    <w:sz w:val="20"/>
                  </w:rPr>
                </w:pPr>
                <w:r w:rsidRPr="006A3BF6">
                  <w:rPr>
                    <w:rStyle w:val="Tekstvantijdelijkeaanduiding"/>
                    <w:sz w:val="20"/>
                  </w:rPr>
                  <w:t>Kies een item.</w:t>
                </w:r>
              </w:p>
            </w:sdtContent>
          </w:sdt>
          <w:p w14:paraId="2844E361" w14:textId="73B8FFB5" w:rsidR="006312C1" w:rsidRPr="006312C1" w:rsidRDefault="00D620C3" w:rsidP="0075560A">
            <w:pPr>
              <w:pStyle w:val="Plattetekst"/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-172259263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C7FA6" w:rsidRPr="0075560A">
                  <w:rPr>
                    <w:rStyle w:val="Tekstvantijdelijkeaanduiding"/>
                    <w:sz w:val="20"/>
                  </w:rPr>
                  <w:t>Klik of tik om tekst in te voeren.</w:t>
                </w:r>
              </w:sdtContent>
            </w:sdt>
          </w:p>
        </w:tc>
      </w:tr>
      <w:tr w:rsidR="006312C1" w:rsidRPr="006312C1" w14:paraId="3D8F9A1D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3CCEBE38" w14:textId="77777777" w:rsidR="006312C1" w:rsidRPr="006312C1" w:rsidRDefault="006312C1" w:rsidP="006C7FA6">
            <w:pPr>
              <w:pStyle w:val="Plattetekst"/>
              <w:rPr>
                <w:rFonts w:cs="Arial"/>
                <w:sz w:val="20"/>
              </w:rPr>
            </w:pPr>
            <w:proofErr w:type="spellStart"/>
            <w:r w:rsidRPr="006312C1">
              <w:rPr>
                <w:rFonts w:cs="Arial"/>
                <w:sz w:val="20"/>
              </w:rPr>
              <w:t>Directievoerende</w:t>
            </w:r>
            <w:proofErr w:type="spellEnd"/>
            <w:r w:rsidRPr="006312C1">
              <w:rPr>
                <w:rFonts w:cs="Arial"/>
                <w:sz w:val="20"/>
              </w:rPr>
              <w:t xml:space="preserve"> partij</w:t>
            </w:r>
          </w:p>
        </w:tc>
        <w:sdt>
          <w:sdtPr>
            <w:rPr>
              <w:rFonts w:cs="Arial"/>
              <w:sz w:val="20"/>
            </w:rPr>
            <w:id w:val="656213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6264514B" w14:textId="3D27CCA0" w:rsidR="006312C1" w:rsidRPr="006312C1" w:rsidRDefault="006C7FA6" w:rsidP="006C7FA6">
                <w:pPr>
                  <w:pStyle w:val="Plattetekst"/>
                  <w:rPr>
                    <w:rFonts w:cs="Arial"/>
                    <w:sz w:val="20"/>
                  </w:rPr>
                </w:pPr>
                <w:r w:rsidRPr="006C7FA6">
                  <w:rPr>
                    <w:rStyle w:val="Tekstvantijdelijkeaanduiding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58F21BA4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49182BA4" w14:textId="77777777" w:rsidR="006312C1" w:rsidRPr="006312C1" w:rsidRDefault="006312C1" w:rsidP="006C7FA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Naam directievoerder</w:t>
            </w:r>
          </w:p>
        </w:tc>
        <w:sdt>
          <w:sdtPr>
            <w:rPr>
              <w:rFonts w:cs="Arial"/>
              <w:sz w:val="20"/>
            </w:rPr>
            <w:id w:val="-4242669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3F4F1C01" w14:textId="2D3FF09B" w:rsidR="006312C1" w:rsidRPr="006312C1" w:rsidRDefault="006C7FA6" w:rsidP="006C7FA6">
                <w:pPr>
                  <w:pStyle w:val="Plattetekst"/>
                  <w:rPr>
                    <w:rFonts w:cs="Arial"/>
                    <w:sz w:val="20"/>
                  </w:rPr>
                </w:pPr>
                <w:r w:rsidRPr="006C7FA6">
                  <w:rPr>
                    <w:rStyle w:val="Tekstvantijdelijkeaanduiding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4B6B7BCE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5B1B5524" w14:textId="77777777" w:rsidR="006312C1" w:rsidRPr="006312C1" w:rsidRDefault="006312C1" w:rsidP="006C7FA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Wegbeheerder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429E3BDE" w14:textId="72AF40FC" w:rsidR="006312C1" w:rsidRPr="006312C1" w:rsidRDefault="006312C1" w:rsidP="006C7FA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 xml:space="preserve">Stadsdeel: </w:t>
            </w:r>
            <w:sdt>
              <w:sdtPr>
                <w:rPr>
                  <w:rFonts w:cs="Arial"/>
                  <w:sz w:val="20"/>
                </w:rPr>
                <w:id w:val="-147159218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C7FA6" w:rsidRPr="006C7FA6">
                  <w:rPr>
                    <w:rStyle w:val="Tekstvantijdelijkeaanduiding"/>
                    <w:sz w:val="20"/>
                  </w:rPr>
                  <w:t>Klik of tik om tekst in te voeren.</w:t>
                </w:r>
              </w:sdtContent>
            </w:sdt>
            <w:r w:rsidRPr="006312C1">
              <w:rPr>
                <w:rFonts w:cs="Arial"/>
                <w:sz w:val="20"/>
              </w:rPr>
              <w:t>.*</w:t>
            </w:r>
          </w:p>
        </w:tc>
      </w:tr>
    </w:tbl>
    <w:p w14:paraId="3C325810" w14:textId="646E3807" w:rsidR="006312C1" w:rsidRDefault="006312C1" w:rsidP="006C7FA6">
      <w:pPr>
        <w:ind w:left="-567"/>
        <w:rPr>
          <w:sz w:val="20"/>
        </w:rPr>
      </w:pPr>
      <w:r w:rsidRPr="006312C1">
        <w:rPr>
          <w:sz w:val="20"/>
        </w:rPr>
        <w:t>*) vul naam van het stadsdeel in (zie paragraaf  1.03 Locatie uit deel 1 van het RAW-bestek)</w:t>
      </w:r>
    </w:p>
    <w:p w14:paraId="73684652" w14:textId="025EB992" w:rsidR="00D90ABF" w:rsidRDefault="00D90ABF" w:rsidP="006C7FA6">
      <w:pPr>
        <w:ind w:left="-567"/>
        <w:rPr>
          <w:sz w:val="20"/>
        </w:rPr>
      </w:pPr>
    </w:p>
    <w:p w14:paraId="0701BA3C" w14:textId="77777777" w:rsidR="00D90ABF" w:rsidRPr="006312C1" w:rsidRDefault="00D90ABF" w:rsidP="006C7FA6">
      <w:pPr>
        <w:ind w:left="-567"/>
        <w:rPr>
          <w:sz w:val="20"/>
        </w:rPr>
      </w:pPr>
    </w:p>
    <w:p w14:paraId="70CE5CC6" w14:textId="52685F5B" w:rsidR="00A245C4" w:rsidRDefault="00A245C4" w:rsidP="00A245C4">
      <w:pPr>
        <w:pStyle w:val="Plattetekst"/>
        <w:tabs>
          <w:tab w:val="clear" w:pos="-1440"/>
          <w:tab w:val="clear" w:pos="-720"/>
          <w:tab w:val="clear" w:pos="0"/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rPr>
          <w:rFonts w:cs="Arial"/>
          <w:sz w:val="20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04"/>
        <w:gridCol w:w="6175"/>
      </w:tblGrid>
      <w:tr w:rsidR="006312C1" w:rsidRPr="006312C1" w14:paraId="5993412A" w14:textId="77777777" w:rsidTr="006A3BF6">
        <w:trPr>
          <w:trHeight w:val="340"/>
        </w:trPr>
        <w:tc>
          <w:tcPr>
            <w:tcW w:w="3748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14:paraId="355A2D58" w14:textId="77777777" w:rsidR="006312C1" w:rsidRPr="006312C1" w:rsidRDefault="006312C1" w:rsidP="006A3BF6">
            <w:pPr>
              <w:pStyle w:val="Plattetekst"/>
              <w:rPr>
                <w:rFonts w:cs="Arial"/>
                <w:b/>
                <w:sz w:val="24"/>
                <w:szCs w:val="24"/>
              </w:rPr>
            </w:pPr>
            <w:r w:rsidRPr="006312C1">
              <w:rPr>
                <w:rFonts w:cs="Arial"/>
                <w:b/>
                <w:sz w:val="24"/>
                <w:szCs w:val="24"/>
              </w:rPr>
              <w:t>Aanleggegevens</w:t>
            </w:r>
          </w:p>
        </w:tc>
        <w:tc>
          <w:tcPr>
            <w:tcW w:w="6175" w:type="dxa"/>
            <w:tcBorders>
              <w:left w:val="nil"/>
            </w:tcBorders>
            <w:shd w:val="clear" w:color="auto" w:fill="auto"/>
            <w:vAlign w:val="center"/>
          </w:tcPr>
          <w:p w14:paraId="5F8A595D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</w:p>
        </w:tc>
      </w:tr>
      <w:tr w:rsidR="006312C1" w:rsidRPr="006312C1" w14:paraId="34464234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0137D62F" w14:textId="77777777" w:rsidR="006312C1" w:rsidRPr="006312C1" w:rsidRDefault="006312C1" w:rsidP="006A3BF6">
            <w:pPr>
              <w:pStyle w:val="Plattetekst"/>
              <w:rPr>
                <w:rFonts w:cs="Arial"/>
                <w:b/>
                <w:bCs/>
                <w:sz w:val="20"/>
              </w:rPr>
            </w:pPr>
            <w:r w:rsidRPr="006312C1">
              <w:rPr>
                <w:rFonts w:cs="Arial"/>
                <w:b/>
                <w:bCs/>
                <w:sz w:val="20"/>
              </w:rPr>
              <w:t>Wegvak</w:t>
            </w:r>
          </w:p>
        </w:tc>
        <w:tc>
          <w:tcPr>
            <w:tcW w:w="6379" w:type="dxa"/>
            <w:gridSpan w:val="2"/>
            <w:shd w:val="clear" w:color="auto" w:fill="auto"/>
            <w:vAlign w:val="center"/>
          </w:tcPr>
          <w:p w14:paraId="56206818" w14:textId="70587738" w:rsidR="006312C1" w:rsidRPr="006312C1" w:rsidRDefault="006312C1" w:rsidP="00D90ABF">
            <w:pPr>
              <w:pStyle w:val="Plattetekst"/>
              <w:rPr>
                <w:rFonts w:cs="Arial"/>
                <w:sz w:val="20"/>
              </w:rPr>
            </w:pPr>
            <w:proofErr w:type="spellStart"/>
            <w:r w:rsidRPr="006312C1">
              <w:rPr>
                <w:rFonts w:cs="Arial"/>
                <w:sz w:val="20"/>
              </w:rPr>
              <w:t>Tekeningnr</w:t>
            </w:r>
            <w:proofErr w:type="spellEnd"/>
            <w:r w:rsidRPr="006312C1">
              <w:rPr>
                <w:rFonts w:cs="Arial"/>
                <w:sz w:val="20"/>
              </w:rPr>
              <w:t xml:space="preserve">(s).: </w:t>
            </w:r>
            <w:sdt>
              <w:sdtPr>
                <w:rPr>
                  <w:rFonts w:cs="Arial"/>
                  <w:sz w:val="20"/>
                </w:rPr>
                <w:id w:val="60909964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C7FA6" w:rsidRPr="006A3BF6">
                  <w:rPr>
                    <w:rStyle w:val="Tekstvantijdelijkeaanduiding"/>
                    <w:sz w:val="20"/>
                  </w:rPr>
                  <w:t>Klik of tik om tekst in te voeren.</w:t>
                </w:r>
              </w:sdtContent>
            </w:sdt>
          </w:p>
        </w:tc>
      </w:tr>
      <w:tr w:rsidR="006312C1" w:rsidRPr="006312C1" w14:paraId="69A65658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06668FE6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van straat</w:t>
            </w:r>
          </w:p>
        </w:tc>
        <w:sdt>
          <w:sdtPr>
            <w:rPr>
              <w:rFonts w:cs="Arial"/>
              <w:sz w:val="20"/>
            </w:rPr>
            <w:id w:val="97078185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gridSpan w:val="2"/>
                <w:shd w:val="clear" w:color="auto" w:fill="auto"/>
                <w:vAlign w:val="center"/>
              </w:tcPr>
              <w:p w14:paraId="27AB1737" w14:textId="2D69AD2B" w:rsidR="006312C1" w:rsidRPr="006312C1" w:rsidRDefault="006C7FA6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6A3BF6">
                  <w:rPr>
                    <w:rStyle w:val="Tekstvantijdelijkeaanduiding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05F07CA8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2D4B651B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tot straat</w:t>
            </w:r>
          </w:p>
        </w:tc>
        <w:sdt>
          <w:sdtPr>
            <w:rPr>
              <w:rFonts w:cs="Arial"/>
              <w:sz w:val="20"/>
            </w:rPr>
            <w:id w:val="110831847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gridSpan w:val="2"/>
                <w:shd w:val="clear" w:color="auto" w:fill="auto"/>
                <w:vAlign w:val="center"/>
              </w:tcPr>
              <w:p w14:paraId="40728F4E" w14:textId="3C670DAC" w:rsidR="006312C1" w:rsidRPr="006312C1" w:rsidRDefault="006C7FA6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6A3BF6">
                  <w:rPr>
                    <w:rStyle w:val="Tekstvantijdelijkeaanduiding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06ABA437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75EAD9EC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rijbaan</w:t>
            </w:r>
          </w:p>
        </w:tc>
        <w:sdt>
          <w:sdtPr>
            <w:rPr>
              <w:rFonts w:cs="Arial"/>
              <w:sz w:val="20"/>
            </w:rPr>
            <w:id w:val="12226375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gridSpan w:val="2"/>
                <w:shd w:val="clear" w:color="auto" w:fill="auto"/>
                <w:vAlign w:val="center"/>
              </w:tcPr>
              <w:p w14:paraId="4DB728F9" w14:textId="41D0D90C" w:rsidR="006312C1" w:rsidRPr="006312C1" w:rsidRDefault="006C7FA6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6A3BF6">
                  <w:rPr>
                    <w:rStyle w:val="Tekstvantijdelijkeaanduiding"/>
                    <w:sz w:val="20"/>
                  </w:rPr>
                  <w:t>Klik of tik om tekst in te voeren.</w:t>
                </w:r>
              </w:p>
            </w:tc>
          </w:sdtContent>
        </w:sdt>
      </w:tr>
    </w:tbl>
    <w:p w14:paraId="7FC329E9" w14:textId="77777777" w:rsidR="006A3BF6" w:rsidRPr="00E00490" w:rsidRDefault="006A3BF6">
      <w:pPr>
        <w:rPr>
          <w:rFonts w:ascii="Arial" w:hAnsi="Arial" w:cs="Arial"/>
          <w:sz w:val="12"/>
          <w:szCs w:val="12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379"/>
      </w:tblGrid>
      <w:tr w:rsidR="006312C1" w:rsidRPr="006312C1" w14:paraId="60251110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589F6060" w14:textId="77777777" w:rsidR="006312C1" w:rsidRPr="006312C1" w:rsidRDefault="006312C1" w:rsidP="006A3BF6">
            <w:pPr>
              <w:pStyle w:val="Plattetekst"/>
              <w:rPr>
                <w:rFonts w:cs="Arial"/>
                <w:b/>
                <w:bCs/>
                <w:sz w:val="20"/>
              </w:rPr>
            </w:pPr>
            <w:proofErr w:type="spellStart"/>
            <w:r w:rsidRPr="006312C1">
              <w:rPr>
                <w:rFonts w:cs="Arial"/>
                <w:b/>
                <w:bCs/>
                <w:sz w:val="20"/>
              </w:rPr>
              <w:t>Funderingslaag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</w:tcPr>
          <w:p w14:paraId="75412B3F" w14:textId="3B5614AF" w:rsidR="006312C1" w:rsidRPr="006312C1" w:rsidRDefault="006312C1" w:rsidP="00D90ABF">
            <w:pPr>
              <w:pStyle w:val="Plattetekst"/>
              <w:rPr>
                <w:rFonts w:cs="Arial"/>
                <w:sz w:val="20"/>
              </w:rPr>
            </w:pPr>
          </w:p>
        </w:tc>
      </w:tr>
      <w:tr w:rsidR="006312C1" w:rsidRPr="006312C1" w14:paraId="2D4D96B0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090C725A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Materiaal</w:t>
            </w:r>
          </w:p>
        </w:tc>
        <w:sdt>
          <w:sdtPr>
            <w:rPr>
              <w:rFonts w:cs="Arial"/>
              <w:sz w:val="20"/>
            </w:rPr>
            <w:id w:val="-25012384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3D8B8A83" w14:textId="0B64A619" w:rsidR="006312C1" w:rsidRPr="006312C1" w:rsidRDefault="006C7FA6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6A3BF6">
                  <w:rPr>
                    <w:rStyle w:val="Tekstvantijdelijkeaanduiding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1C850C81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149AA246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Laagdikte</w:t>
            </w:r>
          </w:p>
        </w:tc>
        <w:sdt>
          <w:sdtPr>
            <w:rPr>
              <w:rFonts w:cs="Arial"/>
              <w:sz w:val="20"/>
            </w:rPr>
            <w:id w:val="-15340305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0B502416" w14:textId="65C5E351" w:rsidR="006312C1" w:rsidRPr="006312C1" w:rsidRDefault="006C7FA6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6A3BF6">
                  <w:rPr>
                    <w:rStyle w:val="Tekstvantijdelijkeaanduiding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1B71A0AD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76603E59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Datum aanleg</w:t>
            </w:r>
          </w:p>
        </w:tc>
        <w:sdt>
          <w:sdtPr>
            <w:rPr>
              <w:rFonts w:cs="Arial"/>
              <w:sz w:val="20"/>
            </w:rPr>
            <w:id w:val="1557116433"/>
            <w:placeholder>
              <w:docPart w:val="DefaultPlaceholder_-185401343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6544CCCC" w14:textId="56CC9DFB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een datum in te voeren.</w:t>
                </w:r>
              </w:p>
            </w:tc>
          </w:sdtContent>
        </w:sdt>
      </w:tr>
    </w:tbl>
    <w:p w14:paraId="7D2BC37B" w14:textId="77777777" w:rsidR="006A3BF6" w:rsidRPr="00E00490" w:rsidRDefault="006A3BF6">
      <w:pPr>
        <w:rPr>
          <w:rFonts w:ascii="Arial" w:hAnsi="Arial" w:cs="Arial"/>
          <w:sz w:val="12"/>
          <w:szCs w:val="12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379"/>
      </w:tblGrid>
      <w:tr w:rsidR="006312C1" w:rsidRPr="006312C1" w14:paraId="43431E56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712DDC45" w14:textId="77777777" w:rsidR="006312C1" w:rsidRPr="006312C1" w:rsidRDefault="006312C1" w:rsidP="006A3BF6">
            <w:pPr>
              <w:pStyle w:val="Plattetekst"/>
              <w:rPr>
                <w:rFonts w:cs="Arial"/>
                <w:b/>
                <w:bCs/>
                <w:sz w:val="20"/>
              </w:rPr>
            </w:pPr>
            <w:r w:rsidRPr="006312C1">
              <w:rPr>
                <w:rFonts w:cs="Arial"/>
                <w:b/>
                <w:bCs/>
                <w:sz w:val="20"/>
              </w:rPr>
              <w:t>Onderlaag 1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7683197" w14:textId="7C130204" w:rsidR="006312C1" w:rsidRPr="006312C1" w:rsidRDefault="006312C1" w:rsidP="00D90ABF">
            <w:pPr>
              <w:pStyle w:val="Plattetekst"/>
              <w:rPr>
                <w:rFonts w:cs="Arial"/>
                <w:sz w:val="20"/>
              </w:rPr>
            </w:pPr>
          </w:p>
        </w:tc>
      </w:tr>
      <w:tr w:rsidR="006312C1" w:rsidRPr="006312C1" w14:paraId="09A9C228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00EF90BA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Asfaltmengsel</w:t>
            </w:r>
          </w:p>
        </w:tc>
        <w:sdt>
          <w:sdtPr>
            <w:rPr>
              <w:rFonts w:cs="Arial"/>
              <w:sz w:val="20"/>
            </w:rPr>
            <w:id w:val="-24527229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018FEDFD" w14:textId="3ADCD4D5" w:rsidR="006312C1" w:rsidRPr="006312C1" w:rsidRDefault="006C7FA6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3627B543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508A1CD5" w14:textId="44F58DA9" w:rsidR="006312C1" w:rsidRPr="006312C1" w:rsidRDefault="00030D94" w:rsidP="006A3BF6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Laagd</w:t>
            </w:r>
            <w:r w:rsidR="006312C1" w:rsidRPr="006312C1">
              <w:rPr>
                <w:rFonts w:cs="Arial"/>
                <w:sz w:val="20"/>
              </w:rPr>
              <w:t>ikte</w:t>
            </w:r>
          </w:p>
        </w:tc>
        <w:sdt>
          <w:sdtPr>
            <w:rPr>
              <w:rFonts w:cs="Arial"/>
              <w:sz w:val="20"/>
            </w:rPr>
            <w:id w:val="-47213757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5D80ED97" w14:textId="00588F69" w:rsidR="006312C1" w:rsidRPr="006312C1" w:rsidRDefault="006C7FA6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157B59D4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5BC96654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Modificatie (indien van toepassing)</w:t>
            </w:r>
          </w:p>
        </w:tc>
        <w:sdt>
          <w:sdtPr>
            <w:rPr>
              <w:rFonts w:cs="Arial"/>
              <w:sz w:val="20"/>
            </w:rPr>
            <w:id w:val="-175597503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58677EE1" w14:textId="698D7792" w:rsidR="006312C1" w:rsidRPr="006312C1" w:rsidRDefault="006C7FA6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34E62E1D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2D9C97BF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Datum aanleg</w:t>
            </w:r>
          </w:p>
        </w:tc>
        <w:sdt>
          <w:sdtPr>
            <w:rPr>
              <w:rFonts w:cs="Arial"/>
              <w:sz w:val="20"/>
            </w:rPr>
            <w:id w:val="-1306546056"/>
            <w:placeholder>
              <w:docPart w:val="DefaultPlaceholder_-185401343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6B764FF4" w14:textId="28CFDB08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een datum in te voeren.</w:t>
                </w:r>
              </w:p>
            </w:tc>
          </w:sdtContent>
        </w:sdt>
      </w:tr>
    </w:tbl>
    <w:p w14:paraId="12F73EFF" w14:textId="77777777" w:rsidR="006A3BF6" w:rsidRPr="00E00490" w:rsidRDefault="006A3BF6">
      <w:pPr>
        <w:rPr>
          <w:rFonts w:ascii="Arial" w:hAnsi="Arial" w:cs="Arial"/>
          <w:sz w:val="12"/>
          <w:szCs w:val="12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379"/>
      </w:tblGrid>
      <w:tr w:rsidR="006312C1" w:rsidRPr="006312C1" w14:paraId="0088DDE9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7D83ECB7" w14:textId="77777777" w:rsidR="006312C1" w:rsidRPr="006312C1" w:rsidRDefault="006312C1" w:rsidP="006A3BF6">
            <w:pPr>
              <w:pStyle w:val="Plattetekst"/>
              <w:rPr>
                <w:rFonts w:cs="Arial"/>
                <w:b/>
                <w:bCs/>
                <w:sz w:val="20"/>
              </w:rPr>
            </w:pPr>
            <w:r w:rsidRPr="006312C1">
              <w:rPr>
                <w:rFonts w:cs="Arial"/>
                <w:b/>
                <w:bCs/>
                <w:sz w:val="20"/>
              </w:rPr>
              <w:t>Onderlaag 2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491D350C" w14:textId="77777777" w:rsidR="006312C1" w:rsidRPr="006312C1" w:rsidRDefault="006312C1" w:rsidP="00D90ABF">
            <w:pPr>
              <w:pStyle w:val="Plattetekst"/>
              <w:rPr>
                <w:rFonts w:cs="Arial"/>
                <w:sz w:val="20"/>
              </w:rPr>
            </w:pPr>
          </w:p>
        </w:tc>
      </w:tr>
      <w:tr w:rsidR="006312C1" w:rsidRPr="006312C1" w14:paraId="278BC9F5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1DB5F13D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Asfaltmengsel</w:t>
            </w:r>
          </w:p>
        </w:tc>
        <w:sdt>
          <w:sdtPr>
            <w:rPr>
              <w:rFonts w:cs="Arial"/>
              <w:sz w:val="20"/>
            </w:rPr>
            <w:id w:val="12851493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67F47079" w14:textId="05404ED3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1B9BDB41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38CF7EB1" w14:textId="4484DC5F" w:rsidR="006312C1" w:rsidRPr="006312C1" w:rsidRDefault="00030D94" w:rsidP="006A3BF6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Laagd</w:t>
            </w:r>
            <w:r w:rsidR="006312C1" w:rsidRPr="006312C1">
              <w:rPr>
                <w:rFonts w:cs="Arial"/>
                <w:sz w:val="20"/>
              </w:rPr>
              <w:t>ikte</w:t>
            </w:r>
          </w:p>
        </w:tc>
        <w:sdt>
          <w:sdtPr>
            <w:rPr>
              <w:rFonts w:cs="Arial"/>
              <w:sz w:val="20"/>
            </w:rPr>
            <w:id w:val="-499972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0B3C191B" w14:textId="027C2AB8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15434BA2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4B043AB0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Modificatie (indien van toepassing)</w:t>
            </w:r>
          </w:p>
        </w:tc>
        <w:sdt>
          <w:sdtPr>
            <w:rPr>
              <w:rFonts w:cs="Arial"/>
              <w:sz w:val="20"/>
            </w:rPr>
            <w:id w:val="10878839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7C4C46C1" w14:textId="7680A107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7D60CEC9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106F0DB6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Datum aanleg</w:t>
            </w:r>
          </w:p>
        </w:tc>
        <w:sdt>
          <w:sdtPr>
            <w:rPr>
              <w:rFonts w:cs="Arial"/>
              <w:sz w:val="20"/>
            </w:rPr>
            <w:id w:val="961624733"/>
            <w:placeholder>
              <w:docPart w:val="DefaultPlaceholder_-185401343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0F6DABB4" w14:textId="74A8DB7B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een datum in te voeren.</w:t>
                </w:r>
              </w:p>
            </w:tc>
          </w:sdtContent>
        </w:sdt>
      </w:tr>
    </w:tbl>
    <w:p w14:paraId="3238731C" w14:textId="674974A5" w:rsidR="006A3BF6" w:rsidRPr="00E00490" w:rsidRDefault="006A3BF6">
      <w:pPr>
        <w:rPr>
          <w:rFonts w:ascii="Arial" w:hAnsi="Arial" w:cs="Arial"/>
          <w:sz w:val="20"/>
        </w:rPr>
      </w:pPr>
    </w:p>
    <w:p w14:paraId="080CC3EC" w14:textId="6CC4F060" w:rsidR="00D90ABF" w:rsidRPr="00E00490" w:rsidRDefault="00D90ABF">
      <w:pPr>
        <w:rPr>
          <w:rFonts w:ascii="Arial" w:hAnsi="Arial" w:cs="Arial"/>
          <w:sz w:val="20"/>
        </w:rPr>
      </w:pPr>
    </w:p>
    <w:p w14:paraId="5A468331" w14:textId="5E23D36E" w:rsidR="00D90ABF" w:rsidRPr="00E00490" w:rsidRDefault="00D90ABF">
      <w:pPr>
        <w:rPr>
          <w:rFonts w:ascii="Arial" w:hAnsi="Arial" w:cs="Arial"/>
          <w:sz w:val="20"/>
        </w:rPr>
      </w:pPr>
    </w:p>
    <w:p w14:paraId="1F72FAA1" w14:textId="77777777" w:rsidR="00D90ABF" w:rsidRPr="00E00490" w:rsidRDefault="00D90ABF">
      <w:pPr>
        <w:rPr>
          <w:rFonts w:ascii="Arial" w:hAnsi="Arial" w:cs="Arial"/>
          <w:sz w:val="20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379"/>
      </w:tblGrid>
      <w:tr w:rsidR="006312C1" w:rsidRPr="006312C1" w14:paraId="58F3BEB7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05E9F048" w14:textId="77777777" w:rsidR="006312C1" w:rsidRPr="006312C1" w:rsidRDefault="006312C1" w:rsidP="006A3BF6">
            <w:pPr>
              <w:pStyle w:val="Plattetekst"/>
              <w:rPr>
                <w:rFonts w:cs="Arial"/>
                <w:b/>
                <w:bCs/>
                <w:sz w:val="20"/>
              </w:rPr>
            </w:pPr>
            <w:r w:rsidRPr="006312C1">
              <w:rPr>
                <w:rFonts w:cs="Arial"/>
                <w:b/>
                <w:bCs/>
                <w:sz w:val="20"/>
              </w:rPr>
              <w:t>Tussenlaag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7AB3A5FC" w14:textId="77777777" w:rsidR="006312C1" w:rsidRPr="006312C1" w:rsidRDefault="006312C1" w:rsidP="00D90ABF">
            <w:pPr>
              <w:pStyle w:val="Plattetekst"/>
              <w:rPr>
                <w:rFonts w:cs="Arial"/>
                <w:sz w:val="20"/>
              </w:rPr>
            </w:pPr>
          </w:p>
        </w:tc>
      </w:tr>
      <w:tr w:rsidR="006312C1" w:rsidRPr="006312C1" w14:paraId="290B6E52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19E84A39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Asfaltmengsel</w:t>
            </w:r>
          </w:p>
        </w:tc>
        <w:sdt>
          <w:sdtPr>
            <w:rPr>
              <w:rFonts w:cs="Arial"/>
              <w:sz w:val="20"/>
            </w:rPr>
            <w:id w:val="194750280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7F743B14" w14:textId="0493B4D1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2649ED6E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3694039A" w14:textId="79B38AC5" w:rsidR="006312C1" w:rsidRPr="006312C1" w:rsidRDefault="00030D94" w:rsidP="006A3BF6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Laagd</w:t>
            </w:r>
            <w:r w:rsidR="006312C1" w:rsidRPr="006312C1">
              <w:rPr>
                <w:rFonts w:cs="Arial"/>
                <w:sz w:val="20"/>
              </w:rPr>
              <w:t>ikte</w:t>
            </w:r>
          </w:p>
        </w:tc>
        <w:sdt>
          <w:sdtPr>
            <w:rPr>
              <w:rFonts w:cs="Arial"/>
              <w:sz w:val="20"/>
            </w:rPr>
            <w:id w:val="-46505527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675AED2E" w14:textId="04CF22A4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27642252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17EF8B6E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Modificatie (indien van toepassing)</w:t>
            </w:r>
          </w:p>
        </w:tc>
        <w:sdt>
          <w:sdtPr>
            <w:rPr>
              <w:rFonts w:cs="Arial"/>
              <w:sz w:val="20"/>
            </w:rPr>
            <w:id w:val="14893726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5BC4C91C" w14:textId="4327BEA3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1CB94509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70E0BD62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Datum aanleg</w:t>
            </w:r>
          </w:p>
        </w:tc>
        <w:sdt>
          <w:sdtPr>
            <w:rPr>
              <w:rFonts w:cs="Arial"/>
              <w:sz w:val="20"/>
            </w:rPr>
            <w:id w:val="-617604327"/>
            <w:placeholder>
              <w:docPart w:val="DefaultPlaceholder_-185401343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78CE4851" w14:textId="69A13A9E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een datum in te voeren.</w:t>
                </w:r>
              </w:p>
            </w:tc>
          </w:sdtContent>
        </w:sdt>
      </w:tr>
    </w:tbl>
    <w:p w14:paraId="3AA4D509" w14:textId="77777777" w:rsidR="006A3BF6" w:rsidRPr="00E00490" w:rsidRDefault="006A3BF6">
      <w:pPr>
        <w:rPr>
          <w:rFonts w:ascii="Arial" w:hAnsi="Arial" w:cs="Arial"/>
          <w:sz w:val="12"/>
          <w:szCs w:val="12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379"/>
      </w:tblGrid>
      <w:tr w:rsidR="006312C1" w:rsidRPr="006312C1" w14:paraId="569F55CA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0A9A3C9F" w14:textId="77777777" w:rsidR="006312C1" w:rsidRPr="006312C1" w:rsidRDefault="006312C1" w:rsidP="006A3BF6">
            <w:pPr>
              <w:pStyle w:val="Plattetekst"/>
              <w:rPr>
                <w:rFonts w:cs="Arial"/>
                <w:b/>
                <w:bCs/>
                <w:sz w:val="20"/>
              </w:rPr>
            </w:pPr>
            <w:r w:rsidRPr="006312C1">
              <w:rPr>
                <w:rFonts w:cs="Arial"/>
                <w:b/>
                <w:bCs/>
                <w:sz w:val="20"/>
              </w:rPr>
              <w:t>Deklaag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A1444C6" w14:textId="77777777" w:rsidR="006312C1" w:rsidRPr="006312C1" w:rsidRDefault="006312C1" w:rsidP="00D90ABF">
            <w:pPr>
              <w:pStyle w:val="Plattetekst"/>
              <w:rPr>
                <w:rFonts w:cs="Arial"/>
                <w:sz w:val="20"/>
              </w:rPr>
            </w:pPr>
          </w:p>
        </w:tc>
      </w:tr>
      <w:tr w:rsidR="006312C1" w:rsidRPr="006312C1" w14:paraId="17477049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39AB1BDF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Asfaltmengsel</w:t>
            </w:r>
          </w:p>
        </w:tc>
        <w:sdt>
          <w:sdtPr>
            <w:rPr>
              <w:rFonts w:cs="Arial"/>
              <w:sz w:val="20"/>
            </w:rPr>
            <w:id w:val="-11724133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74590CA8" w14:textId="4DBB2FC3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2C864A09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2AAB5FB0" w14:textId="12F91F6C" w:rsidR="006312C1" w:rsidRPr="006312C1" w:rsidRDefault="00030D94" w:rsidP="006A3BF6">
            <w:pPr>
              <w:pStyle w:val="Plattetek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Laagd</w:t>
            </w:r>
            <w:r w:rsidR="006312C1" w:rsidRPr="006312C1">
              <w:rPr>
                <w:rFonts w:cs="Arial"/>
                <w:sz w:val="20"/>
              </w:rPr>
              <w:t>ikte</w:t>
            </w:r>
          </w:p>
        </w:tc>
        <w:sdt>
          <w:sdtPr>
            <w:rPr>
              <w:rFonts w:cs="Arial"/>
              <w:sz w:val="20"/>
            </w:rPr>
            <w:id w:val="737055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0B829B23" w14:textId="5CB7D104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3FECC842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62ED843E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Modificatie (indien van toepassing)</w:t>
            </w:r>
          </w:p>
        </w:tc>
        <w:sdt>
          <w:sdtPr>
            <w:rPr>
              <w:rFonts w:cs="Arial"/>
              <w:sz w:val="20"/>
            </w:rPr>
            <w:id w:val="157362365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4CF72254" w14:textId="53250977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tekst in te voeren.</w:t>
                </w:r>
              </w:p>
            </w:tc>
          </w:sdtContent>
        </w:sdt>
      </w:tr>
      <w:tr w:rsidR="006312C1" w:rsidRPr="006312C1" w14:paraId="00AB0704" w14:textId="77777777" w:rsidTr="00D90ABF">
        <w:trPr>
          <w:trHeight w:val="340"/>
        </w:trPr>
        <w:tc>
          <w:tcPr>
            <w:tcW w:w="3544" w:type="dxa"/>
            <w:shd w:val="clear" w:color="auto" w:fill="auto"/>
            <w:vAlign w:val="center"/>
          </w:tcPr>
          <w:p w14:paraId="5D5B7187" w14:textId="77777777" w:rsidR="006312C1" w:rsidRPr="006312C1" w:rsidRDefault="006312C1" w:rsidP="006A3BF6">
            <w:pPr>
              <w:pStyle w:val="Plattetekst"/>
              <w:rPr>
                <w:rFonts w:cs="Arial"/>
                <w:sz w:val="20"/>
              </w:rPr>
            </w:pPr>
            <w:r w:rsidRPr="006312C1">
              <w:rPr>
                <w:rFonts w:cs="Arial"/>
                <w:sz w:val="20"/>
              </w:rPr>
              <w:t>Datum aanleg</w:t>
            </w:r>
          </w:p>
        </w:tc>
        <w:sdt>
          <w:sdtPr>
            <w:rPr>
              <w:rFonts w:cs="Arial"/>
              <w:sz w:val="20"/>
            </w:rPr>
            <w:id w:val="530615852"/>
            <w:placeholder>
              <w:docPart w:val="DefaultPlaceholder_-185401343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6379" w:type="dxa"/>
                <w:shd w:val="clear" w:color="auto" w:fill="auto"/>
                <w:vAlign w:val="center"/>
              </w:tcPr>
              <w:p w14:paraId="181F37C4" w14:textId="3FDAC89E" w:rsidR="006312C1" w:rsidRPr="006312C1" w:rsidRDefault="00D90ABF" w:rsidP="00D90ABF">
                <w:pPr>
                  <w:pStyle w:val="Plattetekst"/>
                  <w:rPr>
                    <w:rFonts w:cs="Arial"/>
                    <w:sz w:val="20"/>
                  </w:rPr>
                </w:pPr>
                <w:r w:rsidRPr="00E00490">
                  <w:rPr>
                    <w:rStyle w:val="Tekstvantijdelijkeaanduiding"/>
                    <w:rFonts w:cs="Arial"/>
                    <w:sz w:val="20"/>
                  </w:rPr>
                  <w:t>Klik of tik om een datum in te voeren.</w:t>
                </w:r>
              </w:p>
            </w:tc>
          </w:sdtContent>
        </w:sdt>
      </w:tr>
    </w:tbl>
    <w:p w14:paraId="091F05E5" w14:textId="77777777" w:rsidR="006312C1" w:rsidRPr="00E00490" w:rsidRDefault="006312C1" w:rsidP="00A245C4">
      <w:pPr>
        <w:pStyle w:val="Plattetekst"/>
        <w:tabs>
          <w:tab w:val="clear" w:pos="-1440"/>
          <w:tab w:val="clear" w:pos="-720"/>
          <w:tab w:val="clear" w:pos="0"/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rPr>
          <w:rFonts w:cs="Arial"/>
          <w:sz w:val="20"/>
        </w:rPr>
      </w:pPr>
    </w:p>
    <w:sectPr w:rsidR="006312C1" w:rsidRPr="00E00490" w:rsidSect="00B64B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807" w:right="1418" w:bottom="1814" w:left="1644" w:header="567" w:footer="709" w:gutter="0"/>
      <w:paperSrc w:first="14" w:other="1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E1E10" w14:textId="77777777" w:rsidR="00191F2D" w:rsidRDefault="00191F2D">
      <w:r>
        <w:separator/>
      </w:r>
    </w:p>
  </w:endnote>
  <w:endnote w:type="continuationSeparator" w:id="0">
    <w:p w14:paraId="457E1E11" w14:textId="77777777" w:rsidR="00191F2D" w:rsidRDefault="00191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nson"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A835D7" w14:textId="77777777" w:rsidR="00D90ABF" w:rsidRDefault="00D90AB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61046" w14:textId="77777777" w:rsidR="00D90ABF" w:rsidRDefault="00D90AB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E1E1A" w14:textId="313FA687" w:rsidR="00191F2D" w:rsidRPr="00971FC3" w:rsidRDefault="006312C1" w:rsidP="00DF2F7E">
    <w:pPr>
      <w:pStyle w:val="Voettekst"/>
      <w:jc w:val="left"/>
      <w:rPr>
        <w:sz w:val="14"/>
        <w:szCs w:val="14"/>
      </w:rPr>
    </w:pPr>
    <w:r>
      <w:rPr>
        <w:sz w:val="14"/>
        <w:szCs w:val="14"/>
      </w:rPr>
      <w:t>4.1.aj Formulier Aanleg- en revisiesgegevens asfaltverharding 1.1 dec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E1E0E" w14:textId="77777777" w:rsidR="00191F2D" w:rsidRDefault="00191F2D">
      <w:r>
        <w:separator/>
      </w:r>
    </w:p>
  </w:footnote>
  <w:footnote w:type="continuationSeparator" w:id="0">
    <w:p w14:paraId="457E1E0F" w14:textId="77777777" w:rsidR="00191F2D" w:rsidRDefault="00191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9FEC5" w14:textId="77777777" w:rsidR="00D90ABF" w:rsidRDefault="00D90AB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0EEC1" w14:textId="77777777" w:rsidR="00D90ABF" w:rsidRDefault="00D90AB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E1E12" w14:textId="77777777" w:rsidR="00191F2D" w:rsidRDefault="00191F2D" w:rsidP="00064A15">
    <w:pPr>
      <w:framePr w:w="4861" w:h="601" w:wrap="around" w:vAnchor="text" w:hAnchor="page" w:x="6211" w:y="24"/>
      <w:rPr>
        <w:rFonts w:ascii="Georgia" w:hAnsi="Georgia"/>
        <w:color w:val="005426"/>
      </w:rPr>
    </w:pPr>
    <w:bookmarkStart w:id="3" w:name="LogoKlein"/>
    <w:bookmarkEnd w:id="3"/>
  </w:p>
  <w:p w14:paraId="457E1E13" w14:textId="77777777" w:rsidR="00191F2D" w:rsidRPr="00BD4820" w:rsidRDefault="00191F2D" w:rsidP="00064A15">
    <w:pPr>
      <w:framePr w:w="4861" w:h="601" w:wrap="around" w:vAnchor="text" w:hAnchor="page" w:x="6211" w:y="24"/>
      <w:jc w:val="center"/>
      <w:rPr>
        <w:rFonts w:ascii="Arial" w:hAnsi="Arial" w:cs="Arial"/>
        <w:color w:val="005426"/>
        <w:sz w:val="20"/>
      </w:rPr>
    </w:pPr>
    <w:r w:rsidRPr="00BD4820">
      <w:rPr>
        <w:rFonts w:ascii="Arial" w:hAnsi="Arial" w:cs="Arial"/>
        <w:color w:val="005426"/>
        <w:sz w:val="20"/>
      </w:rPr>
      <w:t>Dienst Stadsbeheer</w:t>
    </w:r>
  </w:p>
  <w:p w14:paraId="457E1E14" w14:textId="77777777" w:rsidR="00191F2D" w:rsidRDefault="00191F2D" w:rsidP="00064A15">
    <w:pPr>
      <w:framePr w:w="4861" w:h="601" w:wrap="around" w:vAnchor="text" w:hAnchor="page" w:x="6211" w:y="24"/>
      <w:jc w:val="center"/>
      <w:rPr>
        <w:rFonts w:ascii="Arial" w:hAnsi="Arial" w:cs="Arial"/>
        <w:color w:val="005426"/>
        <w:sz w:val="20"/>
      </w:rPr>
    </w:pPr>
    <w:r w:rsidRPr="00BD4820">
      <w:rPr>
        <w:rFonts w:ascii="Arial" w:hAnsi="Arial" w:cs="Arial"/>
        <w:color w:val="005426"/>
        <w:sz w:val="20"/>
      </w:rPr>
      <w:t>Ingenieursbureau Den Haag</w:t>
    </w:r>
  </w:p>
  <w:p w14:paraId="457E1E15" w14:textId="77777777" w:rsidR="004B47F4" w:rsidRDefault="004B47F4" w:rsidP="00064A15">
    <w:pPr>
      <w:framePr w:w="4861" w:h="601" w:wrap="around" w:vAnchor="text" w:hAnchor="page" w:x="6211" w:y="24"/>
      <w:jc w:val="center"/>
      <w:rPr>
        <w:rFonts w:ascii="Arial" w:hAnsi="Arial" w:cs="Arial"/>
        <w:color w:val="005426"/>
        <w:sz w:val="20"/>
      </w:rPr>
    </w:pPr>
  </w:p>
  <w:p w14:paraId="457E1E16" w14:textId="5F7049D5" w:rsidR="004B47F4" w:rsidRDefault="006312C1" w:rsidP="00064A15">
    <w:pPr>
      <w:framePr w:w="4861" w:h="601" w:wrap="around" w:vAnchor="text" w:hAnchor="page" w:x="6211" w:y="24"/>
      <w:jc w:val="center"/>
      <w:rPr>
        <w:rFonts w:ascii="Arial" w:hAnsi="Arial" w:cs="Arial"/>
        <w:color w:val="005426"/>
        <w:sz w:val="28"/>
        <w:szCs w:val="28"/>
      </w:rPr>
    </w:pPr>
    <w:r>
      <w:rPr>
        <w:rFonts w:ascii="Arial" w:hAnsi="Arial" w:cs="Arial"/>
        <w:color w:val="005426"/>
        <w:sz w:val="28"/>
        <w:szCs w:val="28"/>
      </w:rPr>
      <w:t>Formulier Aanleg- en revisiegegevens</w:t>
    </w:r>
  </w:p>
  <w:p w14:paraId="71CD5754" w14:textId="5FC3A4AF" w:rsidR="006312C1" w:rsidRPr="00064A15" w:rsidRDefault="006312C1" w:rsidP="00064A15">
    <w:pPr>
      <w:framePr w:w="4861" w:h="601" w:wrap="around" w:vAnchor="text" w:hAnchor="page" w:x="6211" w:y="24"/>
      <w:jc w:val="center"/>
      <w:rPr>
        <w:rFonts w:ascii="Arial" w:hAnsi="Arial" w:cs="Arial"/>
        <w:color w:val="005426"/>
        <w:sz w:val="28"/>
        <w:szCs w:val="28"/>
      </w:rPr>
    </w:pPr>
    <w:r>
      <w:rPr>
        <w:rFonts w:ascii="Arial" w:hAnsi="Arial" w:cs="Arial"/>
        <w:color w:val="005426"/>
        <w:sz w:val="28"/>
        <w:szCs w:val="28"/>
      </w:rPr>
      <w:t>asfaltverharding</w:t>
    </w:r>
  </w:p>
  <w:p w14:paraId="457E1E17" w14:textId="77777777" w:rsidR="00191F2D" w:rsidRPr="00EE2CA7" w:rsidRDefault="00191F2D" w:rsidP="00064A15">
    <w:pPr>
      <w:framePr w:w="4861" w:h="601" w:wrap="around" w:vAnchor="text" w:hAnchor="page" w:x="6211" w:y="24"/>
      <w:rPr>
        <w:rFonts w:ascii="Georgia" w:hAnsi="Georgia"/>
        <w:color w:val="005426"/>
      </w:rPr>
    </w:pPr>
  </w:p>
  <w:p w14:paraId="457E1E18" w14:textId="77777777" w:rsidR="00191F2D" w:rsidRDefault="00191F2D" w:rsidP="0066712C">
    <w:pPr>
      <w:pStyle w:val="Koptekst"/>
      <w:rPr>
        <w:noProof/>
        <w:position w:val="10"/>
        <w:sz w:val="18"/>
        <w:szCs w:val="18"/>
      </w:rPr>
    </w:pPr>
    <w:r>
      <w:rPr>
        <w:noProof/>
        <w:position w:val="-12"/>
        <w:sz w:val="20"/>
      </w:rPr>
      <w:t xml:space="preserve"> </w:t>
    </w:r>
    <w:r>
      <w:rPr>
        <w:noProof/>
        <w:position w:val="10"/>
        <w:sz w:val="18"/>
        <w:szCs w:val="18"/>
      </w:rPr>
      <w:t xml:space="preserve">     </w:t>
    </w:r>
  </w:p>
  <w:p w14:paraId="457E1E19" w14:textId="77777777" w:rsidR="00191F2D" w:rsidRPr="0066712C" w:rsidRDefault="00DD2A96" w:rsidP="00BD4820">
    <w:pPr>
      <w:pStyle w:val="Koptekst"/>
      <w:jc w:val="both"/>
    </w:pPr>
    <w:r>
      <w:rPr>
        <w:rFonts w:ascii="Georgia" w:hAnsi="Georgia"/>
        <w:noProof/>
        <w:color w:val="009242"/>
        <w:sz w:val="36"/>
        <w:szCs w:val="3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57E1E1B" wp14:editId="457E1E1C">
              <wp:simplePos x="0" y="0"/>
              <wp:positionH relativeFrom="column">
                <wp:posOffset>-542290</wp:posOffset>
              </wp:positionH>
              <wp:positionV relativeFrom="paragraph">
                <wp:posOffset>1317625</wp:posOffset>
              </wp:positionV>
              <wp:extent cx="6521450" cy="31750"/>
              <wp:effectExtent l="0" t="57150" r="12700" b="8255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21450" cy="31750"/>
                      </a:xfrm>
                      <a:prstGeom prst="straightConnector1">
                        <a:avLst/>
                      </a:prstGeom>
                      <a:noFill/>
                      <a:ln w="127000">
                        <a:solidFill>
                          <a:srgbClr val="00542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8D2C7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42.7pt;margin-top:103.75pt;width:513.5pt;height: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" strokecolor="#005426" strokeweight="10pt">
              <v:shadow color="#868686"/>
            </v:shape>
          </w:pict>
        </mc:Fallback>
      </mc:AlternateContent>
    </w:r>
    <w:r w:rsidR="00191F2D">
      <w:rPr>
        <w:noProof/>
        <w:position w:val="10"/>
        <w:sz w:val="18"/>
        <w:szCs w:val="18"/>
      </w:rPr>
      <w:t xml:space="preserve">   </w:t>
    </w:r>
    <w:r w:rsidR="00191F2D">
      <w:rPr>
        <w:noProof/>
        <w:position w:val="-12"/>
        <w:sz w:val="20"/>
      </w:rPr>
      <w:drawing>
        <wp:inline distT="0" distB="0" distL="0" distR="0" wp14:anchorId="457E1E1D" wp14:editId="457E1E1E">
          <wp:extent cx="850900" cy="570304"/>
          <wp:effectExtent l="0" t="0" r="6350" b="127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560" cy="572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1F2D">
      <w:rPr>
        <w:noProof/>
        <w:position w:val="10"/>
        <w:sz w:val="18"/>
        <w:szCs w:val="18"/>
      </w:rPr>
      <w:t xml:space="preserve">     </w:t>
    </w:r>
    <w:r w:rsidR="00191F2D">
      <w:rPr>
        <w:noProof/>
        <w:position w:val="10"/>
        <w:sz w:val="18"/>
        <w:szCs w:val="18"/>
      </w:rPr>
      <mc:AlternateContent>
        <mc:Choice Requires="wpg">
          <w:drawing>
            <wp:inline distT="0" distB="0" distL="0" distR="0" wp14:anchorId="457E1E1F" wp14:editId="457E1E20">
              <wp:extent cx="551815" cy="118110"/>
              <wp:effectExtent l="0" t="9525" r="635" b="5715"/>
              <wp:docPr id="56" name="Groep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1815" cy="118110"/>
                        <a:chOff x="0" y="0"/>
                        <a:chExt cx="869" cy="186"/>
                      </a:xfrm>
                    </wpg:grpSpPr>
                    <wpg:grpSp>
                      <wpg:cNvPr id="57" name="Group 5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9" cy="186"/>
                          <a:chOff x="0" y="0"/>
                          <a:chExt cx="869" cy="186"/>
                        </a:xfrm>
                      </wpg:grpSpPr>
                      <wps:wsp>
                        <wps:cNvPr id="58" name="Freeform 5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637 w 869"/>
                              <a:gd name="T1" fmla="*/ 53 h 186"/>
                              <a:gd name="T2" fmla="*/ 611 w 869"/>
                              <a:gd name="T3" fmla="*/ 53 h 186"/>
                              <a:gd name="T4" fmla="*/ 615 w 869"/>
                              <a:gd name="T5" fmla="*/ 58 h 186"/>
                              <a:gd name="T6" fmla="*/ 615 w 869"/>
                              <a:gd name="T7" fmla="*/ 74 h 186"/>
                              <a:gd name="T8" fmla="*/ 588 w 869"/>
                              <a:gd name="T9" fmla="*/ 78 h 186"/>
                              <a:gd name="T10" fmla="*/ 568 w 869"/>
                              <a:gd name="T11" fmla="*/ 87 h 186"/>
                              <a:gd name="T12" fmla="*/ 558 w 869"/>
                              <a:gd name="T13" fmla="*/ 102 h 186"/>
                              <a:gd name="T14" fmla="*/ 563 w 869"/>
                              <a:gd name="T15" fmla="*/ 126 h 186"/>
                              <a:gd name="T16" fmla="*/ 580 w 869"/>
                              <a:gd name="T17" fmla="*/ 137 h 186"/>
                              <a:gd name="T18" fmla="*/ 604 w 869"/>
                              <a:gd name="T19" fmla="*/ 133 h 186"/>
                              <a:gd name="T20" fmla="*/ 617 w 869"/>
                              <a:gd name="T21" fmla="*/ 121 h 186"/>
                              <a:gd name="T22" fmla="*/ 618 w 869"/>
                              <a:gd name="T23" fmla="*/ 118 h 186"/>
                              <a:gd name="T24" fmla="*/ 658 w 869"/>
                              <a:gd name="T25" fmla="*/ 118 h 186"/>
                              <a:gd name="T26" fmla="*/ 655 w 869"/>
                              <a:gd name="T27" fmla="*/ 118 h 186"/>
                              <a:gd name="T28" fmla="*/ 586 w 869"/>
                              <a:gd name="T29" fmla="*/ 118 h 186"/>
                              <a:gd name="T30" fmla="*/ 582 w 869"/>
                              <a:gd name="T31" fmla="*/ 113 h 186"/>
                              <a:gd name="T32" fmla="*/ 582 w 869"/>
                              <a:gd name="T33" fmla="*/ 97 h 186"/>
                              <a:gd name="T34" fmla="*/ 589 w 869"/>
                              <a:gd name="T35" fmla="*/ 91 h 186"/>
                              <a:gd name="T36" fmla="*/ 640 w 869"/>
                              <a:gd name="T37" fmla="*/ 91 h 186"/>
                              <a:gd name="T38" fmla="*/ 640 w 869"/>
                              <a:gd name="T39" fmla="*/ 69 h 186"/>
                              <a:gd name="T40" fmla="*/ 637 w 869"/>
                              <a:gd name="T41" fmla="*/ 53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637" y="53"/>
                                </a:moveTo>
                                <a:lnTo>
                                  <a:pt x="611" y="53"/>
                                </a:lnTo>
                                <a:lnTo>
                                  <a:pt x="615" y="58"/>
                                </a:lnTo>
                                <a:lnTo>
                                  <a:pt x="615" y="74"/>
                                </a:lnTo>
                                <a:lnTo>
                                  <a:pt x="588" y="78"/>
                                </a:lnTo>
                                <a:lnTo>
                                  <a:pt x="568" y="87"/>
                                </a:lnTo>
                                <a:lnTo>
                                  <a:pt x="558" y="102"/>
                                </a:lnTo>
                                <a:lnTo>
                                  <a:pt x="563" y="126"/>
                                </a:lnTo>
                                <a:lnTo>
                                  <a:pt x="580" y="137"/>
                                </a:lnTo>
                                <a:lnTo>
                                  <a:pt x="604" y="133"/>
                                </a:lnTo>
                                <a:lnTo>
                                  <a:pt x="617" y="121"/>
                                </a:lnTo>
                                <a:lnTo>
                                  <a:pt x="618" y="118"/>
                                </a:lnTo>
                                <a:lnTo>
                                  <a:pt x="658" y="118"/>
                                </a:lnTo>
                                <a:lnTo>
                                  <a:pt x="655" y="118"/>
                                </a:lnTo>
                                <a:lnTo>
                                  <a:pt x="586" y="118"/>
                                </a:lnTo>
                                <a:lnTo>
                                  <a:pt x="582" y="113"/>
                                </a:lnTo>
                                <a:lnTo>
                                  <a:pt x="582" y="97"/>
                                </a:lnTo>
                                <a:lnTo>
                                  <a:pt x="589" y="91"/>
                                </a:lnTo>
                                <a:lnTo>
                                  <a:pt x="640" y="91"/>
                                </a:lnTo>
                                <a:lnTo>
                                  <a:pt x="640" y="69"/>
                                </a:lnTo>
                                <a:lnTo>
                                  <a:pt x="637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5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658 w 869"/>
                              <a:gd name="T1" fmla="*/ 118 h 186"/>
                              <a:gd name="T2" fmla="*/ 618 w 869"/>
                              <a:gd name="T3" fmla="*/ 118 h 186"/>
                              <a:gd name="T4" fmla="*/ 617 w 869"/>
                              <a:gd name="T5" fmla="*/ 123 h 186"/>
                              <a:gd name="T6" fmla="*/ 617 w 869"/>
                              <a:gd name="T7" fmla="*/ 135 h 186"/>
                              <a:gd name="T8" fmla="*/ 637 w 869"/>
                              <a:gd name="T9" fmla="*/ 135 h 186"/>
                              <a:gd name="T10" fmla="*/ 657 w 869"/>
                              <a:gd name="T11" fmla="*/ 134 h 186"/>
                              <a:gd name="T12" fmla="*/ 658 w 869"/>
                              <a:gd name="T13" fmla="*/ 118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658" y="118"/>
                                </a:moveTo>
                                <a:lnTo>
                                  <a:pt x="618" y="118"/>
                                </a:lnTo>
                                <a:lnTo>
                                  <a:pt x="617" y="123"/>
                                </a:lnTo>
                                <a:lnTo>
                                  <a:pt x="617" y="135"/>
                                </a:lnTo>
                                <a:lnTo>
                                  <a:pt x="637" y="135"/>
                                </a:lnTo>
                                <a:lnTo>
                                  <a:pt x="657" y="134"/>
                                </a:lnTo>
                                <a:lnTo>
                                  <a:pt x="658" y="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5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640 w 869"/>
                              <a:gd name="T1" fmla="*/ 91 h 186"/>
                              <a:gd name="T2" fmla="*/ 615 w 869"/>
                              <a:gd name="T3" fmla="*/ 91 h 186"/>
                              <a:gd name="T4" fmla="*/ 615 w 869"/>
                              <a:gd name="T5" fmla="*/ 106 h 186"/>
                              <a:gd name="T6" fmla="*/ 607 w 869"/>
                              <a:gd name="T7" fmla="*/ 118 h 186"/>
                              <a:gd name="T8" fmla="*/ 655 w 869"/>
                              <a:gd name="T9" fmla="*/ 118 h 186"/>
                              <a:gd name="T10" fmla="*/ 652 w 869"/>
                              <a:gd name="T11" fmla="*/ 118 h 186"/>
                              <a:gd name="T12" fmla="*/ 645 w 869"/>
                              <a:gd name="T13" fmla="*/ 117 h 186"/>
                              <a:gd name="T14" fmla="*/ 640 w 869"/>
                              <a:gd name="T15" fmla="*/ 116 h 186"/>
                              <a:gd name="T16" fmla="*/ 640 w 869"/>
                              <a:gd name="T17" fmla="*/ 91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640" y="91"/>
                                </a:moveTo>
                                <a:lnTo>
                                  <a:pt x="615" y="91"/>
                                </a:lnTo>
                                <a:lnTo>
                                  <a:pt x="615" y="106"/>
                                </a:lnTo>
                                <a:lnTo>
                                  <a:pt x="607" y="118"/>
                                </a:lnTo>
                                <a:lnTo>
                                  <a:pt x="655" y="118"/>
                                </a:lnTo>
                                <a:lnTo>
                                  <a:pt x="652" y="118"/>
                                </a:lnTo>
                                <a:lnTo>
                                  <a:pt x="645" y="117"/>
                                </a:lnTo>
                                <a:lnTo>
                                  <a:pt x="640" y="116"/>
                                </a:lnTo>
                                <a:lnTo>
                                  <a:pt x="640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5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592 w 869"/>
                              <a:gd name="T1" fmla="*/ 35 h 186"/>
                              <a:gd name="T2" fmla="*/ 574 w 869"/>
                              <a:gd name="T3" fmla="*/ 38 h 186"/>
                              <a:gd name="T4" fmla="*/ 567 w 869"/>
                              <a:gd name="T5" fmla="*/ 59 h 186"/>
                              <a:gd name="T6" fmla="*/ 577 w 869"/>
                              <a:gd name="T7" fmla="*/ 56 h 186"/>
                              <a:gd name="T8" fmla="*/ 588 w 869"/>
                              <a:gd name="T9" fmla="*/ 53 h 186"/>
                              <a:gd name="T10" fmla="*/ 637 w 869"/>
                              <a:gd name="T11" fmla="*/ 53 h 186"/>
                              <a:gd name="T12" fmla="*/ 636 w 869"/>
                              <a:gd name="T13" fmla="*/ 48 h 186"/>
                              <a:gd name="T14" fmla="*/ 619 w 869"/>
                              <a:gd name="T15" fmla="*/ 36 h 186"/>
                              <a:gd name="T16" fmla="*/ 592 w 869"/>
                              <a:gd name="T17" fmla="*/ 35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592" y="35"/>
                                </a:moveTo>
                                <a:lnTo>
                                  <a:pt x="574" y="38"/>
                                </a:lnTo>
                                <a:lnTo>
                                  <a:pt x="567" y="59"/>
                                </a:lnTo>
                                <a:lnTo>
                                  <a:pt x="577" y="56"/>
                                </a:lnTo>
                                <a:lnTo>
                                  <a:pt x="588" y="53"/>
                                </a:lnTo>
                                <a:lnTo>
                                  <a:pt x="637" y="53"/>
                                </a:lnTo>
                                <a:lnTo>
                                  <a:pt x="636" y="48"/>
                                </a:lnTo>
                                <a:lnTo>
                                  <a:pt x="619" y="36"/>
                                </a:lnTo>
                                <a:lnTo>
                                  <a:pt x="592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5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461 w 869"/>
                              <a:gd name="T1" fmla="*/ 0 h 186"/>
                              <a:gd name="T2" fmla="*/ 405 w 869"/>
                              <a:gd name="T3" fmla="*/ 0 h 186"/>
                              <a:gd name="T4" fmla="*/ 405 w 869"/>
                              <a:gd name="T5" fmla="*/ 16 h 186"/>
                              <a:gd name="T6" fmla="*/ 410 w 869"/>
                              <a:gd name="T7" fmla="*/ 17 h 186"/>
                              <a:gd name="T8" fmla="*/ 416 w 869"/>
                              <a:gd name="T9" fmla="*/ 18 h 186"/>
                              <a:gd name="T10" fmla="*/ 422 w 869"/>
                              <a:gd name="T11" fmla="*/ 18 h 186"/>
                              <a:gd name="T12" fmla="*/ 422 w 869"/>
                              <a:gd name="T13" fmla="*/ 117 h 186"/>
                              <a:gd name="T14" fmla="*/ 416 w 869"/>
                              <a:gd name="T15" fmla="*/ 117 h 186"/>
                              <a:gd name="T16" fmla="*/ 410 w 869"/>
                              <a:gd name="T17" fmla="*/ 118 h 186"/>
                              <a:gd name="T18" fmla="*/ 405 w 869"/>
                              <a:gd name="T19" fmla="*/ 120 h 186"/>
                              <a:gd name="T20" fmla="*/ 405 w 869"/>
                              <a:gd name="T21" fmla="*/ 135 h 186"/>
                              <a:gd name="T22" fmla="*/ 461 w 869"/>
                              <a:gd name="T23" fmla="*/ 135 h 186"/>
                              <a:gd name="T24" fmla="*/ 461 w 869"/>
                              <a:gd name="T25" fmla="*/ 119 h 186"/>
                              <a:gd name="T26" fmla="*/ 456 w 869"/>
                              <a:gd name="T27" fmla="*/ 118 h 186"/>
                              <a:gd name="T28" fmla="*/ 451 w 869"/>
                              <a:gd name="T29" fmla="*/ 117 h 186"/>
                              <a:gd name="T30" fmla="*/ 446 w 869"/>
                              <a:gd name="T31" fmla="*/ 117 h 186"/>
                              <a:gd name="T32" fmla="*/ 446 w 869"/>
                              <a:gd name="T33" fmla="*/ 76 h 186"/>
                              <a:gd name="T34" fmla="*/ 527 w 869"/>
                              <a:gd name="T35" fmla="*/ 76 h 186"/>
                              <a:gd name="T36" fmla="*/ 527 w 869"/>
                              <a:gd name="T37" fmla="*/ 54 h 186"/>
                              <a:gd name="T38" fmla="*/ 446 w 869"/>
                              <a:gd name="T39" fmla="*/ 54 h 186"/>
                              <a:gd name="T40" fmla="*/ 446 w 869"/>
                              <a:gd name="T41" fmla="*/ 18 h 186"/>
                              <a:gd name="T42" fmla="*/ 451 w 869"/>
                              <a:gd name="T43" fmla="*/ 18 h 186"/>
                              <a:gd name="T44" fmla="*/ 456 w 869"/>
                              <a:gd name="T45" fmla="*/ 17 h 186"/>
                              <a:gd name="T46" fmla="*/ 461 w 869"/>
                              <a:gd name="T47" fmla="*/ 16 h 186"/>
                              <a:gd name="T48" fmla="*/ 461 w 869"/>
                              <a:gd name="T49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461" y="0"/>
                                </a:moveTo>
                                <a:lnTo>
                                  <a:pt x="405" y="0"/>
                                </a:lnTo>
                                <a:lnTo>
                                  <a:pt x="405" y="16"/>
                                </a:lnTo>
                                <a:lnTo>
                                  <a:pt x="410" y="17"/>
                                </a:lnTo>
                                <a:lnTo>
                                  <a:pt x="416" y="18"/>
                                </a:lnTo>
                                <a:lnTo>
                                  <a:pt x="422" y="18"/>
                                </a:lnTo>
                                <a:lnTo>
                                  <a:pt x="422" y="117"/>
                                </a:lnTo>
                                <a:lnTo>
                                  <a:pt x="416" y="117"/>
                                </a:lnTo>
                                <a:lnTo>
                                  <a:pt x="410" y="118"/>
                                </a:lnTo>
                                <a:lnTo>
                                  <a:pt x="405" y="120"/>
                                </a:lnTo>
                                <a:lnTo>
                                  <a:pt x="405" y="135"/>
                                </a:lnTo>
                                <a:lnTo>
                                  <a:pt x="461" y="135"/>
                                </a:lnTo>
                                <a:lnTo>
                                  <a:pt x="461" y="119"/>
                                </a:lnTo>
                                <a:lnTo>
                                  <a:pt x="456" y="118"/>
                                </a:lnTo>
                                <a:lnTo>
                                  <a:pt x="451" y="117"/>
                                </a:lnTo>
                                <a:lnTo>
                                  <a:pt x="446" y="117"/>
                                </a:lnTo>
                                <a:lnTo>
                                  <a:pt x="446" y="76"/>
                                </a:lnTo>
                                <a:lnTo>
                                  <a:pt x="527" y="76"/>
                                </a:lnTo>
                                <a:lnTo>
                                  <a:pt x="527" y="54"/>
                                </a:lnTo>
                                <a:lnTo>
                                  <a:pt x="446" y="54"/>
                                </a:lnTo>
                                <a:lnTo>
                                  <a:pt x="446" y="18"/>
                                </a:lnTo>
                                <a:lnTo>
                                  <a:pt x="451" y="18"/>
                                </a:lnTo>
                                <a:lnTo>
                                  <a:pt x="456" y="17"/>
                                </a:lnTo>
                                <a:lnTo>
                                  <a:pt x="461" y="16"/>
                                </a:lnTo>
                                <a:lnTo>
                                  <a:pt x="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5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527 w 869"/>
                              <a:gd name="T1" fmla="*/ 76 h 186"/>
                              <a:gd name="T2" fmla="*/ 504 w 869"/>
                              <a:gd name="T3" fmla="*/ 76 h 186"/>
                              <a:gd name="T4" fmla="*/ 504 w 869"/>
                              <a:gd name="T5" fmla="*/ 117 h 186"/>
                              <a:gd name="T6" fmla="*/ 499 w 869"/>
                              <a:gd name="T7" fmla="*/ 117 h 186"/>
                              <a:gd name="T8" fmla="*/ 494 w 869"/>
                              <a:gd name="T9" fmla="*/ 118 h 186"/>
                              <a:gd name="T10" fmla="*/ 489 w 869"/>
                              <a:gd name="T11" fmla="*/ 119 h 186"/>
                              <a:gd name="T12" fmla="*/ 489 w 869"/>
                              <a:gd name="T13" fmla="*/ 135 h 186"/>
                              <a:gd name="T14" fmla="*/ 545 w 869"/>
                              <a:gd name="T15" fmla="*/ 135 h 186"/>
                              <a:gd name="T16" fmla="*/ 545 w 869"/>
                              <a:gd name="T17" fmla="*/ 120 h 186"/>
                              <a:gd name="T18" fmla="*/ 540 w 869"/>
                              <a:gd name="T19" fmla="*/ 118 h 186"/>
                              <a:gd name="T20" fmla="*/ 533 w 869"/>
                              <a:gd name="T21" fmla="*/ 117 h 186"/>
                              <a:gd name="T22" fmla="*/ 527 w 869"/>
                              <a:gd name="T23" fmla="*/ 117 h 186"/>
                              <a:gd name="T24" fmla="*/ 527 w 869"/>
                              <a:gd name="T25" fmla="*/ 76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527" y="76"/>
                                </a:moveTo>
                                <a:lnTo>
                                  <a:pt x="504" y="76"/>
                                </a:lnTo>
                                <a:lnTo>
                                  <a:pt x="504" y="117"/>
                                </a:lnTo>
                                <a:lnTo>
                                  <a:pt x="499" y="117"/>
                                </a:lnTo>
                                <a:lnTo>
                                  <a:pt x="494" y="118"/>
                                </a:lnTo>
                                <a:lnTo>
                                  <a:pt x="489" y="119"/>
                                </a:lnTo>
                                <a:lnTo>
                                  <a:pt x="489" y="135"/>
                                </a:lnTo>
                                <a:lnTo>
                                  <a:pt x="545" y="135"/>
                                </a:lnTo>
                                <a:lnTo>
                                  <a:pt x="545" y="120"/>
                                </a:lnTo>
                                <a:lnTo>
                                  <a:pt x="540" y="118"/>
                                </a:lnTo>
                                <a:lnTo>
                                  <a:pt x="533" y="117"/>
                                </a:lnTo>
                                <a:lnTo>
                                  <a:pt x="527" y="117"/>
                                </a:lnTo>
                                <a:lnTo>
                                  <a:pt x="527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5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545 w 869"/>
                              <a:gd name="T1" fmla="*/ 0 h 186"/>
                              <a:gd name="T2" fmla="*/ 489 w 869"/>
                              <a:gd name="T3" fmla="*/ 0 h 186"/>
                              <a:gd name="T4" fmla="*/ 489 w 869"/>
                              <a:gd name="T5" fmla="*/ 16 h 186"/>
                              <a:gd name="T6" fmla="*/ 494 w 869"/>
                              <a:gd name="T7" fmla="*/ 17 h 186"/>
                              <a:gd name="T8" fmla="*/ 499 w 869"/>
                              <a:gd name="T9" fmla="*/ 18 h 186"/>
                              <a:gd name="T10" fmla="*/ 504 w 869"/>
                              <a:gd name="T11" fmla="*/ 18 h 186"/>
                              <a:gd name="T12" fmla="*/ 504 w 869"/>
                              <a:gd name="T13" fmla="*/ 54 h 186"/>
                              <a:gd name="T14" fmla="*/ 527 w 869"/>
                              <a:gd name="T15" fmla="*/ 54 h 186"/>
                              <a:gd name="T16" fmla="*/ 527 w 869"/>
                              <a:gd name="T17" fmla="*/ 18 h 186"/>
                              <a:gd name="T18" fmla="*/ 533 w 869"/>
                              <a:gd name="T19" fmla="*/ 18 h 186"/>
                              <a:gd name="T20" fmla="*/ 540 w 869"/>
                              <a:gd name="T21" fmla="*/ 17 h 186"/>
                              <a:gd name="T22" fmla="*/ 545 w 869"/>
                              <a:gd name="T23" fmla="*/ 16 h 186"/>
                              <a:gd name="T24" fmla="*/ 545 w 869"/>
                              <a:gd name="T25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545" y="0"/>
                                </a:moveTo>
                                <a:lnTo>
                                  <a:pt x="489" y="0"/>
                                </a:lnTo>
                                <a:lnTo>
                                  <a:pt x="489" y="16"/>
                                </a:lnTo>
                                <a:lnTo>
                                  <a:pt x="494" y="17"/>
                                </a:lnTo>
                                <a:lnTo>
                                  <a:pt x="499" y="18"/>
                                </a:lnTo>
                                <a:lnTo>
                                  <a:pt x="504" y="18"/>
                                </a:lnTo>
                                <a:lnTo>
                                  <a:pt x="504" y="54"/>
                                </a:lnTo>
                                <a:lnTo>
                                  <a:pt x="527" y="54"/>
                                </a:lnTo>
                                <a:lnTo>
                                  <a:pt x="527" y="18"/>
                                </a:lnTo>
                                <a:lnTo>
                                  <a:pt x="533" y="18"/>
                                </a:lnTo>
                                <a:lnTo>
                                  <a:pt x="540" y="17"/>
                                </a:lnTo>
                                <a:lnTo>
                                  <a:pt x="545" y="16"/>
                                </a:lnTo>
                                <a:lnTo>
                                  <a:pt x="5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786 w 869"/>
                              <a:gd name="T1" fmla="*/ 159 h 186"/>
                              <a:gd name="T2" fmla="*/ 784 w 869"/>
                              <a:gd name="T3" fmla="*/ 182 h 186"/>
                              <a:gd name="T4" fmla="*/ 792 w 869"/>
                              <a:gd name="T5" fmla="*/ 184 h 186"/>
                              <a:gd name="T6" fmla="*/ 803 w 869"/>
                              <a:gd name="T7" fmla="*/ 185 h 186"/>
                              <a:gd name="T8" fmla="*/ 814 w 869"/>
                              <a:gd name="T9" fmla="*/ 185 h 186"/>
                              <a:gd name="T10" fmla="*/ 841 w 869"/>
                              <a:gd name="T11" fmla="*/ 181 h 186"/>
                              <a:gd name="T12" fmla="*/ 858 w 869"/>
                              <a:gd name="T13" fmla="*/ 170 h 186"/>
                              <a:gd name="T14" fmla="*/ 860 w 869"/>
                              <a:gd name="T15" fmla="*/ 164 h 186"/>
                              <a:gd name="T16" fmla="*/ 806 w 869"/>
                              <a:gd name="T17" fmla="*/ 164 h 186"/>
                              <a:gd name="T18" fmla="*/ 795 w 869"/>
                              <a:gd name="T19" fmla="*/ 162 h 186"/>
                              <a:gd name="T20" fmla="*/ 786 w 869"/>
                              <a:gd name="T21" fmla="*/ 159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786" y="159"/>
                                </a:moveTo>
                                <a:lnTo>
                                  <a:pt x="784" y="182"/>
                                </a:lnTo>
                                <a:lnTo>
                                  <a:pt x="792" y="184"/>
                                </a:lnTo>
                                <a:lnTo>
                                  <a:pt x="803" y="185"/>
                                </a:lnTo>
                                <a:lnTo>
                                  <a:pt x="814" y="185"/>
                                </a:lnTo>
                                <a:lnTo>
                                  <a:pt x="841" y="181"/>
                                </a:lnTo>
                                <a:lnTo>
                                  <a:pt x="858" y="170"/>
                                </a:lnTo>
                                <a:lnTo>
                                  <a:pt x="860" y="164"/>
                                </a:lnTo>
                                <a:lnTo>
                                  <a:pt x="806" y="164"/>
                                </a:lnTo>
                                <a:lnTo>
                                  <a:pt x="795" y="162"/>
                                </a:lnTo>
                                <a:lnTo>
                                  <a:pt x="786" y="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867 w 869"/>
                              <a:gd name="T1" fmla="*/ 119 h 186"/>
                              <a:gd name="T2" fmla="*/ 845 w 869"/>
                              <a:gd name="T3" fmla="*/ 119 h 186"/>
                              <a:gd name="T4" fmla="*/ 844 w 869"/>
                              <a:gd name="T5" fmla="*/ 124 h 186"/>
                              <a:gd name="T6" fmla="*/ 843 w 869"/>
                              <a:gd name="T7" fmla="*/ 156 h 186"/>
                              <a:gd name="T8" fmla="*/ 834 w 869"/>
                              <a:gd name="T9" fmla="*/ 164 h 186"/>
                              <a:gd name="T10" fmla="*/ 860 w 869"/>
                              <a:gd name="T11" fmla="*/ 164 h 186"/>
                              <a:gd name="T12" fmla="*/ 867 w 869"/>
                              <a:gd name="T13" fmla="*/ 151 h 186"/>
                              <a:gd name="T14" fmla="*/ 867 w 869"/>
                              <a:gd name="T15" fmla="*/ 119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867" y="119"/>
                                </a:moveTo>
                                <a:lnTo>
                                  <a:pt x="845" y="119"/>
                                </a:lnTo>
                                <a:lnTo>
                                  <a:pt x="844" y="124"/>
                                </a:lnTo>
                                <a:lnTo>
                                  <a:pt x="843" y="156"/>
                                </a:lnTo>
                                <a:lnTo>
                                  <a:pt x="834" y="164"/>
                                </a:lnTo>
                                <a:lnTo>
                                  <a:pt x="860" y="164"/>
                                </a:lnTo>
                                <a:lnTo>
                                  <a:pt x="867" y="151"/>
                                </a:lnTo>
                                <a:lnTo>
                                  <a:pt x="867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846 w 869"/>
                              <a:gd name="T1" fmla="*/ 34 h 186"/>
                              <a:gd name="T2" fmla="*/ 832 w 869"/>
                              <a:gd name="T3" fmla="*/ 34 h 186"/>
                              <a:gd name="T4" fmla="*/ 808 w 869"/>
                              <a:gd name="T5" fmla="*/ 38 h 186"/>
                              <a:gd name="T6" fmla="*/ 791 w 869"/>
                              <a:gd name="T7" fmla="*/ 50 h 186"/>
                              <a:gd name="T8" fmla="*/ 781 w 869"/>
                              <a:gd name="T9" fmla="*/ 69 h 186"/>
                              <a:gd name="T10" fmla="*/ 781 w 869"/>
                              <a:gd name="T11" fmla="*/ 102 h 186"/>
                              <a:gd name="T12" fmla="*/ 788 w 869"/>
                              <a:gd name="T13" fmla="*/ 123 h 186"/>
                              <a:gd name="T14" fmla="*/ 799 w 869"/>
                              <a:gd name="T15" fmla="*/ 134 h 186"/>
                              <a:gd name="T16" fmla="*/ 826 w 869"/>
                              <a:gd name="T17" fmla="*/ 133 h 186"/>
                              <a:gd name="T18" fmla="*/ 840 w 869"/>
                              <a:gd name="T19" fmla="*/ 125 h 186"/>
                              <a:gd name="T20" fmla="*/ 845 w 869"/>
                              <a:gd name="T21" fmla="*/ 119 h 186"/>
                              <a:gd name="T22" fmla="*/ 867 w 869"/>
                              <a:gd name="T23" fmla="*/ 119 h 186"/>
                              <a:gd name="T24" fmla="*/ 867 w 869"/>
                              <a:gd name="T25" fmla="*/ 116 h 186"/>
                              <a:gd name="T26" fmla="*/ 809 w 869"/>
                              <a:gd name="T27" fmla="*/ 116 h 186"/>
                              <a:gd name="T28" fmla="*/ 804 w 869"/>
                              <a:gd name="T29" fmla="*/ 107 h 186"/>
                              <a:gd name="T30" fmla="*/ 804 w 869"/>
                              <a:gd name="T31" fmla="*/ 88 h 186"/>
                              <a:gd name="T32" fmla="*/ 810 w 869"/>
                              <a:gd name="T33" fmla="*/ 63 h 186"/>
                              <a:gd name="T34" fmla="*/ 826 w 869"/>
                              <a:gd name="T35" fmla="*/ 54 h 186"/>
                              <a:gd name="T36" fmla="*/ 834 w 869"/>
                              <a:gd name="T37" fmla="*/ 54 h 186"/>
                              <a:gd name="T38" fmla="*/ 868 w 869"/>
                              <a:gd name="T39" fmla="*/ 54 h 186"/>
                              <a:gd name="T40" fmla="*/ 868 w 869"/>
                              <a:gd name="T41" fmla="*/ 37 h 186"/>
                              <a:gd name="T42" fmla="*/ 857 w 869"/>
                              <a:gd name="T43" fmla="*/ 35 h 186"/>
                              <a:gd name="T44" fmla="*/ 846 w 869"/>
                              <a:gd name="T45" fmla="*/ 34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846" y="34"/>
                                </a:moveTo>
                                <a:lnTo>
                                  <a:pt x="832" y="34"/>
                                </a:lnTo>
                                <a:lnTo>
                                  <a:pt x="808" y="38"/>
                                </a:lnTo>
                                <a:lnTo>
                                  <a:pt x="791" y="50"/>
                                </a:lnTo>
                                <a:lnTo>
                                  <a:pt x="781" y="69"/>
                                </a:lnTo>
                                <a:lnTo>
                                  <a:pt x="781" y="102"/>
                                </a:lnTo>
                                <a:lnTo>
                                  <a:pt x="788" y="123"/>
                                </a:lnTo>
                                <a:lnTo>
                                  <a:pt x="799" y="134"/>
                                </a:lnTo>
                                <a:lnTo>
                                  <a:pt x="826" y="133"/>
                                </a:lnTo>
                                <a:lnTo>
                                  <a:pt x="840" y="125"/>
                                </a:lnTo>
                                <a:lnTo>
                                  <a:pt x="845" y="119"/>
                                </a:lnTo>
                                <a:lnTo>
                                  <a:pt x="867" y="119"/>
                                </a:lnTo>
                                <a:lnTo>
                                  <a:pt x="867" y="116"/>
                                </a:lnTo>
                                <a:lnTo>
                                  <a:pt x="809" y="116"/>
                                </a:lnTo>
                                <a:lnTo>
                                  <a:pt x="804" y="107"/>
                                </a:lnTo>
                                <a:lnTo>
                                  <a:pt x="804" y="88"/>
                                </a:lnTo>
                                <a:lnTo>
                                  <a:pt x="810" y="63"/>
                                </a:lnTo>
                                <a:lnTo>
                                  <a:pt x="826" y="54"/>
                                </a:lnTo>
                                <a:lnTo>
                                  <a:pt x="834" y="54"/>
                                </a:lnTo>
                                <a:lnTo>
                                  <a:pt x="868" y="54"/>
                                </a:lnTo>
                                <a:lnTo>
                                  <a:pt x="868" y="37"/>
                                </a:lnTo>
                                <a:lnTo>
                                  <a:pt x="857" y="35"/>
                                </a:lnTo>
                                <a:lnTo>
                                  <a:pt x="846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6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868 w 869"/>
                              <a:gd name="T1" fmla="*/ 54 h 186"/>
                              <a:gd name="T2" fmla="*/ 834 w 869"/>
                              <a:gd name="T3" fmla="*/ 54 h 186"/>
                              <a:gd name="T4" fmla="*/ 839 w 869"/>
                              <a:gd name="T5" fmla="*/ 54 h 186"/>
                              <a:gd name="T6" fmla="*/ 843 w 869"/>
                              <a:gd name="T7" fmla="*/ 55 h 186"/>
                              <a:gd name="T8" fmla="*/ 843 w 869"/>
                              <a:gd name="T9" fmla="*/ 101 h 186"/>
                              <a:gd name="T10" fmla="*/ 835 w 869"/>
                              <a:gd name="T11" fmla="*/ 116 h 186"/>
                              <a:gd name="T12" fmla="*/ 867 w 869"/>
                              <a:gd name="T13" fmla="*/ 116 h 186"/>
                              <a:gd name="T14" fmla="*/ 868 w 869"/>
                              <a:gd name="T15" fmla="*/ 54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868" y="54"/>
                                </a:moveTo>
                                <a:lnTo>
                                  <a:pt x="834" y="54"/>
                                </a:lnTo>
                                <a:lnTo>
                                  <a:pt x="839" y="54"/>
                                </a:lnTo>
                                <a:lnTo>
                                  <a:pt x="843" y="55"/>
                                </a:lnTo>
                                <a:lnTo>
                                  <a:pt x="843" y="101"/>
                                </a:lnTo>
                                <a:lnTo>
                                  <a:pt x="835" y="116"/>
                                </a:lnTo>
                                <a:lnTo>
                                  <a:pt x="867" y="116"/>
                                </a:lnTo>
                                <a:lnTo>
                                  <a:pt x="868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6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747 w 869"/>
                              <a:gd name="T1" fmla="*/ 53 h 186"/>
                              <a:gd name="T2" fmla="*/ 721 w 869"/>
                              <a:gd name="T3" fmla="*/ 53 h 186"/>
                              <a:gd name="T4" fmla="*/ 725 w 869"/>
                              <a:gd name="T5" fmla="*/ 58 h 186"/>
                              <a:gd name="T6" fmla="*/ 725 w 869"/>
                              <a:gd name="T7" fmla="*/ 74 h 186"/>
                              <a:gd name="T8" fmla="*/ 698 w 869"/>
                              <a:gd name="T9" fmla="*/ 78 h 186"/>
                              <a:gd name="T10" fmla="*/ 678 w 869"/>
                              <a:gd name="T11" fmla="*/ 87 h 186"/>
                              <a:gd name="T12" fmla="*/ 669 w 869"/>
                              <a:gd name="T13" fmla="*/ 102 h 186"/>
                              <a:gd name="T14" fmla="*/ 674 w 869"/>
                              <a:gd name="T15" fmla="*/ 126 h 186"/>
                              <a:gd name="T16" fmla="*/ 690 w 869"/>
                              <a:gd name="T17" fmla="*/ 137 h 186"/>
                              <a:gd name="T18" fmla="*/ 714 w 869"/>
                              <a:gd name="T19" fmla="*/ 133 h 186"/>
                              <a:gd name="T20" fmla="*/ 727 w 869"/>
                              <a:gd name="T21" fmla="*/ 121 h 186"/>
                              <a:gd name="T22" fmla="*/ 728 w 869"/>
                              <a:gd name="T23" fmla="*/ 118 h 186"/>
                              <a:gd name="T24" fmla="*/ 768 w 869"/>
                              <a:gd name="T25" fmla="*/ 118 h 186"/>
                              <a:gd name="T26" fmla="*/ 765 w 869"/>
                              <a:gd name="T27" fmla="*/ 118 h 186"/>
                              <a:gd name="T28" fmla="*/ 697 w 869"/>
                              <a:gd name="T29" fmla="*/ 118 h 186"/>
                              <a:gd name="T30" fmla="*/ 692 w 869"/>
                              <a:gd name="T31" fmla="*/ 113 h 186"/>
                              <a:gd name="T32" fmla="*/ 692 w 869"/>
                              <a:gd name="T33" fmla="*/ 97 h 186"/>
                              <a:gd name="T34" fmla="*/ 699 w 869"/>
                              <a:gd name="T35" fmla="*/ 91 h 186"/>
                              <a:gd name="T36" fmla="*/ 751 w 869"/>
                              <a:gd name="T37" fmla="*/ 91 h 186"/>
                              <a:gd name="T38" fmla="*/ 751 w 869"/>
                              <a:gd name="T39" fmla="*/ 69 h 186"/>
                              <a:gd name="T40" fmla="*/ 747 w 869"/>
                              <a:gd name="T41" fmla="*/ 53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747" y="53"/>
                                </a:moveTo>
                                <a:lnTo>
                                  <a:pt x="721" y="53"/>
                                </a:lnTo>
                                <a:lnTo>
                                  <a:pt x="725" y="58"/>
                                </a:lnTo>
                                <a:lnTo>
                                  <a:pt x="725" y="74"/>
                                </a:lnTo>
                                <a:lnTo>
                                  <a:pt x="698" y="78"/>
                                </a:lnTo>
                                <a:lnTo>
                                  <a:pt x="678" y="87"/>
                                </a:lnTo>
                                <a:lnTo>
                                  <a:pt x="669" y="102"/>
                                </a:lnTo>
                                <a:lnTo>
                                  <a:pt x="674" y="126"/>
                                </a:lnTo>
                                <a:lnTo>
                                  <a:pt x="690" y="137"/>
                                </a:lnTo>
                                <a:lnTo>
                                  <a:pt x="714" y="133"/>
                                </a:lnTo>
                                <a:lnTo>
                                  <a:pt x="727" y="121"/>
                                </a:lnTo>
                                <a:lnTo>
                                  <a:pt x="728" y="118"/>
                                </a:lnTo>
                                <a:lnTo>
                                  <a:pt x="768" y="118"/>
                                </a:lnTo>
                                <a:lnTo>
                                  <a:pt x="765" y="118"/>
                                </a:lnTo>
                                <a:lnTo>
                                  <a:pt x="697" y="118"/>
                                </a:lnTo>
                                <a:lnTo>
                                  <a:pt x="692" y="113"/>
                                </a:lnTo>
                                <a:lnTo>
                                  <a:pt x="692" y="97"/>
                                </a:lnTo>
                                <a:lnTo>
                                  <a:pt x="699" y="91"/>
                                </a:lnTo>
                                <a:lnTo>
                                  <a:pt x="751" y="91"/>
                                </a:lnTo>
                                <a:lnTo>
                                  <a:pt x="751" y="69"/>
                                </a:lnTo>
                                <a:lnTo>
                                  <a:pt x="747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6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768 w 869"/>
                              <a:gd name="T1" fmla="*/ 118 h 186"/>
                              <a:gd name="T2" fmla="*/ 728 w 869"/>
                              <a:gd name="T3" fmla="*/ 118 h 186"/>
                              <a:gd name="T4" fmla="*/ 728 w 869"/>
                              <a:gd name="T5" fmla="*/ 123 h 186"/>
                              <a:gd name="T6" fmla="*/ 727 w 869"/>
                              <a:gd name="T7" fmla="*/ 135 h 186"/>
                              <a:gd name="T8" fmla="*/ 747 w 869"/>
                              <a:gd name="T9" fmla="*/ 135 h 186"/>
                              <a:gd name="T10" fmla="*/ 767 w 869"/>
                              <a:gd name="T11" fmla="*/ 134 h 186"/>
                              <a:gd name="T12" fmla="*/ 768 w 869"/>
                              <a:gd name="T13" fmla="*/ 118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768" y="118"/>
                                </a:moveTo>
                                <a:lnTo>
                                  <a:pt x="728" y="118"/>
                                </a:lnTo>
                                <a:lnTo>
                                  <a:pt x="728" y="123"/>
                                </a:lnTo>
                                <a:lnTo>
                                  <a:pt x="727" y="135"/>
                                </a:lnTo>
                                <a:lnTo>
                                  <a:pt x="747" y="135"/>
                                </a:lnTo>
                                <a:lnTo>
                                  <a:pt x="767" y="134"/>
                                </a:lnTo>
                                <a:lnTo>
                                  <a:pt x="768" y="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6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751 w 869"/>
                              <a:gd name="T1" fmla="*/ 91 h 186"/>
                              <a:gd name="T2" fmla="*/ 725 w 869"/>
                              <a:gd name="T3" fmla="*/ 91 h 186"/>
                              <a:gd name="T4" fmla="*/ 725 w 869"/>
                              <a:gd name="T5" fmla="*/ 106 h 186"/>
                              <a:gd name="T6" fmla="*/ 717 w 869"/>
                              <a:gd name="T7" fmla="*/ 118 h 186"/>
                              <a:gd name="T8" fmla="*/ 765 w 869"/>
                              <a:gd name="T9" fmla="*/ 118 h 186"/>
                              <a:gd name="T10" fmla="*/ 762 w 869"/>
                              <a:gd name="T11" fmla="*/ 118 h 186"/>
                              <a:gd name="T12" fmla="*/ 755 w 869"/>
                              <a:gd name="T13" fmla="*/ 117 h 186"/>
                              <a:gd name="T14" fmla="*/ 751 w 869"/>
                              <a:gd name="T15" fmla="*/ 116 h 186"/>
                              <a:gd name="T16" fmla="*/ 751 w 869"/>
                              <a:gd name="T17" fmla="*/ 91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751" y="91"/>
                                </a:moveTo>
                                <a:lnTo>
                                  <a:pt x="725" y="91"/>
                                </a:lnTo>
                                <a:lnTo>
                                  <a:pt x="725" y="106"/>
                                </a:lnTo>
                                <a:lnTo>
                                  <a:pt x="717" y="118"/>
                                </a:lnTo>
                                <a:lnTo>
                                  <a:pt x="765" y="118"/>
                                </a:lnTo>
                                <a:lnTo>
                                  <a:pt x="762" y="118"/>
                                </a:lnTo>
                                <a:lnTo>
                                  <a:pt x="755" y="117"/>
                                </a:lnTo>
                                <a:lnTo>
                                  <a:pt x="751" y="116"/>
                                </a:lnTo>
                                <a:lnTo>
                                  <a:pt x="751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6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702 w 869"/>
                              <a:gd name="T1" fmla="*/ 35 h 186"/>
                              <a:gd name="T2" fmla="*/ 684 w 869"/>
                              <a:gd name="T3" fmla="*/ 38 h 186"/>
                              <a:gd name="T4" fmla="*/ 677 w 869"/>
                              <a:gd name="T5" fmla="*/ 59 h 186"/>
                              <a:gd name="T6" fmla="*/ 687 w 869"/>
                              <a:gd name="T7" fmla="*/ 56 h 186"/>
                              <a:gd name="T8" fmla="*/ 698 w 869"/>
                              <a:gd name="T9" fmla="*/ 53 h 186"/>
                              <a:gd name="T10" fmla="*/ 747 w 869"/>
                              <a:gd name="T11" fmla="*/ 53 h 186"/>
                              <a:gd name="T12" fmla="*/ 746 w 869"/>
                              <a:gd name="T13" fmla="*/ 48 h 186"/>
                              <a:gd name="T14" fmla="*/ 730 w 869"/>
                              <a:gd name="T15" fmla="*/ 36 h 186"/>
                              <a:gd name="T16" fmla="*/ 702 w 869"/>
                              <a:gd name="T17" fmla="*/ 35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702" y="35"/>
                                </a:moveTo>
                                <a:lnTo>
                                  <a:pt x="684" y="38"/>
                                </a:lnTo>
                                <a:lnTo>
                                  <a:pt x="677" y="59"/>
                                </a:lnTo>
                                <a:lnTo>
                                  <a:pt x="687" y="56"/>
                                </a:lnTo>
                                <a:lnTo>
                                  <a:pt x="698" y="53"/>
                                </a:lnTo>
                                <a:lnTo>
                                  <a:pt x="747" y="53"/>
                                </a:lnTo>
                                <a:lnTo>
                                  <a:pt x="746" y="48"/>
                                </a:lnTo>
                                <a:lnTo>
                                  <a:pt x="730" y="36"/>
                                </a:lnTo>
                                <a:lnTo>
                                  <a:pt x="702" y="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6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190 w 869"/>
                              <a:gd name="T1" fmla="*/ 34 h 186"/>
                              <a:gd name="T2" fmla="*/ 168 w 869"/>
                              <a:gd name="T3" fmla="*/ 39 h 186"/>
                              <a:gd name="T4" fmla="*/ 153 w 869"/>
                              <a:gd name="T5" fmla="*/ 53 h 186"/>
                              <a:gd name="T6" fmla="*/ 144 w 869"/>
                              <a:gd name="T7" fmla="*/ 74 h 186"/>
                              <a:gd name="T8" fmla="*/ 147 w 869"/>
                              <a:gd name="T9" fmla="*/ 104 h 186"/>
                              <a:gd name="T10" fmla="*/ 156 w 869"/>
                              <a:gd name="T11" fmla="*/ 123 h 186"/>
                              <a:gd name="T12" fmla="*/ 171 w 869"/>
                              <a:gd name="T13" fmla="*/ 134 h 186"/>
                              <a:gd name="T14" fmla="*/ 191 w 869"/>
                              <a:gd name="T15" fmla="*/ 137 h 186"/>
                              <a:gd name="T16" fmla="*/ 204 w 869"/>
                              <a:gd name="T17" fmla="*/ 137 h 186"/>
                              <a:gd name="T18" fmla="*/ 217 w 869"/>
                              <a:gd name="T19" fmla="*/ 135 h 186"/>
                              <a:gd name="T20" fmla="*/ 228 w 869"/>
                              <a:gd name="T21" fmla="*/ 131 h 186"/>
                              <a:gd name="T22" fmla="*/ 226 w 869"/>
                              <a:gd name="T23" fmla="*/ 118 h 186"/>
                              <a:gd name="T24" fmla="*/ 177 w 869"/>
                              <a:gd name="T25" fmla="*/ 118 h 186"/>
                              <a:gd name="T26" fmla="*/ 169 w 869"/>
                              <a:gd name="T27" fmla="*/ 108 h 186"/>
                              <a:gd name="T28" fmla="*/ 169 w 869"/>
                              <a:gd name="T29" fmla="*/ 91 h 186"/>
                              <a:gd name="T30" fmla="*/ 231 w 869"/>
                              <a:gd name="T31" fmla="*/ 91 h 186"/>
                              <a:gd name="T32" fmla="*/ 231 w 869"/>
                              <a:gd name="T33" fmla="*/ 83 h 186"/>
                              <a:gd name="T34" fmla="*/ 231 w 869"/>
                              <a:gd name="T35" fmla="*/ 76 h 186"/>
                              <a:gd name="T36" fmla="*/ 231 w 869"/>
                              <a:gd name="T37" fmla="*/ 74 h 186"/>
                              <a:gd name="T38" fmla="*/ 169 w 869"/>
                              <a:gd name="T39" fmla="*/ 74 h 186"/>
                              <a:gd name="T40" fmla="*/ 170 w 869"/>
                              <a:gd name="T41" fmla="*/ 60 h 186"/>
                              <a:gd name="T42" fmla="*/ 178 w 869"/>
                              <a:gd name="T43" fmla="*/ 52 h 186"/>
                              <a:gd name="T44" fmla="*/ 225 w 869"/>
                              <a:gd name="T45" fmla="*/ 52 h 186"/>
                              <a:gd name="T46" fmla="*/ 213 w 869"/>
                              <a:gd name="T47" fmla="*/ 39 h 186"/>
                              <a:gd name="T48" fmla="*/ 190 w 869"/>
                              <a:gd name="T49" fmla="*/ 34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190" y="34"/>
                                </a:moveTo>
                                <a:lnTo>
                                  <a:pt x="168" y="39"/>
                                </a:lnTo>
                                <a:lnTo>
                                  <a:pt x="153" y="53"/>
                                </a:lnTo>
                                <a:lnTo>
                                  <a:pt x="144" y="74"/>
                                </a:lnTo>
                                <a:lnTo>
                                  <a:pt x="147" y="104"/>
                                </a:lnTo>
                                <a:lnTo>
                                  <a:pt x="156" y="123"/>
                                </a:lnTo>
                                <a:lnTo>
                                  <a:pt x="171" y="134"/>
                                </a:lnTo>
                                <a:lnTo>
                                  <a:pt x="191" y="137"/>
                                </a:lnTo>
                                <a:lnTo>
                                  <a:pt x="204" y="137"/>
                                </a:lnTo>
                                <a:lnTo>
                                  <a:pt x="217" y="135"/>
                                </a:lnTo>
                                <a:lnTo>
                                  <a:pt x="228" y="131"/>
                                </a:lnTo>
                                <a:lnTo>
                                  <a:pt x="226" y="118"/>
                                </a:lnTo>
                                <a:lnTo>
                                  <a:pt x="177" y="118"/>
                                </a:lnTo>
                                <a:lnTo>
                                  <a:pt x="169" y="108"/>
                                </a:lnTo>
                                <a:lnTo>
                                  <a:pt x="169" y="91"/>
                                </a:lnTo>
                                <a:lnTo>
                                  <a:pt x="231" y="91"/>
                                </a:lnTo>
                                <a:lnTo>
                                  <a:pt x="231" y="83"/>
                                </a:lnTo>
                                <a:lnTo>
                                  <a:pt x="231" y="76"/>
                                </a:lnTo>
                                <a:lnTo>
                                  <a:pt x="231" y="74"/>
                                </a:lnTo>
                                <a:lnTo>
                                  <a:pt x="169" y="74"/>
                                </a:lnTo>
                                <a:lnTo>
                                  <a:pt x="170" y="60"/>
                                </a:lnTo>
                                <a:lnTo>
                                  <a:pt x="178" y="52"/>
                                </a:lnTo>
                                <a:lnTo>
                                  <a:pt x="225" y="52"/>
                                </a:lnTo>
                                <a:lnTo>
                                  <a:pt x="213" y="39"/>
                                </a:lnTo>
                                <a:lnTo>
                                  <a:pt x="190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225 w 869"/>
                              <a:gd name="T1" fmla="*/ 113 h 186"/>
                              <a:gd name="T2" fmla="*/ 215 w 869"/>
                              <a:gd name="T3" fmla="*/ 116 h 186"/>
                              <a:gd name="T4" fmla="*/ 205 w 869"/>
                              <a:gd name="T5" fmla="*/ 118 h 186"/>
                              <a:gd name="T6" fmla="*/ 226 w 869"/>
                              <a:gd name="T7" fmla="*/ 118 h 186"/>
                              <a:gd name="T8" fmla="*/ 225 w 869"/>
                              <a:gd name="T9" fmla="*/ 113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225" y="113"/>
                                </a:moveTo>
                                <a:lnTo>
                                  <a:pt x="215" y="116"/>
                                </a:lnTo>
                                <a:lnTo>
                                  <a:pt x="205" y="118"/>
                                </a:lnTo>
                                <a:lnTo>
                                  <a:pt x="226" y="118"/>
                                </a:lnTo>
                                <a:lnTo>
                                  <a:pt x="225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225 w 869"/>
                              <a:gd name="T1" fmla="*/ 52 h 186"/>
                              <a:gd name="T2" fmla="*/ 200 w 869"/>
                              <a:gd name="T3" fmla="*/ 52 h 186"/>
                              <a:gd name="T4" fmla="*/ 207 w 869"/>
                              <a:gd name="T5" fmla="*/ 60 h 186"/>
                              <a:gd name="T6" fmla="*/ 207 w 869"/>
                              <a:gd name="T7" fmla="*/ 74 h 186"/>
                              <a:gd name="T8" fmla="*/ 231 w 869"/>
                              <a:gd name="T9" fmla="*/ 74 h 186"/>
                              <a:gd name="T10" fmla="*/ 227 w 869"/>
                              <a:gd name="T11" fmla="*/ 54 h 186"/>
                              <a:gd name="T12" fmla="*/ 225 w 869"/>
                              <a:gd name="T13" fmla="*/ 52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225" y="52"/>
                                </a:moveTo>
                                <a:lnTo>
                                  <a:pt x="200" y="52"/>
                                </a:lnTo>
                                <a:lnTo>
                                  <a:pt x="207" y="60"/>
                                </a:lnTo>
                                <a:lnTo>
                                  <a:pt x="207" y="74"/>
                                </a:lnTo>
                                <a:lnTo>
                                  <a:pt x="231" y="74"/>
                                </a:lnTo>
                                <a:lnTo>
                                  <a:pt x="227" y="54"/>
                                </a:lnTo>
                                <a:lnTo>
                                  <a:pt x="225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60 w 869"/>
                              <a:gd name="T1" fmla="*/ 0 h 186"/>
                              <a:gd name="T2" fmla="*/ 19 w 869"/>
                              <a:gd name="T3" fmla="*/ 0 h 186"/>
                              <a:gd name="T4" fmla="*/ 0 w 869"/>
                              <a:gd name="T5" fmla="*/ 0 h 186"/>
                              <a:gd name="T6" fmla="*/ 0 w 869"/>
                              <a:gd name="T7" fmla="*/ 16 h 186"/>
                              <a:gd name="T8" fmla="*/ 5 w 869"/>
                              <a:gd name="T9" fmla="*/ 17 h 186"/>
                              <a:gd name="T10" fmla="*/ 11 w 869"/>
                              <a:gd name="T11" fmla="*/ 18 h 186"/>
                              <a:gd name="T12" fmla="*/ 17 w 869"/>
                              <a:gd name="T13" fmla="*/ 18 h 186"/>
                              <a:gd name="T14" fmla="*/ 17 w 869"/>
                              <a:gd name="T15" fmla="*/ 117 h 186"/>
                              <a:gd name="T16" fmla="*/ 11 w 869"/>
                              <a:gd name="T17" fmla="*/ 117 h 186"/>
                              <a:gd name="T18" fmla="*/ 5 w 869"/>
                              <a:gd name="T19" fmla="*/ 118 h 186"/>
                              <a:gd name="T20" fmla="*/ 0 w 869"/>
                              <a:gd name="T21" fmla="*/ 120 h 186"/>
                              <a:gd name="T22" fmla="*/ 0 w 869"/>
                              <a:gd name="T23" fmla="*/ 135 h 186"/>
                              <a:gd name="T24" fmla="*/ 24 w 869"/>
                              <a:gd name="T25" fmla="*/ 135 h 186"/>
                              <a:gd name="T26" fmla="*/ 40 w 869"/>
                              <a:gd name="T27" fmla="*/ 136 h 186"/>
                              <a:gd name="T28" fmla="*/ 54 w 869"/>
                              <a:gd name="T29" fmla="*/ 136 h 186"/>
                              <a:gd name="T30" fmla="*/ 78 w 869"/>
                              <a:gd name="T31" fmla="*/ 133 h 186"/>
                              <a:gd name="T32" fmla="*/ 99 w 869"/>
                              <a:gd name="T33" fmla="*/ 125 h 186"/>
                              <a:gd name="T34" fmla="*/ 111 w 869"/>
                              <a:gd name="T35" fmla="*/ 114 h 186"/>
                              <a:gd name="T36" fmla="*/ 52 w 869"/>
                              <a:gd name="T37" fmla="*/ 114 h 186"/>
                              <a:gd name="T38" fmla="*/ 46 w 869"/>
                              <a:gd name="T39" fmla="*/ 114 h 186"/>
                              <a:gd name="T40" fmla="*/ 42 w 869"/>
                              <a:gd name="T41" fmla="*/ 113 h 186"/>
                              <a:gd name="T42" fmla="*/ 42 w 869"/>
                              <a:gd name="T43" fmla="*/ 21 h 186"/>
                              <a:gd name="T44" fmla="*/ 47 w 869"/>
                              <a:gd name="T45" fmla="*/ 21 h 186"/>
                              <a:gd name="T46" fmla="*/ 53 w 869"/>
                              <a:gd name="T47" fmla="*/ 21 h 186"/>
                              <a:gd name="T48" fmla="*/ 115 w 869"/>
                              <a:gd name="T49" fmla="*/ 21 h 186"/>
                              <a:gd name="T50" fmla="*/ 101 w 869"/>
                              <a:gd name="T51" fmla="*/ 9 h 186"/>
                              <a:gd name="T52" fmla="*/ 81 w 869"/>
                              <a:gd name="T53" fmla="*/ 1 h 186"/>
                              <a:gd name="T54" fmla="*/ 60 w 869"/>
                              <a:gd name="T55" fmla="*/ 0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60" y="0"/>
                                </a:move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5" y="17"/>
                                </a:lnTo>
                                <a:lnTo>
                                  <a:pt x="11" y="18"/>
                                </a:lnTo>
                                <a:lnTo>
                                  <a:pt x="17" y="18"/>
                                </a:lnTo>
                                <a:lnTo>
                                  <a:pt x="17" y="117"/>
                                </a:lnTo>
                                <a:lnTo>
                                  <a:pt x="11" y="117"/>
                                </a:lnTo>
                                <a:lnTo>
                                  <a:pt x="5" y="118"/>
                                </a:lnTo>
                                <a:lnTo>
                                  <a:pt x="0" y="120"/>
                                </a:lnTo>
                                <a:lnTo>
                                  <a:pt x="0" y="135"/>
                                </a:lnTo>
                                <a:lnTo>
                                  <a:pt x="24" y="135"/>
                                </a:lnTo>
                                <a:lnTo>
                                  <a:pt x="40" y="136"/>
                                </a:lnTo>
                                <a:lnTo>
                                  <a:pt x="54" y="136"/>
                                </a:lnTo>
                                <a:lnTo>
                                  <a:pt x="78" y="133"/>
                                </a:lnTo>
                                <a:lnTo>
                                  <a:pt x="99" y="125"/>
                                </a:lnTo>
                                <a:lnTo>
                                  <a:pt x="111" y="114"/>
                                </a:lnTo>
                                <a:lnTo>
                                  <a:pt x="52" y="114"/>
                                </a:lnTo>
                                <a:lnTo>
                                  <a:pt x="46" y="114"/>
                                </a:lnTo>
                                <a:lnTo>
                                  <a:pt x="42" y="113"/>
                                </a:lnTo>
                                <a:lnTo>
                                  <a:pt x="42" y="21"/>
                                </a:lnTo>
                                <a:lnTo>
                                  <a:pt x="47" y="21"/>
                                </a:lnTo>
                                <a:lnTo>
                                  <a:pt x="53" y="21"/>
                                </a:lnTo>
                                <a:lnTo>
                                  <a:pt x="115" y="21"/>
                                </a:lnTo>
                                <a:lnTo>
                                  <a:pt x="101" y="9"/>
                                </a:lnTo>
                                <a:lnTo>
                                  <a:pt x="81" y="1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7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115 w 869"/>
                              <a:gd name="T1" fmla="*/ 21 h 186"/>
                              <a:gd name="T2" fmla="*/ 59 w 869"/>
                              <a:gd name="T3" fmla="*/ 21 h 186"/>
                              <a:gd name="T4" fmla="*/ 82 w 869"/>
                              <a:gd name="T5" fmla="*/ 26 h 186"/>
                              <a:gd name="T6" fmla="*/ 96 w 869"/>
                              <a:gd name="T7" fmla="*/ 40 h 186"/>
                              <a:gd name="T8" fmla="*/ 101 w 869"/>
                              <a:gd name="T9" fmla="*/ 63 h 186"/>
                              <a:gd name="T10" fmla="*/ 97 w 869"/>
                              <a:gd name="T11" fmla="*/ 90 h 186"/>
                              <a:gd name="T12" fmla="*/ 85 w 869"/>
                              <a:gd name="T13" fmla="*/ 106 h 186"/>
                              <a:gd name="T14" fmla="*/ 66 w 869"/>
                              <a:gd name="T15" fmla="*/ 114 h 186"/>
                              <a:gd name="T16" fmla="*/ 57 w 869"/>
                              <a:gd name="T17" fmla="*/ 114 h 186"/>
                              <a:gd name="T18" fmla="*/ 111 w 869"/>
                              <a:gd name="T19" fmla="*/ 114 h 186"/>
                              <a:gd name="T20" fmla="*/ 114 w 869"/>
                              <a:gd name="T21" fmla="*/ 112 h 186"/>
                              <a:gd name="T22" fmla="*/ 124 w 869"/>
                              <a:gd name="T23" fmla="*/ 93 h 186"/>
                              <a:gd name="T24" fmla="*/ 129 w 869"/>
                              <a:gd name="T25" fmla="*/ 69 h 186"/>
                              <a:gd name="T26" fmla="*/ 125 w 869"/>
                              <a:gd name="T27" fmla="*/ 42 h 186"/>
                              <a:gd name="T28" fmla="*/ 116 w 869"/>
                              <a:gd name="T29" fmla="*/ 22 h 186"/>
                              <a:gd name="T30" fmla="*/ 115 w 869"/>
                              <a:gd name="T31" fmla="*/ 21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115" y="21"/>
                                </a:moveTo>
                                <a:lnTo>
                                  <a:pt x="59" y="21"/>
                                </a:lnTo>
                                <a:lnTo>
                                  <a:pt x="82" y="26"/>
                                </a:lnTo>
                                <a:lnTo>
                                  <a:pt x="96" y="40"/>
                                </a:lnTo>
                                <a:lnTo>
                                  <a:pt x="101" y="63"/>
                                </a:lnTo>
                                <a:lnTo>
                                  <a:pt x="97" y="90"/>
                                </a:lnTo>
                                <a:lnTo>
                                  <a:pt x="85" y="106"/>
                                </a:lnTo>
                                <a:lnTo>
                                  <a:pt x="66" y="114"/>
                                </a:lnTo>
                                <a:lnTo>
                                  <a:pt x="57" y="114"/>
                                </a:lnTo>
                                <a:lnTo>
                                  <a:pt x="111" y="114"/>
                                </a:lnTo>
                                <a:lnTo>
                                  <a:pt x="114" y="112"/>
                                </a:lnTo>
                                <a:lnTo>
                                  <a:pt x="124" y="93"/>
                                </a:lnTo>
                                <a:lnTo>
                                  <a:pt x="129" y="69"/>
                                </a:lnTo>
                                <a:lnTo>
                                  <a:pt x="125" y="42"/>
                                </a:lnTo>
                                <a:lnTo>
                                  <a:pt x="116" y="22"/>
                                </a:lnTo>
                                <a:lnTo>
                                  <a:pt x="115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7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282 w 869"/>
                              <a:gd name="T1" fmla="*/ 36 h 186"/>
                              <a:gd name="T2" fmla="*/ 262 w 869"/>
                              <a:gd name="T3" fmla="*/ 36 h 186"/>
                              <a:gd name="T4" fmla="*/ 242 w 869"/>
                              <a:gd name="T5" fmla="*/ 37 h 186"/>
                              <a:gd name="T6" fmla="*/ 241 w 869"/>
                              <a:gd name="T7" fmla="*/ 53 h 186"/>
                              <a:gd name="T8" fmla="*/ 247 w 869"/>
                              <a:gd name="T9" fmla="*/ 53 h 186"/>
                              <a:gd name="T10" fmla="*/ 254 w 869"/>
                              <a:gd name="T11" fmla="*/ 54 h 186"/>
                              <a:gd name="T12" fmla="*/ 259 w 869"/>
                              <a:gd name="T13" fmla="*/ 55 h 186"/>
                              <a:gd name="T14" fmla="*/ 259 w 869"/>
                              <a:gd name="T15" fmla="*/ 135 h 186"/>
                              <a:gd name="T16" fmla="*/ 284 w 869"/>
                              <a:gd name="T17" fmla="*/ 135 h 186"/>
                              <a:gd name="T18" fmla="*/ 284 w 869"/>
                              <a:gd name="T19" fmla="*/ 87 h 186"/>
                              <a:gd name="T20" fmla="*/ 290 w 869"/>
                              <a:gd name="T21" fmla="*/ 64 h 186"/>
                              <a:gd name="T22" fmla="*/ 307 w 869"/>
                              <a:gd name="T23" fmla="*/ 55 h 186"/>
                              <a:gd name="T24" fmla="*/ 342 w 869"/>
                              <a:gd name="T25" fmla="*/ 55 h 186"/>
                              <a:gd name="T26" fmla="*/ 342 w 869"/>
                              <a:gd name="T27" fmla="*/ 54 h 186"/>
                              <a:gd name="T28" fmla="*/ 281 w 869"/>
                              <a:gd name="T29" fmla="*/ 54 h 186"/>
                              <a:gd name="T30" fmla="*/ 281 w 869"/>
                              <a:gd name="T31" fmla="*/ 53 h 186"/>
                              <a:gd name="T32" fmla="*/ 282 w 869"/>
                              <a:gd name="T33" fmla="*/ 48 h 186"/>
                              <a:gd name="T34" fmla="*/ 282 w 869"/>
                              <a:gd name="T35" fmla="*/ 42 h 186"/>
                              <a:gd name="T36" fmla="*/ 282 w 869"/>
                              <a:gd name="T37" fmla="*/ 36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282" y="36"/>
                                </a:moveTo>
                                <a:lnTo>
                                  <a:pt x="262" y="36"/>
                                </a:lnTo>
                                <a:lnTo>
                                  <a:pt x="242" y="37"/>
                                </a:lnTo>
                                <a:lnTo>
                                  <a:pt x="241" y="53"/>
                                </a:lnTo>
                                <a:lnTo>
                                  <a:pt x="247" y="53"/>
                                </a:lnTo>
                                <a:lnTo>
                                  <a:pt x="254" y="54"/>
                                </a:lnTo>
                                <a:lnTo>
                                  <a:pt x="259" y="55"/>
                                </a:lnTo>
                                <a:lnTo>
                                  <a:pt x="259" y="135"/>
                                </a:lnTo>
                                <a:lnTo>
                                  <a:pt x="284" y="135"/>
                                </a:lnTo>
                                <a:lnTo>
                                  <a:pt x="284" y="87"/>
                                </a:lnTo>
                                <a:lnTo>
                                  <a:pt x="290" y="64"/>
                                </a:lnTo>
                                <a:lnTo>
                                  <a:pt x="307" y="55"/>
                                </a:lnTo>
                                <a:lnTo>
                                  <a:pt x="342" y="55"/>
                                </a:lnTo>
                                <a:lnTo>
                                  <a:pt x="342" y="54"/>
                                </a:lnTo>
                                <a:lnTo>
                                  <a:pt x="281" y="54"/>
                                </a:lnTo>
                                <a:lnTo>
                                  <a:pt x="281" y="53"/>
                                </a:lnTo>
                                <a:lnTo>
                                  <a:pt x="282" y="48"/>
                                </a:lnTo>
                                <a:lnTo>
                                  <a:pt x="282" y="42"/>
                                </a:lnTo>
                                <a:lnTo>
                                  <a:pt x="282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7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342 w 869"/>
                              <a:gd name="T1" fmla="*/ 55 h 186"/>
                              <a:gd name="T2" fmla="*/ 317 w 869"/>
                              <a:gd name="T3" fmla="*/ 55 h 186"/>
                              <a:gd name="T4" fmla="*/ 320 w 869"/>
                              <a:gd name="T5" fmla="*/ 61 h 186"/>
                              <a:gd name="T6" fmla="*/ 320 w 869"/>
                              <a:gd name="T7" fmla="*/ 135 h 186"/>
                              <a:gd name="T8" fmla="*/ 345 w 869"/>
                              <a:gd name="T9" fmla="*/ 135 h 186"/>
                              <a:gd name="T10" fmla="*/ 345 w 869"/>
                              <a:gd name="T11" fmla="*/ 65 h 186"/>
                              <a:gd name="T12" fmla="*/ 342 w 869"/>
                              <a:gd name="T13" fmla="*/ 55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342" y="55"/>
                                </a:moveTo>
                                <a:lnTo>
                                  <a:pt x="317" y="55"/>
                                </a:lnTo>
                                <a:lnTo>
                                  <a:pt x="320" y="61"/>
                                </a:lnTo>
                                <a:lnTo>
                                  <a:pt x="320" y="135"/>
                                </a:lnTo>
                                <a:lnTo>
                                  <a:pt x="345" y="135"/>
                                </a:lnTo>
                                <a:lnTo>
                                  <a:pt x="345" y="65"/>
                                </a:lnTo>
                                <a:lnTo>
                                  <a:pt x="342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7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69" cy="186"/>
                          </a:xfrm>
                          <a:custGeom>
                            <a:avLst/>
                            <a:gdLst>
                              <a:gd name="T0" fmla="*/ 315 w 869"/>
                              <a:gd name="T1" fmla="*/ 34 h 186"/>
                              <a:gd name="T2" fmla="*/ 299 w 869"/>
                              <a:gd name="T3" fmla="*/ 34 h 186"/>
                              <a:gd name="T4" fmla="*/ 287 w 869"/>
                              <a:gd name="T5" fmla="*/ 42 h 186"/>
                              <a:gd name="T6" fmla="*/ 281 w 869"/>
                              <a:gd name="T7" fmla="*/ 54 h 186"/>
                              <a:gd name="T8" fmla="*/ 342 w 869"/>
                              <a:gd name="T9" fmla="*/ 54 h 186"/>
                              <a:gd name="T10" fmla="*/ 339 w 869"/>
                              <a:gd name="T11" fmla="*/ 45 h 186"/>
                              <a:gd name="T12" fmla="*/ 320 w 869"/>
                              <a:gd name="T13" fmla="*/ 34 h 186"/>
                              <a:gd name="T14" fmla="*/ 315 w 869"/>
                              <a:gd name="T15" fmla="*/ 34 h 1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69" h="186">
                                <a:moveTo>
                                  <a:pt x="315" y="34"/>
                                </a:moveTo>
                                <a:lnTo>
                                  <a:pt x="299" y="34"/>
                                </a:lnTo>
                                <a:lnTo>
                                  <a:pt x="287" y="42"/>
                                </a:lnTo>
                                <a:lnTo>
                                  <a:pt x="281" y="54"/>
                                </a:lnTo>
                                <a:lnTo>
                                  <a:pt x="342" y="54"/>
                                </a:lnTo>
                                <a:lnTo>
                                  <a:pt x="339" y="45"/>
                                </a:lnTo>
                                <a:lnTo>
                                  <a:pt x="320" y="34"/>
                                </a:lnTo>
                                <a:lnTo>
                                  <a:pt x="315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1763D3FC" id="Groep 56" o:spid="_x0000_s1026" style="width:43.45pt;height:9.3pt;mso-position-horizontal-relative:char;mso-position-vertical-relative:line" coordsize="869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">
              <v:group id="Group 52" o:spid="_x0000_s1027" style="position:absolute;width:869;height:186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<v:shape id="Freeform 53" o:spid="_x0000_s1028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" path="m637,53r-26,l615,58r,16l588,78r-20,9l558,102r5,24l580,137r24,-4l617,121r1,-3l658,118r-3,l586,118r-4,-5l582,97r7,-6l640,91r,-22l637,53xe" fillcolor="#007236" stroked="f">
                  <v:path arrowok="t" o:connecttype="custom" o:connectlocs="637,53;611,53;615,58;615,74;588,78;568,87;558,102;563,126;580,137;604,133;617,121;618,118;658,118;655,118;586,118;582,113;582,97;589,91;640,91;640,69;637,53" o:connectangles="0,0,0,0,0,0,0,0,0,0,0,0,0,0,0,0,0,0,0,0,0"/>
                </v:shape>
                <v:shape id="Freeform 54" o:spid="_x0000_s1029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" path="m658,118r-40,l617,123r,12l637,135r20,-1l658,118xe" fillcolor="#007236" stroked="f">
                  <v:path arrowok="t" o:connecttype="custom" o:connectlocs="658,118;618,118;617,123;617,135;637,135;657,134;658,118" o:connectangles="0,0,0,0,0,0,0"/>
                </v:shape>
                <v:shape id="Freeform 55" o:spid="_x0000_s1030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" path="m640,91r-25,l615,106r-8,12l655,118r-3,l645,117r-5,-1l640,91xe" fillcolor="#007236" stroked="f">
                  <v:path arrowok="t" o:connecttype="custom" o:connectlocs="640,91;615,91;615,106;607,118;655,118;652,118;645,117;640,116;640,91" o:connectangles="0,0,0,0,0,0,0,0,0"/>
                </v:shape>
                <v:shape id="Freeform 56" o:spid="_x0000_s1031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" path="m592,35r-18,3l567,59r10,-3l588,53r49,l636,48,619,36,592,35xe" fillcolor="#007236" stroked="f">
                  <v:path arrowok="t" o:connecttype="custom" o:connectlocs="592,35;574,38;567,59;577,56;588,53;637,53;636,48;619,36;592,35" o:connectangles="0,0,0,0,0,0,0,0,0"/>
                </v:shape>
                <v:shape id="Freeform 57" o:spid="_x0000_s1032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" path="m461,l405,r,16l410,17r6,1l422,18r,99l416,117r-6,1l405,120r,15l461,135r,-16l456,118r-5,-1l446,117r,-41l527,76r,-22l446,54r,-36l451,18r5,-1l461,16,461,xe" fillcolor="#007236" stroked="f">
                  <v:path arrowok="t" o:connecttype="custom" o:connectlocs="461,0;405,0;405,16;410,17;416,18;422,18;422,117;416,117;410,118;405,120;405,135;461,135;461,119;456,118;451,117;446,117;446,76;527,76;527,54;446,54;446,18;451,18;456,17;461,16;461,0" o:connectangles="0,0,0,0,0,0,0,0,0,0,0,0,0,0,0,0,0,0,0,0,0,0,0,0,0"/>
                </v:shape>
                <v:shape id="Freeform 58" o:spid="_x0000_s1033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" path="m527,76r-23,l504,117r-5,l494,118r-5,1l489,135r56,l545,120r-5,-2l533,117r-6,l527,76xe" fillcolor="#007236" stroked="f">
                  <v:path arrowok="t" o:connecttype="custom" o:connectlocs="527,76;504,76;504,117;499,117;494,118;489,119;489,135;545,135;545,120;540,118;533,117;527,117;527,76" o:connectangles="0,0,0,0,0,0,0,0,0,0,0,0,0"/>
                </v:shape>
                <v:shape id="Freeform 59" o:spid="_x0000_s1034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" path="m545,l489,r,16l494,17r5,1l504,18r,36l527,54r,-36l533,18r7,-1l545,16,545,xe" fillcolor="#007236" stroked="f">
                  <v:path arrowok="t" o:connecttype="custom" o:connectlocs="545,0;489,0;489,16;494,17;499,18;504,18;504,54;527,54;527,18;533,18;540,17;545,16;545,0" o:connectangles="0,0,0,0,0,0,0,0,0,0,0,0,0"/>
                </v:shape>
                <v:shape id="Freeform 60" o:spid="_x0000_s1035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" path="m786,159r-2,23l792,184r11,1l814,185r27,-4l858,170r2,-6l806,164r-11,-2l786,159xe" fillcolor="#007236" stroked="f">
                  <v:path arrowok="t" o:connecttype="custom" o:connectlocs="786,159;784,182;792,184;803,185;814,185;841,181;858,170;860,164;806,164;795,162;786,159" o:connectangles="0,0,0,0,0,0,0,0,0,0,0"/>
                </v:shape>
                <v:shape id="Freeform 61" o:spid="_x0000_s1036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" path="m867,119r-22,l844,124r-1,32l834,164r26,l867,151r,-32xe" fillcolor="#007236" stroked="f">
                  <v:path arrowok="t" o:connecttype="custom" o:connectlocs="867,119;845,119;844,124;843,156;834,164;860,164;867,151;867,119" o:connectangles="0,0,0,0,0,0,0,0"/>
                </v:shape>
                <v:shape id="Freeform 62" o:spid="_x0000_s1037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" path="m846,34r-14,l808,38,791,50,781,69r,33l788,123r11,11l826,133r14,-8l845,119r22,l867,116r-58,l804,107r,-19l810,63r16,-9l834,54r34,l868,37,857,35,846,34xe" fillcolor="#007236" stroked="f">
                  <v:path arrowok="t" o:connecttype="custom" o:connectlocs="846,34;832,34;808,38;791,50;781,69;781,102;788,123;799,134;826,133;840,125;845,119;867,119;867,116;809,116;804,107;804,88;810,63;826,54;834,54;868,54;868,37;857,35;846,34" o:connectangles="0,0,0,0,0,0,0,0,0,0,0,0,0,0,0,0,0,0,0,0,0,0,0"/>
                </v:shape>
                <v:shape id="Freeform 63" o:spid="_x0000_s1038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" path="m868,54r-34,l839,54r4,1l843,101r-8,15l867,116r1,-62xe" fillcolor="#007236" stroked="f">
                  <v:path arrowok="t" o:connecttype="custom" o:connectlocs="868,54;834,54;839,54;843,55;843,101;835,116;867,116;868,54" o:connectangles="0,0,0,0,0,0,0,0"/>
                </v:shape>
                <v:shape id="Freeform 64" o:spid="_x0000_s1039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" path="m747,53r-26,l725,58r,16l698,78r-20,9l669,102r5,24l690,137r24,-4l727,121r1,-3l768,118r-3,l697,118r-5,-5l692,97r7,-6l751,91r,-22l747,53xe" fillcolor="#007236" stroked="f">
                  <v:path arrowok="t" o:connecttype="custom" o:connectlocs="747,53;721,53;725,58;725,74;698,78;678,87;669,102;674,126;690,137;714,133;727,121;728,118;768,118;765,118;697,118;692,113;692,97;699,91;751,91;751,69;747,53" o:connectangles="0,0,0,0,0,0,0,0,0,0,0,0,0,0,0,0,0,0,0,0,0"/>
                </v:shape>
                <v:shape id="Freeform 65" o:spid="_x0000_s1040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" path="m768,118r-40,l728,123r-1,12l747,135r20,-1l768,118xe" fillcolor="#007236" stroked="f">
                  <v:path arrowok="t" o:connecttype="custom" o:connectlocs="768,118;728,118;728,123;727,135;747,135;767,134;768,118" o:connectangles="0,0,0,0,0,0,0"/>
                </v:shape>
                <v:shape id="Freeform 66" o:spid="_x0000_s1041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" path="m751,91r-26,l725,106r-8,12l765,118r-3,l755,117r-4,-1l751,91xe" fillcolor="#007236" stroked="f">
                  <v:path arrowok="t" o:connecttype="custom" o:connectlocs="751,91;725,91;725,106;717,118;765,118;762,118;755,117;751,116;751,91" o:connectangles="0,0,0,0,0,0,0,0,0"/>
                </v:shape>
                <v:shape id="Freeform 67" o:spid="_x0000_s1042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" path="m702,35r-18,3l677,59r10,-3l698,53r49,l746,48,730,36,702,35xe" fillcolor="#007236" stroked="f">
                  <v:path arrowok="t" o:connecttype="custom" o:connectlocs="702,35;684,38;677,59;687,56;698,53;747,53;746,48;730,36;702,35" o:connectangles="0,0,0,0,0,0,0,0,0"/>
                </v:shape>
                <v:shape id="Freeform 68" o:spid="_x0000_s1043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" path="m190,34r-22,5l153,53r-9,21l147,104r9,19l171,134r20,3l204,137r13,-2l228,131r-2,-13l177,118r-8,-10l169,91r62,l231,83r,-7l231,74r-62,l170,60r8,-8l225,52,213,39,190,34xe" fillcolor="#007236" stroked="f">
                  <v:path arrowok="t" o:connecttype="custom" o:connectlocs="190,34;168,39;153,53;144,74;147,104;156,123;171,134;191,137;204,137;217,135;228,131;226,118;177,118;169,108;169,91;231,91;231,83;231,76;231,74;169,74;170,60;178,52;225,52;213,39;190,34" o:connectangles="0,0,0,0,0,0,0,0,0,0,0,0,0,0,0,0,0,0,0,0,0,0,0,0,0"/>
                </v:shape>
                <v:shape id="Freeform 69" o:spid="_x0000_s1044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" path="m225,113r-10,3l205,118r21,l225,113xe" fillcolor="#007236" stroked="f">
                  <v:path arrowok="t" o:connecttype="custom" o:connectlocs="225,113;215,116;205,118;226,118;225,113" o:connectangles="0,0,0,0,0"/>
                </v:shape>
                <v:shape id="Freeform 70" o:spid="_x0000_s1045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" path="m225,52r-25,l207,60r,14l231,74,227,54r-2,-2xe" fillcolor="#007236" stroked="f">
                  <v:path arrowok="t" o:connecttype="custom" o:connectlocs="225,52;200,52;207,60;207,74;231,74;227,54;225,52" o:connectangles="0,0,0,0,0,0,0"/>
                </v:shape>
                <v:shape id="Freeform 71" o:spid="_x0000_s1046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" path="m60,l19,,,,,16r5,1l11,18r6,l17,117r-6,l5,118,,120r,15l24,135r16,1l54,136r24,-3l99,125r12,-11l52,114r-6,l42,113r,-92l47,21r6,l115,21,101,9,81,1,60,xe" fillcolor="#007236" stroked="f">
                  <v:path arrowok="t" o:connecttype="custom" o:connectlocs="60,0;19,0;0,0;0,16;5,17;11,18;17,18;17,117;11,117;5,118;0,120;0,135;24,135;40,136;54,136;78,133;99,125;111,114;52,114;46,114;42,113;42,21;47,21;53,21;115,21;101,9;81,1;60,0" o:connectangles="0,0,0,0,0,0,0,0,0,0,0,0,0,0,0,0,0,0,0,0,0,0,0,0,0,0,0,0"/>
                </v:shape>
                <v:shape id="Freeform 72" o:spid="_x0000_s1047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" path="m115,21r-56,l82,26,96,40r5,23l97,90,85,106r-19,8l57,114r54,l114,112,124,93r5,-24l125,42,116,22r-1,-1xe" fillcolor="#007236" stroked="f">
                  <v:path arrowok="t" o:connecttype="custom" o:connectlocs="115,21;59,21;82,26;96,40;101,63;97,90;85,106;66,114;57,114;111,114;114,112;124,93;129,69;125,42;116,22;115,21" o:connectangles="0,0,0,0,0,0,0,0,0,0,0,0,0,0,0,0"/>
                </v:shape>
                <v:shape id="Freeform 73" o:spid="_x0000_s1048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" path="m282,36r-20,l242,37r-1,16l247,53r7,1l259,55r,80l284,135r,-48l290,64r17,-9l342,55r,-1l281,54r,-1l282,48r,-6l282,36xe" fillcolor="#007236" stroked="f">
                  <v:path arrowok="t" o:connecttype="custom" o:connectlocs="282,36;262,36;242,37;241,53;247,53;254,54;259,55;259,135;284,135;284,87;290,64;307,55;342,55;342,54;281,54;281,53;282,48;282,42;282,36" o:connectangles="0,0,0,0,0,0,0,0,0,0,0,0,0,0,0,0,0,0,0"/>
                </v:shape>
                <v:shape id="Freeform 74" o:spid="_x0000_s1049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" path="m342,55r-25,l320,61r,74l345,135r,-70l342,55xe" fillcolor="#007236" stroked="f">
                  <v:path arrowok="t" o:connecttype="custom" o:connectlocs="342,55;317,55;320,61;320,135;345,135;345,65;342,55" o:connectangles="0,0,0,0,0,0,0"/>
                </v:shape>
                <v:shape id="Freeform 75" o:spid="_x0000_s1050" style="position:absolute;width:869;height:186;visibility:visible;mso-wrap-style:square;v-text-anchor:top" coordsize="869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" path="m315,34r-16,l287,42r-6,12l342,54r-3,-9l320,34r-5,xe" fillcolor="#007236" stroked="f">
                  <v:path arrowok="t" o:connecttype="custom" o:connectlocs="315,34;299,34;287,42;281,54;342,54;339,45;320,34;315,34" o:connectangles="0,0,0,0,0,0,0,0"/>
                </v:shape>
              </v:group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AE00B4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6B3D97"/>
    <w:multiLevelType w:val="hybridMultilevel"/>
    <w:tmpl w:val="32E6231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97495"/>
    <w:multiLevelType w:val="hybridMultilevel"/>
    <w:tmpl w:val="720CB5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02C1C"/>
    <w:multiLevelType w:val="multilevel"/>
    <w:tmpl w:val="CA9A2ED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D7279AE"/>
    <w:multiLevelType w:val="hybridMultilevel"/>
    <w:tmpl w:val="229E70E8"/>
    <w:lvl w:ilvl="0" w:tplc="59929C20">
      <w:start w:val="1"/>
      <w:numFmt w:val="decimal"/>
      <w:lvlText w:val="%1."/>
      <w:lvlJc w:val="left"/>
      <w:pPr>
        <w:ind w:left="2268" w:hanging="852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0DAC2458"/>
    <w:multiLevelType w:val="multilevel"/>
    <w:tmpl w:val="E21E5B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28" w:hanging="1800"/>
      </w:pPr>
      <w:rPr>
        <w:rFonts w:hint="default"/>
      </w:rPr>
    </w:lvl>
  </w:abstractNum>
  <w:abstractNum w:abstractNumId="6" w15:restartNumberingAfterBreak="0">
    <w:nsid w:val="0FF85EEC"/>
    <w:multiLevelType w:val="hybridMultilevel"/>
    <w:tmpl w:val="8F9A682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3A68B2"/>
    <w:multiLevelType w:val="hybridMultilevel"/>
    <w:tmpl w:val="3DD22080"/>
    <w:lvl w:ilvl="0" w:tplc="21C2638A">
      <w:start w:val="3"/>
      <w:numFmt w:val="decimal"/>
      <w:lvlText w:val="%1"/>
      <w:lvlJc w:val="left"/>
      <w:pPr>
        <w:ind w:left="262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344" w:hanging="360"/>
      </w:pPr>
    </w:lvl>
    <w:lvl w:ilvl="2" w:tplc="0413001B" w:tentative="1">
      <w:start w:val="1"/>
      <w:numFmt w:val="lowerRoman"/>
      <w:lvlText w:val="%3."/>
      <w:lvlJc w:val="right"/>
      <w:pPr>
        <w:ind w:left="4064" w:hanging="180"/>
      </w:pPr>
    </w:lvl>
    <w:lvl w:ilvl="3" w:tplc="0413000F" w:tentative="1">
      <w:start w:val="1"/>
      <w:numFmt w:val="decimal"/>
      <w:lvlText w:val="%4."/>
      <w:lvlJc w:val="left"/>
      <w:pPr>
        <w:ind w:left="4784" w:hanging="360"/>
      </w:pPr>
    </w:lvl>
    <w:lvl w:ilvl="4" w:tplc="04130019" w:tentative="1">
      <w:start w:val="1"/>
      <w:numFmt w:val="lowerLetter"/>
      <w:lvlText w:val="%5."/>
      <w:lvlJc w:val="left"/>
      <w:pPr>
        <w:ind w:left="5504" w:hanging="360"/>
      </w:pPr>
    </w:lvl>
    <w:lvl w:ilvl="5" w:tplc="0413001B" w:tentative="1">
      <w:start w:val="1"/>
      <w:numFmt w:val="lowerRoman"/>
      <w:lvlText w:val="%6."/>
      <w:lvlJc w:val="right"/>
      <w:pPr>
        <w:ind w:left="6224" w:hanging="180"/>
      </w:pPr>
    </w:lvl>
    <w:lvl w:ilvl="6" w:tplc="0413000F" w:tentative="1">
      <w:start w:val="1"/>
      <w:numFmt w:val="decimal"/>
      <w:lvlText w:val="%7."/>
      <w:lvlJc w:val="left"/>
      <w:pPr>
        <w:ind w:left="6944" w:hanging="360"/>
      </w:pPr>
    </w:lvl>
    <w:lvl w:ilvl="7" w:tplc="04130019" w:tentative="1">
      <w:start w:val="1"/>
      <w:numFmt w:val="lowerLetter"/>
      <w:lvlText w:val="%8."/>
      <w:lvlJc w:val="left"/>
      <w:pPr>
        <w:ind w:left="7664" w:hanging="360"/>
      </w:pPr>
    </w:lvl>
    <w:lvl w:ilvl="8" w:tplc="0413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8" w15:restartNumberingAfterBreak="0">
    <w:nsid w:val="151047C9"/>
    <w:multiLevelType w:val="hybridMultilevel"/>
    <w:tmpl w:val="6F7EB73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55DE0"/>
    <w:multiLevelType w:val="hybridMultilevel"/>
    <w:tmpl w:val="2876B03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957F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AC0752D"/>
    <w:multiLevelType w:val="hybridMultilevel"/>
    <w:tmpl w:val="05E0CAB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EF06F6"/>
    <w:multiLevelType w:val="hybridMultilevel"/>
    <w:tmpl w:val="9A226E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6B2BD6"/>
    <w:multiLevelType w:val="hybridMultilevel"/>
    <w:tmpl w:val="FE02562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30340"/>
    <w:multiLevelType w:val="singleLevel"/>
    <w:tmpl w:val="D22C8C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" w15:restartNumberingAfterBreak="0">
    <w:nsid w:val="242425AB"/>
    <w:multiLevelType w:val="hybridMultilevel"/>
    <w:tmpl w:val="894C91E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0F593A"/>
    <w:multiLevelType w:val="hybridMultilevel"/>
    <w:tmpl w:val="A698A7F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EB0245"/>
    <w:multiLevelType w:val="hybridMultilevel"/>
    <w:tmpl w:val="872AF15E"/>
    <w:lvl w:ilvl="0" w:tplc="35A2EA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3A2F05"/>
    <w:multiLevelType w:val="hybridMultilevel"/>
    <w:tmpl w:val="FC4C9F5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45A5B"/>
    <w:multiLevelType w:val="hybridMultilevel"/>
    <w:tmpl w:val="DBD2A3D8"/>
    <w:lvl w:ilvl="0" w:tplc="8E001578">
      <w:start w:val="3"/>
      <w:numFmt w:val="bullet"/>
      <w:lvlText w:val="-"/>
      <w:lvlJc w:val="left"/>
      <w:pPr>
        <w:ind w:left="3196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0" w15:restartNumberingAfterBreak="0">
    <w:nsid w:val="3592559C"/>
    <w:multiLevelType w:val="hybridMultilevel"/>
    <w:tmpl w:val="FF48184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D2ECB"/>
    <w:multiLevelType w:val="hybridMultilevel"/>
    <w:tmpl w:val="C7882ED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117EB"/>
    <w:multiLevelType w:val="hybridMultilevel"/>
    <w:tmpl w:val="966C200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51DCB"/>
    <w:multiLevelType w:val="hybridMultilevel"/>
    <w:tmpl w:val="9A067F3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34F3C"/>
    <w:multiLevelType w:val="hybridMultilevel"/>
    <w:tmpl w:val="08EC8B0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B5579"/>
    <w:multiLevelType w:val="hybridMultilevel"/>
    <w:tmpl w:val="71C85E1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360A9B"/>
    <w:multiLevelType w:val="hybridMultilevel"/>
    <w:tmpl w:val="1526A1AC"/>
    <w:lvl w:ilvl="0" w:tplc="6494DD08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8C2123"/>
    <w:multiLevelType w:val="hybridMultilevel"/>
    <w:tmpl w:val="9A7E5E6C"/>
    <w:lvl w:ilvl="0" w:tplc="925442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EF618A"/>
    <w:multiLevelType w:val="hybridMultilevel"/>
    <w:tmpl w:val="6CCA105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9F6029"/>
    <w:multiLevelType w:val="hybridMultilevel"/>
    <w:tmpl w:val="F03AAB6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90026A"/>
    <w:multiLevelType w:val="hybridMultilevel"/>
    <w:tmpl w:val="B04E3D94"/>
    <w:lvl w:ilvl="0" w:tplc="9FE47B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6025BC"/>
    <w:multiLevelType w:val="hybridMultilevel"/>
    <w:tmpl w:val="C84228D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FC66E4"/>
    <w:multiLevelType w:val="hybridMultilevel"/>
    <w:tmpl w:val="904295C2"/>
    <w:lvl w:ilvl="0" w:tplc="DF9013E8">
      <w:start w:val="1"/>
      <w:numFmt w:val="bullet"/>
      <w:lvlText w:val=""/>
      <w:lvlJc w:val="left"/>
      <w:pPr>
        <w:ind w:left="360" w:hanging="360"/>
      </w:pPr>
      <w:rPr>
        <w:rFonts w:ascii="Georgia" w:hAnsi="Georgia" w:hint="default"/>
        <w:color w:val="365F91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83612B"/>
    <w:multiLevelType w:val="hybridMultilevel"/>
    <w:tmpl w:val="3AB0C34C"/>
    <w:lvl w:ilvl="0" w:tplc="41909C4E">
      <w:start w:val="3"/>
      <w:numFmt w:val="decimal"/>
      <w:lvlText w:val="%1."/>
      <w:lvlJc w:val="left"/>
      <w:pPr>
        <w:tabs>
          <w:tab w:val="num" w:pos="54"/>
        </w:tabs>
        <w:ind w:left="54" w:hanging="360"/>
      </w:pPr>
      <w:rPr>
        <w:rFonts w:hint="default"/>
      </w:rPr>
    </w:lvl>
    <w:lvl w:ilvl="1" w:tplc="9DA68D7E">
      <w:start w:val="5"/>
      <w:numFmt w:val="bullet"/>
      <w:lvlText w:val="-"/>
      <w:lvlJc w:val="left"/>
      <w:pPr>
        <w:tabs>
          <w:tab w:val="num" w:pos="698"/>
        </w:tabs>
        <w:ind w:left="1134" w:hanging="72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494"/>
        </w:tabs>
        <w:ind w:left="1494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214"/>
        </w:tabs>
        <w:ind w:left="2214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934"/>
        </w:tabs>
        <w:ind w:left="2934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654"/>
        </w:tabs>
        <w:ind w:left="3654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74"/>
        </w:tabs>
        <w:ind w:left="4374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94"/>
        </w:tabs>
        <w:ind w:left="5094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814"/>
        </w:tabs>
        <w:ind w:left="5814" w:hanging="180"/>
      </w:pPr>
    </w:lvl>
  </w:abstractNum>
  <w:abstractNum w:abstractNumId="34" w15:restartNumberingAfterBreak="0">
    <w:nsid w:val="6FA275C0"/>
    <w:multiLevelType w:val="hybridMultilevel"/>
    <w:tmpl w:val="33AA646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332C09"/>
    <w:multiLevelType w:val="hybridMultilevel"/>
    <w:tmpl w:val="1B5CFC6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A95BE0"/>
    <w:multiLevelType w:val="hybridMultilevel"/>
    <w:tmpl w:val="3912F0E4"/>
    <w:lvl w:ilvl="0" w:tplc="97B6B9A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8" w:hanging="360"/>
      </w:pPr>
    </w:lvl>
    <w:lvl w:ilvl="2" w:tplc="0413001B" w:tentative="1">
      <w:start w:val="1"/>
      <w:numFmt w:val="lowerRoman"/>
      <w:lvlText w:val="%3."/>
      <w:lvlJc w:val="right"/>
      <w:pPr>
        <w:ind w:left="3218" w:hanging="180"/>
      </w:pPr>
    </w:lvl>
    <w:lvl w:ilvl="3" w:tplc="0413000F" w:tentative="1">
      <w:start w:val="1"/>
      <w:numFmt w:val="decimal"/>
      <w:lvlText w:val="%4."/>
      <w:lvlJc w:val="left"/>
      <w:pPr>
        <w:ind w:left="3938" w:hanging="360"/>
      </w:pPr>
    </w:lvl>
    <w:lvl w:ilvl="4" w:tplc="04130019" w:tentative="1">
      <w:start w:val="1"/>
      <w:numFmt w:val="lowerLetter"/>
      <w:lvlText w:val="%5."/>
      <w:lvlJc w:val="left"/>
      <w:pPr>
        <w:ind w:left="4658" w:hanging="360"/>
      </w:pPr>
    </w:lvl>
    <w:lvl w:ilvl="5" w:tplc="0413001B" w:tentative="1">
      <w:start w:val="1"/>
      <w:numFmt w:val="lowerRoman"/>
      <w:lvlText w:val="%6."/>
      <w:lvlJc w:val="right"/>
      <w:pPr>
        <w:ind w:left="5378" w:hanging="180"/>
      </w:pPr>
    </w:lvl>
    <w:lvl w:ilvl="6" w:tplc="0413000F" w:tentative="1">
      <w:start w:val="1"/>
      <w:numFmt w:val="decimal"/>
      <w:lvlText w:val="%7."/>
      <w:lvlJc w:val="left"/>
      <w:pPr>
        <w:ind w:left="6098" w:hanging="360"/>
      </w:pPr>
    </w:lvl>
    <w:lvl w:ilvl="7" w:tplc="04130019" w:tentative="1">
      <w:start w:val="1"/>
      <w:numFmt w:val="lowerLetter"/>
      <w:lvlText w:val="%8."/>
      <w:lvlJc w:val="left"/>
      <w:pPr>
        <w:ind w:left="6818" w:hanging="360"/>
      </w:pPr>
    </w:lvl>
    <w:lvl w:ilvl="8" w:tplc="0413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7" w15:restartNumberingAfterBreak="0">
    <w:nsid w:val="742A40A4"/>
    <w:multiLevelType w:val="hybridMultilevel"/>
    <w:tmpl w:val="1A9894D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231EBB"/>
    <w:multiLevelType w:val="hybridMultilevel"/>
    <w:tmpl w:val="BEBCD060"/>
    <w:lvl w:ilvl="0" w:tplc="9CE21544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color w:val="215868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8968DF"/>
    <w:multiLevelType w:val="multilevel"/>
    <w:tmpl w:val="9A36B42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39"/>
  </w:num>
  <w:num w:numId="4">
    <w:abstractNumId w:val="4"/>
  </w:num>
  <w:num w:numId="5">
    <w:abstractNumId w:val="29"/>
  </w:num>
  <w:num w:numId="6">
    <w:abstractNumId w:val="5"/>
  </w:num>
  <w:num w:numId="7">
    <w:abstractNumId w:val="28"/>
  </w:num>
  <w:num w:numId="8">
    <w:abstractNumId w:val="19"/>
  </w:num>
  <w:num w:numId="9">
    <w:abstractNumId w:val="7"/>
  </w:num>
  <w:num w:numId="10">
    <w:abstractNumId w:val="36"/>
  </w:num>
  <w:num w:numId="11">
    <w:abstractNumId w:val="37"/>
  </w:num>
  <w:num w:numId="12">
    <w:abstractNumId w:val="26"/>
  </w:num>
  <w:num w:numId="13">
    <w:abstractNumId w:val="33"/>
  </w:num>
  <w:num w:numId="14">
    <w:abstractNumId w:val="38"/>
  </w:num>
  <w:num w:numId="15">
    <w:abstractNumId w:val="32"/>
  </w:num>
  <w:num w:numId="16">
    <w:abstractNumId w:val="10"/>
  </w:num>
  <w:num w:numId="17">
    <w:abstractNumId w:val="14"/>
  </w:num>
  <w:num w:numId="18">
    <w:abstractNumId w:val="6"/>
  </w:num>
  <w:num w:numId="19">
    <w:abstractNumId w:val="12"/>
  </w:num>
  <w:num w:numId="20">
    <w:abstractNumId w:val="23"/>
  </w:num>
  <w:num w:numId="21">
    <w:abstractNumId w:val="18"/>
  </w:num>
  <w:num w:numId="22">
    <w:abstractNumId w:val="31"/>
  </w:num>
  <w:num w:numId="23">
    <w:abstractNumId w:val="11"/>
  </w:num>
  <w:num w:numId="24">
    <w:abstractNumId w:val="22"/>
  </w:num>
  <w:num w:numId="25">
    <w:abstractNumId w:val="15"/>
  </w:num>
  <w:num w:numId="26">
    <w:abstractNumId w:val="16"/>
  </w:num>
  <w:num w:numId="27">
    <w:abstractNumId w:val="13"/>
  </w:num>
  <w:num w:numId="28">
    <w:abstractNumId w:val="9"/>
  </w:num>
  <w:num w:numId="29">
    <w:abstractNumId w:val="2"/>
  </w:num>
  <w:num w:numId="30">
    <w:abstractNumId w:val="20"/>
  </w:num>
  <w:num w:numId="31">
    <w:abstractNumId w:val="25"/>
  </w:num>
  <w:num w:numId="32">
    <w:abstractNumId w:val="1"/>
  </w:num>
  <w:num w:numId="33">
    <w:abstractNumId w:val="35"/>
  </w:num>
  <w:num w:numId="34">
    <w:abstractNumId w:val="8"/>
  </w:num>
  <w:num w:numId="35">
    <w:abstractNumId w:val="24"/>
  </w:num>
  <w:num w:numId="36">
    <w:abstractNumId w:val="21"/>
  </w:num>
  <w:num w:numId="37">
    <w:abstractNumId w:val="34"/>
  </w:num>
  <w:num w:numId="38">
    <w:abstractNumId w:val="27"/>
  </w:num>
  <w:num w:numId="39">
    <w:abstractNumId w:val="30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6"/>
  <w:displayHorizontalDrawingGridEvery w:val="2"/>
  <w:displayVerticalDrawingGridEvery w:val="2"/>
  <w:noPunctuationKerning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2E"/>
    <w:rsid w:val="00003A33"/>
    <w:rsid w:val="00013036"/>
    <w:rsid w:val="00030D94"/>
    <w:rsid w:val="00036A9A"/>
    <w:rsid w:val="00044D71"/>
    <w:rsid w:val="00064A15"/>
    <w:rsid w:val="00073448"/>
    <w:rsid w:val="000774F1"/>
    <w:rsid w:val="000A78D8"/>
    <w:rsid w:val="000B43A7"/>
    <w:rsid w:val="000C3DBF"/>
    <w:rsid w:val="000C59D1"/>
    <w:rsid w:val="00117AD5"/>
    <w:rsid w:val="00174A2C"/>
    <w:rsid w:val="0018533F"/>
    <w:rsid w:val="00191F2D"/>
    <w:rsid w:val="001946B1"/>
    <w:rsid w:val="001B26ED"/>
    <w:rsid w:val="001C68DA"/>
    <w:rsid w:val="001E7006"/>
    <w:rsid w:val="001E735D"/>
    <w:rsid w:val="00221F7A"/>
    <w:rsid w:val="002330DD"/>
    <w:rsid w:val="00251F3C"/>
    <w:rsid w:val="00265677"/>
    <w:rsid w:val="002B2295"/>
    <w:rsid w:val="002B6ADF"/>
    <w:rsid w:val="002E137A"/>
    <w:rsid w:val="002E6304"/>
    <w:rsid w:val="002F07A4"/>
    <w:rsid w:val="002F68F2"/>
    <w:rsid w:val="00311C65"/>
    <w:rsid w:val="00321A47"/>
    <w:rsid w:val="003342B6"/>
    <w:rsid w:val="0035118A"/>
    <w:rsid w:val="00361330"/>
    <w:rsid w:val="00361D1B"/>
    <w:rsid w:val="0037088F"/>
    <w:rsid w:val="00381575"/>
    <w:rsid w:val="00385D4A"/>
    <w:rsid w:val="003C2C11"/>
    <w:rsid w:val="003C55C6"/>
    <w:rsid w:val="00415665"/>
    <w:rsid w:val="00424ED4"/>
    <w:rsid w:val="00434143"/>
    <w:rsid w:val="0045575C"/>
    <w:rsid w:val="004841D6"/>
    <w:rsid w:val="00497273"/>
    <w:rsid w:val="004A4F8A"/>
    <w:rsid w:val="004A649E"/>
    <w:rsid w:val="004A72D7"/>
    <w:rsid w:val="004B47F4"/>
    <w:rsid w:val="004C18BD"/>
    <w:rsid w:val="004C552E"/>
    <w:rsid w:val="00512FDD"/>
    <w:rsid w:val="00515E6B"/>
    <w:rsid w:val="005276AE"/>
    <w:rsid w:val="00531753"/>
    <w:rsid w:val="0054025F"/>
    <w:rsid w:val="005601C2"/>
    <w:rsid w:val="00583867"/>
    <w:rsid w:val="005958CF"/>
    <w:rsid w:val="005B1DB9"/>
    <w:rsid w:val="005C343E"/>
    <w:rsid w:val="005E12B4"/>
    <w:rsid w:val="005F1764"/>
    <w:rsid w:val="0060241F"/>
    <w:rsid w:val="0062404C"/>
    <w:rsid w:val="00630131"/>
    <w:rsid w:val="006312C1"/>
    <w:rsid w:val="00635740"/>
    <w:rsid w:val="00657586"/>
    <w:rsid w:val="00664676"/>
    <w:rsid w:val="0066712C"/>
    <w:rsid w:val="006718A6"/>
    <w:rsid w:val="00676438"/>
    <w:rsid w:val="00677BC9"/>
    <w:rsid w:val="006849B4"/>
    <w:rsid w:val="006A3BF6"/>
    <w:rsid w:val="006B639E"/>
    <w:rsid w:val="006C7FA6"/>
    <w:rsid w:val="006E1758"/>
    <w:rsid w:val="00755171"/>
    <w:rsid w:val="0075560A"/>
    <w:rsid w:val="00795CED"/>
    <w:rsid w:val="007C63A9"/>
    <w:rsid w:val="007D338B"/>
    <w:rsid w:val="007F6AC9"/>
    <w:rsid w:val="00827EED"/>
    <w:rsid w:val="0084654C"/>
    <w:rsid w:val="00850400"/>
    <w:rsid w:val="008A337F"/>
    <w:rsid w:val="008B4715"/>
    <w:rsid w:val="008F5FAA"/>
    <w:rsid w:val="00905A4F"/>
    <w:rsid w:val="00912E2E"/>
    <w:rsid w:val="00933265"/>
    <w:rsid w:val="009606C8"/>
    <w:rsid w:val="00962ECE"/>
    <w:rsid w:val="00971FC3"/>
    <w:rsid w:val="009D71AE"/>
    <w:rsid w:val="009F4BBD"/>
    <w:rsid w:val="00A245C4"/>
    <w:rsid w:val="00A878B8"/>
    <w:rsid w:val="00A944B6"/>
    <w:rsid w:val="00A970DE"/>
    <w:rsid w:val="00AA4569"/>
    <w:rsid w:val="00AB411F"/>
    <w:rsid w:val="00AD0ED8"/>
    <w:rsid w:val="00AF6D7F"/>
    <w:rsid w:val="00B2131E"/>
    <w:rsid w:val="00B22692"/>
    <w:rsid w:val="00B233A7"/>
    <w:rsid w:val="00B23E2F"/>
    <w:rsid w:val="00B37668"/>
    <w:rsid w:val="00B37FC4"/>
    <w:rsid w:val="00B63307"/>
    <w:rsid w:val="00B64B36"/>
    <w:rsid w:val="00B820E5"/>
    <w:rsid w:val="00B92629"/>
    <w:rsid w:val="00BB79F0"/>
    <w:rsid w:val="00BC1A13"/>
    <w:rsid w:val="00BC3F3C"/>
    <w:rsid w:val="00BC6180"/>
    <w:rsid w:val="00BC7288"/>
    <w:rsid w:val="00BD4820"/>
    <w:rsid w:val="00BE4CD1"/>
    <w:rsid w:val="00C16939"/>
    <w:rsid w:val="00C710BD"/>
    <w:rsid w:val="00C77C35"/>
    <w:rsid w:val="00CB1F9A"/>
    <w:rsid w:val="00CB299A"/>
    <w:rsid w:val="00CE1E07"/>
    <w:rsid w:val="00CE6AE3"/>
    <w:rsid w:val="00D10DAE"/>
    <w:rsid w:val="00D403DB"/>
    <w:rsid w:val="00D42AB0"/>
    <w:rsid w:val="00D45341"/>
    <w:rsid w:val="00D620C3"/>
    <w:rsid w:val="00D90ABF"/>
    <w:rsid w:val="00DA55BC"/>
    <w:rsid w:val="00DD2A96"/>
    <w:rsid w:val="00DE150E"/>
    <w:rsid w:val="00DF2F7E"/>
    <w:rsid w:val="00DF68B9"/>
    <w:rsid w:val="00DF7A3A"/>
    <w:rsid w:val="00E00490"/>
    <w:rsid w:val="00E132C6"/>
    <w:rsid w:val="00E20332"/>
    <w:rsid w:val="00E30269"/>
    <w:rsid w:val="00E323F7"/>
    <w:rsid w:val="00E3705C"/>
    <w:rsid w:val="00E6094E"/>
    <w:rsid w:val="00E94772"/>
    <w:rsid w:val="00E96932"/>
    <w:rsid w:val="00E9794A"/>
    <w:rsid w:val="00EC07A3"/>
    <w:rsid w:val="00EE2CA7"/>
    <w:rsid w:val="00EF217C"/>
    <w:rsid w:val="00F12516"/>
    <w:rsid w:val="00F2082C"/>
    <w:rsid w:val="00F212DB"/>
    <w:rsid w:val="00F22442"/>
    <w:rsid w:val="00F36C37"/>
    <w:rsid w:val="00F43F99"/>
    <w:rsid w:val="00F77497"/>
    <w:rsid w:val="00F776F8"/>
    <w:rsid w:val="00F83D67"/>
    <w:rsid w:val="00F914FE"/>
    <w:rsid w:val="00F972E6"/>
    <w:rsid w:val="00FB5899"/>
    <w:rsid w:val="00FF2689"/>
    <w:rsid w:val="00FF3B9C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ecimalSymbol w:val=","/>
  <w:listSeparator w:val=";"/>
  <w14:docId w14:val="457E1E04"/>
  <w15:docId w15:val="{15F87A90-720F-4587-97C4-F2EF5690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2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qFormat/>
    <w:pPr>
      <w:tabs>
        <w:tab w:val="left" w:pos="5170"/>
      </w:tabs>
      <w:spacing w:before="240" w:after="120"/>
      <w:outlineLvl w:val="0"/>
    </w:pPr>
    <w:rPr>
      <w:rFonts w:cs="Arial"/>
      <w:bCs/>
      <w:kern w:val="28"/>
      <w:sz w:val="32"/>
      <w:szCs w:val="32"/>
    </w:rPr>
  </w:style>
  <w:style w:type="paragraph" w:customStyle="1" w:styleId="kopje">
    <w:name w:val="kopje"/>
    <w:basedOn w:val="Standaard"/>
    <w:pPr>
      <w:spacing w:after="60"/>
    </w:pPr>
    <w:rPr>
      <w:rFonts w:ascii="Arial" w:hAnsi="Arial" w:cs="Arial"/>
      <w:sz w:val="14"/>
    </w:rPr>
  </w:style>
  <w:style w:type="paragraph" w:customStyle="1" w:styleId="kopjeinhoud">
    <w:name w:val="kopjeinhoud"/>
    <w:basedOn w:val="kopje"/>
    <w:pPr>
      <w:spacing w:after="120"/>
    </w:pPr>
    <w:rPr>
      <w:rFonts w:ascii="Times New Roman" w:hAnsi="Times New Roman" w:cs="Times New Roman"/>
      <w:sz w:val="18"/>
    </w:rPr>
  </w:style>
  <w:style w:type="paragraph" w:customStyle="1" w:styleId="kop">
    <w:name w:val="kop"/>
    <w:basedOn w:val="kopinhoud"/>
    <w:rPr>
      <w:rFonts w:ascii="Arial" w:hAnsi="Arial" w:cs="Arial"/>
      <w:sz w:val="18"/>
    </w:rPr>
  </w:style>
  <w:style w:type="paragraph" w:customStyle="1" w:styleId="kopinhoud">
    <w:name w:val="kopinhoud"/>
    <w:basedOn w:val="kopjeinhoud"/>
    <w:rPr>
      <w:sz w:val="22"/>
    </w:rPr>
  </w:style>
  <w:style w:type="paragraph" w:customStyle="1" w:styleId="eind">
    <w:name w:val="eind"/>
    <w:basedOn w:val="kop"/>
    <w:rPr>
      <w:sz w:val="2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  <w:jc w:val="right"/>
    </w:pPr>
    <w:rPr>
      <w:sz w:val="18"/>
    </w:rPr>
  </w:style>
  <w:style w:type="character" w:styleId="Paginanummer">
    <w:name w:val="page number"/>
    <w:basedOn w:val="Standaardalinea-lettertype"/>
  </w:style>
  <w:style w:type="paragraph" w:customStyle="1" w:styleId="Subtitel3">
    <w:name w:val="Subtitel3"/>
    <w:basedOn w:val="Standaard"/>
    <w:rsid w:val="00A944B6"/>
    <w:pPr>
      <w:jc w:val="center"/>
    </w:pPr>
    <w:rPr>
      <w:sz w:val="20"/>
    </w:rPr>
  </w:style>
  <w:style w:type="paragraph" w:styleId="Lijstnummering">
    <w:name w:val="List Number"/>
    <w:basedOn w:val="Standaard"/>
    <w:pPr>
      <w:numPr>
        <w:numId w:val="2"/>
      </w:numPr>
    </w:pPr>
  </w:style>
  <w:style w:type="paragraph" w:customStyle="1" w:styleId="Titelrechts">
    <w:name w:val="Titelrechts"/>
    <w:basedOn w:val="Titel"/>
    <w:rsid w:val="00A944B6"/>
    <w:pPr>
      <w:spacing w:after="240"/>
      <w:jc w:val="right"/>
    </w:pPr>
  </w:style>
  <w:style w:type="paragraph" w:styleId="Documentstructuur">
    <w:name w:val="Document Map"/>
    <w:basedOn w:val="Standaard"/>
    <w:semiHidden/>
    <w:rsid w:val="00D10DAE"/>
    <w:pPr>
      <w:shd w:val="clear" w:color="auto" w:fill="000080"/>
    </w:pPr>
    <w:rPr>
      <w:rFonts w:ascii="Tahoma" w:hAnsi="Tahoma" w:cs="Tahoma"/>
    </w:rPr>
  </w:style>
  <w:style w:type="table" w:styleId="Tabelraster">
    <w:name w:val="Table Grid"/>
    <w:basedOn w:val="Standaardtabel"/>
    <w:uiPriority w:val="59"/>
    <w:rsid w:val="00F43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leinkop">
    <w:name w:val="Kleinkop"/>
    <w:basedOn w:val="Standaard"/>
    <w:rsid w:val="00BB79F0"/>
    <w:pPr>
      <w:tabs>
        <w:tab w:val="left" w:pos="5670"/>
      </w:tabs>
    </w:pPr>
    <w:rPr>
      <w:rFonts w:ascii="Janson" w:hAnsi="Janson"/>
      <w:sz w:val="18"/>
      <w:szCs w:val="18"/>
    </w:rPr>
  </w:style>
  <w:style w:type="paragraph" w:styleId="Bijschrift">
    <w:name w:val="caption"/>
    <w:basedOn w:val="Standaard"/>
    <w:next w:val="Standaard"/>
    <w:unhideWhenUsed/>
    <w:qFormat/>
    <w:rsid w:val="00EE2CA7"/>
    <w:pPr>
      <w:widowControl w:val="0"/>
      <w:overflowPunct w:val="0"/>
      <w:autoSpaceDE w:val="0"/>
      <w:autoSpaceDN w:val="0"/>
      <w:adjustRightInd w:val="0"/>
      <w:spacing w:after="200"/>
      <w:textAlignment w:val="baseline"/>
    </w:pPr>
    <w:rPr>
      <w:rFonts w:ascii="Arial" w:hAnsi="Arial"/>
      <w:b/>
      <w:bCs/>
      <w:color w:val="4F81BD"/>
      <w:sz w:val="18"/>
      <w:szCs w:val="18"/>
      <w:lang w:val="nl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C68D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C68DA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2F68F2"/>
    <w:rPr>
      <w:color w:val="808080"/>
    </w:rPr>
  </w:style>
  <w:style w:type="paragraph" w:styleId="Lijstalinea">
    <w:name w:val="List Paragraph"/>
    <w:basedOn w:val="Standaard"/>
    <w:uiPriority w:val="34"/>
    <w:qFormat/>
    <w:rsid w:val="00BC3F3C"/>
    <w:pPr>
      <w:ind w:left="720"/>
      <w:contextualSpacing/>
    </w:pPr>
  </w:style>
  <w:style w:type="paragraph" w:styleId="Plattetekst">
    <w:name w:val="Body Text"/>
    <w:basedOn w:val="Standaard"/>
    <w:link w:val="PlattetekstChar"/>
    <w:semiHidden/>
    <w:rsid w:val="00064A15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Arial" w:hAnsi="Arial"/>
      <w:snapToGrid w:val="0"/>
    </w:rPr>
  </w:style>
  <w:style w:type="character" w:customStyle="1" w:styleId="PlattetekstChar">
    <w:name w:val="Platte tekst Char"/>
    <w:basedOn w:val="Standaardalinea-lettertype"/>
    <w:link w:val="Plattetekst"/>
    <w:semiHidden/>
    <w:rsid w:val="00064A15"/>
    <w:rPr>
      <w:rFonts w:ascii="Arial" w:hAnsi="Arial"/>
      <w:snapToGrid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officexp\dsb%20sjablonen\sjablonen\ibdh\IBDHMemo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916130-B620-45D8-9AF1-6F98A3B8BE2B}"/>
      </w:docPartPr>
      <w:docPartBody>
        <w:p w:rsidR="00BF4586" w:rsidRDefault="00002E5C">
          <w:r w:rsidRPr="00B558E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F8CDA8-06E6-428F-BF15-10FE55D7F4F2}"/>
      </w:docPartPr>
      <w:docPartBody>
        <w:p w:rsidR="00BF4586" w:rsidRDefault="00002E5C">
          <w:r w:rsidRPr="00B558E6">
            <w:rPr>
              <w:rStyle w:val="Tekstvantijdelijkeaanduiding"/>
            </w:rPr>
            <w:t>Kies een item.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161B0-406E-431B-A3F8-8B5DB3D8C19D}"/>
      </w:docPartPr>
      <w:docPartBody>
        <w:p w:rsidR="00BF4586" w:rsidRDefault="00002E5C">
          <w:r w:rsidRPr="00B558E6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nson"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5C"/>
    <w:rsid w:val="00002E5C"/>
    <w:rsid w:val="00BF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02E5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IbDH</TermName>
          <TermId xmlns="http://schemas.microsoft.com/office/infopath/2007/PartnerControls">e5eb7d5e-b48e-46a6-a3d2-d3f0451e744d</TermId>
        </TermInfo>
      </Terms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Overzicht</TermName>
          <TermId xmlns="http://schemas.microsoft.com/office/infopath/2007/PartnerControls">c962c92b-6a87-487b-9c0a-ccacaebd6f0d</TermId>
        </TermInfo>
      </Terms>
    </ofae577968ed4be8b7cfa6b3c1b2b2a3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</TermName>
          <TermId xmlns="http://schemas.microsoft.com/office/infopath/2007/PartnerControls">0b0356e2-fd16-4758-a4f6-ff0c54d95155</TermId>
        </TermInfo>
      </Terms>
    </ebb03eb60f1c456383d550cda2a2ac01>
    <TaxCatchAll xmlns="cad755b6-d270-493f-83c9-ae784197a3f5">
      <Value>10</Value>
      <Value>22</Value>
      <Value>14</Value>
    </TaxCatchAll>
    <_dlc_DocId xmlns="cad755b6-d270-493f-83c9-ae784197a3f5">3APPTYR4QC3E-1565055836-494</_dlc_DocId>
    <_dlc_DocIdUrl xmlns="cad755b6-d270-493f-83c9-ae784197a3f5">
      <Url>https://denhaag.sharepoint.com/sites/DEbasis_DSB_IBDH/_layouts/15/DocIdRedir.aspx?ID=3APPTYR4QC3E-1565055836-494</Url>
      <Description>3APPTYR4QC3E-1565055836-494</Description>
    </_dlc_DocIdUrl>
    <meerdere xmlns="feccc142-4060-420f-a1b5-2cd9e7325784" xsi:nil="true"/>
    <o412d8822893462f86d2ad3813a733a2 xmlns="feccc142-4060-420f-a1b5-2cd9e7325784">
      <Terms xmlns="http://schemas.microsoft.com/office/infopath/2007/PartnerControls"/>
    </o412d8822893462f86d2ad3813a733a2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96F3337FF038F3479DC8CE603DDFD9DC" ma:contentTypeVersion="20" ma:contentTypeDescription="Maak een nieuw Word document." ma:contentTypeScope="" ma:versionID="1a491e7ec5868217efa6e5f3a55ad7c7">
  <xsd:schema xmlns:xsd="http://www.w3.org/2001/XMLSchema" xmlns:xs="http://www.w3.org/2001/XMLSchema" xmlns:p="http://schemas.microsoft.com/office/2006/metadata/properties" xmlns:ns1="http://schemas.microsoft.com/sharepoint/v3" xmlns:ns2="cad755b6-d270-493f-83c9-ae784197a3f5" xmlns:ns3="feccc142-4060-420f-a1b5-2cd9e7325784" targetNamespace="http://schemas.microsoft.com/office/2006/metadata/properties" ma:root="true" ma:fieldsID="5fc494911376ec29deb65c089312e1b9" ns1:_="" ns2:_="" ns3:_="">
    <xsd:import namespace="http://schemas.microsoft.com/sharepoint/v3"/>
    <xsd:import namespace="cad755b6-d270-493f-83c9-ae784197a3f5"/>
    <xsd:import namespace="feccc142-4060-420f-a1b5-2cd9e732578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o412d8822893462f86d2ad3813a733a2" minOccurs="0"/>
                <xsd:element ref="ns3:MediaServiceMetadata" minOccurs="0"/>
                <xsd:element ref="ns3:MediaServiceFastMetadata" minOccurs="0"/>
                <xsd:element ref="ns3:meerdere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readOnly="false" ma:fieldId="{ebb03eb6-0f1c-4563-83d5-50cda2a2ac01}" ma:sspId="0f84c60b-fce4-43bd-9f97-923732063525" ma:termSetId="51e01eda-f6c7-4e21-bf5d-763327358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0bdd7a5b-4713-47b0-aedd-2c11acbc9789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0bdd7a5b-4713-47b0-aedd-2c11acbc9789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cc142-4060-420f-a1b5-2cd9e7325784" elementFormDefault="qualified">
    <xsd:import namespace="http://schemas.microsoft.com/office/2006/documentManagement/types"/>
    <xsd:import namespace="http://schemas.microsoft.com/office/infopath/2007/PartnerControls"/>
    <xsd:element name="o412d8822893462f86d2ad3813a733a2" ma:index="20" nillable="true" ma:taxonomy="true" ma:internalName="o412d8822893462f86d2ad3813a733a2" ma:taxonomyFieldName="Cluster" ma:displayName="Cluster" ma:default="" ma:fieldId="{8412d882-2893-462f-86d2-ad3813a733a2}" ma:sspId="0f84c60b-fce4-43bd-9f97-923732063525" ma:termSetId="459c817b-60cf-4615-9560-91467aa41a1a" ma:anchorId="eff571de-8821-4a42-9dfd-90229e2d05b8" ma:open="false" ma:isKeyword="false">
      <xsd:complexType>
        <xsd:sequence>
          <xsd:element ref="pc:Terms" minOccurs="0" maxOccurs="1"/>
        </xsd:sequence>
      </xsd:complex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erdere" ma:index="23" nillable="true" ma:displayName="meerdere" ma:format="Dropdown" ma:internalName="meerder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A48A8-1BFC-4506-B17F-FDD1B03D472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147B688-E934-47C1-BCB6-601687D03083}">
  <ds:schemaRefs>
    <ds:schemaRef ds:uri="http://purl.org/dc/terms/"/>
    <ds:schemaRef ds:uri="feccc142-4060-420f-a1b5-2cd9e7325784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3E4898C-2EB9-4F77-820D-FA3648F20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FC5507-BA20-4B5C-BC56-E49D37C25B4B}"/>
</file>

<file path=customXml/itemProps5.xml><?xml version="1.0" encoding="utf-8"?>
<ds:datastoreItem xmlns:ds="http://schemas.openxmlformats.org/officeDocument/2006/customXml" ds:itemID="{12297BAB-1F99-488D-B813-1CB6E0D3C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IBDHMemo</Template>
  <TotalTime>1</TotalTime>
  <Pages>2</Pages>
  <Words>319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document staand</vt:lpstr>
    </vt:vector>
  </TitlesOfParts>
  <Company>Gemeente Den haag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4.1.aj Formulier Aanleg- en revisiegegevens asfaltverharding 1.1 dec 2020</dc:title>
  <dc:creator>sbpeuka</dc:creator>
  <cp:keywords>IbDH</cp:keywords>
  <cp:lastModifiedBy>Marijke de Bree Andela</cp:lastModifiedBy>
  <cp:revision>2</cp:revision>
  <cp:lastPrinted>2019-01-25T08:28:00Z</cp:lastPrinted>
  <dcterms:created xsi:type="dcterms:W3CDTF">2020-12-14T10:44:00Z</dcterms:created>
  <dcterms:modified xsi:type="dcterms:W3CDTF">2020-12-14T10:44:00Z</dcterms:modified>
  <cp:category>Memo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gBedrijf">
    <vt:lpwstr/>
  </property>
  <property fmtid="{D5CDD505-2E9C-101B-9397-08002B2CF9AE}" pid="3" name="dlgAfdeling">
    <vt:lpwstr/>
  </property>
  <property fmtid="{D5CDD505-2E9C-101B-9397-08002B2CF9AE}" pid="4" name="dlgFunctie">
    <vt:lpwstr>jun. administrateur</vt:lpwstr>
  </property>
  <property fmtid="{D5CDD505-2E9C-101B-9397-08002B2CF9AE}" pid="5" name="dlgDatum">
    <vt:lpwstr>22 juli 2003</vt:lpwstr>
  </property>
  <property fmtid="{D5CDD505-2E9C-101B-9397-08002B2CF9AE}" pid="6" name="dlgAfzender">
    <vt:lpwstr>A Peuk</vt:lpwstr>
  </property>
  <property fmtid="{D5CDD505-2E9C-101B-9397-08002B2CF9AE}" pid="7" name="dlgNamensvoorkeur">
    <vt:lpwstr>sbpeuka.ini</vt:lpwstr>
  </property>
  <property fmtid="{D5CDD505-2E9C-101B-9397-08002B2CF9AE}" pid="8" name="dlgOpslagpad">
    <vt:lpwstr>h:\mijn documenten</vt:lpwstr>
  </property>
  <property fmtid="{D5CDD505-2E9C-101B-9397-08002B2CF9AE}" pid="9" name="dlgProjectnummer">
    <vt:lpwstr/>
  </property>
  <property fmtid="{D5CDD505-2E9C-101B-9397-08002B2CF9AE}" pid="10" name="dlgOnderwerp">
    <vt:lpwstr/>
  </property>
  <property fmtid="{D5CDD505-2E9C-101B-9397-08002B2CF9AE}" pid="11" name="dlgEigenfaxnummer">
    <vt:lpwstr>353 6330</vt:lpwstr>
  </property>
  <property fmtid="{D5CDD505-2E9C-101B-9397-08002B2CF9AE}" pid="12" name="dlgDoorkiesnummer">
    <vt:lpwstr>353 6332</vt:lpwstr>
  </property>
  <property fmtid="{D5CDD505-2E9C-101B-9397-08002B2CF9AE}" pid="13" name="dlgEigenafdeling">
    <vt:lpwstr>Bedrijfsbureau</vt:lpwstr>
  </property>
  <property fmtid="{D5CDD505-2E9C-101B-9397-08002B2CF9AE}" pid="14" name="dlgprj2">
    <vt:lpwstr>2003</vt:lpwstr>
  </property>
  <property fmtid="{D5CDD505-2E9C-101B-9397-08002B2CF9AE}" pid="15" name="dlgprj3">
    <vt:lpwstr/>
  </property>
  <property fmtid="{D5CDD505-2E9C-101B-9397-08002B2CF9AE}" pid="16" name="dlgprj1">
    <vt:lpwstr/>
  </property>
  <property fmtid="{D5CDD505-2E9C-101B-9397-08002B2CF9AE}" pid="17" name="ContentTypeId">
    <vt:lpwstr>0x0101008696D14171FA4CED8F032AD334D7A9EF0096F3337FF038F3479DC8CE603DDFD9DC</vt:lpwstr>
  </property>
  <property fmtid="{D5CDD505-2E9C-101B-9397-08002B2CF9AE}" pid="18" name="_dlc_DocIdItemGuid">
    <vt:lpwstr>c3953fdb-9c19-482d-a1c3-243a8aa54ddb</vt:lpwstr>
  </property>
  <property fmtid="{D5CDD505-2E9C-101B-9397-08002B2CF9AE}" pid="19" name="Jaar">
    <vt:lpwstr>1;#2019|dc204854-91f3-4ee1-9948-fc66bf60ba48</vt:lpwstr>
  </property>
  <property fmtid="{D5CDD505-2E9C-101B-9397-08002B2CF9AE}" pid="20" name="TaxKeyword">
    <vt:lpwstr>14;#IbDH|e5eb7d5e-b48e-46a6-a3d2-d3f0451e744d</vt:lpwstr>
  </property>
  <property fmtid="{D5CDD505-2E9C-101B-9397-08002B2CF9AE}" pid="21" name="Teamtrefwoorden">
    <vt:lpwstr>22;#Document|0b0356e2-fd16-4758-a4f6-ff0c54d95155</vt:lpwstr>
  </property>
  <property fmtid="{D5CDD505-2E9C-101B-9397-08002B2CF9AE}" pid="22" name="Documentsoort">
    <vt:lpwstr>10;#Overzicht|c962c92b-6a87-487b-9c0a-ccacaebd6f0d</vt:lpwstr>
  </property>
  <property fmtid="{D5CDD505-2E9C-101B-9397-08002B2CF9AE}" pid="23" name="Organisatieonderdeel">
    <vt:lpwstr>2;#DSB|492a426c-4efe-4c7b-b82e-24eec652d9e5</vt:lpwstr>
  </property>
  <property fmtid="{D5CDD505-2E9C-101B-9397-08002B2CF9AE}" pid="24" name="Cluster">
    <vt:lpwstr/>
  </property>
  <property fmtid="{D5CDD505-2E9C-101B-9397-08002B2CF9AE}" pid="25" name="iadc89b14e6f46d3bf0676593dca1557">
    <vt:lpwstr/>
  </property>
  <property fmtid="{D5CDD505-2E9C-101B-9397-08002B2CF9AE}" pid="26" name="Dossiertype">
    <vt:lpwstr/>
  </property>
</Properties>
</file>