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3AA79" w14:textId="77777777" w:rsidR="00A039AB" w:rsidRPr="008F558B" w:rsidRDefault="00053203" w:rsidP="00A039AB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STAAT VAN VERREKENPRIJZEN</w:t>
      </w:r>
    </w:p>
    <w:p w14:paraId="523F9915" w14:textId="77777777" w:rsidR="001D0F28" w:rsidRDefault="001D0F28" w:rsidP="001D0F28">
      <w:pPr>
        <w:spacing w:line="26" w:lineRule="atLeast"/>
        <w:ind w:right="-879"/>
        <w:rPr>
          <w:sz w:val="22"/>
          <w:szCs w:val="22"/>
        </w:rPr>
      </w:pPr>
      <w:r>
        <w:rPr>
          <w:sz w:val="22"/>
          <w:szCs w:val="22"/>
        </w:rPr>
        <w:t>B</w:t>
      </w:r>
      <w:r w:rsidRPr="00066BE4">
        <w:rPr>
          <w:sz w:val="22"/>
          <w:szCs w:val="22"/>
        </w:rPr>
        <w:t xml:space="preserve">ehorende </w:t>
      </w:r>
      <w:r>
        <w:rPr>
          <w:sz w:val="22"/>
          <w:szCs w:val="22"/>
        </w:rPr>
        <w:t xml:space="preserve">bij het subgunningscriterium </w:t>
      </w:r>
      <w:r w:rsidRPr="00F60864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>rijs</w:t>
      </w:r>
      <w:r>
        <w:rPr>
          <w:sz w:val="22"/>
          <w:szCs w:val="22"/>
        </w:rPr>
        <w:t xml:space="preserve"> ten behoeve van de inschrijving voor</w:t>
      </w:r>
      <w:r w:rsidRPr="00066BE4">
        <w:rPr>
          <w:sz w:val="22"/>
          <w:szCs w:val="22"/>
        </w:rPr>
        <w:t xml:space="preserve"> </w:t>
      </w:r>
      <w:r w:rsidR="00AA51AD">
        <w:rPr>
          <w:sz w:val="22"/>
          <w:szCs w:val="22"/>
        </w:rPr>
        <w:t>inspectie en onderhoud beeldende kunstobjecten</w:t>
      </w:r>
      <w:r w:rsidR="00504BB7">
        <w:rPr>
          <w:sz w:val="22"/>
          <w:szCs w:val="22"/>
        </w:rPr>
        <w:t>.</w:t>
      </w:r>
    </w:p>
    <w:p w14:paraId="6CE08C26" w14:textId="77777777" w:rsidR="00B11D7B" w:rsidRDefault="00B11D7B" w:rsidP="008F558B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</w:p>
    <w:p w14:paraId="7D6D7F9E" w14:textId="77777777" w:rsidR="00B11D7B" w:rsidRDefault="00B11D7B" w:rsidP="008F558B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</w:p>
    <w:p w14:paraId="6CC5CD4D" w14:textId="799E7169" w:rsidR="001C3855" w:rsidRPr="001C3855" w:rsidRDefault="00053203" w:rsidP="001C3855">
      <w:r>
        <w:t xml:space="preserve">Ondergetekende verklaart, dat voor </w:t>
      </w:r>
      <w:r w:rsidR="001C3855">
        <w:t>aanvullende/variabele</w:t>
      </w:r>
      <w:r>
        <w:t xml:space="preserve"> diensten die </w:t>
      </w:r>
      <w:r w:rsidR="000353C2">
        <w:t xml:space="preserve">conform </w:t>
      </w:r>
      <w:bookmarkStart w:id="0" w:name="_Toc488221388"/>
      <w:r w:rsidR="001C3855" w:rsidRPr="001C3855">
        <w:rPr>
          <w:i/>
        </w:rPr>
        <w:t>0</w:t>
      </w:r>
      <w:r w:rsidR="008E4683">
        <w:rPr>
          <w:i/>
        </w:rPr>
        <w:t>5</w:t>
      </w:r>
      <w:r w:rsidR="001C3855" w:rsidRPr="001C3855">
        <w:rPr>
          <w:i/>
        </w:rPr>
        <w:t>.Financiële aspecten</w:t>
      </w:r>
      <w:bookmarkEnd w:id="0"/>
      <w:r w:rsidR="001C3855">
        <w:t xml:space="preserve"> van het Programma van Eisen</w:t>
      </w:r>
      <w:r w:rsidR="00335C40">
        <w:t xml:space="preserve"> </w:t>
      </w:r>
      <w:r>
        <w:t>voor verrekening</w:t>
      </w:r>
      <w:r w:rsidR="001C3855">
        <w:t xml:space="preserve"> </w:t>
      </w:r>
      <w:r>
        <w:t xml:space="preserve">in aanmerking komen, de volgende </w:t>
      </w:r>
      <w:r w:rsidRPr="003C4D59">
        <w:rPr>
          <w:u w:val="single"/>
        </w:rPr>
        <w:t>vaste</w:t>
      </w:r>
      <w:r>
        <w:t xml:space="preserve"> </w:t>
      </w:r>
      <w:r w:rsidRPr="00075584">
        <w:t xml:space="preserve">tarieven </w:t>
      </w:r>
      <w:r w:rsidRPr="00075584">
        <w:rPr>
          <w:szCs w:val="18"/>
        </w:rPr>
        <w:t>(exclusief BTW)</w:t>
      </w:r>
      <w:r>
        <w:rPr>
          <w:szCs w:val="18"/>
        </w:rPr>
        <w:t xml:space="preserve"> </w:t>
      </w:r>
      <w:r>
        <w:rPr>
          <w:bCs/>
          <w:szCs w:val="18"/>
        </w:rPr>
        <w:t>gelden:</w:t>
      </w:r>
      <w:r w:rsidR="001C3855">
        <w:rPr>
          <w:bCs/>
          <w:szCs w:val="18"/>
        </w:rPr>
        <w:t xml:space="preserve">  </w:t>
      </w:r>
    </w:p>
    <w:p w14:paraId="7B61FB61" w14:textId="77777777" w:rsidR="00053203" w:rsidRDefault="00053203" w:rsidP="00053203">
      <w:pPr>
        <w:ind w:right="855"/>
        <w:rPr>
          <w:bCs/>
          <w:szCs w:val="18"/>
        </w:rPr>
      </w:pPr>
      <w:bookmarkStart w:id="1" w:name="_Toc296084881"/>
      <w:bookmarkStart w:id="2" w:name="_Toc296084913"/>
      <w:bookmarkStart w:id="3" w:name="_Toc313612530"/>
      <w:bookmarkEnd w:id="1"/>
      <w:bookmarkEnd w:id="2"/>
    </w:p>
    <w:bookmarkEnd w:id="3"/>
    <w:tbl>
      <w:tblPr>
        <w:tblStyle w:val="Tabelraster"/>
        <w:tblW w:w="85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701"/>
      </w:tblGrid>
      <w:tr w:rsidR="00AA51AD" w:rsidRPr="00AA51AD" w14:paraId="35AC54DC" w14:textId="77777777" w:rsidTr="008B02AA">
        <w:trPr>
          <w:trHeight w:val="1014"/>
        </w:trPr>
        <w:tc>
          <w:tcPr>
            <w:tcW w:w="3402" w:type="dxa"/>
          </w:tcPr>
          <w:p w14:paraId="78F5B48B" w14:textId="77777777" w:rsidR="00AA51AD" w:rsidRPr="00AA51AD" w:rsidRDefault="00AA51AD" w:rsidP="00053203">
            <w:pPr>
              <w:ind w:right="855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51C1F87" w14:textId="77777777" w:rsidR="00AA51AD" w:rsidRPr="00AA51AD" w:rsidRDefault="00AA51AD" w:rsidP="009E2341">
            <w:pPr>
              <w:pStyle w:val="Kop2"/>
              <w:rPr>
                <w:sz w:val="16"/>
                <w:szCs w:val="16"/>
              </w:rPr>
            </w:pPr>
            <w:r w:rsidRPr="00AA51AD">
              <w:rPr>
                <w:sz w:val="16"/>
                <w:szCs w:val="16"/>
              </w:rPr>
              <w:t>Verrekenprijs</w:t>
            </w:r>
            <w:r w:rsidRPr="00AA51AD">
              <w:rPr>
                <w:rStyle w:val="Voetnootmarkering"/>
                <w:b/>
                <w:sz w:val="16"/>
                <w:szCs w:val="16"/>
              </w:rPr>
              <w:footnoteReference w:id="1"/>
            </w:r>
            <w:r w:rsidRPr="00AA51AD">
              <w:rPr>
                <w:sz w:val="16"/>
                <w:szCs w:val="16"/>
              </w:rPr>
              <w:t xml:space="preserve"> per uur tussen 07:00 uur en 19:00 uur op werkdagen</w:t>
            </w:r>
          </w:p>
        </w:tc>
        <w:tc>
          <w:tcPr>
            <w:tcW w:w="1701" w:type="dxa"/>
          </w:tcPr>
          <w:p w14:paraId="22F2283B" w14:textId="77777777" w:rsidR="00AA51AD" w:rsidRPr="00AA51AD" w:rsidRDefault="00AA51AD" w:rsidP="009E2341">
            <w:pPr>
              <w:ind w:right="175"/>
              <w:rPr>
                <w:sz w:val="16"/>
                <w:szCs w:val="16"/>
              </w:rPr>
            </w:pPr>
            <w:r w:rsidRPr="00AA51AD">
              <w:rPr>
                <w:rFonts w:eastAsia="MS Mincho"/>
                <w:sz w:val="16"/>
                <w:szCs w:val="16"/>
              </w:rPr>
              <w:t xml:space="preserve">Verrekenprijs per uur buiten </w:t>
            </w:r>
            <w:proofErr w:type="spellStart"/>
            <w:r w:rsidRPr="00AA51AD">
              <w:rPr>
                <w:rFonts w:eastAsia="MS Mincho"/>
                <w:sz w:val="16"/>
                <w:szCs w:val="16"/>
              </w:rPr>
              <w:t>naastgenoemde</w:t>
            </w:r>
            <w:proofErr w:type="spellEnd"/>
            <w:r w:rsidRPr="00AA51AD">
              <w:rPr>
                <w:rFonts w:eastAsia="MS Mincho"/>
                <w:sz w:val="16"/>
                <w:szCs w:val="16"/>
              </w:rPr>
              <w:t xml:space="preserve"> tijden</w:t>
            </w:r>
          </w:p>
        </w:tc>
        <w:tc>
          <w:tcPr>
            <w:tcW w:w="1701" w:type="dxa"/>
          </w:tcPr>
          <w:p w14:paraId="3EFE1D06" w14:textId="497C6B0E" w:rsidR="00AA51AD" w:rsidRPr="00AA51AD" w:rsidRDefault="00AA51AD" w:rsidP="009E2341">
            <w:pPr>
              <w:ind w:right="175"/>
              <w:rPr>
                <w:rFonts w:eastAsia="MS Mincho"/>
                <w:sz w:val="16"/>
                <w:szCs w:val="16"/>
              </w:rPr>
            </w:pPr>
            <w:r w:rsidRPr="00AA51AD">
              <w:rPr>
                <w:rFonts w:eastAsia="MS Mincho"/>
                <w:sz w:val="16"/>
                <w:szCs w:val="16"/>
              </w:rPr>
              <w:t>Opslag</w:t>
            </w:r>
            <w:r w:rsidR="008B02AA">
              <w:rPr>
                <w:rFonts w:eastAsia="MS Mincho"/>
                <w:sz w:val="16"/>
                <w:szCs w:val="16"/>
              </w:rPr>
              <w:t>-</w:t>
            </w:r>
            <w:r w:rsidRPr="00AA51AD">
              <w:rPr>
                <w:rFonts w:eastAsia="MS Mincho"/>
                <w:sz w:val="16"/>
                <w:szCs w:val="16"/>
              </w:rPr>
              <w:t>percentage voor onderaannemer</w:t>
            </w:r>
          </w:p>
        </w:tc>
      </w:tr>
      <w:tr w:rsidR="00AA51AD" w:rsidRPr="00AA51AD" w14:paraId="28FE85EE" w14:textId="77777777" w:rsidTr="008B02AA">
        <w:trPr>
          <w:trHeight w:val="500"/>
        </w:trPr>
        <w:tc>
          <w:tcPr>
            <w:tcW w:w="3402" w:type="dxa"/>
          </w:tcPr>
          <w:p w14:paraId="453F6FB5" w14:textId="77777777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</w:p>
          <w:p w14:paraId="7E832B8E" w14:textId="02139B74" w:rsidR="00AA51AD" w:rsidRDefault="001C3855" w:rsidP="009E2341">
            <w:pPr>
              <w:ind w:right="17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  <w:r w:rsidR="00AA51AD" w:rsidRPr="00AA51AD">
              <w:rPr>
                <w:bCs/>
                <w:sz w:val="16"/>
                <w:szCs w:val="16"/>
              </w:rPr>
              <w:t>nspecteur</w:t>
            </w:r>
          </w:p>
          <w:p w14:paraId="4B6F2160" w14:textId="2DAD3FEF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</w:p>
          <w:p w14:paraId="6A7A81BF" w14:textId="0D0F2966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Schilderij/paneel</w:t>
            </w:r>
          </w:p>
          <w:p w14:paraId="19B3E102" w14:textId="02874326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Tekening</w:t>
            </w:r>
          </w:p>
          <w:p w14:paraId="1A27CB92" w14:textId="6B229943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Grafiek/Collage</w:t>
            </w:r>
          </w:p>
          <w:p w14:paraId="295E82B2" w14:textId="465A3785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Foto</w:t>
            </w:r>
          </w:p>
          <w:p w14:paraId="0E10CC73" w14:textId="49710C1C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Wand- en plafondschildering</w:t>
            </w:r>
          </w:p>
          <w:p w14:paraId="10EA6970" w14:textId="46B04B32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Mozaïek/intarsia</w:t>
            </w:r>
          </w:p>
          <w:p w14:paraId="2F6B47E0" w14:textId="02376105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Sculptuur/plastiek</w:t>
            </w:r>
          </w:p>
          <w:p w14:paraId="2191B072" w14:textId="2ECE0D6C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Reliëf</w:t>
            </w:r>
          </w:p>
          <w:p w14:paraId="2E8AC648" w14:textId="6FCB535F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Installatie</w:t>
            </w:r>
          </w:p>
          <w:p w14:paraId="664A4391" w14:textId="769E0F34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Keramiek</w:t>
            </w:r>
          </w:p>
          <w:p w14:paraId="28BA394D" w14:textId="5E24D19C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Glaskunst/glazenier</w:t>
            </w:r>
            <w:r>
              <w:rPr>
                <w:bCs/>
                <w:sz w:val="16"/>
                <w:szCs w:val="16"/>
              </w:rPr>
              <w:t>s</w:t>
            </w:r>
            <w:r w:rsidRPr="008B02AA">
              <w:rPr>
                <w:bCs/>
                <w:sz w:val="16"/>
                <w:szCs w:val="16"/>
              </w:rPr>
              <w:t>kunst</w:t>
            </w:r>
          </w:p>
          <w:p w14:paraId="10C12E95" w14:textId="373D16C3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Textielkunst</w:t>
            </w:r>
          </w:p>
          <w:p w14:paraId="3D9F1985" w14:textId="39CA344B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Lichtkunst</w:t>
            </w:r>
          </w:p>
          <w:p w14:paraId="1D45050E" w14:textId="62A92F15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Audiovisuele kunsten</w:t>
            </w:r>
            <w:r>
              <w:rPr>
                <w:bCs/>
                <w:sz w:val="16"/>
                <w:szCs w:val="16"/>
              </w:rPr>
              <w:t>/</w:t>
            </w:r>
            <w:r w:rsidRPr="008B02AA">
              <w:rPr>
                <w:bCs/>
                <w:sz w:val="16"/>
                <w:szCs w:val="16"/>
              </w:rPr>
              <w:t>nieuwe media</w:t>
            </w:r>
          </w:p>
          <w:p w14:paraId="0F80353D" w14:textId="1DD805E2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Interieurvormgeving</w:t>
            </w:r>
          </w:p>
          <w:p w14:paraId="036672B1" w14:textId="262935DD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Landschapskunst/terreinvormgeving</w:t>
            </w:r>
          </w:p>
          <w:p w14:paraId="160418E8" w14:textId="1C14A20A" w:rsidR="008B02AA" w:rsidRDefault="008B02AA" w:rsidP="009E2341">
            <w:pPr>
              <w:ind w:right="176"/>
              <w:rPr>
                <w:bCs/>
                <w:sz w:val="16"/>
                <w:szCs w:val="16"/>
              </w:rPr>
            </w:pPr>
            <w:r w:rsidRPr="008B02AA">
              <w:rPr>
                <w:bCs/>
                <w:sz w:val="16"/>
                <w:szCs w:val="16"/>
              </w:rPr>
              <w:t>Overige</w:t>
            </w:r>
          </w:p>
          <w:p w14:paraId="2F40420E" w14:textId="092AD662" w:rsidR="008B02AA" w:rsidRPr="00AA51AD" w:rsidRDefault="008B02AA" w:rsidP="009E2341">
            <w:pPr>
              <w:ind w:right="176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4F32ED86" w14:textId="77777777" w:rsidR="00AA51AD" w:rsidRPr="00AA51AD" w:rsidRDefault="00AA51AD" w:rsidP="00053203">
            <w:pPr>
              <w:ind w:right="855"/>
              <w:rPr>
                <w:sz w:val="16"/>
                <w:szCs w:val="16"/>
              </w:rPr>
            </w:pPr>
            <w:r w:rsidRPr="00AA51AD">
              <w:rPr>
                <w:sz w:val="16"/>
                <w:szCs w:val="16"/>
              </w:rPr>
              <w:t xml:space="preserve">€ </w:t>
            </w:r>
            <w:r w:rsidR="00C91B70" w:rsidRPr="00AA51AD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A51AD">
              <w:rPr>
                <w:sz w:val="16"/>
                <w:szCs w:val="16"/>
              </w:rPr>
              <w:instrText xml:space="preserve"> FORMTEXT </w:instrText>
            </w:r>
            <w:r w:rsidR="00C91B70" w:rsidRPr="00AA51AD">
              <w:rPr>
                <w:sz w:val="16"/>
                <w:szCs w:val="16"/>
              </w:rPr>
            </w:r>
            <w:r w:rsidR="00C91B70" w:rsidRPr="00AA51AD">
              <w:rPr>
                <w:sz w:val="16"/>
                <w:szCs w:val="16"/>
              </w:rPr>
              <w:fldChar w:fldCharType="separate"/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="00C91B70" w:rsidRPr="00AA51AD">
              <w:rPr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</w:tcPr>
          <w:p w14:paraId="6FCF10BB" w14:textId="77777777" w:rsidR="00AA51AD" w:rsidRPr="00AA51AD" w:rsidRDefault="00AA51AD" w:rsidP="00F529BA">
            <w:pPr>
              <w:ind w:right="855"/>
              <w:rPr>
                <w:sz w:val="16"/>
                <w:szCs w:val="16"/>
              </w:rPr>
            </w:pPr>
            <w:r w:rsidRPr="00AA51AD">
              <w:rPr>
                <w:sz w:val="16"/>
                <w:szCs w:val="16"/>
              </w:rPr>
              <w:t xml:space="preserve">€ </w:t>
            </w:r>
            <w:r w:rsidR="00C91B70" w:rsidRPr="00AA51AD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A51AD">
              <w:rPr>
                <w:sz w:val="16"/>
                <w:szCs w:val="16"/>
              </w:rPr>
              <w:instrText xml:space="preserve"> FORMTEXT </w:instrText>
            </w:r>
            <w:r w:rsidR="00C91B70" w:rsidRPr="00AA51AD">
              <w:rPr>
                <w:sz w:val="16"/>
                <w:szCs w:val="16"/>
              </w:rPr>
            </w:r>
            <w:r w:rsidR="00C91B70" w:rsidRPr="00AA51AD">
              <w:rPr>
                <w:sz w:val="16"/>
                <w:szCs w:val="16"/>
              </w:rPr>
              <w:fldChar w:fldCharType="separate"/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Pr="00AA51AD">
              <w:rPr>
                <w:noProof/>
                <w:sz w:val="16"/>
                <w:szCs w:val="16"/>
              </w:rPr>
              <w:t> </w:t>
            </w:r>
            <w:r w:rsidR="00C91B70" w:rsidRPr="00AA51AD">
              <w:rPr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</w:tcPr>
          <w:p w14:paraId="75C1DB14" w14:textId="77777777" w:rsidR="00AA51AD" w:rsidRPr="00AA51AD" w:rsidRDefault="00AA51AD" w:rsidP="00AA51AD">
            <w:pPr>
              <w:ind w:right="855"/>
              <w:rPr>
                <w:sz w:val="16"/>
                <w:szCs w:val="16"/>
              </w:rPr>
            </w:pPr>
            <w:r w:rsidRPr="00AA51AD">
              <w:rPr>
                <w:sz w:val="16"/>
                <w:szCs w:val="16"/>
              </w:rPr>
              <w:t xml:space="preserve">Toeslag </w:t>
            </w:r>
            <w:r>
              <w:rPr>
                <w:sz w:val="16"/>
                <w:szCs w:val="16"/>
              </w:rPr>
              <w:t>…</w:t>
            </w:r>
            <w:r w:rsidRPr="00AA51AD">
              <w:rPr>
                <w:sz w:val="16"/>
                <w:szCs w:val="16"/>
              </w:rPr>
              <w:t>%</w:t>
            </w:r>
          </w:p>
        </w:tc>
      </w:tr>
    </w:tbl>
    <w:p w14:paraId="4764B215" w14:textId="77777777" w:rsidR="000E68A0" w:rsidRDefault="000E68A0" w:rsidP="00A039AB">
      <w:pPr>
        <w:spacing w:after="200" w:line="276" w:lineRule="auto"/>
        <w:ind w:right="-1278"/>
        <w:rPr>
          <w:b/>
        </w:rPr>
      </w:pPr>
    </w:p>
    <w:p w14:paraId="7D10B96D" w14:textId="77777777" w:rsidR="006D349D" w:rsidRPr="00CB6200" w:rsidRDefault="006D349D" w:rsidP="006D349D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05A676B9" w14:textId="77777777" w:rsidR="00A039AB" w:rsidRPr="006D349D" w:rsidRDefault="006D349D" w:rsidP="006D349D">
      <w:pPr>
        <w:spacing w:after="200" w:line="276" w:lineRule="auto"/>
        <w:ind w:right="-1278"/>
        <w:rPr>
          <w:b/>
        </w:rPr>
      </w:pPr>
      <w:r>
        <w:t>De inschrijver verklaart</w:t>
      </w:r>
      <w:r w:rsidR="00A039AB">
        <w:t xml:space="preserve"> deze aanbieding te doen met inachtneming van de bepalingen en gegevens zoals deze zijn omschreven in de uitnodiging tot inschrijving met bijlagen inclusief de nota(s) van inlichtingen.</w:t>
      </w:r>
    </w:p>
    <w:p w14:paraId="5E254EE1" w14:textId="77777777" w:rsidR="00A039AB" w:rsidRDefault="00A039AB" w:rsidP="00A039AB">
      <w:pPr>
        <w:ind w:right="-1136"/>
      </w:pPr>
      <w:r>
        <w:lastRenderedPageBreak/>
        <w:t xml:space="preserve">Ondergetekende verklaart dat hij/zij deze verklaring naar waarheid heeft ingevuld en tevens dat hij/zij daartoe, </w:t>
      </w:r>
      <w:r w:rsidRPr="00CB6200">
        <w:t>namens inschrijver,</w:t>
      </w:r>
      <w:r>
        <w:t xml:space="preserve"> rechtsgeldig vertegenwoordigingsbevoegd is.</w:t>
      </w:r>
    </w:p>
    <w:p w14:paraId="584FE601" w14:textId="77777777" w:rsidR="00A039AB" w:rsidRDefault="00A039AB" w:rsidP="00A039AB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7E656C" w:rsidRPr="00150574" w14:paraId="0661CD3D" w14:textId="77777777" w:rsidTr="00A039AB">
        <w:tc>
          <w:tcPr>
            <w:tcW w:w="2518" w:type="dxa"/>
          </w:tcPr>
          <w:p w14:paraId="0C378D28" w14:textId="77777777" w:rsidR="007E656C" w:rsidRPr="00150574" w:rsidRDefault="007E656C" w:rsidP="00A039AB">
            <w:pPr>
              <w:ind w:right="-1278"/>
            </w:pPr>
            <w:r>
              <w:t>Naam organisatie</w:t>
            </w:r>
          </w:p>
        </w:tc>
        <w:tc>
          <w:tcPr>
            <w:tcW w:w="6237" w:type="dxa"/>
          </w:tcPr>
          <w:p w14:paraId="4A2EF45F" w14:textId="77777777" w:rsidR="007E656C" w:rsidRPr="00150574" w:rsidRDefault="007E656C" w:rsidP="00A039AB">
            <w:pPr>
              <w:ind w:right="-1278"/>
            </w:pPr>
          </w:p>
        </w:tc>
      </w:tr>
      <w:tr w:rsidR="00A039AB" w:rsidRPr="00150574" w14:paraId="5EF92287" w14:textId="77777777" w:rsidTr="00A039AB">
        <w:tc>
          <w:tcPr>
            <w:tcW w:w="2518" w:type="dxa"/>
          </w:tcPr>
          <w:p w14:paraId="710B3FC6" w14:textId="77777777" w:rsidR="00A039AB" w:rsidRPr="00150574" w:rsidRDefault="00A039AB" w:rsidP="00A039AB">
            <w:pPr>
              <w:ind w:right="-1278"/>
            </w:pPr>
            <w:r w:rsidRPr="00150574">
              <w:t>KvK nummer</w:t>
            </w:r>
          </w:p>
        </w:tc>
        <w:tc>
          <w:tcPr>
            <w:tcW w:w="6237" w:type="dxa"/>
          </w:tcPr>
          <w:p w14:paraId="579A8BFC" w14:textId="77777777" w:rsidR="00A039AB" w:rsidRPr="00150574" w:rsidRDefault="00A039AB" w:rsidP="00A039AB">
            <w:pPr>
              <w:ind w:right="-1278"/>
            </w:pPr>
          </w:p>
        </w:tc>
      </w:tr>
      <w:tr w:rsidR="00A039AB" w:rsidRPr="00150574" w14:paraId="6742D229" w14:textId="77777777" w:rsidTr="00A039AB">
        <w:tc>
          <w:tcPr>
            <w:tcW w:w="2518" w:type="dxa"/>
          </w:tcPr>
          <w:p w14:paraId="16AE8909" w14:textId="77777777" w:rsidR="00A039AB" w:rsidRPr="00150574" w:rsidRDefault="00A039AB" w:rsidP="00A039AB">
            <w:pPr>
              <w:ind w:right="-1278"/>
            </w:pPr>
            <w:r w:rsidRPr="00150574">
              <w:t>Plaats</w:t>
            </w:r>
          </w:p>
        </w:tc>
        <w:tc>
          <w:tcPr>
            <w:tcW w:w="6237" w:type="dxa"/>
          </w:tcPr>
          <w:p w14:paraId="40CBD8A4" w14:textId="77777777" w:rsidR="00A039AB" w:rsidRPr="00150574" w:rsidRDefault="00A039AB" w:rsidP="00A039AB">
            <w:pPr>
              <w:ind w:right="-1278"/>
            </w:pPr>
          </w:p>
        </w:tc>
      </w:tr>
      <w:tr w:rsidR="00A039AB" w:rsidRPr="00150574" w14:paraId="694BCA94" w14:textId="77777777" w:rsidTr="00A039AB">
        <w:tc>
          <w:tcPr>
            <w:tcW w:w="2518" w:type="dxa"/>
          </w:tcPr>
          <w:p w14:paraId="09854CC9" w14:textId="77777777" w:rsidR="00A039AB" w:rsidRPr="00150574" w:rsidRDefault="00A039AB" w:rsidP="00A039AB">
            <w:pPr>
              <w:ind w:right="-1278"/>
            </w:pPr>
            <w:r w:rsidRPr="00150574">
              <w:t>Datum</w:t>
            </w:r>
          </w:p>
        </w:tc>
        <w:tc>
          <w:tcPr>
            <w:tcW w:w="6237" w:type="dxa"/>
          </w:tcPr>
          <w:p w14:paraId="59DF5EFC" w14:textId="77777777" w:rsidR="00A039AB" w:rsidRPr="00150574" w:rsidRDefault="00A039AB" w:rsidP="00A039AB">
            <w:pPr>
              <w:ind w:right="-1278"/>
            </w:pPr>
          </w:p>
        </w:tc>
      </w:tr>
      <w:tr w:rsidR="00A039AB" w:rsidRPr="00150574" w14:paraId="00847801" w14:textId="77777777" w:rsidTr="00A039AB">
        <w:tc>
          <w:tcPr>
            <w:tcW w:w="2518" w:type="dxa"/>
          </w:tcPr>
          <w:p w14:paraId="1BA77239" w14:textId="77777777" w:rsidR="00A039AB" w:rsidRPr="00150574" w:rsidRDefault="00A039AB" w:rsidP="00A039AB">
            <w:pPr>
              <w:ind w:right="-1278"/>
            </w:pPr>
            <w:r w:rsidRPr="00150574">
              <w:t>Naam</w:t>
            </w:r>
          </w:p>
        </w:tc>
        <w:tc>
          <w:tcPr>
            <w:tcW w:w="6237" w:type="dxa"/>
          </w:tcPr>
          <w:p w14:paraId="01D5C21D" w14:textId="77777777" w:rsidR="00A039AB" w:rsidRPr="00150574" w:rsidRDefault="00A039AB" w:rsidP="00A039AB">
            <w:pPr>
              <w:ind w:right="-1278"/>
            </w:pPr>
          </w:p>
        </w:tc>
      </w:tr>
      <w:tr w:rsidR="00A039AB" w:rsidRPr="00150574" w14:paraId="14A2DA92" w14:textId="77777777" w:rsidTr="00A039AB">
        <w:tc>
          <w:tcPr>
            <w:tcW w:w="2518" w:type="dxa"/>
          </w:tcPr>
          <w:p w14:paraId="74FC6AF2" w14:textId="77777777" w:rsidR="00A039AB" w:rsidRPr="00150574" w:rsidRDefault="00A039AB" w:rsidP="00A039AB">
            <w:pPr>
              <w:ind w:right="-1278"/>
            </w:pPr>
            <w:r w:rsidRPr="00150574">
              <w:t>Functie</w:t>
            </w:r>
          </w:p>
        </w:tc>
        <w:tc>
          <w:tcPr>
            <w:tcW w:w="6237" w:type="dxa"/>
          </w:tcPr>
          <w:p w14:paraId="129FB9AD" w14:textId="77777777" w:rsidR="00A039AB" w:rsidRPr="00150574" w:rsidRDefault="00A039AB" w:rsidP="00A039AB">
            <w:pPr>
              <w:ind w:right="-1278"/>
            </w:pPr>
          </w:p>
        </w:tc>
      </w:tr>
      <w:tr w:rsidR="00A039AB" w:rsidRPr="00150574" w14:paraId="6A24B24B" w14:textId="77777777" w:rsidTr="00A039AB">
        <w:tc>
          <w:tcPr>
            <w:tcW w:w="2518" w:type="dxa"/>
          </w:tcPr>
          <w:p w14:paraId="46A7D9C5" w14:textId="77777777" w:rsidR="00A039AB" w:rsidRDefault="00A039AB" w:rsidP="00A039AB">
            <w:pPr>
              <w:ind w:right="-1278"/>
            </w:pPr>
            <w:r w:rsidRPr="00150574">
              <w:t>Handtekening</w:t>
            </w:r>
          </w:p>
          <w:p w14:paraId="305A4664" w14:textId="77777777" w:rsidR="002E433C" w:rsidRDefault="002E433C" w:rsidP="00A039AB">
            <w:pPr>
              <w:ind w:right="-1278"/>
            </w:pPr>
          </w:p>
          <w:p w14:paraId="124B2C6B" w14:textId="77777777" w:rsidR="00A039AB" w:rsidRPr="00150574" w:rsidRDefault="00A039AB" w:rsidP="00A039AB">
            <w:pPr>
              <w:ind w:right="-1278"/>
            </w:pPr>
          </w:p>
        </w:tc>
        <w:tc>
          <w:tcPr>
            <w:tcW w:w="6237" w:type="dxa"/>
          </w:tcPr>
          <w:p w14:paraId="68F3C049" w14:textId="77777777" w:rsidR="00A039AB" w:rsidRPr="00150574" w:rsidRDefault="00A039AB" w:rsidP="00A039AB">
            <w:pPr>
              <w:ind w:right="-1278"/>
            </w:pPr>
          </w:p>
        </w:tc>
      </w:tr>
    </w:tbl>
    <w:p w14:paraId="1A3CE950" w14:textId="77777777" w:rsidR="006D349D" w:rsidRDefault="006D349D" w:rsidP="00A039AB">
      <w:pPr>
        <w:ind w:right="-1136"/>
        <w:rPr>
          <w:i/>
        </w:rPr>
      </w:pPr>
    </w:p>
    <w:p w14:paraId="2DCF5D8F" w14:textId="77777777" w:rsidR="00AA51AD" w:rsidRDefault="00AA51AD" w:rsidP="00A039AB">
      <w:pPr>
        <w:ind w:right="-1136"/>
        <w:rPr>
          <w:i/>
        </w:rPr>
      </w:pPr>
    </w:p>
    <w:p w14:paraId="0744F2F8" w14:textId="77777777" w:rsidR="00A039AB" w:rsidRPr="00CB6200" w:rsidRDefault="00A039AB" w:rsidP="00A039AB">
      <w:pPr>
        <w:ind w:right="-1136"/>
        <w:rPr>
          <w:i/>
        </w:rPr>
      </w:pPr>
      <w:r w:rsidRPr="00CB6200">
        <w:rPr>
          <w:i/>
        </w:rPr>
        <w:t>In geval van inschrijving door een combinatie dient elke combinant afzonderlijk deze bijlage te ondertekenen.</w:t>
      </w:r>
    </w:p>
    <w:p w14:paraId="7B29DA86" w14:textId="77777777" w:rsidR="0013714E" w:rsidRDefault="0013714E" w:rsidP="00A039AB">
      <w:pPr>
        <w:ind w:right="-1278"/>
        <w:rPr>
          <w:b/>
        </w:rPr>
      </w:pPr>
    </w:p>
    <w:p w14:paraId="0FB13CFF" w14:textId="77777777" w:rsidR="00A039AB" w:rsidRPr="00CB6200" w:rsidRDefault="00A039AB" w:rsidP="00A039AB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1D7DAEEC" w14:textId="77777777" w:rsidR="00A039AB" w:rsidRDefault="00A039AB" w:rsidP="00A039AB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79AC549E" w14:textId="77777777" w:rsidR="00A039AB" w:rsidRDefault="00A039AB" w:rsidP="00A039AB">
      <w:pPr>
        <w:ind w:right="-1278"/>
      </w:pPr>
    </w:p>
    <w:p w14:paraId="63373D23" w14:textId="77777777" w:rsidR="00A039AB" w:rsidRDefault="00A039AB" w:rsidP="00A039AB">
      <w:pPr>
        <w:ind w:right="-1136"/>
      </w:pPr>
      <w:r>
        <w:t>Ondergetekende verklaart dat hij/zij deze verklaring naar waarheid heeft ingevuld en tevens dat hij/zij daartoe, namens elke combinant, rechtsgeldig vertegenwoordigingsbevoegd is.</w:t>
      </w:r>
    </w:p>
    <w:p w14:paraId="59315EC6" w14:textId="77777777" w:rsidR="00A039AB" w:rsidRDefault="00A039AB" w:rsidP="00A039AB">
      <w:pPr>
        <w:ind w:right="-1278"/>
      </w:pPr>
    </w:p>
    <w:p w14:paraId="560DC3D2" w14:textId="77777777" w:rsidR="00A039AB" w:rsidRPr="002C2C43" w:rsidRDefault="00A039AB" w:rsidP="00A039AB">
      <w:pPr>
        <w:ind w:right="-1278"/>
        <w:rPr>
          <w:b/>
        </w:rPr>
      </w:pPr>
      <w:r w:rsidRPr="002C2C43">
        <w:rPr>
          <w:b/>
        </w:rPr>
        <w:t>Combinant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A039AB" w:rsidRPr="002C2C43" w14:paraId="24B30F8A" w14:textId="77777777" w:rsidTr="00A039AB">
        <w:tc>
          <w:tcPr>
            <w:tcW w:w="2518" w:type="dxa"/>
          </w:tcPr>
          <w:p w14:paraId="691E2CB9" w14:textId="77777777" w:rsidR="00A039AB" w:rsidRPr="002C2C43" w:rsidRDefault="00A039AB" w:rsidP="00A039AB">
            <w:pPr>
              <w:ind w:right="-1278"/>
            </w:pPr>
            <w:r w:rsidRPr="002C2C43">
              <w:t xml:space="preserve">Naam organisatie </w:t>
            </w:r>
            <w:r>
              <w:t xml:space="preserve">             </w:t>
            </w:r>
            <w:r w:rsidRPr="002C2C43">
              <w:t>(penvoerder combinatie)</w:t>
            </w:r>
          </w:p>
        </w:tc>
        <w:tc>
          <w:tcPr>
            <w:tcW w:w="6237" w:type="dxa"/>
          </w:tcPr>
          <w:p w14:paraId="45A6A274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3D16D011" w14:textId="77777777" w:rsidTr="00A039AB">
        <w:tc>
          <w:tcPr>
            <w:tcW w:w="2518" w:type="dxa"/>
          </w:tcPr>
          <w:p w14:paraId="0467DAFB" w14:textId="77777777" w:rsidR="00A039AB" w:rsidRPr="002C2C43" w:rsidRDefault="00A039AB" w:rsidP="00A039AB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F488B5A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599A9079" w14:textId="77777777" w:rsidTr="00A039AB">
        <w:tc>
          <w:tcPr>
            <w:tcW w:w="2518" w:type="dxa"/>
          </w:tcPr>
          <w:p w14:paraId="2F38E3E2" w14:textId="77777777" w:rsidR="00A039AB" w:rsidRPr="002C2C43" w:rsidRDefault="00A039AB" w:rsidP="00A039AB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348B286C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33CF675A" w14:textId="77777777" w:rsidTr="00A039AB">
        <w:tc>
          <w:tcPr>
            <w:tcW w:w="2518" w:type="dxa"/>
          </w:tcPr>
          <w:p w14:paraId="19A5589D" w14:textId="77777777" w:rsidR="00A039AB" w:rsidRPr="002C2C43" w:rsidRDefault="00A039AB" w:rsidP="00A039AB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77452CAA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2C03A1DE" w14:textId="77777777" w:rsidTr="00A039AB">
        <w:tc>
          <w:tcPr>
            <w:tcW w:w="2518" w:type="dxa"/>
          </w:tcPr>
          <w:p w14:paraId="36BCA942" w14:textId="77777777" w:rsidR="00A039AB" w:rsidRPr="002C2C43" w:rsidRDefault="00A039AB" w:rsidP="00A039AB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EB62057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4933790A" w14:textId="77777777" w:rsidTr="00A039AB">
        <w:tc>
          <w:tcPr>
            <w:tcW w:w="2518" w:type="dxa"/>
          </w:tcPr>
          <w:p w14:paraId="226589A8" w14:textId="77777777" w:rsidR="00A039AB" w:rsidRPr="002C2C43" w:rsidRDefault="00A039AB" w:rsidP="00A039AB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2C5EBADD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022EBE0A" w14:textId="77777777" w:rsidTr="00A039AB">
        <w:tc>
          <w:tcPr>
            <w:tcW w:w="2518" w:type="dxa"/>
          </w:tcPr>
          <w:p w14:paraId="56B75CC8" w14:textId="77777777" w:rsidR="00A039AB" w:rsidRDefault="00A039AB" w:rsidP="00A039AB">
            <w:pPr>
              <w:ind w:right="-1278"/>
            </w:pPr>
            <w:r w:rsidRPr="002C2C43">
              <w:t>Handtekening</w:t>
            </w:r>
          </w:p>
          <w:p w14:paraId="536F50ED" w14:textId="77777777" w:rsidR="002E433C" w:rsidRDefault="002E433C" w:rsidP="00A039AB">
            <w:pPr>
              <w:ind w:right="-1278"/>
            </w:pPr>
          </w:p>
          <w:p w14:paraId="70807FFE" w14:textId="77777777" w:rsidR="00A039AB" w:rsidRPr="002C2C43" w:rsidRDefault="00A039AB" w:rsidP="00A039AB">
            <w:pPr>
              <w:ind w:right="-1278"/>
            </w:pPr>
          </w:p>
        </w:tc>
        <w:tc>
          <w:tcPr>
            <w:tcW w:w="6237" w:type="dxa"/>
          </w:tcPr>
          <w:p w14:paraId="0CBB22B2" w14:textId="77777777" w:rsidR="00A039AB" w:rsidRPr="002C2C43" w:rsidRDefault="00A039AB" w:rsidP="00A039AB">
            <w:pPr>
              <w:ind w:right="-1278"/>
            </w:pPr>
          </w:p>
        </w:tc>
      </w:tr>
    </w:tbl>
    <w:p w14:paraId="563D4206" w14:textId="77777777" w:rsidR="00A039AB" w:rsidRDefault="00A039AB" w:rsidP="00A039AB">
      <w:pPr>
        <w:ind w:right="-1278"/>
      </w:pPr>
    </w:p>
    <w:p w14:paraId="071AC976" w14:textId="77777777" w:rsidR="00A039AB" w:rsidRPr="002C2C43" w:rsidRDefault="00A039AB" w:rsidP="00A039AB">
      <w:pPr>
        <w:ind w:right="-1278"/>
        <w:rPr>
          <w:b/>
        </w:rPr>
      </w:pPr>
      <w:r w:rsidRPr="002C2C43">
        <w:rPr>
          <w:b/>
        </w:rPr>
        <w:t>Combinant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A039AB" w:rsidRPr="002C2C43" w14:paraId="4EFF4BE7" w14:textId="77777777" w:rsidTr="00A039AB">
        <w:tc>
          <w:tcPr>
            <w:tcW w:w="2518" w:type="dxa"/>
          </w:tcPr>
          <w:p w14:paraId="29AF5FDA" w14:textId="77777777" w:rsidR="00A039AB" w:rsidRPr="002C2C43" w:rsidRDefault="00A039AB" w:rsidP="00A039AB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47FCF993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12811ED5" w14:textId="77777777" w:rsidTr="00A039AB">
        <w:tc>
          <w:tcPr>
            <w:tcW w:w="2518" w:type="dxa"/>
          </w:tcPr>
          <w:p w14:paraId="330FAC0B" w14:textId="77777777" w:rsidR="00A039AB" w:rsidRPr="002C2C43" w:rsidRDefault="00A039AB" w:rsidP="00A039AB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7B47F4A4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126812EB" w14:textId="77777777" w:rsidTr="00A039AB">
        <w:tc>
          <w:tcPr>
            <w:tcW w:w="2518" w:type="dxa"/>
          </w:tcPr>
          <w:p w14:paraId="7E88908A" w14:textId="77777777" w:rsidR="00A039AB" w:rsidRPr="002C2C43" w:rsidRDefault="00A039AB" w:rsidP="00A039AB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581E030E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50132D8F" w14:textId="77777777" w:rsidTr="00A039AB">
        <w:tc>
          <w:tcPr>
            <w:tcW w:w="2518" w:type="dxa"/>
          </w:tcPr>
          <w:p w14:paraId="3DAA8B40" w14:textId="77777777" w:rsidR="00A039AB" w:rsidRPr="002C2C43" w:rsidRDefault="00A039AB" w:rsidP="00A039AB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52ACF3D6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35E7A2ED" w14:textId="77777777" w:rsidTr="00A039AB">
        <w:tc>
          <w:tcPr>
            <w:tcW w:w="2518" w:type="dxa"/>
          </w:tcPr>
          <w:p w14:paraId="0AC7B878" w14:textId="77777777" w:rsidR="00A039AB" w:rsidRPr="002C2C43" w:rsidRDefault="00A039AB" w:rsidP="00A039AB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2AFC8E30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63C6BE72" w14:textId="77777777" w:rsidTr="00A039AB">
        <w:tc>
          <w:tcPr>
            <w:tcW w:w="2518" w:type="dxa"/>
          </w:tcPr>
          <w:p w14:paraId="12622F9F" w14:textId="77777777" w:rsidR="00A039AB" w:rsidRPr="002C2C43" w:rsidRDefault="00A039AB" w:rsidP="00A039AB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5BC9B237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0775D9A2" w14:textId="77777777" w:rsidTr="00A039AB">
        <w:tc>
          <w:tcPr>
            <w:tcW w:w="2518" w:type="dxa"/>
          </w:tcPr>
          <w:p w14:paraId="5A850CC7" w14:textId="77777777" w:rsidR="00A039AB" w:rsidRDefault="00A039AB" w:rsidP="00A039AB">
            <w:pPr>
              <w:ind w:right="-1278"/>
            </w:pPr>
            <w:r w:rsidRPr="002C2C43">
              <w:t>Handtekening</w:t>
            </w:r>
          </w:p>
          <w:p w14:paraId="3D4827AD" w14:textId="77777777" w:rsidR="002E433C" w:rsidRDefault="002E433C" w:rsidP="00A039AB">
            <w:pPr>
              <w:ind w:right="-1278"/>
            </w:pPr>
          </w:p>
          <w:p w14:paraId="1426FB95" w14:textId="77777777" w:rsidR="00A039AB" w:rsidRPr="002C2C43" w:rsidRDefault="00A039AB" w:rsidP="00A039AB">
            <w:pPr>
              <w:ind w:right="-1278"/>
            </w:pPr>
          </w:p>
        </w:tc>
        <w:tc>
          <w:tcPr>
            <w:tcW w:w="6237" w:type="dxa"/>
          </w:tcPr>
          <w:p w14:paraId="368E2D8A" w14:textId="77777777" w:rsidR="00A039AB" w:rsidRPr="002C2C43" w:rsidRDefault="00A039AB" w:rsidP="00A039AB">
            <w:pPr>
              <w:ind w:right="-1278"/>
            </w:pPr>
          </w:p>
        </w:tc>
      </w:tr>
    </w:tbl>
    <w:p w14:paraId="4F2ACECD" w14:textId="77777777" w:rsidR="002E433C" w:rsidRDefault="002E433C" w:rsidP="00A039AB">
      <w:pPr>
        <w:ind w:right="-1278"/>
      </w:pPr>
    </w:p>
    <w:p w14:paraId="384C7C18" w14:textId="77777777" w:rsidR="00A039AB" w:rsidRPr="002C2C43" w:rsidRDefault="00A039AB" w:rsidP="00A039AB">
      <w:pPr>
        <w:ind w:right="-1278"/>
        <w:rPr>
          <w:b/>
        </w:rPr>
      </w:pPr>
      <w:r w:rsidRPr="002C2C43">
        <w:rPr>
          <w:b/>
        </w:rPr>
        <w:t>Combinant C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A039AB" w:rsidRPr="002C2C43" w14:paraId="41CC7AB1" w14:textId="77777777" w:rsidTr="00A039AB">
        <w:tc>
          <w:tcPr>
            <w:tcW w:w="2518" w:type="dxa"/>
          </w:tcPr>
          <w:p w14:paraId="69417497" w14:textId="77777777" w:rsidR="00A039AB" w:rsidRPr="002C2C43" w:rsidRDefault="00A039AB" w:rsidP="00A039AB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0F22B6D3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1F0060D6" w14:textId="77777777" w:rsidTr="00A039AB">
        <w:tc>
          <w:tcPr>
            <w:tcW w:w="2518" w:type="dxa"/>
          </w:tcPr>
          <w:p w14:paraId="5C8BC16C" w14:textId="77777777" w:rsidR="00A039AB" w:rsidRPr="002C2C43" w:rsidRDefault="00A039AB" w:rsidP="00A039AB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7888465D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79BE0B22" w14:textId="77777777" w:rsidTr="00A039AB">
        <w:tc>
          <w:tcPr>
            <w:tcW w:w="2518" w:type="dxa"/>
          </w:tcPr>
          <w:p w14:paraId="6C8FBFBD" w14:textId="77777777" w:rsidR="00A039AB" w:rsidRPr="002C2C43" w:rsidRDefault="00A039AB" w:rsidP="00A039AB">
            <w:pPr>
              <w:ind w:right="-1278"/>
            </w:pPr>
            <w:r w:rsidRPr="002C2C43">
              <w:lastRenderedPageBreak/>
              <w:t>Plaats</w:t>
            </w:r>
          </w:p>
        </w:tc>
        <w:tc>
          <w:tcPr>
            <w:tcW w:w="6237" w:type="dxa"/>
          </w:tcPr>
          <w:p w14:paraId="61BBB93C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7D2B4E77" w14:textId="77777777" w:rsidTr="00A039AB">
        <w:tc>
          <w:tcPr>
            <w:tcW w:w="2518" w:type="dxa"/>
          </w:tcPr>
          <w:p w14:paraId="0ABE1D7A" w14:textId="77777777" w:rsidR="00A039AB" w:rsidRPr="002C2C43" w:rsidRDefault="00A039AB" w:rsidP="00A039AB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3A7D8A31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5DFB3FAF" w14:textId="77777777" w:rsidTr="00A039AB">
        <w:tc>
          <w:tcPr>
            <w:tcW w:w="2518" w:type="dxa"/>
          </w:tcPr>
          <w:p w14:paraId="016E352D" w14:textId="77777777" w:rsidR="00A039AB" w:rsidRPr="002C2C43" w:rsidRDefault="00A039AB" w:rsidP="00A039AB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BFAC241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6D9C3322" w14:textId="77777777" w:rsidTr="00A039AB">
        <w:tc>
          <w:tcPr>
            <w:tcW w:w="2518" w:type="dxa"/>
          </w:tcPr>
          <w:p w14:paraId="0AC6FC90" w14:textId="77777777" w:rsidR="00A039AB" w:rsidRPr="002C2C43" w:rsidRDefault="00A039AB" w:rsidP="00A039AB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0ED3C794" w14:textId="77777777" w:rsidR="00A039AB" w:rsidRPr="002C2C43" w:rsidRDefault="00A039AB" w:rsidP="00A039AB">
            <w:pPr>
              <w:ind w:right="-1278"/>
            </w:pPr>
          </w:p>
        </w:tc>
      </w:tr>
      <w:tr w:rsidR="00A039AB" w:rsidRPr="002C2C43" w14:paraId="62EB1E33" w14:textId="77777777" w:rsidTr="00A039AB">
        <w:tc>
          <w:tcPr>
            <w:tcW w:w="2518" w:type="dxa"/>
          </w:tcPr>
          <w:p w14:paraId="1C628C4D" w14:textId="77777777" w:rsidR="00A039AB" w:rsidRDefault="00A039AB" w:rsidP="00A039AB">
            <w:pPr>
              <w:ind w:right="-1278"/>
            </w:pPr>
            <w:r w:rsidRPr="002C2C43">
              <w:t>Handtekening</w:t>
            </w:r>
          </w:p>
          <w:p w14:paraId="0BAD1DA6" w14:textId="77777777" w:rsidR="002E433C" w:rsidRDefault="002E433C" w:rsidP="00A039AB">
            <w:pPr>
              <w:ind w:right="-1278"/>
            </w:pPr>
          </w:p>
          <w:p w14:paraId="0B571B36" w14:textId="77777777" w:rsidR="00A039AB" w:rsidRPr="002C2C43" w:rsidRDefault="00A039AB" w:rsidP="00A039AB">
            <w:pPr>
              <w:ind w:right="-1278"/>
            </w:pPr>
          </w:p>
        </w:tc>
        <w:tc>
          <w:tcPr>
            <w:tcW w:w="6237" w:type="dxa"/>
          </w:tcPr>
          <w:p w14:paraId="27BB990C" w14:textId="77777777" w:rsidR="00A039AB" w:rsidRPr="002C2C43" w:rsidRDefault="00A039AB" w:rsidP="00A039AB">
            <w:pPr>
              <w:ind w:right="-1278"/>
            </w:pPr>
          </w:p>
        </w:tc>
      </w:tr>
    </w:tbl>
    <w:p w14:paraId="70F2773F" w14:textId="77777777" w:rsidR="00B11D7B" w:rsidRDefault="00B11D7B" w:rsidP="00A039AB">
      <w:pPr>
        <w:ind w:right="-1278"/>
        <w:rPr>
          <w:i/>
        </w:rPr>
      </w:pPr>
    </w:p>
    <w:p w14:paraId="20D59B3B" w14:textId="77777777" w:rsidR="00A039AB" w:rsidRPr="002C2C43" w:rsidRDefault="00A039AB" w:rsidP="00A039AB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combinanten wijzen als gemachtigde om hen voor alle zaken de opdracht betreffende te vertegenwoordigen aan, de hierboven onder </w:t>
      </w:r>
      <w:r w:rsidRPr="002C2C43">
        <w:rPr>
          <w:b/>
          <w:i/>
        </w:rPr>
        <w:t>Combinant A</w:t>
      </w:r>
      <w:r w:rsidRPr="002C2C43">
        <w:rPr>
          <w:i/>
        </w:rPr>
        <w:t xml:space="preserve"> genoemde combinant.</w:t>
      </w:r>
    </w:p>
    <w:p w14:paraId="3DB0FD47" w14:textId="77777777" w:rsidR="00A039AB" w:rsidRPr="00FE14B6" w:rsidRDefault="00A039AB" w:rsidP="00A039AB">
      <w:pPr>
        <w:ind w:right="-1278"/>
      </w:pPr>
    </w:p>
    <w:p w14:paraId="49F15446" w14:textId="77777777" w:rsidR="00A039AB" w:rsidRDefault="00A039AB" w:rsidP="00A039AB">
      <w:pPr>
        <w:ind w:right="-1278"/>
      </w:pPr>
    </w:p>
    <w:sectPr w:rsidR="00A039AB" w:rsidSect="00002CE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818" w:right="2975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38F15" w14:textId="77777777" w:rsidR="008C5EEF" w:rsidRDefault="008C5EEF">
      <w:r>
        <w:separator/>
      </w:r>
    </w:p>
  </w:endnote>
  <w:endnote w:type="continuationSeparator" w:id="0">
    <w:p w14:paraId="6CE8A8C7" w14:textId="77777777" w:rsidR="008C5EEF" w:rsidRDefault="008C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D9EF" w14:textId="77777777" w:rsidR="00F529BA" w:rsidRDefault="00F529BA">
    <w:pPr>
      <w:pStyle w:val="Voettekst"/>
    </w:pPr>
    <w:bookmarkStart w:id="13" w:name="Rubricering_4"/>
    <w:bookmarkEnd w:id="13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1344AF">
      <w:rPr>
        <w:noProof/>
      </w:rPr>
      <w:t>2</w:t>
    </w:r>
    <w:r>
      <w:rPr>
        <w:noProof/>
      </w:rPr>
      <w:fldChar w:fldCharType="end"/>
    </w:r>
    <w:r>
      <w:t xml:space="preserve"> van </w:t>
    </w:r>
    <w:r w:rsidR="00B464BF">
      <w:fldChar w:fldCharType="begin"/>
    </w:r>
    <w:r w:rsidR="00B464BF">
      <w:instrText xml:space="preserve"> NUMPAGES </w:instrText>
    </w:r>
    <w:r w:rsidR="00B464BF">
      <w:fldChar w:fldCharType="separate"/>
    </w:r>
    <w:r w:rsidR="001344AF">
      <w:rPr>
        <w:noProof/>
      </w:rPr>
      <w:t>2</w:t>
    </w:r>
    <w:r w:rsidR="00B464B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2A95" w14:textId="77777777" w:rsidR="00F529BA" w:rsidRDefault="00F529BA">
    <w:pPr>
      <w:pStyle w:val="Voettekst"/>
    </w:pPr>
    <w:bookmarkStart w:id="43" w:name="Rubricering_2"/>
    <w:bookmarkEnd w:id="43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1344AF">
      <w:rPr>
        <w:noProof/>
      </w:rPr>
      <w:t>1</w:t>
    </w:r>
    <w:r>
      <w:rPr>
        <w:noProof/>
      </w:rPr>
      <w:fldChar w:fldCharType="end"/>
    </w:r>
    <w:r>
      <w:t xml:space="preserve"> van </w:t>
    </w:r>
    <w:r w:rsidR="00B464BF">
      <w:fldChar w:fldCharType="begin"/>
    </w:r>
    <w:r w:rsidR="00B464BF">
      <w:instrText xml:space="preserve"> NUMPAGES </w:instrText>
    </w:r>
    <w:r w:rsidR="00B464BF">
      <w:fldChar w:fldCharType="separate"/>
    </w:r>
    <w:r w:rsidR="001344AF">
      <w:rPr>
        <w:noProof/>
      </w:rPr>
      <w:t>2</w:t>
    </w:r>
    <w:r w:rsidR="00B464B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FDED" w14:textId="77777777" w:rsidR="008C5EEF" w:rsidRDefault="008C5EEF">
      <w:r>
        <w:separator/>
      </w:r>
    </w:p>
  </w:footnote>
  <w:footnote w:type="continuationSeparator" w:id="0">
    <w:p w14:paraId="73400209" w14:textId="77777777" w:rsidR="008C5EEF" w:rsidRDefault="008C5EEF">
      <w:r>
        <w:continuationSeparator/>
      </w:r>
    </w:p>
  </w:footnote>
  <w:footnote w:id="1">
    <w:p w14:paraId="45562C8D" w14:textId="77777777" w:rsidR="00AA51AD" w:rsidRPr="00DB516E" w:rsidRDefault="00AA51AD" w:rsidP="00AA51AD">
      <w:pPr>
        <w:pStyle w:val="plattetekst0"/>
        <w:spacing w:line="240" w:lineRule="auto"/>
        <w:rPr>
          <w:rFonts w:ascii="Verdana" w:hAnsi="Verdana"/>
          <w:sz w:val="14"/>
          <w:szCs w:val="14"/>
        </w:rPr>
      </w:pPr>
      <w:r w:rsidRPr="006D349D">
        <w:rPr>
          <w:rStyle w:val="Voetnootmarkering"/>
          <w:sz w:val="14"/>
          <w:szCs w:val="14"/>
        </w:rPr>
        <w:footnoteRef/>
      </w:r>
      <w:r w:rsidRPr="006D349D">
        <w:rPr>
          <w:sz w:val="14"/>
          <w:szCs w:val="14"/>
        </w:rPr>
        <w:t xml:space="preserve"> </w:t>
      </w:r>
      <w:r w:rsidRPr="006D349D">
        <w:rPr>
          <w:rFonts w:ascii="Verdana" w:hAnsi="Verdana"/>
          <w:sz w:val="14"/>
          <w:szCs w:val="14"/>
        </w:rPr>
        <w:t>Onder verrekenprijs wordt verstaan: het uurtarief inclusief alle directe en indirecte kosten zoals loon, sociale lasten, algemene en voorrijkosten, winst en risico en dergelijke exclusief de verschuldigde</w:t>
      </w:r>
      <w:r w:rsidRPr="00DB516E">
        <w:rPr>
          <w:rFonts w:ascii="Verdana" w:hAnsi="Verdana"/>
          <w:sz w:val="14"/>
          <w:szCs w:val="14"/>
        </w:rPr>
        <w:t xml:space="preserve"> omzetbelasting.</w:t>
      </w:r>
    </w:p>
    <w:p w14:paraId="15F7F005" w14:textId="77777777" w:rsidR="00AA51AD" w:rsidRDefault="00AA51AD" w:rsidP="009E2341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8F14D" w14:textId="77777777" w:rsidR="00F529BA" w:rsidRPr="00A039AB" w:rsidRDefault="00F529BA">
    <w:pPr>
      <w:pStyle w:val="Voettekst"/>
      <w:rPr>
        <w:vanish/>
      </w:rPr>
    </w:pPr>
    <w:bookmarkStart w:id="4" w:name="Rubricering_3_weg"/>
  </w:p>
  <w:p w14:paraId="0F1DFAC8" w14:textId="77777777" w:rsidR="00F529BA" w:rsidRPr="00A039AB" w:rsidRDefault="00F529BA">
    <w:pPr>
      <w:pStyle w:val="Voettekst"/>
      <w:rPr>
        <w:vanish/>
      </w:rPr>
    </w:pPr>
  </w:p>
  <w:p w14:paraId="0C2A7C0A" w14:textId="77777777" w:rsidR="00F529BA" w:rsidRPr="00A039AB" w:rsidRDefault="00F529BA">
    <w:pPr>
      <w:pStyle w:val="Voettekst"/>
      <w:rPr>
        <w:vanish/>
      </w:rPr>
    </w:pPr>
  </w:p>
  <w:p w14:paraId="54E533A5" w14:textId="77777777" w:rsidR="00F529BA" w:rsidRPr="00A039AB" w:rsidRDefault="00F529BA">
    <w:pPr>
      <w:pStyle w:val="Voettekst"/>
      <w:rPr>
        <w:vanish/>
      </w:rPr>
    </w:pPr>
  </w:p>
  <w:bookmarkEnd w:id="4"/>
  <w:p w14:paraId="77FB1AA1" w14:textId="77777777" w:rsidR="00F529BA" w:rsidRDefault="00F529BA">
    <w:pPr>
      <w:pStyle w:val="Voettekst"/>
    </w:pPr>
  </w:p>
  <w:p w14:paraId="77397C95" w14:textId="77777777" w:rsidR="00F529BA" w:rsidRDefault="00F529BA">
    <w:pPr>
      <w:pStyle w:val="Voettekst"/>
    </w:pPr>
  </w:p>
  <w:p w14:paraId="736D681F" w14:textId="77777777" w:rsidR="00F529BA" w:rsidRDefault="00F529BA">
    <w:pPr>
      <w:pStyle w:val="Voettekst"/>
    </w:pPr>
  </w:p>
  <w:p w14:paraId="4740612D" w14:textId="77777777" w:rsidR="00F529BA" w:rsidRDefault="00F529BA">
    <w:pPr>
      <w:pStyle w:val="Voettekst"/>
    </w:pPr>
  </w:p>
  <w:p w14:paraId="0BDCD531" w14:textId="77777777" w:rsidR="00F529BA" w:rsidRDefault="00F529BA">
    <w:pPr>
      <w:pStyle w:val="Voettekst"/>
    </w:pPr>
  </w:p>
  <w:p w14:paraId="31EB641C" w14:textId="77777777" w:rsidR="00F529BA" w:rsidRDefault="00F529BA"/>
  <w:p w14:paraId="2E6C5F90" w14:textId="77777777" w:rsidR="00F529BA" w:rsidRPr="00A039AB" w:rsidRDefault="00F529BA">
    <w:pPr>
      <w:pStyle w:val="Voettekst"/>
      <w:rPr>
        <w:b/>
      </w:rPr>
    </w:pPr>
    <w:bookmarkStart w:id="5" w:name="Rubricering_3"/>
    <w:bookmarkEnd w:id="5"/>
  </w:p>
  <w:p w14:paraId="0E9AE58A" w14:textId="77777777" w:rsidR="00F529BA" w:rsidRDefault="00F529BA">
    <w:pPr>
      <w:pStyle w:val="Voettekst"/>
    </w:pPr>
  </w:p>
  <w:p w14:paraId="6764AAE2" w14:textId="77777777" w:rsidR="00F529BA" w:rsidRDefault="00B464BF">
    <w:pPr>
      <w:pStyle w:val="Voettekst"/>
    </w:pPr>
    <w:r>
      <w:rPr>
        <w:noProof/>
      </w:rPr>
      <w:pict w14:anchorId="0951FF67">
        <v:rect id="_x0000_s1025" style="position:absolute;margin-left:378pt;margin-top:143.45pt;width:108pt;height:200pt;z-index:251654656;mso-position-vertical-relative:page" stroked="f">
          <v:textbox style="mso-next-textbox:#_x0000_s1025">
            <w:txbxContent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29341BDB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4E0176B7" w14:textId="77777777" w:rsidR="00F529BA" w:rsidRPr="00A039AB" w:rsidRDefault="00F529BA">
                      <w:pPr>
                        <w:pStyle w:val="opmAfzenderVet"/>
                        <w:rPr>
                          <w:vanish/>
                        </w:rPr>
                      </w:pPr>
                      <w:bookmarkStart w:id="6" w:name="Dienst"/>
                      <w:bookmarkEnd w:id="6"/>
                    </w:p>
                  </w:tc>
                </w:tr>
                <w:tr w:rsidR="00F529BA" w:rsidRPr="00A039AB" w14:paraId="34AEDD9D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4F1D5E13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7" w:name="Directie"/>
                      <w:bookmarkEnd w:id="7"/>
                    </w:p>
                  </w:tc>
                </w:tr>
                <w:tr w:rsidR="00F529BA" w:rsidRPr="00A039AB" w14:paraId="34C3E2F3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3789A4A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8" w:name="Afdeling"/>
                      <w:bookmarkEnd w:id="8"/>
                    </w:p>
                  </w:tc>
                </w:tr>
              </w:tbl>
              <w:p w14:paraId="59E6447D" w14:textId="77777777" w:rsidR="00F529BA" w:rsidRDefault="00F529BA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7B8121D2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71DE62CC" w14:textId="77777777" w:rsidR="00F529BA" w:rsidRPr="00A039AB" w:rsidRDefault="00F529BA">
                      <w:pPr>
                        <w:pStyle w:val="opmReferentie"/>
                        <w:rPr>
                          <w:vanish/>
                        </w:rPr>
                      </w:pPr>
                      <w:bookmarkStart w:id="9" w:name="K2Referentie1"/>
                      <w:bookmarkEnd w:id="9"/>
                    </w:p>
                  </w:tc>
                </w:tr>
                <w:tr w:rsidR="00F529BA" w:rsidRPr="00A039AB" w14:paraId="7D285EF0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23FB5CEB" w14:textId="77777777" w:rsidR="00F529BA" w:rsidRPr="00A039AB" w:rsidRDefault="00F529BA">
                      <w:pPr>
                        <w:pStyle w:val="opmInvulgegeven"/>
                        <w:rPr>
                          <w:vanish/>
                        </w:rPr>
                      </w:pPr>
                      <w:bookmarkStart w:id="10" w:name="K2Invulgegeven1"/>
                      <w:bookmarkEnd w:id="10"/>
                    </w:p>
                  </w:tc>
                </w:tr>
                <w:tr w:rsidR="00F529BA" w:rsidRPr="00A039AB" w14:paraId="713A9E97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10CF068A" w14:textId="77777777" w:rsidR="00F529BA" w:rsidRPr="00A039AB" w:rsidRDefault="00F529BA">
                      <w:pPr>
                        <w:pStyle w:val="opmReferentie"/>
                        <w:rPr>
                          <w:vanish/>
                        </w:rPr>
                      </w:pPr>
                      <w:bookmarkStart w:id="11" w:name="K2Referentie2"/>
                      <w:bookmarkEnd w:id="11"/>
                    </w:p>
                  </w:tc>
                </w:tr>
                <w:tr w:rsidR="00F529BA" w:rsidRPr="00A039AB" w14:paraId="513C34A4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70E30B7A" w14:textId="77777777" w:rsidR="00F529BA" w:rsidRPr="00A039AB" w:rsidRDefault="00F529BA">
                      <w:pPr>
                        <w:pStyle w:val="opmInvulgegeven"/>
                        <w:rPr>
                          <w:vanish/>
                        </w:rPr>
                      </w:pPr>
                      <w:bookmarkStart w:id="12" w:name="K2Invulgegeven2"/>
                      <w:bookmarkEnd w:id="12"/>
                    </w:p>
                  </w:tc>
                </w:tr>
              </w:tbl>
              <w:p w14:paraId="0DBC5205" w14:textId="77777777" w:rsidR="00F529BA" w:rsidRDefault="00F529BA">
                <w:pPr>
                  <w:rPr>
                    <w:iCs/>
                    <w:sz w:val="9"/>
                    <w:szCs w:val="13"/>
                  </w:rPr>
                </w:pPr>
              </w:p>
              <w:p w14:paraId="0CA34683" w14:textId="77777777" w:rsidR="00F529BA" w:rsidRDefault="00F529BA">
                <w:pPr>
                  <w:rPr>
                    <w:sz w:val="13"/>
                    <w:szCs w:val="18"/>
                  </w:rPr>
                </w:pPr>
              </w:p>
            </w:txbxContent>
          </v:textbox>
          <w10:wrap anchory="page"/>
          <w10:anchorlock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D579D" w14:textId="77777777" w:rsidR="00F529BA" w:rsidRDefault="001344AF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743232" behindDoc="1" locked="0" layoutInCell="1" allowOverlap="1" wp14:anchorId="29BFD196" wp14:editId="3ED81FB0">
          <wp:simplePos x="0" y="0"/>
          <wp:positionH relativeFrom="column">
            <wp:posOffset>2374072</wp:posOffset>
          </wp:positionH>
          <wp:positionV relativeFrom="paragraph">
            <wp:posOffset>-458166</wp:posOffset>
          </wp:positionV>
          <wp:extent cx="2612831" cy="1439186"/>
          <wp:effectExtent l="19050" t="0" r="0" b="0"/>
          <wp:wrapNone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831" cy="14391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29BA">
      <w:rPr>
        <w:noProof/>
        <w:sz w:val="20"/>
        <w:lang w:val="nl-NL"/>
      </w:rPr>
      <w:drawing>
        <wp:anchor distT="0" distB="0" distL="114300" distR="114300" simplePos="0" relativeHeight="251657216" behindDoc="0" locked="0" layoutInCell="1" allowOverlap="1" wp14:anchorId="0444859F" wp14:editId="53C6E0B4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29BA">
      <w:rPr>
        <w:noProof/>
        <w:sz w:val="20"/>
        <w:lang w:val="nl-NL"/>
      </w:rPr>
      <w:drawing>
        <wp:anchor distT="0" distB="0" distL="114300" distR="114300" simplePos="0" relativeHeight="251628544" behindDoc="0" locked="0" layoutInCell="1" allowOverlap="1" wp14:anchorId="0FA73F39" wp14:editId="1E311B6A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29BA">
      <w:rPr>
        <w:noProof/>
        <w:sz w:val="20"/>
        <w:lang w:val="nl-NL"/>
      </w:rPr>
      <w:drawing>
        <wp:anchor distT="0" distB="0" distL="114300" distR="114300" simplePos="0" relativeHeight="251714560" behindDoc="0" locked="0" layoutInCell="1" allowOverlap="1" wp14:anchorId="5CF583B4" wp14:editId="51CA7432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29BA">
      <w:rPr>
        <w:noProof/>
        <w:sz w:val="20"/>
        <w:lang w:val="nl-NL"/>
      </w:rPr>
      <w:drawing>
        <wp:anchor distT="0" distB="0" distL="114300" distR="114300" simplePos="0" relativeHeight="251685888" behindDoc="1" locked="0" layoutInCell="1" allowOverlap="1" wp14:anchorId="5ED879E7" wp14:editId="31C987A8">
          <wp:simplePos x="0" y="0"/>
          <wp:positionH relativeFrom="column">
            <wp:posOffset>3020060</wp:posOffset>
          </wp:positionH>
          <wp:positionV relativeFrom="paragraph">
            <wp:posOffset>-514985</wp:posOffset>
          </wp:positionV>
          <wp:extent cx="2344420" cy="1585595"/>
          <wp:effectExtent l="19050" t="0" r="0" b="0"/>
          <wp:wrapNone/>
          <wp:docPr id="24" name="Afbeelding 5" descr="LOGO_RGD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 hidden="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464BF">
      <w:rPr>
        <w:noProof/>
        <w:sz w:val="20"/>
        <w:lang w:val="nl-NL"/>
      </w:rPr>
      <w:pict w14:anchorId="1B6611B9">
        <v:rect id="_x0000_s1026" style="position:absolute;margin-left:380.4pt;margin-top:107.55pt;width:108pt;height:640pt;z-index:251656704;mso-position-horizontal-relative:text;mso-position-vertical-relative:text" stroked="f">
          <v:textbox style="mso-next-textbox:#_x0000_s1026">
            <w:txbxContent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3BBB8F01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7409EC4F" w14:textId="77777777" w:rsidR="00F529BA" w:rsidRPr="00A039AB" w:rsidRDefault="00F529BA">
                      <w:pPr>
                        <w:pStyle w:val="opmAfzenderVet"/>
                        <w:rPr>
                          <w:vanish/>
                        </w:rPr>
                      </w:pPr>
                      <w:bookmarkStart w:id="14" w:name="Afdeling1"/>
                      <w:bookmarkEnd w:id="14"/>
                    </w:p>
                  </w:tc>
                </w:tr>
                <w:tr w:rsidR="00F529BA" w:rsidRPr="00A039AB" w14:paraId="6E9DCCCC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256A0064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15" w:name="Afdeling2"/>
                      <w:bookmarkEnd w:id="15"/>
                    </w:p>
                  </w:tc>
                </w:tr>
                <w:tr w:rsidR="00F529BA" w:rsidRPr="00A039AB" w14:paraId="7F92BF60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6C6B176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16" w:name="Afdeling3"/>
                      <w:bookmarkEnd w:id="16"/>
                    </w:p>
                  </w:tc>
                </w:tr>
              </w:tbl>
              <w:p w14:paraId="3BC4B8F7" w14:textId="77777777" w:rsidR="00F529BA" w:rsidRDefault="00F529BA">
                <w:pPr>
                  <w:pStyle w:val="opmWit1"/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545A73B6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04F8B593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17" w:name="Afzender1"/>
                      <w:bookmarkEnd w:id="17"/>
                    </w:p>
                  </w:tc>
                </w:tr>
                <w:tr w:rsidR="00F529BA" w:rsidRPr="00A039AB" w14:paraId="3C38D774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2D15E682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18" w:name="Afzender2"/>
                      <w:bookmarkEnd w:id="18"/>
                    </w:p>
                  </w:tc>
                </w:tr>
                <w:tr w:rsidR="00F529BA" w:rsidRPr="00A039AB" w14:paraId="182F452C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6BAE48E4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19" w:name="Afzender3"/>
                      <w:bookmarkEnd w:id="19"/>
                    </w:p>
                  </w:tc>
                </w:tr>
                <w:tr w:rsidR="00F529BA" w:rsidRPr="00A039AB" w14:paraId="2D64E020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687D63A7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20" w:name="Afzender4"/>
                      <w:bookmarkEnd w:id="20"/>
                    </w:p>
                  </w:tc>
                </w:tr>
                <w:tr w:rsidR="00F529BA" w:rsidRPr="00A039AB" w14:paraId="4ABC4D5F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11F6F907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21" w:name="Afzender5"/>
                      <w:bookmarkEnd w:id="21"/>
                    </w:p>
                  </w:tc>
                </w:tr>
                <w:tr w:rsidR="00F529BA" w:rsidRPr="00A039AB" w14:paraId="1DDE4D44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4F10875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22" w:name="Afzender6"/>
                      <w:bookmarkEnd w:id="22"/>
                    </w:p>
                  </w:tc>
                </w:tr>
                <w:tr w:rsidR="00F529BA" w:rsidRPr="00A039AB" w14:paraId="62A205B4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7446FE98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23" w:name="Afzender7"/>
                      <w:bookmarkEnd w:id="23"/>
                    </w:p>
                  </w:tc>
                </w:tr>
                <w:tr w:rsidR="00F529BA" w:rsidRPr="00A039AB" w14:paraId="2C3937EF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7CC1A739" w14:textId="77777777" w:rsidR="00F529BA" w:rsidRPr="00A039AB" w:rsidRDefault="00F529BA">
                      <w:pPr>
                        <w:pStyle w:val="opmAfzender"/>
                        <w:rPr>
                          <w:vanish/>
                        </w:rPr>
                      </w:pPr>
                      <w:bookmarkStart w:id="24" w:name="Afzender8"/>
                      <w:bookmarkEnd w:id="24"/>
                    </w:p>
                  </w:tc>
                </w:tr>
              </w:tbl>
              <w:p w14:paraId="2A2399FA" w14:textId="77777777" w:rsidR="00F529BA" w:rsidRPr="00A039AB" w:rsidRDefault="00F529BA">
                <w:pPr>
                  <w:pStyle w:val="opmReferentie"/>
                  <w:rPr>
                    <w:vanish/>
                  </w:rPr>
                </w:pPr>
                <w:bookmarkStart w:id="25" w:name="bmContactPersoon"/>
                <w:r w:rsidRPr="00A039AB">
                  <w:rPr>
                    <w:vanish/>
                  </w:rPr>
                  <w:t>Contactpersoon</w:t>
                </w: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760D9A67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2D6D09B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26" w:name="ContactPersoon"/>
                      <w:bookmarkEnd w:id="26"/>
                    </w:p>
                  </w:tc>
                </w:tr>
              </w:tbl>
              <w:p w14:paraId="02E9684B" w14:textId="77777777" w:rsidR="00F529BA" w:rsidRPr="00A039AB" w:rsidRDefault="00F529BA">
                <w:pPr>
                  <w:pStyle w:val="opmWit1"/>
                  <w:rPr>
                    <w:vanish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334065FC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4F52B6EC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27" w:name="Contact1"/>
                      <w:bookmarkEnd w:id="25"/>
                      <w:bookmarkEnd w:id="27"/>
                    </w:p>
                  </w:tc>
                </w:tr>
                <w:tr w:rsidR="00F529BA" w:rsidRPr="00A039AB" w14:paraId="23E152A5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489554C1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28" w:name="Contact2"/>
                      <w:bookmarkEnd w:id="28"/>
                    </w:p>
                  </w:tc>
                </w:tr>
                <w:tr w:rsidR="00F529BA" w:rsidRPr="00A039AB" w14:paraId="3E44BCC5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162C5850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29" w:name="Contact3"/>
                      <w:bookmarkEnd w:id="29"/>
                    </w:p>
                  </w:tc>
                </w:tr>
                <w:tr w:rsidR="00F529BA" w:rsidRPr="00A039AB" w14:paraId="296471B5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6E0AA4E2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30" w:name="Contact4"/>
                      <w:bookmarkEnd w:id="30"/>
                    </w:p>
                  </w:tc>
                </w:tr>
                <w:tr w:rsidR="00F529BA" w:rsidRPr="00A039AB" w14:paraId="5A1772DC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0D6AED1F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31" w:name="Contact5"/>
                      <w:bookmarkEnd w:id="31"/>
                    </w:p>
                  </w:tc>
                </w:tr>
                <w:tr w:rsidR="00F529BA" w:rsidRPr="00A039AB" w14:paraId="645897A0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509E4F64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32" w:name="Contact6"/>
                      <w:bookmarkEnd w:id="32"/>
                    </w:p>
                  </w:tc>
                </w:tr>
                <w:tr w:rsidR="00F529BA" w:rsidRPr="00A039AB" w14:paraId="4DC7D388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5BDCF56" w14:textId="77777777" w:rsidR="00F529BA" w:rsidRPr="00A039AB" w:rsidRDefault="00F529BA">
                      <w:pPr>
                        <w:pStyle w:val="opmContactpersoon"/>
                        <w:rPr>
                          <w:vanish/>
                        </w:rPr>
                      </w:pPr>
                      <w:bookmarkStart w:id="33" w:name="Contact7"/>
                      <w:bookmarkEnd w:id="33"/>
                    </w:p>
                  </w:tc>
                </w:tr>
              </w:tbl>
              <w:p w14:paraId="060AF894" w14:textId="77777777" w:rsidR="00F529BA" w:rsidRDefault="00F529BA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 w:firstRow="1" w:lastRow="1" w:firstColumn="1" w:lastColumn="1" w:noHBand="0" w:noVBand="0"/>
                </w:tblPr>
                <w:tblGrid>
                  <w:gridCol w:w="2088"/>
                </w:tblGrid>
                <w:tr w:rsidR="00F529BA" w:rsidRPr="00A039AB" w14:paraId="0360F6C3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6DEEF604" w14:textId="77777777" w:rsidR="00F529BA" w:rsidRPr="00A039AB" w:rsidRDefault="00F529BA">
                      <w:pPr>
                        <w:pStyle w:val="opmReferentie"/>
                        <w:rPr>
                          <w:vanish/>
                        </w:rPr>
                      </w:pPr>
                      <w:bookmarkStart w:id="34" w:name="Referentie1"/>
                      <w:bookmarkEnd w:id="34"/>
                    </w:p>
                  </w:tc>
                </w:tr>
                <w:tr w:rsidR="00F529BA" w:rsidRPr="00A039AB" w14:paraId="76DBF0F6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39E73B55" w14:textId="77777777" w:rsidR="00F529BA" w:rsidRPr="00A039AB" w:rsidRDefault="00F529BA">
                      <w:pPr>
                        <w:pStyle w:val="opmInvulgegeven"/>
                        <w:rPr>
                          <w:vanish/>
                        </w:rPr>
                      </w:pPr>
                      <w:bookmarkStart w:id="35" w:name="Invulgegeven1"/>
                      <w:bookmarkEnd w:id="35"/>
                    </w:p>
                  </w:tc>
                </w:tr>
                <w:tr w:rsidR="00F529BA" w:rsidRPr="00A039AB" w14:paraId="22E54EB5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6EB7F956" w14:textId="77777777" w:rsidR="00F529BA" w:rsidRPr="00A039AB" w:rsidRDefault="00F529BA">
                      <w:pPr>
                        <w:pStyle w:val="opmReferentie"/>
                        <w:rPr>
                          <w:vanish/>
                        </w:rPr>
                      </w:pPr>
                      <w:bookmarkStart w:id="36" w:name="Referentie2"/>
                      <w:bookmarkEnd w:id="36"/>
                    </w:p>
                  </w:tc>
                </w:tr>
                <w:tr w:rsidR="00F529BA" w:rsidRPr="00A039AB" w14:paraId="45824277" w14:textId="77777777">
                  <w:trPr>
                    <w:hidden/>
                  </w:trPr>
                  <w:tc>
                    <w:tcPr>
                      <w:tcW w:w="2088" w:type="dxa"/>
                    </w:tcPr>
                    <w:p w14:paraId="52092FF9" w14:textId="77777777" w:rsidR="00F529BA" w:rsidRPr="00A039AB" w:rsidRDefault="00F529BA">
                      <w:pPr>
                        <w:pStyle w:val="opmInvulgegeven"/>
                        <w:rPr>
                          <w:vanish/>
                        </w:rPr>
                      </w:pPr>
                      <w:bookmarkStart w:id="37" w:name="Invulgegeven2"/>
                      <w:bookmarkEnd w:id="37"/>
                    </w:p>
                  </w:tc>
                </w:tr>
                <w:tr w:rsidR="00F529BA" w14:paraId="01065401" w14:textId="77777777">
                  <w:tc>
                    <w:tcPr>
                      <w:tcW w:w="2088" w:type="dxa"/>
                    </w:tcPr>
                    <w:p w14:paraId="313CB55C" w14:textId="77777777" w:rsidR="00F529BA" w:rsidRDefault="00F529BA">
                      <w:pPr>
                        <w:pStyle w:val="opmReferentie"/>
                      </w:pPr>
                      <w:bookmarkStart w:id="38" w:name="Referentie3"/>
                      <w:bookmarkEnd w:id="38"/>
                    </w:p>
                  </w:tc>
                </w:tr>
                <w:tr w:rsidR="00F529BA" w14:paraId="7F2BFA34" w14:textId="77777777">
                  <w:tc>
                    <w:tcPr>
                      <w:tcW w:w="2088" w:type="dxa"/>
                    </w:tcPr>
                    <w:p w14:paraId="6AD16C13" w14:textId="77777777" w:rsidR="00F529BA" w:rsidRDefault="00F529BA">
                      <w:pPr>
                        <w:pStyle w:val="opmInvulgegeven"/>
                      </w:pPr>
                      <w:bookmarkStart w:id="39" w:name="Invulgegeven3"/>
                      <w:bookmarkEnd w:id="39"/>
                    </w:p>
                  </w:tc>
                </w:tr>
                <w:tr w:rsidR="00F529BA" w14:paraId="5E273B7B" w14:textId="77777777">
                  <w:tc>
                    <w:tcPr>
                      <w:tcW w:w="2088" w:type="dxa"/>
                    </w:tcPr>
                    <w:p w14:paraId="552A9872" w14:textId="77777777" w:rsidR="00F529BA" w:rsidRDefault="00F529BA">
                      <w:pPr>
                        <w:pStyle w:val="opmReferentie"/>
                      </w:pPr>
                      <w:bookmarkStart w:id="40" w:name="Referentie4"/>
                      <w:bookmarkEnd w:id="40"/>
                    </w:p>
                  </w:tc>
                </w:tr>
                <w:tr w:rsidR="00F529BA" w14:paraId="07500A64" w14:textId="77777777">
                  <w:tc>
                    <w:tcPr>
                      <w:tcW w:w="2088" w:type="dxa"/>
                    </w:tcPr>
                    <w:p w14:paraId="2221D75F" w14:textId="77777777" w:rsidR="00F529BA" w:rsidRDefault="00F529BA">
                      <w:pPr>
                        <w:pStyle w:val="opmInvulgegeven"/>
                      </w:pPr>
                      <w:bookmarkStart w:id="41" w:name="Invulgegeven4"/>
                      <w:bookmarkEnd w:id="41"/>
                    </w:p>
                  </w:tc>
                </w:tr>
              </w:tbl>
              <w:p w14:paraId="24AB5E9E" w14:textId="77777777" w:rsidR="00F529BA" w:rsidRDefault="00F529BA">
                <w:pPr>
                  <w:rPr>
                    <w:sz w:val="9"/>
                  </w:rPr>
                </w:pPr>
              </w:p>
              <w:p w14:paraId="5D59A764" w14:textId="77777777" w:rsidR="00F529BA" w:rsidRDefault="00F529BA"/>
            </w:txbxContent>
          </v:textbox>
        </v:rect>
      </w:pict>
    </w:r>
    <w:r w:rsidR="00F529BA">
      <w:rPr>
        <w:noProof/>
        <w:lang w:val="nl-NL"/>
      </w:rPr>
      <w:drawing>
        <wp:anchor distT="0" distB="0" distL="114300" distR="114300" simplePos="0" relativeHeight="251599872" behindDoc="1" locked="0" layoutInCell="1" allowOverlap="1" wp14:anchorId="35C2A9F1" wp14:editId="07FE6430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96ED1D" w14:textId="77777777" w:rsidR="00F529BA" w:rsidRDefault="00F529BA">
    <w:pPr>
      <w:pStyle w:val="opmKoptekst"/>
    </w:pPr>
  </w:p>
  <w:p w14:paraId="3D134B86" w14:textId="77777777" w:rsidR="00F529BA" w:rsidRDefault="00F529BA">
    <w:pPr>
      <w:pStyle w:val="opmKoptekst"/>
    </w:pPr>
  </w:p>
  <w:p w14:paraId="2845334A" w14:textId="77777777" w:rsidR="00F529BA" w:rsidRDefault="00F529BA">
    <w:pPr>
      <w:pStyle w:val="opmKoptekst"/>
    </w:pPr>
  </w:p>
  <w:p w14:paraId="01CD6F09" w14:textId="77777777" w:rsidR="00F529BA" w:rsidRDefault="00F529BA">
    <w:pPr>
      <w:pStyle w:val="opmKoptekst"/>
    </w:pPr>
  </w:p>
  <w:p w14:paraId="412954E2" w14:textId="77777777" w:rsidR="00F529BA" w:rsidRDefault="00F529BA">
    <w:pPr>
      <w:pStyle w:val="opmKoptekst"/>
    </w:pPr>
  </w:p>
  <w:p w14:paraId="69AA26D0" w14:textId="77777777" w:rsidR="00F529BA" w:rsidRDefault="00F529BA">
    <w:pPr>
      <w:pStyle w:val="opmKoptekst"/>
      <w:rPr>
        <w:sz w:val="20"/>
      </w:rPr>
    </w:pPr>
  </w:p>
  <w:p w14:paraId="3F9FD9B2" w14:textId="77777777" w:rsidR="00F529BA" w:rsidRPr="002D4066" w:rsidRDefault="00F529BA">
    <w:pPr>
      <w:pStyle w:val="opmKoptekst"/>
      <w:rPr>
        <w:szCs w:val="18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3555"/>
    </w:tblGrid>
    <w:tr w:rsidR="00E5410B" w14:paraId="35585290" w14:textId="77777777" w:rsidTr="002D4066">
      <w:trPr>
        <w:cantSplit/>
      </w:trPr>
      <w:tc>
        <w:tcPr>
          <w:tcW w:w="0" w:type="auto"/>
        </w:tcPr>
        <w:p w14:paraId="726F5D39" w14:textId="77777777" w:rsidR="00F529BA" w:rsidRDefault="00F529BA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E5410B" w:rsidRPr="002D4066" w14:paraId="5507E1A7" w14:textId="77777777" w:rsidTr="002D4066">
      <w:trPr>
        <w:cantSplit/>
      </w:trPr>
      <w:tc>
        <w:tcPr>
          <w:tcW w:w="0" w:type="auto"/>
        </w:tcPr>
        <w:p w14:paraId="186425B9" w14:textId="717616DC" w:rsidR="00F529BA" w:rsidRPr="00E5410B" w:rsidRDefault="00AF4F13">
          <w:pPr>
            <w:spacing w:before="20" w:line="240" w:lineRule="auto"/>
            <w:ind w:left="-28"/>
            <w:rPr>
              <w:sz w:val="20"/>
              <w:szCs w:val="20"/>
              <w:lang w:val="fr-FR"/>
            </w:rPr>
          </w:pPr>
          <w:proofErr w:type="spellStart"/>
          <w:r>
            <w:rPr>
              <w:sz w:val="20"/>
              <w:szCs w:val="20"/>
              <w:lang w:val="fr-FR"/>
            </w:rPr>
            <w:t>Bijlage</w:t>
          </w:r>
          <w:proofErr w:type="spellEnd"/>
          <w:r>
            <w:rPr>
              <w:sz w:val="20"/>
              <w:szCs w:val="20"/>
              <w:lang w:val="fr-FR"/>
            </w:rPr>
            <w:t xml:space="preserve"> </w:t>
          </w:r>
          <w:proofErr w:type="spellStart"/>
          <w:r w:rsidR="008E4683">
            <w:rPr>
              <w:sz w:val="20"/>
              <w:szCs w:val="20"/>
              <w:lang w:val="fr-FR"/>
            </w:rPr>
            <w:t>Staat</w:t>
          </w:r>
          <w:proofErr w:type="spellEnd"/>
          <w:r w:rsidR="008E4683">
            <w:rPr>
              <w:sz w:val="20"/>
              <w:szCs w:val="20"/>
              <w:lang w:val="fr-FR"/>
            </w:rPr>
            <w:t xml:space="preserve"> van </w:t>
          </w:r>
          <w:proofErr w:type="spellStart"/>
          <w:r w:rsidR="008E4683">
            <w:rPr>
              <w:sz w:val="20"/>
              <w:szCs w:val="20"/>
              <w:lang w:val="fr-FR"/>
            </w:rPr>
            <w:t>verrekenprijzen</w:t>
          </w:r>
          <w:proofErr w:type="spellEnd"/>
        </w:p>
      </w:tc>
    </w:tr>
    <w:tr w:rsidR="00E5410B" w:rsidRPr="002D4066" w14:paraId="0CD0BA7C" w14:textId="77777777" w:rsidTr="002D4066">
      <w:trPr>
        <w:cantSplit/>
      </w:trPr>
      <w:tc>
        <w:tcPr>
          <w:tcW w:w="0" w:type="auto"/>
        </w:tcPr>
        <w:p w14:paraId="2A68AD65" w14:textId="77777777" w:rsidR="00F529BA" w:rsidRPr="002D4066" w:rsidRDefault="00F529BA" w:rsidP="002D4066">
          <w:pPr>
            <w:pStyle w:val="Kop1"/>
            <w:rPr>
              <w:sz w:val="16"/>
              <w:szCs w:val="16"/>
            </w:rPr>
          </w:pPr>
          <w:bookmarkStart w:id="42" w:name="Rubricering_1"/>
          <w:bookmarkEnd w:id="42"/>
        </w:p>
      </w:tc>
    </w:tr>
    <w:tr w:rsidR="00E5410B" w14:paraId="758E8E0E" w14:textId="77777777" w:rsidTr="002D4066">
      <w:trPr>
        <w:trHeight w:val="95"/>
      </w:trPr>
      <w:tc>
        <w:tcPr>
          <w:tcW w:w="0" w:type="auto"/>
          <w:tcBorders>
            <w:bottom w:val="nil"/>
          </w:tcBorders>
        </w:tcPr>
        <w:p w14:paraId="3E8EE2C4" w14:textId="77777777" w:rsidR="00F529BA" w:rsidRDefault="00F529BA">
          <w:pPr>
            <w:rPr>
              <w:szCs w:val="18"/>
              <w:lang w:val="fr-FR"/>
            </w:rPr>
          </w:pPr>
        </w:p>
        <w:p w14:paraId="0A9E4A21" w14:textId="77777777" w:rsidR="00F529BA" w:rsidRDefault="00F529BA">
          <w:pPr>
            <w:rPr>
              <w:szCs w:val="18"/>
              <w:lang w:val="fr-FR"/>
            </w:rPr>
          </w:pPr>
        </w:p>
      </w:tc>
    </w:tr>
  </w:tbl>
  <w:p w14:paraId="78ECA685" w14:textId="77777777" w:rsidR="00F529BA" w:rsidRDefault="00F529B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95AD4"/>
    <w:multiLevelType w:val="hybridMultilevel"/>
    <w:tmpl w:val="9A3A0A62"/>
    <w:lvl w:ilvl="0" w:tplc="5E4289F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84100"/>
    <w:multiLevelType w:val="hybridMultilevel"/>
    <w:tmpl w:val="58C29B28"/>
    <w:lvl w:ilvl="0" w:tplc="B83AF7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8705912">
    <w:abstractNumId w:val="4"/>
  </w:num>
  <w:num w:numId="2" w16cid:durableId="703017829">
    <w:abstractNumId w:val="1"/>
  </w:num>
  <w:num w:numId="3" w16cid:durableId="1837837820">
    <w:abstractNumId w:val="2"/>
  </w:num>
  <w:num w:numId="4" w16cid:durableId="558902479">
    <w:abstractNumId w:val="1"/>
  </w:num>
  <w:num w:numId="5" w16cid:durableId="1120950890">
    <w:abstractNumId w:val="2"/>
  </w:num>
  <w:num w:numId="6" w16cid:durableId="1602180379">
    <w:abstractNumId w:val="0"/>
  </w:num>
  <w:num w:numId="7" w16cid:durableId="481506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Onwaar"/>
    <w:docVar w:name="chkVanPostPcdWpl" w:val="On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 "/>
    <w:docVar w:name="txtVanBezoekAdres" w:val="ede"/>
    <w:docVar w:name="txtVanContactpersoon" w:val=" "/>
    <w:docVar w:name="txtVanDienst" w:val=" "/>
    <w:docVar w:name="txtVanDirectie" w:val=" 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dede"/>
    <w:docVar w:name="txtVanPostPcdWpl" w:val="ded"/>
    <w:docVar w:name="txtVanTelefoon" w:val=" "/>
    <w:docVar w:name="txtWebSite" w:val="ded"/>
  </w:docVars>
  <w:rsids>
    <w:rsidRoot w:val="00B14CF1"/>
    <w:rsid w:val="00002CE9"/>
    <w:rsid w:val="00023213"/>
    <w:rsid w:val="000353C2"/>
    <w:rsid w:val="00053203"/>
    <w:rsid w:val="00081ABF"/>
    <w:rsid w:val="000B02D6"/>
    <w:rsid w:val="000E6091"/>
    <w:rsid w:val="000E68A0"/>
    <w:rsid w:val="000F7722"/>
    <w:rsid w:val="0011249B"/>
    <w:rsid w:val="001344AF"/>
    <w:rsid w:val="0013714E"/>
    <w:rsid w:val="001509D6"/>
    <w:rsid w:val="00172422"/>
    <w:rsid w:val="00173B87"/>
    <w:rsid w:val="001C3855"/>
    <w:rsid w:val="001D0F28"/>
    <w:rsid w:val="00230E6C"/>
    <w:rsid w:val="002346B3"/>
    <w:rsid w:val="00247D5C"/>
    <w:rsid w:val="002508ED"/>
    <w:rsid w:val="002B09EC"/>
    <w:rsid w:val="002C48F6"/>
    <w:rsid w:val="002D4066"/>
    <w:rsid w:val="002E433C"/>
    <w:rsid w:val="002E50AF"/>
    <w:rsid w:val="002F1C51"/>
    <w:rsid w:val="00325C88"/>
    <w:rsid w:val="00335C40"/>
    <w:rsid w:val="00353C34"/>
    <w:rsid w:val="003B36A9"/>
    <w:rsid w:val="00405204"/>
    <w:rsid w:val="00477D13"/>
    <w:rsid w:val="00492767"/>
    <w:rsid w:val="004A431C"/>
    <w:rsid w:val="004A66A5"/>
    <w:rsid w:val="004B49DE"/>
    <w:rsid w:val="004D4097"/>
    <w:rsid w:val="004E0B82"/>
    <w:rsid w:val="00504BB7"/>
    <w:rsid w:val="005249D0"/>
    <w:rsid w:val="00566428"/>
    <w:rsid w:val="00576003"/>
    <w:rsid w:val="0059636D"/>
    <w:rsid w:val="005B5715"/>
    <w:rsid w:val="00647322"/>
    <w:rsid w:val="006B0C33"/>
    <w:rsid w:val="006B1CBA"/>
    <w:rsid w:val="006D349D"/>
    <w:rsid w:val="006E5811"/>
    <w:rsid w:val="0070161F"/>
    <w:rsid w:val="00791E7D"/>
    <w:rsid w:val="007B319A"/>
    <w:rsid w:val="007B5679"/>
    <w:rsid w:val="007E656C"/>
    <w:rsid w:val="008106F1"/>
    <w:rsid w:val="00817FC7"/>
    <w:rsid w:val="008B02AA"/>
    <w:rsid w:val="008C5EEF"/>
    <w:rsid w:val="008E4683"/>
    <w:rsid w:val="008F558B"/>
    <w:rsid w:val="00901A1D"/>
    <w:rsid w:val="00905056"/>
    <w:rsid w:val="00913E8C"/>
    <w:rsid w:val="0092198D"/>
    <w:rsid w:val="00937488"/>
    <w:rsid w:val="009668F3"/>
    <w:rsid w:val="009E2341"/>
    <w:rsid w:val="00A039AB"/>
    <w:rsid w:val="00A12EEA"/>
    <w:rsid w:val="00A75ADA"/>
    <w:rsid w:val="00AA51AD"/>
    <w:rsid w:val="00AF4F13"/>
    <w:rsid w:val="00B11D7B"/>
    <w:rsid w:val="00B14CF1"/>
    <w:rsid w:val="00B464BF"/>
    <w:rsid w:val="00B56157"/>
    <w:rsid w:val="00B76DDA"/>
    <w:rsid w:val="00BA49F8"/>
    <w:rsid w:val="00BB411A"/>
    <w:rsid w:val="00BD0134"/>
    <w:rsid w:val="00BD5C31"/>
    <w:rsid w:val="00BF5C78"/>
    <w:rsid w:val="00C20156"/>
    <w:rsid w:val="00C818AC"/>
    <w:rsid w:val="00C91B70"/>
    <w:rsid w:val="00CB5F78"/>
    <w:rsid w:val="00CC6C52"/>
    <w:rsid w:val="00D01C9A"/>
    <w:rsid w:val="00D23469"/>
    <w:rsid w:val="00DB5DF1"/>
    <w:rsid w:val="00E15607"/>
    <w:rsid w:val="00E1609A"/>
    <w:rsid w:val="00E424A0"/>
    <w:rsid w:val="00E5410B"/>
    <w:rsid w:val="00E80D0E"/>
    <w:rsid w:val="00F3090F"/>
    <w:rsid w:val="00F529BA"/>
    <w:rsid w:val="00F60389"/>
    <w:rsid w:val="00F60864"/>
    <w:rsid w:val="00F847AC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CA9B7"/>
  <w15:docId w15:val="{2AE599A3-ECBB-4C07-8EC0-E58AC730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3222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2D4066"/>
    <w:pPr>
      <w:keepNext/>
      <w:outlineLvl w:val="0"/>
    </w:pPr>
    <w:rPr>
      <w:iCs/>
      <w:sz w:val="17"/>
      <w:szCs w:val="18"/>
      <w:lang w:val="fr-FR"/>
    </w:rPr>
  </w:style>
  <w:style w:type="paragraph" w:styleId="Kop2">
    <w:name w:val="heading 2"/>
    <w:basedOn w:val="Standaard"/>
    <w:next w:val="Standaard"/>
    <w:link w:val="Kop2Char"/>
    <w:autoRedefine/>
    <w:qFormat/>
    <w:rsid w:val="009E2341"/>
    <w:pPr>
      <w:keepNext/>
      <w:spacing w:before="30"/>
      <w:ind w:right="176"/>
      <w:outlineLvl w:val="1"/>
    </w:pPr>
    <w:rPr>
      <w:rFonts w:eastAsia="MS Mincho"/>
      <w:bCs/>
      <w:sz w:val="17"/>
    </w:rPr>
  </w:style>
  <w:style w:type="paragraph" w:styleId="Kop3">
    <w:name w:val="heading 3"/>
    <w:basedOn w:val="Standaard"/>
    <w:next w:val="Standaard"/>
    <w:autoRedefine/>
    <w:qFormat/>
    <w:rsid w:val="00FF3222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FF32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FF322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F3222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FF3222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FF322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FF3222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FF3222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FF3222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FF3222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FF3222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FF3222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FF3222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FF3222"/>
  </w:style>
  <w:style w:type="paragraph" w:customStyle="1" w:styleId="opmAfzenderVet">
    <w:name w:val="opmAfzenderVet"/>
    <w:basedOn w:val="opmAfzender"/>
    <w:rsid w:val="00FF3222"/>
    <w:rPr>
      <w:b/>
      <w:bCs w:val="0"/>
    </w:rPr>
  </w:style>
  <w:style w:type="paragraph" w:customStyle="1" w:styleId="opmRubricering">
    <w:name w:val="opmRubricering"/>
    <w:basedOn w:val="Voettekst"/>
    <w:autoRedefine/>
    <w:rsid w:val="00FF3222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FF3222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FF3222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FF3222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FF3222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FF3222"/>
    <w:pPr>
      <w:ind w:left="180" w:hanging="180"/>
    </w:pPr>
  </w:style>
  <w:style w:type="paragraph" w:styleId="Indexkop">
    <w:name w:val="index heading"/>
    <w:basedOn w:val="Standaard"/>
    <w:next w:val="Index1"/>
    <w:semiHidden/>
    <w:rsid w:val="00FF3222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FF3222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FF3222"/>
    <w:rPr>
      <w:rFonts w:ascii="Verdana" w:hAnsi="Verdana"/>
      <w:iCs/>
    </w:rPr>
  </w:style>
  <w:style w:type="paragraph" w:styleId="Normaalweb">
    <w:name w:val="Normal (Web)"/>
    <w:basedOn w:val="Standaard"/>
    <w:semiHidden/>
    <w:rsid w:val="00FF3222"/>
    <w:rPr>
      <w:sz w:val="24"/>
    </w:rPr>
  </w:style>
  <w:style w:type="paragraph" w:customStyle="1" w:styleId="opmEmbargo">
    <w:name w:val="opmEmbargo"/>
    <w:basedOn w:val="opmRubricering"/>
    <w:rsid w:val="00FF3222"/>
    <w:pPr>
      <w:ind w:left="-28"/>
    </w:pPr>
  </w:style>
  <w:style w:type="paragraph" w:customStyle="1" w:styleId="opmInvulgegevenKop">
    <w:name w:val="opmInvulgegevenKop"/>
    <w:basedOn w:val="Standaard"/>
    <w:autoRedefine/>
    <w:rsid w:val="00FF3222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FF3222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FF3222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FF3222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FF3222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FF3222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FF3222"/>
    <w:rPr>
      <w:rFonts w:ascii="Verdana" w:hAnsi="Verdana"/>
    </w:rPr>
  </w:style>
  <w:style w:type="paragraph" w:styleId="Ondertitel">
    <w:name w:val="Subtitle"/>
    <w:basedOn w:val="Standaard"/>
    <w:autoRedefine/>
    <w:qFormat/>
    <w:rsid w:val="00FF3222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FF3222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FF3222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rsid w:val="00FF3222"/>
    <w:rPr>
      <w:rFonts w:ascii="Verdana" w:hAnsi="Verdana"/>
      <w:vertAlign w:val="superscript"/>
    </w:rPr>
  </w:style>
  <w:style w:type="paragraph" w:styleId="Voetnoottekst">
    <w:name w:val="footnote text"/>
    <w:basedOn w:val="Standaard"/>
    <w:link w:val="VoetnoottekstChar"/>
    <w:autoRedefine/>
    <w:uiPriority w:val="99"/>
    <w:semiHidden/>
    <w:rsid w:val="00FF3222"/>
    <w:rPr>
      <w:sz w:val="13"/>
      <w:szCs w:val="20"/>
    </w:rPr>
  </w:style>
  <w:style w:type="character" w:styleId="Zwaar">
    <w:name w:val="Strong"/>
    <w:basedOn w:val="Standaardalinea-lettertype"/>
    <w:qFormat/>
    <w:rsid w:val="00FF3222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A039AB"/>
    <w:pPr>
      <w:ind w:left="720"/>
      <w:contextualSpacing/>
    </w:pPr>
  </w:style>
  <w:style w:type="table" w:styleId="Tabelraster">
    <w:name w:val="Table Grid"/>
    <w:basedOn w:val="Standaardtabel"/>
    <w:uiPriority w:val="59"/>
    <w:rsid w:val="00A039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tetekst0">
    <w:name w:val="platte tekst"/>
    <w:basedOn w:val="Standaard"/>
    <w:rsid w:val="00F60864"/>
    <w:pPr>
      <w:spacing w:line="295" w:lineRule="auto"/>
    </w:pPr>
    <w:rPr>
      <w:rFonts w:ascii="Arial" w:hAnsi="Arial" w:cs="Arial"/>
      <w:sz w:val="20"/>
      <w:szCs w:val="20"/>
    </w:rPr>
  </w:style>
  <w:style w:type="paragraph" w:customStyle="1" w:styleId="tussenkop">
    <w:name w:val="tussenkop"/>
    <w:basedOn w:val="Standaard"/>
    <w:rsid w:val="00023213"/>
    <w:rPr>
      <w:b/>
      <w:sz w:val="17"/>
    </w:rPr>
  </w:style>
  <w:style w:type="character" w:customStyle="1" w:styleId="Kop2Char">
    <w:name w:val="Kop 2 Char"/>
    <w:basedOn w:val="Standaardalinea-lettertype"/>
    <w:link w:val="Kop2"/>
    <w:locked/>
    <w:rsid w:val="009E2341"/>
    <w:rPr>
      <w:rFonts w:ascii="Verdana" w:eastAsia="MS Mincho" w:hAnsi="Verdana"/>
      <w:bCs/>
      <w:sz w:val="17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53203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D5C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5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3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Eddy Remerie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Mulders, Mieke</cp:lastModifiedBy>
  <cp:revision>4</cp:revision>
  <cp:lastPrinted>2013-07-08T10:36:00Z</cp:lastPrinted>
  <dcterms:created xsi:type="dcterms:W3CDTF">2017-09-04T10:24:00Z</dcterms:created>
  <dcterms:modified xsi:type="dcterms:W3CDTF">2023-10-10T20:41:00Z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</Properties>
</file>