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page" w:tblpX="1577" w:tblpY="-6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</w:tblGrid>
      <w:tr w:rsidR="000F3F63" w14:paraId="2856239E" w14:textId="77777777" w:rsidTr="001D02BE">
        <w:tc>
          <w:tcPr>
            <w:tcW w:w="6521" w:type="dxa"/>
          </w:tcPr>
          <w:p w14:paraId="3A7538CD" w14:textId="5638B595" w:rsidR="000F3F63" w:rsidRPr="003C78D5" w:rsidRDefault="000F3F63" w:rsidP="000F3F63">
            <w:pPr>
              <w:rPr>
                <w:rFonts w:asciiTheme="minorHAnsi" w:hAnsiTheme="minorHAnsi" w:cstheme="minorHAnsi"/>
                <w:color w:val="595959" w:themeColor="text1" w:themeTint="A6"/>
                <w:sz w:val="24"/>
              </w:rPr>
            </w:pPr>
            <w:r w:rsidRPr="003C78D5">
              <w:rPr>
                <w:rFonts w:asciiTheme="minorHAnsi" w:hAnsiTheme="minorHAnsi" w:cstheme="minorHAnsi"/>
                <w:color w:val="595959" w:themeColor="text1" w:themeTint="A6"/>
                <w:sz w:val="24"/>
              </w:rPr>
              <w:t>Europese openbare aanbesteding</w:t>
            </w:r>
          </w:p>
          <w:p w14:paraId="3E10DF5F" w14:textId="77777777" w:rsidR="000F3F63" w:rsidRDefault="000F3F63" w:rsidP="000F3F63">
            <w:pPr>
              <w:rPr>
                <w:b/>
              </w:rPr>
            </w:pPr>
          </w:p>
        </w:tc>
      </w:tr>
      <w:tr w:rsidR="000F3F63" w14:paraId="41FA918F" w14:textId="77777777" w:rsidTr="001D02BE">
        <w:tc>
          <w:tcPr>
            <w:tcW w:w="6521" w:type="dxa"/>
          </w:tcPr>
          <w:p w14:paraId="0BA131A7" w14:textId="33A25F13" w:rsidR="000F3F63" w:rsidRPr="00F64BC1" w:rsidRDefault="000F3F63" w:rsidP="000F3F63">
            <w:pPr>
              <w:spacing w:line="312" w:lineRule="auto"/>
              <w:rPr>
                <w:rFonts w:asciiTheme="minorHAnsi" w:hAnsiTheme="minorHAnsi" w:cstheme="minorHAnsi"/>
                <w:b/>
                <w:color w:val="595959" w:themeColor="text1" w:themeTint="A6"/>
                <w:szCs w:val="22"/>
              </w:rPr>
            </w:pPr>
          </w:p>
        </w:tc>
      </w:tr>
      <w:tr w:rsidR="000F3F63" w:rsidRPr="003031E6" w14:paraId="072578BB" w14:textId="77777777" w:rsidTr="001D02BE">
        <w:tc>
          <w:tcPr>
            <w:tcW w:w="6521" w:type="dxa"/>
          </w:tcPr>
          <w:p w14:paraId="44AEF623" w14:textId="15BCE05C" w:rsidR="000F3F63" w:rsidRPr="003C78D5" w:rsidRDefault="009E0C2B" w:rsidP="000F3F63">
            <w:pPr>
              <w:rPr>
                <w:b/>
                <w:bCs/>
                <w:sz w:val="40"/>
                <w:szCs w:val="40"/>
                <w:lang w:val="nl-NL"/>
              </w:rPr>
            </w:pPr>
            <w:r w:rsidRPr="002578B0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40"/>
                <w:szCs w:val="40"/>
                <w:lang w:val="nl-NL"/>
              </w:rPr>
              <w:t xml:space="preserve">Bijlage </w:t>
            </w:r>
            <w:r w:rsidR="00AD6B15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40"/>
                <w:szCs w:val="40"/>
                <w:lang w:val="nl-NL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40"/>
                <w:szCs w:val="40"/>
                <w:lang w:val="nl-NL"/>
              </w:rPr>
              <w:t xml:space="preserve">: </w:t>
            </w:r>
            <w:r w:rsidR="000F3F63" w:rsidRPr="003C78D5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40"/>
                <w:szCs w:val="40"/>
                <w:lang w:val="nl-NL"/>
              </w:rPr>
              <w:t>Programma van Eisen</w:t>
            </w:r>
          </w:p>
        </w:tc>
      </w:tr>
    </w:tbl>
    <w:p w14:paraId="464A7014" w14:textId="58ECD9F5" w:rsidR="00B41D72" w:rsidRDefault="00E12EB5" w:rsidP="003651DD">
      <w:r w:rsidRPr="007F6BC6">
        <w:t xml:space="preserve">                                 </w:t>
      </w:r>
    </w:p>
    <w:p w14:paraId="2EABF3CE" w14:textId="5FA9E26E" w:rsidR="000F3F63" w:rsidRDefault="000F3F63" w:rsidP="000F3F63"/>
    <w:p w14:paraId="5A966EF8" w14:textId="5735C40A" w:rsidR="000F3F63" w:rsidRDefault="000F3F63" w:rsidP="000F3F63"/>
    <w:p w14:paraId="63078633" w14:textId="58ACD88A" w:rsidR="000F3F63" w:rsidRDefault="000F3F63" w:rsidP="000F3F63">
      <w:pPr>
        <w:rPr>
          <w:rFonts w:asciiTheme="minorHAnsi" w:hAnsiTheme="minorHAnsi" w:cstheme="minorHAnsi"/>
          <w:b/>
          <w:color w:val="FFFFFF" w:themeColor="background1"/>
          <w:sz w:val="72"/>
          <w:szCs w:val="72"/>
        </w:rPr>
      </w:pPr>
    </w:p>
    <w:p w14:paraId="63900DD7" w14:textId="79FC00F1" w:rsidR="006D756E" w:rsidRDefault="00114648" w:rsidP="006D756E">
      <w:pPr>
        <w:rPr>
          <w:rFonts w:asciiTheme="minorHAnsi" w:hAnsiTheme="minorHAnsi" w:cstheme="minorHAnsi"/>
          <w:b/>
          <w:color w:val="FFFFFF" w:themeColor="background1"/>
          <w:sz w:val="72"/>
          <w:szCs w:val="7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286D94F6" wp14:editId="622E2ADE">
            <wp:simplePos x="0" y="0"/>
            <wp:positionH relativeFrom="margin">
              <wp:align>right</wp:align>
            </wp:positionH>
            <wp:positionV relativeFrom="page">
              <wp:posOffset>3729038</wp:posOffset>
            </wp:positionV>
            <wp:extent cx="5774690" cy="3848911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90" cy="384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05FD8" w14:textId="6B086F69" w:rsidR="006D756E" w:rsidRDefault="006D756E" w:rsidP="006D756E">
      <w:pPr>
        <w:rPr>
          <w:rFonts w:asciiTheme="minorHAnsi" w:hAnsiTheme="minorHAnsi" w:cstheme="minorHAnsi"/>
          <w:b/>
          <w:color w:val="FFFFFF" w:themeColor="background1"/>
          <w:sz w:val="72"/>
          <w:szCs w:val="72"/>
        </w:rPr>
      </w:pPr>
    </w:p>
    <w:p w14:paraId="2C69C661" w14:textId="3407F9C4" w:rsidR="008B193B" w:rsidRDefault="00E12EB5" w:rsidP="003651DD">
      <w:r w:rsidRPr="007F6BC6">
        <w:t xml:space="preserve">                     </w:t>
      </w:r>
    </w:p>
    <w:p w14:paraId="70EC3EF1" w14:textId="57273011" w:rsidR="008B193B" w:rsidRPr="008B193B" w:rsidRDefault="008B193B" w:rsidP="008B193B"/>
    <w:p w14:paraId="32379D3C" w14:textId="1C51D328" w:rsidR="008B193B" w:rsidRPr="008B193B" w:rsidRDefault="008B193B" w:rsidP="008B193B"/>
    <w:p w14:paraId="1A97E00A" w14:textId="2D3BE572" w:rsidR="008B193B" w:rsidRPr="008B193B" w:rsidRDefault="008B193B" w:rsidP="008B193B"/>
    <w:p w14:paraId="4F7A9FEC" w14:textId="3DA6EF0E" w:rsidR="008B193B" w:rsidRPr="008B193B" w:rsidRDefault="00114648" w:rsidP="008B193B">
      <w:r w:rsidRPr="004D3B46">
        <w:rPr>
          <w:rFonts w:asciiTheme="minorHAnsi" w:hAnsiTheme="minorHAnsi" w:cstheme="minorHAnsi"/>
          <w:b/>
          <w:noProof/>
          <w:color w:val="595959" w:themeColor="text1" w:themeTint="A6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596308E" wp14:editId="44D8157A">
                <wp:simplePos x="0" y="0"/>
                <wp:positionH relativeFrom="page">
                  <wp:posOffset>1098550</wp:posOffset>
                </wp:positionH>
                <wp:positionV relativeFrom="paragraph">
                  <wp:posOffset>403225</wp:posOffset>
                </wp:positionV>
                <wp:extent cx="5128260" cy="1155700"/>
                <wp:effectExtent l="0" t="0" r="0" b="6350"/>
                <wp:wrapSquare wrapText="bothSides"/>
                <wp:docPr id="217" name="Tekstvak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079DB" w14:textId="3D99A022" w:rsidR="00F2036F" w:rsidRDefault="00D42287" w:rsidP="00582A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>HORECA</w:t>
                            </w:r>
                            <w:r w:rsidR="008C4C39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>PRODUCTEN</w:t>
                            </w:r>
                          </w:p>
                          <w:p w14:paraId="66C769C7" w14:textId="294CED94" w:rsidR="004D3B46" w:rsidRPr="007D751D" w:rsidRDefault="00582AE9" w:rsidP="00582A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nl-NL"/>
                              </w:rPr>
                              <w:t>FOOD &amp; NON-FOOD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6308E" id="_x0000_t202" coordsize="21600,21600" o:spt="202" path="m,l,21600r21600,l21600,xe">
                <v:stroke joinstyle="miter"/>
                <v:path gradientshapeok="t" o:connecttype="rect"/>
              </v:shapetype>
              <v:shape id="Tekstvak 217" o:spid="_x0000_s1026" type="#_x0000_t202" style="position:absolute;margin-left:86.5pt;margin-top:31.75pt;width:403.8pt;height:91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" filled="f" stroked="f">
                <v:textbox>
                  <w:txbxContent>
                    <w:p w14:paraId="638079DB" w14:textId="3D99A022" w:rsidR="00F2036F" w:rsidRDefault="00D42287" w:rsidP="00582AE9">
                      <w:pP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nl-NL"/>
                        </w:rPr>
                        <w:t>HORECA</w:t>
                      </w:r>
                      <w:r w:rsidR="008C4C39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nl-NL"/>
                        </w:rPr>
                        <w:t>PRODUCTEN</w:t>
                      </w:r>
                    </w:p>
                    <w:p w14:paraId="66C769C7" w14:textId="294CED94" w:rsidR="004D3B46" w:rsidRPr="007D751D" w:rsidRDefault="00582AE9" w:rsidP="00582AE9">
                      <w:pP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nl-NL"/>
                        </w:rPr>
                        <w:t>FOOD &amp; NON-FOOD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0EBC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4F8CD3E" wp14:editId="2A114DE7">
                <wp:simplePos x="0" y="0"/>
                <wp:positionH relativeFrom="column">
                  <wp:posOffset>-763797</wp:posOffset>
                </wp:positionH>
                <wp:positionV relativeFrom="paragraph">
                  <wp:posOffset>2975934</wp:posOffset>
                </wp:positionV>
                <wp:extent cx="5342890" cy="1404620"/>
                <wp:effectExtent l="0" t="0" r="0" b="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8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5E12F" w14:textId="0540C497" w:rsidR="002A07EA" w:rsidRPr="002A07EA" w:rsidRDefault="002A07EA">
                            <w:pPr>
                              <w:rPr>
                                <w:lang w:val="nl-NL"/>
                              </w:rPr>
                            </w:pPr>
                            <w:r w:rsidRPr="002A07EA">
                              <w:rPr>
                                <w:lang w:val="nl-NL"/>
                              </w:rPr>
                              <w:t>Aanbesteding</w:t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  <w:t>:</w:t>
                            </w:r>
                            <w:r w:rsidR="00836A43">
                              <w:rPr>
                                <w:lang w:val="nl-NL"/>
                              </w:rPr>
                              <w:tab/>
                            </w:r>
                            <w:r w:rsidR="00A2717F">
                              <w:rPr>
                                <w:lang w:val="nl-NL"/>
                              </w:rPr>
                              <w:t>D</w:t>
                            </w:r>
                            <w:r w:rsidR="00836A43">
                              <w:rPr>
                                <w:lang w:val="nl-NL"/>
                              </w:rPr>
                              <w:t>A</w:t>
                            </w:r>
                            <w:r w:rsidR="00A2717F">
                              <w:rPr>
                                <w:lang w:val="nl-NL"/>
                              </w:rPr>
                              <w:t>E</w:t>
                            </w:r>
                            <w:r w:rsidR="00836A43">
                              <w:rPr>
                                <w:lang w:val="nl-NL"/>
                              </w:rPr>
                              <w:t>_</w:t>
                            </w:r>
                            <w:r w:rsidR="002F2633">
                              <w:rPr>
                                <w:lang w:val="nl-NL"/>
                              </w:rPr>
                              <w:t>HOR</w:t>
                            </w:r>
                            <w:r w:rsidR="00836A43">
                              <w:rPr>
                                <w:lang w:val="nl-NL"/>
                              </w:rPr>
                              <w:t>2</w:t>
                            </w:r>
                            <w:r w:rsidR="00A2717F">
                              <w:rPr>
                                <w:lang w:val="nl-NL"/>
                              </w:rPr>
                              <w:t>4</w:t>
                            </w:r>
                            <w:r w:rsidR="00836A43">
                              <w:rPr>
                                <w:lang w:val="nl-NL"/>
                              </w:rPr>
                              <w:t>0</w:t>
                            </w:r>
                            <w:r w:rsidR="00A2717F">
                              <w:rPr>
                                <w:lang w:val="nl-NL"/>
                              </w:rPr>
                              <w:t>2</w:t>
                            </w:r>
                            <w:r w:rsidR="00836A43">
                              <w:rPr>
                                <w:lang w:val="nl-NL"/>
                              </w:rPr>
                              <w:t>_</w:t>
                            </w:r>
                            <w:r w:rsidR="00A2717F">
                              <w:rPr>
                                <w:lang w:val="nl-NL"/>
                              </w:rPr>
                              <w:t>RJ</w:t>
                            </w:r>
                          </w:p>
                          <w:p w14:paraId="5F1016EA" w14:textId="37C0B672" w:rsidR="002A07EA" w:rsidRPr="002A07EA" w:rsidRDefault="002A07EA">
                            <w:pPr>
                              <w:rPr>
                                <w:lang w:val="nl-NL"/>
                              </w:rPr>
                            </w:pPr>
                            <w:r w:rsidRPr="002A07EA">
                              <w:rPr>
                                <w:lang w:val="nl-NL"/>
                              </w:rPr>
                              <w:t>Versie</w:t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  <w:t>:</w:t>
                            </w:r>
                            <w:r w:rsidR="00450777">
                              <w:rPr>
                                <w:lang w:val="nl-NL"/>
                              </w:rPr>
                              <w:tab/>
                            </w:r>
                            <w:r w:rsidR="00D75896">
                              <w:rPr>
                                <w:lang w:val="nl-NL"/>
                              </w:rPr>
                              <w:t>Definitief</w:t>
                            </w:r>
                          </w:p>
                          <w:p w14:paraId="2BF3B6D0" w14:textId="30F9D588" w:rsidR="002A07EA" w:rsidRPr="002A07EA" w:rsidRDefault="002A07EA">
                            <w:pPr>
                              <w:rPr>
                                <w:lang w:val="nl-NL"/>
                              </w:rPr>
                            </w:pPr>
                            <w:r w:rsidRPr="002A07EA">
                              <w:rPr>
                                <w:lang w:val="nl-NL"/>
                              </w:rPr>
                              <w:t>Auteur</w:t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  <w:t>:</w:t>
                            </w:r>
                            <w:r w:rsidR="00A2717F">
                              <w:rPr>
                                <w:lang w:val="nl-NL"/>
                              </w:rPr>
                              <w:tab/>
                              <w:t>Rolf Jansen</w:t>
                            </w:r>
                          </w:p>
                          <w:p w14:paraId="5D732162" w14:textId="25B3129C" w:rsidR="002A07EA" w:rsidRPr="002A07EA" w:rsidRDefault="002A07EA">
                            <w:r w:rsidRPr="002A07EA">
                              <w:rPr>
                                <w:lang w:val="nl-NL"/>
                              </w:rPr>
                              <w:t>Datum</w:t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</w:r>
                            <w:r w:rsidRPr="002A07EA">
                              <w:rPr>
                                <w:lang w:val="nl-NL"/>
                              </w:rPr>
                              <w:tab/>
                              <w:t>:</w:t>
                            </w:r>
                            <w:r w:rsidR="00450777">
                              <w:rPr>
                                <w:lang w:val="nl-NL"/>
                              </w:rPr>
                              <w:tab/>
                            </w:r>
                            <w:r w:rsidR="00D75896" w:rsidRPr="00D75896">
                              <w:rPr>
                                <w:lang w:val="nl-NL"/>
                              </w:rPr>
                              <w:t>12</w:t>
                            </w:r>
                            <w:r w:rsidR="00A2717F">
                              <w:rPr>
                                <w:lang w:val="nl-NL"/>
                              </w:rPr>
                              <w:t>-02</w:t>
                            </w:r>
                            <w:r w:rsidR="00450777" w:rsidRPr="00D75896">
                              <w:rPr>
                                <w:lang w:val="nl-NL"/>
                              </w:rPr>
                              <w:t>-202</w:t>
                            </w:r>
                            <w:r w:rsidR="00A2717F">
                              <w:rPr>
                                <w:lang w:val="nl-NL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F8CD3E" id="Tekstvak 2" o:spid="_x0000_s1027" type="#_x0000_t202" style="position:absolute;margin-left:-60.15pt;margin-top:234.35pt;width:420.7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" stroked="f">
                <v:textbox style="mso-fit-shape-to-text:t">
                  <w:txbxContent>
                    <w:p w14:paraId="68C5E12F" w14:textId="0540C497" w:rsidR="002A07EA" w:rsidRPr="002A07EA" w:rsidRDefault="002A07EA">
                      <w:pPr>
                        <w:rPr>
                          <w:lang w:val="nl-NL"/>
                        </w:rPr>
                      </w:pPr>
                      <w:r w:rsidRPr="002A07EA">
                        <w:rPr>
                          <w:lang w:val="nl-NL"/>
                        </w:rPr>
                        <w:t>Aanbesteding</w:t>
                      </w:r>
                      <w:r w:rsidRPr="002A07EA">
                        <w:rPr>
                          <w:lang w:val="nl-NL"/>
                        </w:rPr>
                        <w:tab/>
                        <w:t>:</w:t>
                      </w:r>
                      <w:r w:rsidR="00836A43">
                        <w:rPr>
                          <w:lang w:val="nl-NL"/>
                        </w:rPr>
                        <w:tab/>
                      </w:r>
                      <w:r w:rsidR="00A2717F">
                        <w:rPr>
                          <w:lang w:val="nl-NL"/>
                        </w:rPr>
                        <w:t>D</w:t>
                      </w:r>
                      <w:r w:rsidR="00836A43">
                        <w:rPr>
                          <w:lang w:val="nl-NL"/>
                        </w:rPr>
                        <w:t>A</w:t>
                      </w:r>
                      <w:r w:rsidR="00A2717F">
                        <w:rPr>
                          <w:lang w:val="nl-NL"/>
                        </w:rPr>
                        <w:t>E</w:t>
                      </w:r>
                      <w:r w:rsidR="00836A43">
                        <w:rPr>
                          <w:lang w:val="nl-NL"/>
                        </w:rPr>
                        <w:t>_</w:t>
                      </w:r>
                      <w:r w:rsidR="002F2633">
                        <w:rPr>
                          <w:lang w:val="nl-NL"/>
                        </w:rPr>
                        <w:t>HOR</w:t>
                      </w:r>
                      <w:r w:rsidR="00836A43">
                        <w:rPr>
                          <w:lang w:val="nl-NL"/>
                        </w:rPr>
                        <w:t>2</w:t>
                      </w:r>
                      <w:r w:rsidR="00A2717F">
                        <w:rPr>
                          <w:lang w:val="nl-NL"/>
                        </w:rPr>
                        <w:t>4</w:t>
                      </w:r>
                      <w:r w:rsidR="00836A43">
                        <w:rPr>
                          <w:lang w:val="nl-NL"/>
                        </w:rPr>
                        <w:t>0</w:t>
                      </w:r>
                      <w:r w:rsidR="00A2717F">
                        <w:rPr>
                          <w:lang w:val="nl-NL"/>
                        </w:rPr>
                        <w:t>2</w:t>
                      </w:r>
                      <w:r w:rsidR="00836A43">
                        <w:rPr>
                          <w:lang w:val="nl-NL"/>
                        </w:rPr>
                        <w:t>_</w:t>
                      </w:r>
                      <w:r w:rsidR="00A2717F">
                        <w:rPr>
                          <w:lang w:val="nl-NL"/>
                        </w:rPr>
                        <w:t>RJ</w:t>
                      </w:r>
                    </w:p>
                    <w:p w14:paraId="5F1016EA" w14:textId="37C0B672" w:rsidR="002A07EA" w:rsidRPr="002A07EA" w:rsidRDefault="002A07EA">
                      <w:pPr>
                        <w:rPr>
                          <w:lang w:val="nl-NL"/>
                        </w:rPr>
                      </w:pPr>
                      <w:r w:rsidRPr="002A07EA">
                        <w:rPr>
                          <w:lang w:val="nl-NL"/>
                        </w:rPr>
                        <w:t>Versie</w:t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  <w:t>:</w:t>
                      </w:r>
                      <w:r w:rsidR="00450777">
                        <w:rPr>
                          <w:lang w:val="nl-NL"/>
                        </w:rPr>
                        <w:tab/>
                      </w:r>
                      <w:r w:rsidR="00D75896">
                        <w:rPr>
                          <w:lang w:val="nl-NL"/>
                        </w:rPr>
                        <w:t>Definitief</w:t>
                      </w:r>
                    </w:p>
                    <w:p w14:paraId="2BF3B6D0" w14:textId="30F9D588" w:rsidR="002A07EA" w:rsidRPr="002A07EA" w:rsidRDefault="002A07EA">
                      <w:pPr>
                        <w:rPr>
                          <w:lang w:val="nl-NL"/>
                        </w:rPr>
                      </w:pPr>
                      <w:r w:rsidRPr="002A07EA">
                        <w:rPr>
                          <w:lang w:val="nl-NL"/>
                        </w:rPr>
                        <w:t>Auteur</w:t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  <w:t>:</w:t>
                      </w:r>
                      <w:r w:rsidR="00A2717F">
                        <w:rPr>
                          <w:lang w:val="nl-NL"/>
                        </w:rPr>
                        <w:tab/>
                        <w:t>Rolf Jansen</w:t>
                      </w:r>
                    </w:p>
                    <w:p w14:paraId="5D732162" w14:textId="25B3129C" w:rsidR="002A07EA" w:rsidRPr="002A07EA" w:rsidRDefault="002A07EA">
                      <w:r w:rsidRPr="002A07EA">
                        <w:rPr>
                          <w:lang w:val="nl-NL"/>
                        </w:rPr>
                        <w:t>Datum</w:t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</w:r>
                      <w:r w:rsidRPr="002A07EA">
                        <w:rPr>
                          <w:lang w:val="nl-NL"/>
                        </w:rPr>
                        <w:tab/>
                        <w:t>:</w:t>
                      </w:r>
                      <w:r w:rsidR="00450777">
                        <w:rPr>
                          <w:lang w:val="nl-NL"/>
                        </w:rPr>
                        <w:tab/>
                      </w:r>
                      <w:r w:rsidR="00D75896" w:rsidRPr="00D75896">
                        <w:rPr>
                          <w:lang w:val="nl-NL"/>
                        </w:rPr>
                        <w:t>12</w:t>
                      </w:r>
                      <w:r w:rsidR="00A2717F">
                        <w:rPr>
                          <w:lang w:val="nl-NL"/>
                        </w:rPr>
                        <w:t>-02</w:t>
                      </w:r>
                      <w:r w:rsidR="00450777" w:rsidRPr="00D75896">
                        <w:rPr>
                          <w:lang w:val="nl-NL"/>
                        </w:rPr>
                        <w:t>-202</w:t>
                      </w:r>
                      <w:r w:rsidR="00A2717F">
                        <w:rPr>
                          <w:lang w:val="nl-NL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5F4BB" w14:textId="77777777" w:rsidR="00E12EB5" w:rsidRPr="008B193B" w:rsidRDefault="00E12EB5" w:rsidP="008B193B">
      <w:pPr>
        <w:sectPr w:rsidR="00E12EB5" w:rsidRPr="008B193B" w:rsidSect="00B41D72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39" w:code="9"/>
          <w:pgMar w:top="3440" w:right="1191" w:bottom="2080" w:left="2858" w:header="737" w:footer="737" w:gutter="0"/>
          <w:paperSrc w:first="15" w:other="15"/>
          <w:cols w:space="708"/>
          <w:titlePg/>
          <w:docGrid w:linePitch="360"/>
        </w:sectPr>
      </w:pPr>
    </w:p>
    <w:p w14:paraId="284A7089" w14:textId="77777777" w:rsidR="009B5C9C" w:rsidRPr="007F6BC6" w:rsidRDefault="009B5C9C" w:rsidP="000F3F63">
      <w:pPr>
        <w:pStyle w:val="Heading1"/>
        <w:ind w:left="-1418" w:hanging="11"/>
      </w:pPr>
      <w:bookmarkStart w:id="0" w:name="_Toc345314046"/>
      <w:bookmarkStart w:id="1" w:name="_Toc345575525"/>
      <w:bookmarkStart w:id="2" w:name="_Toc23843436"/>
      <w:r w:rsidRPr="007F6BC6">
        <w:lastRenderedPageBreak/>
        <w:t>ALGEMEEN</w:t>
      </w:r>
      <w:bookmarkEnd w:id="0"/>
      <w:bookmarkEnd w:id="1"/>
      <w:bookmarkEnd w:id="2"/>
    </w:p>
    <w:p w14:paraId="66E5BB68" w14:textId="472BD8FC" w:rsidR="00A208CA" w:rsidRPr="000F3F63" w:rsidRDefault="00A2717F" w:rsidP="000F3F63">
      <w:pPr>
        <w:spacing w:line="300" w:lineRule="exact"/>
        <w:ind w:left="-1418"/>
        <w:rPr>
          <w:sz w:val="20"/>
          <w:szCs w:val="20"/>
        </w:rPr>
      </w:pPr>
      <w:r>
        <w:rPr>
          <w:sz w:val="20"/>
          <w:szCs w:val="20"/>
        </w:rPr>
        <w:t xml:space="preserve">In deze bijlage heeft </w:t>
      </w:r>
      <w:r w:rsidRPr="00A2717F">
        <w:rPr>
          <w:sz w:val="20"/>
          <w:szCs w:val="20"/>
          <w:lang w:val="nl-NL"/>
        </w:rPr>
        <w:t>Design Academy Eindhoven</w:t>
      </w:r>
      <w:r w:rsidR="000F3F63" w:rsidRPr="005E7146">
        <w:rPr>
          <w:sz w:val="20"/>
          <w:szCs w:val="20"/>
        </w:rPr>
        <w:t xml:space="preserve"> de eisen ten aanzien van de Opdracht geformuleerd.</w:t>
      </w:r>
      <w:r w:rsidR="000F3F63">
        <w:rPr>
          <w:sz w:val="20"/>
          <w:szCs w:val="20"/>
        </w:rPr>
        <w:t xml:space="preserve"> </w:t>
      </w:r>
      <w:r w:rsidR="000F3F63" w:rsidRPr="005E7146">
        <w:rPr>
          <w:sz w:val="20"/>
          <w:szCs w:val="20"/>
        </w:rPr>
        <w:t xml:space="preserve">Het niet voldoen aan een Eis betekent uitsluiting van verdere beoordeling. Eisen zijn derhalve aangemerkt als Knock-out criteria. Door het invullen en ondertekenen van </w:t>
      </w:r>
      <w:r w:rsidR="00BD52F6">
        <w:rPr>
          <w:sz w:val="20"/>
          <w:szCs w:val="20"/>
          <w:lang w:val="nl-NL"/>
        </w:rPr>
        <w:t>deze bijlage</w:t>
      </w:r>
      <w:r w:rsidR="000F3F63" w:rsidRPr="005E7146">
        <w:rPr>
          <w:sz w:val="20"/>
          <w:szCs w:val="20"/>
        </w:rPr>
        <w:t xml:space="preserve"> geeft u aan in te stemmen met</w:t>
      </w:r>
      <w:r w:rsidR="000F3F63">
        <w:rPr>
          <w:sz w:val="20"/>
          <w:szCs w:val="20"/>
        </w:rPr>
        <w:t xml:space="preserve"> en te kunnen voldoen aan</w:t>
      </w:r>
      <w:r w:rsidR="000F3F63" w:rsidRPr="005E7146">
        <w:rPr>
          <w:sz w:val="20"/>
          <w:szCs w:val="20"/>
        </w:rPr>
        <w:t xml:space="preserve"> </w:t>
      </w:r>
      <w:r w:rsidR="000F3F63">
        <w:rPr>
          <w:sz w:val="20"/>
          <w:szCs w:val="20"/>
        </w:rPr>
        <w:t>alle</w:t>
      </w:r>
      <w:r w:rsidR="000F3F63" w:rsidRPr="005E7146">
        <w:rPr>
          <w:sz w:val="20"/>
          <w:szCs w:val="20"/>
        </w:rPr>
        <w:t xml:space="preserve"> geformuleerde eisen. </w:t>
      </w:r>
      <w:r w:rsidR="00351FFD" w:rsidRPr="000F3F63">
        <w:rPr>
          <w:sz w:val="20"/>
          <w:szCs w:val="20"/>
        </w:rPr>
        <w:t>Alle kosten die gemaakt moeten worden om een “Ja” te bewerkstelligen zijn voor rekening en risico van de Inschrijver.</w:t>
      </w:r>
      <w:bookmarkStart w:id="3" w:name="_Toc343504606"/>
      <w:r w:rsidR="00351FFD" w:rsidRPr="000F3F63">
        <w:rPr>
          <w:sz w:val="20"/>
          <w:szCs w:val="20"/>
        </w:rPr>
        <w:br/>
      </w:r>
      <w:bookmarkEnd w:id="3"/>
    </w:p>
    <w:p w14:paraId="26C36375" w14:textId="77777777" w:rsidR="000F3F63" w:rsidRPr="000F3F63" w:rsidRDefault="000F3F63" w:rsidP="000F3F63">
      <w:pPr>
        <w:ind w:left="-1418"/>
        <w:rPr>
          <w:b/>
          <w:bCs/>
        </w:rPr>
      </w:pPr>
    </w:p>
    <w:tbl>
      <w:tblPr>
        <w:tblW w:w="5856" w:type="pct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48"/>
        <w:gridCol w:w="7226"/>
        <w:gridCol w:w="31"/>
        <w:gridCol w:w="835"/>
      </w:tblGrid>
      <w:tr w:rsidR="000F3F63" w:rsidRPr="000F3F63" w14:paraId="2CE82644" w14:textId="77777777" w:rsidTr="006157B0">
        <w:trPr>
          <w:trHeight w:val="206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43DBF414" w14:textId="5A459167" w:rsidR="000F3F63" w:rsidRPr="000F3F63" w:rsidRDefault="000F3F63" w:rsidP="00D438B9">
            <w:pPr>
              <w:spacing w:line="300" w:lineRule="exact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nl-NL"/>
              </w:rPr>
              <w:t xml:space="preserve">ONDERDEEL A: </w:t>
            </w:r>
            <w:r w:rsidR="00EB6004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nl-NL"/>
              </w:rPr>
              <w:t>ORGANISATIE &amp; COMMUNICATIE</w:t>
            </w:r>
          </w:p>
          <w:p w14:paraId="11E22D14" w14:textId="41FDE235" w:rsidR="000F3F63" w:rsidRPr="000F3F63" w:rsidRDefault="000F3F63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</w:p>
        </w:tc>
      </w:tr>
      <w:tr w:rsidR="00494EA1" w:rsidRPr="000F3F63" w14:paraId="11ADE5F9" w14:textId="77777777" w:rsidTr="006157B0">
        <w:trPr>
          <w:trHeight w:val="206"/>
          <w:tblHeader/>
        </w:trPr>
        <w:tc>
          <w:tcPr>
            <w:tcW w:w="585" w:type="pct"/>
            <w:shd w:val="clear" w:color="auto" w:fill="D9D9D9"/>
          </w:tcPr>
          <w:p w14:paraId="165371CE" w14:textId="64D0A4BB" w:rsidR="00494EA1" w:rsidRPr="00BD52F6" w:rsidRDefault="00BD52F6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Vraag nr.</w:t>
            </w:r>
          </w:p>
        </w:tc>
        <w:tc>
          <w:tcPr>
            <w:tcW w:w="3962" w:type="pct"/>
            <w:gridSpan w:val="3"/>
            <w:shd w:val="clear" w:color="auto" w:fill="D9D9D9"/>
          </w:tcPr>
          <w:p w14:paraId="1A41AA54" w14:textId="77777777" w:rsidR="00494EA1" w:rsidRPr="00BD52F6" w:rsidRDefault="00494EA1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0F3F63">
              <w:rPr>
                <w:rFonts w:asciiTheme="minorHAnsi" w:hAnsiTheme="minorHAnsi" w:cstheme="minorHAnsi"/>
                <w:b/>
                <w:sz w:val="20"/>
                <w:szCs w:val="20"/>
              </w:rPr>
              <w:t>Omschrijving</w:t>
            </w:r>
          </w:p>
        </w:tc>
        <w:tc>
          <w:tcPr>
            <w:tcW w:w="453" w:type="pct"/>
            <w:shd w:val="clear" w:color="auto" w:fill="D9D9D9"/>
          </w:tcPr>
          <w:p w14:paraId="64301EB9" w14:textId="77777777" w:rsidR="00494EA1" w:rsidRPr="000F3F63" w:rsidRDefault="00494EA1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3F63">
              <w:rPr>
                <w:rFonts w:asciiTheme="minorHAnsi" w:hAnsiTheme="minorHAnsi" w:cstheme="minorHAnsi"/>
                <w:b/>
                <w:sz w:val="20"/>
                <w:szCs w:val="20"/>
              </w:rPr>
              <w:t>Voldoet</w:t>
            </w:r>
          </w:p>
          <w:p w14:paraId="2517809E" w14:textId="77777777" w:rsidR="00494EA1" w:rsidRPr="000F3F63" w:rsidRDefault="00494EA1" w:rsidP="00D438B9">
            <w:pPr>
              <w:spacing w:line="30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3F63">
              <w:rPr>
                <w:rFonts w:asciiTheme="minorHAnsi" w:hAnsiTheme="minorHAnsi" w:cstheme="minorHAnsi"/>
                <w:b/>
                <w:sz w:val="20"/>
                <w:szCs w:val="20"/>
              </w:rPr>
              <w:t>Ja/nee</w:t>
            </w:r>
          </w:p>
        </w:tc>
      </w:tr>
      <w:tr w:rsidR="00396035" w:rsidRPr="000F3F63" w14:paraId="537C3AAA" w14:textId="77777777" w:rsidTr="006157B0">
        <w:trPr>
          <w:cantSplit/>
          <w:trHeight w:val="221"/>
        </w:trPr>
        <w:tc>
          <w:tcPr>
            <w:tcW w:w="585" w:type="pct"/>
          </w:tcPr>
          <w:p w14:paraId="575C3A40" w14:textId="3B4F7892" w:rsidR="00396035" w:rsidRPr="005F23F0" w:rsidRDefault="00396035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5ABAA8A3" w14:textId="45E463BC" w:rsidR="00396035" w:rsidRDefault="00850FBD" w:rsidP="0039603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</w:rPr>
              <w:t xml:space="preserve">Opdrachtnemer wijst één contactpersoon aan binnen zijn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organisatie </w:t>
            </w:r>
            <w:r w:rsidR="007210D4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als vaste aanspreekpunt voor de Opdrachtgever. </w:t>
            </w:r>
          </w:p>
          <w:p w14:paraId="08339D51" w14:textId="443C5CA3" w:rsidR="009F68C3" w:rsidRPr="00632405" w:rsidRDefault="009F68C3" w:rsidP="0039603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</w:rPr>
            </w:pPr>
          </w:p>
        </w:tc>
        <w:tc>
          <w:tcPr>
            <w:tcW w:w="453" w:type="pct"/>
          </w:tcPr>
          <w:p w14:paraId="3F26EDC3" w14:textId="77777777" w:rsidR="00396035" w:rsidRPr="00632405" w:rsidRDefault="00396035" w:rsidP="00396035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96035" w:rsidRPr="000F3F63" w14:paraId="20CF954C" w14:textId="77777777" w:rsidTr="006157B0">
        <w:trPr>
          <w:cantSplit/>
          <w:trHeight w:val="221"/>
        </w:trPr>
        <w:tc>
          <w:tcPr>
            <w:tcW w:w="585" w:type="pct"/>
          </w:tcPr>
          <w:p w14:paraId="67B690EC" w14:textId="72D14611" w:rsidR="00396035" w:rsidRPr="005F23F0" w:rsidRDefault="00396035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44AE0BED" w14:textId="41718404" w:rsidR="00A668F0" w:rsidRPr="00632405" w:rsidRDefault="004E359C" w:rsidP="00A668F0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Opdrachtnemer levert </w:t>
            </w:r>
            <w:r w:rsidRPr="00270391">
              <w:rPr>
                <w:rFonts w:ascii="Calibri Light" w:hAnsi="Calibri Light" w:cs="Calibri Light"/>
                <w:szCs w:val="22"/>
                <w:lang w:val="nl-NL"/>
              </w:rPr>
              <w:t>elk jaar binnen één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maand </w:t>
            </w:r>
            <w:r w:rsidR="009745E8" w:rsidRPr="00632405">
              <w:rPr>
                <w:rFonts w:ascii="Calibri Light" w:hAnsi="Calibri Light" w:cs="Calibri Light"/>
                <w:szCs w:val="22"/>
                <w:lang w:val="nl-NL"/>
              </w:rPr>
              <w:t>na afloop</w:t>
            </w:r>
            <w:r w:rsidR="001A20EA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van een contractjaar</w:t>
            </w:r>
            <w:r w:rsidR="009745E8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een </w:t>
            </w:r>
            <w:r w:rsidR="00A668F0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gedetailleerde managementrapportages </w:t>
            </w:r>
            <w:r w:rsidR="009745E8" w:rsidRPr="00632405">
              <w:rPr>
                <w:rFonts w:ascii="Calibri Light" w:hAnsi="Calibri Light" w:cs="Calibri Light"/>
                <w:szCs w:val="22"/>
                <w:lang w:val="nl-NL"/>
              </w:rPr>
              <w:t>aan, aan de in de communicatiematrix genoemde personen (zie</w:t>
            </w:r>
            <w:r w:rsidR="001A20EA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Bijlage 1 van</w:t>
            </w:r>
            <w:r w:rsidR="009745E8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de overeenkomst)</w:t>
            </w:r>
            <w:r w:rsidR="00A668F0"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. </w:t>
            </w:r>
            <w:r w:rsidR="001A20EA" w:rsidRPr="00632405">
              <w:rPr>
                <w:rFonts w:ascii="Calibri Light" w:hAnsi="Calibri Light" w:cs="Calibri Light"/>
                <w:szCs w:val="22"/>
                <w:lang w:val="nl-NL"/>
              </w:rPr>
              <w:t>Deze rapportage bevat de volgende informatie:</w:t>
            </w:r>
          </w:p>
          <w:p w14:paraId="1ABE38A1" w14:textId="3A4377EA" w:rsidR="001A20EA" w:rsidRPr="00632405" w:rsidRDefault="00E75A99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O</w:t>
            </w:r>
            <w:r w:rsidR="001A20EA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mzet</w:t>
            </w:r>
            <w:r w:rsidR="00E5348D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per maand;</w:t>
            </w:r>
          </w:p>
          <w:p w14:paraId="03D64083" w14:textId="5794CAFB" w:rsidR="00E75A99" w:rsidRPr="00632405" w:rsidRDefault="00E75A99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Aantal bestellingen</w:t>
            </w:r>
            <w:r w:rsidR="00E5348D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per maand;</w:t>
            </w:r>
          </w:p>
          <w:p w14:paraId="695B8B9A" w14:textId="71C5CB51" w:rsidR="00F96CC9" w:rsidRPr="00632405" w:rsidRDefault="00F96CC9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Afgenomen producten met aantallen;</w:t>
            </w:r>
          </w:p>
          <w:p w14:paraId="617FA620" w14:textId="500F69AD" w:rsidR="00E75A99" w:rsidRPr="00632405" w:rsidRDefault="00E75A99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Gemiddelde waarde per bestelling</w:t>
            </w:r>
            <w:r w:rsidR="00E5348D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; </w:t>
            </w:r>
          </w:p>
          <w:p w14:paraId="1B32131D" w14:textId="6B1155C6" w:rsidR="00E75A99" w:rsidRPr="00632405" w:rsidRDefault="00E75A99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Uitlevergraad (percentage </w:t>
            </w:r>
            <w:r w:rsidR="00E5348D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backorders</w:t>
            </w:r>
            <w:r w:rsidR="00F96CC9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);</w:t>
            </w:r>
          </w:p>
          <w:p w14:paraId="128BF050" w14:textId="7D0057D2" w:rsidR="00F96CC9" w:rsidRPr="00632405" w:rsidRDefault="00F96CC9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KPI’s;</w:t>
            </w:r>
          </w:p>
          <w:p w14:paraId="61E2AD43" w14:textId="7EFC8E8F" w:rsidR="00396035" w:rsidRPr="00632405" w:rsidRDefault="00396035" w:rsidP="00A668F0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501DC306" w14:textId="77777777" w:rsidR="00396035" w:rsidRPr="00632405" w:rsidRDefault="00396035" w:rsidP="00396035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96035" w:rsidRPr="000F3F63" w14:paraId="2A22B45A" w14:textId="77777777" w:rsidTr="006157B0">
        <w:trPr>
          <w:cantSplit/>
          <w:trHeight w:val="221"/>
        </w:trPr>
        <w:tc>
          <w:tcPr>
            <w:tcW w:w="585" w:type="pct"/>
          </w:tcPr>
          <w:p w14:paraId="622C07F2" w14:textId="6179E087" w:rsidR="00396035" w:rsidRPr="005F23F0" w:rsidRDefault="00396035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5C55E423" w14:textId="423532C9" w:rsidR="003F3CF6" w:rsidRPr="00632405" w:rsidRDefault="003F3CF6" w:rsidP="00396035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szCs w:val="22"/>
                <w:lang w:val="nl-NL"/>
              </w:rPr>
              <w:t>Minimaal eenmaal per jaar</w:t>
            </w:r>
            <w:r w:rsidR="00EE68EE">
              <w:rPr>
                <w:rFonts w:ascii="Calibri Light" w:hAnsi="Calibri Light" w:cs="Calibri Light"/>
                <w:szCs w:val="22"/>
                <w:lang w:val="nl-NL"/>
              </w:rPr>
              <w:t xml:space="preserve">, en indien nodig vaker, 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>plant de Opdrachtneme</w:t>
            </w:r>
            <w:r w:rsidR="00AD35B3">
              <w:rPr>
                <w:rFonts w:ascii="Calibri Light" w:hAnsi="Calibri Light" w:cs="Calibri Light"/>
                <w:szCs w:val="22"/>
                <w:lang w:val="nl-NL"/>
              </w:rPr>
              <w:t>r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 een overleg met de contractmanager van Opdrachtgever om de dienstverlening te bespreken. </w:t>
            </w:r>
            <w:r w:rsidR="00AD0E00" w:rsidRPr="00632405">
              <w:rPr>
                <w:rFonts w:ascii="Calibri Light" w:hAnsi="Calibri Light" w:cs="Calibri Light"/>
                <w:szCs w:val="22"/>
                <w:lang w:val="nl-NL"/>
              </w:rPr>
              <w:t>Het initiatief hiervoor ligt bij Opdrachtnemer. Tijdens dit overleg komen minimaal de volgende onderwerpen aan bod:</w:t>
            </w:r>
          </w:p>
          <w:p w14:paraId="0C8D993F" w14:textId="1C4E9A22" w:rsidR="00AD0E00" w:rsidRPr="00632405" w:rsidRDefault="00AD0E00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Managementrapportages;</w:t>
            </w:r>
          </w:p>
          <w:p w14:paraId="3FD75587" w14:textId="7184FA8B" w:rsidR="00AD0E00" w:rsidRPr="00632405" w:rsidRDefault="00AD0E00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Klachten</w:t>
            </w:r>
            <w:r w:rsidR="00214A94"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;</w:t>
            </w:r>
          </w:p>
          <w:p w14:paraId="2F0689A8" w14:textId="2814C830" w:rsidR="00214A94" w:rsidRPr="00632405" w:rsidRDefault="00214A94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Adviezen en verbeterpunten;</w:t>
            </w:r>
          </w:p>
          <w:p w14:paraId="23455DEE" w14:textId="24F6229A" w:rsidR="000B0B84" w:rsidRPr="00632405" w:rsidRDefault="000B0B84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Productontwikkelingen;</w:t>
            </w:r>
          </w:p>
          <w:p w14:paraId="4E39CBBE" w14:textId="65D2FA10" w:rsidR="009F68C3" w:rsidRPr="00632405" w:rsidRDefault="009F68C3" w:rsidP="00EE68EE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1A4A2964" w14:textId="77777777" w:rsidR="00396035" w:rsidRPr="00632405" w:rsidRDefault="00396035" w:rsidP="00396035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96035" w:rsidRPr="000F3F63" w14:paraId="7E0E946B" w14:textId="77777777" w:rsidTr="006157B0">
        <w:trPr>
          <w:cantSplit/>
          <w:trHeight w:val="221"/>
        </w:trPr>
        <w:tc>
          <w:tcPr>
            <w:tcW w:w="585" w:type="pct"/>
          </w:tcPr>
          <w:p w14:paraId="458C7261" w14:textId="1BA779AE" w:rsidR="00396035" w:rsidRPr="005F23F0" w:rsidRDefault="00396035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38DDA49D" w14:textId="7E9ECB34" w:rsidR="00396035" w:rsidRDefault="00D342EC" w:rsidP="0039603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</w:t>
            </w:r>
            <w:r w:rsidR="00C7737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n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emer attendeert Opdrachtgever </w:t>
            </w:r>
            <w:r w:rsidR="00A02CB2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pro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actief o</w:t>
            </w:r>
            <w:r w:rsidR="00A02CB2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p </w:t>
            </w:r>
            <w:r w:rsidR="00D601D4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acties</w:t>
            </w:r>
            <w:r w:rsidR="0058581F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en kortingen van producten die voor Opdrachtgever </w:t>
            </w:r>
            <w:r w:rsidR="00BE3E82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relevant/ interessant kunnen zijn</w:t>
            </w:r>
            <w:r w:rsidR="0058581F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. </w:t>
            </w:r>
          </w:p>
          <w:p w14:paraId="380CCB21" w14:textId="1E017476" w:rsidR="00EE68EE" w:rsidRPr="00632405" w:rsidRDefault="00EE68EE" w:rsidP="0039603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5DD98D4C" w14:textId="77777777" w:rsidR="00396035" w:rsidRPr="00632405" w:rsidRDefault="00396035" w:rsidP="00396035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0F3F63" w:rsidRPr="000F3F63" w14:paraId="63889EF6" w14:textId="77777777" w:rsidTr="006157B0">
        <w:trPr>
          <w:cantSplit/>
          <w:trHeight w:val="221"/>
        </w:trPr>
        <w:tc>
          <w:tcPr>
            <w:tcW w:w="585" w:type="pct"/>
          </w:tcPr>
          <w:p w14:paraId="1060B7B9" w14:textId="02F3CB80" w:rsidR="000F3F63" w:rsidRPr="005F23F0" w:rsidRDefault="000F3F63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02B91BCD" w14:textId="77777777" w:rsidR="000F3F63" w:rsidRDefault="000B0B84" w:rsidP="00D438B9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De contactpersoon van Opdrachtnemer zal, gevraagd en ongevraagd, adviseren </w:t>
            </w:r>
            <w:r w:rsidR="00E04C39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over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verbeteringen </w:t>
            </w:r>
            <w:r w:rsidR="00E04C39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in de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samenwerking , kwaliteit en kostenbeheersing op het gebied van producten, leveringen en aanverwante (logistieke) processen.</w:t>
            </w:r>
          </w:p>
          <w:p w14:paraId="6974E894" w14:textId="2A00FB65" w:rsidR="00EE68EE" w:rsidRPr="00632405" w:rsidRDefault="00EE68EE" w:rsidP="00D438B9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450B74B2" w14:textId="77777777" w:rsidR="000F3F63" w:rsidRPr="00632405" w:rsidRDefault="000F3F63" w:rsidP="00D438B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B21E51" w:rsidRPr="000F3F63" w14:paraId="20C42594" w14:textId="77777777" w:rsidTr="00A96E54">
        <w:trPr>
          <w:cantSplit/>
          <w:trHeight w:val="221"/>
        </w:trPr>
        <w:tc>
          <w:tcPr>
            <w:tcW w:w="585" w:type="pct"/>
          </w:tcPr>
          <w:p w14:paraId="0C585960" w14:textId="77777777" w:rsidR="00B21E51" w:rsidRPr="005F23F0" w:rsidRDefault="00B21E51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  <w:shd w:val="clear" w:color="auto" w:fill="auto"/>
          </w:tcPr>
          <w:p w14:paraId="5B10459E" w14:textId="4D150123" w:rsidR="00B21E51" w:rsidRDefault="00B21E51" w:rsidP="00D438B9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Opdrachtnemer is op werkdagen telefonisch bereikbaar tussen 08:</w:t>
            </w:r>
            <w:r w:rsidR="008B743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00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en 1</w:t>
            </w:r>
            <w:r w:rsidR="0065168E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8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:00 uur.</w:t>
            </w:r>
          </w:p>
          <w:p w14:paraId="34697B16" w14:textId="126C2D3D" w:rsidR="00EE68EE" w:rsidRPr="00632405" w:rsidRDefault="00EE68EE" w:rsidP="00D438B9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53" w:type="pct"/>
            <w:shd w:val="clear" w:color="auto" w:fill="auto"/>
          </w:tcPr>
          <w:p w14:paraId="4DA3D235" w14:textId="77777777" w:rsidR="00B21E51" w:rsidRPr="00632405" w:rsidRDefault="00B21E51" w:rsidP="00D438B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ED74B5" w:rsidRPr="000F3F63" w14:paraId="226B0652" w14:textId="77777777" w:rsidTr="006157B0">
        <w:trPr>
          <w:cantSplit/>
          <w:trHeight w:val="221"/>
        </w:trPr>
        <w:tc>
          <w:tcPr>
            <w:tcW w:w="585" w:type="pct"/>
          </w:tcPr>
          <w:p w14:paraId="0F3AC63D" w14:textId="77777777" w:rsidR="00ED74B5" w:rsidRPr="005F23F0" w:rsidRDefault="00ED74B5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jc w:val="center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62" w:type="pct"/>
            <w:gridSpan w:val="3"/>
          </w:tcPr>
          <w:p w14:paraId="62865D89" w14:textId="77777777" w:rsidR="00ED74B5" w:rsidRDefault="008D1C1E" w:rsidP="00226EAE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Opdrachtnemer hanteert een klacht</w:t>
            </w:r>
            <w:r w:rsidR="0006554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en</w:t>
            </w:r>
            <w:r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proce</w:t>
            </w:r>
            <w:r w:rsidR="0006554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dure waarbij klachten worden geregistreerd</w:t>
            </w:r>
            <w:r w:rsidR="00226EAE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en opgevolgd.</w:t>
            </w:r>
            <w:r w:rsidR="0006554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ED74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De behandeling van</w:t>
            </w:r>
            <w:r w:rsidR="00226EAE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klachten</w:t>
            </w:r>
            <w:r w:rsidR="00ED74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en terugkoppeling van de oplossing zal deel uitmaken van de evaluatiegesprekken en opgenomen worden in de verslagen.</w:t>
            </w:r>
          </w:p>
          <w:p w14:paraId="5CD3D931" w14:textId="1A4BA1AE" w:rsidR="00EE68EE" w:rsidRPr="00632405" w:rsidRDefault="00EE68EE" w:rsidP="00226EAE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53" w:type="pct"/>
          </w:tcPr>
          <w:p w14:paraId="46400E22" w14:textId="77777777" w:rsidR="00ED74B5" w:rsidRPr="00632405" w:rsidRDefault="00ED74B5" w:rsidP="00D438B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587D1D" w:rsidRPr="007F6BC6" w14:paraId="746B6CCC" w14:textId="77777777" w:rsidTr="006157B0">
        <w:trPr>
          <w:trHeight w:val="20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5E09971" w14:textId="6EFAF7A1" w:rsidR="00587D1D" w:rsidRPr="00632405" w:rsidRDefault="00587D1D" w:rsidP="00F422A9">
            <w:pPr>
              <w:spacing w:line="300" w:lineRule="exact"/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 xml:space="preserve">ONDERDEEL </w:t>
            </w:r>
            <w:r w:rsidR="00F422A9"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B</w:t>
            </w: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 xml:space="preserve">: </w:t>
            </w:r>
            <w:r w:rsidR="00EB6004"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FINANCIËLE EISEN</w:t>
            </w:r>
          </w:p>
        </w:tc>
      </w:tr>
      <w:tr w:rsidR="00587D1D" w:rsidRPr="007F6BC6" w14:paraId="7D77A3AA" w14:textId="77777777" w:rsidTr="00AB7828">
        <w:trPr>
          <w:trHeight w:val="392"/>
        </w:trPr>
        <w:tc>
          <w:tcPr>
            <w:tcW w:w="611" w:type="pct"/>
            <w:gridSpan w:val="2"/>
            <w:shd w:val="clear" w:color="auto" w:fill="D9D9D9"/>
          </w:tcPr>
          <w:p w14:paraId="5839CBC3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  <w:lang w:val="nl-NL"/>
              </w:rPr>
              <w:t>Vraag n</w:t>
            </w:r>
            <w:r w:rsidRPr="00632405">
              <w:rPr>
                <w:rFonts w:ascii="Calibri Light" w:hAnsi="Calibri Light" w:cs="Calibri Light"/>
                <w:b/>
                <w:szCs w:val="22"/>
              </w:rPr>
              <w:t>r.</w:t>
            </w:r>
          </w:p>
        </w:tc>
        <w:tc>
          <w:tcPr>
            <w:tcW w:w="3919" w:type="pct"/>
            <w:shd w:val="clear" w:color="auto" w:fill="D9D9D9"/>
          </w:tcPr>
          <w:p w14:paraId="3C4AE935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Omschrijving</w:t>
            </w:r>
          </w:p>
        </w:tc>
        <w:tc>
          <w:tcPr>
            <w:tcW w:w="470" w:type="pct"/>
            <w:gridSpan w:val="2"/>
            <w:shd w:val="clear" w:color="auto" w:fill="D9D9D9"/>
          </w:tcPr>
          <w:p w14:paraId="20E16947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Voldoet</w:t>
            </w:r>
          </w:p>
          <w:p w14:paraId="0290862A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Ja/nee</w:t>
            </w:r>
          </w:p>
        </w:tc>
      </w:tr>
      <w:tr w:rsidR="009B016B" w:rsidRPr="007F6BC6" w14:paraId="1188150F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7DE59441" w14:textId="77777777" w:rsidR="009B016B" w:rsidRPr="005F23F0" w:rsidRDefault="009B016B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5E6D5657" w14:textId="3CF635F8" w:rsidR="009B016B" w:rsidRDefault="00136FA5" w:rsidP="003E08E3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Opdrachtnemer </w:t>
            </w:r>
            <w:r w:rsidR="00BC0BA7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stuurt éénmaal per week een verzamelfactuur van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de geleverde producten</w:t>
            </w:r>
            <w:r w:rsidR="00B851A8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binnen 1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week</w:t>
            </w:r>
            <w:r w:rsidR="00B851A8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na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levering</w:t>
            </w:r>
            <w:r w:rsidR="00215F22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, gespecificeerd per order</w:t>
            </w:r>
            <w:r w:rsidR="007F5E19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nummer</w:t>
            </w:r>
            <w:bookmarkStart w:id="4" w:name="_GoBack"/>
            <w:bookmarkEnd w:id="4"/>
            <w:r w:rsidR="00114648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en moment van levering</w:t>
            </w:r>
            <w:r w:rsidR="007F5E19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. </w:t>
            </w:r>
          </w:p>
          <w:p w14:paraId="6B75741A" w14:textId="57BF3BFE" w:rsidR="00EE68EE" w:rsidRPr="00632405" w:rsidRDefault="00EE68EE" w:rsidP="003E08E3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13F3F844" w14:textId="77777777" w:rsidR="009B016B" w:rsidRPr="00632405" w:rsidRDefault="009B016B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9B016B" w:rsidRPr="007F6BC6" w14:paraId="7554A1C0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0B89CF7F" w14:textId="77777777" w:rsidR="009B016B" w:rsidRPr="005F23F0" w:rsidRDefault="009B016B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28E857A6" w14:textId="10809524" w:rsidR="00506345" w:rsidRPr="00632405" w:rsidRDefault="002C0255" w:rsidP="0050634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De facturen worden digitaal in PDF of xml-bestand verstuurd naar </w:t>
            </w:r>
            <w:hyperlink r:id="rId16" w:history="1">
              <w:r w:rsidR="00A2717F" w:rsidRPr="008B6852">
                <w:rPr>
                  <w:rStyle w:val="Hyperlink"/>
                  <w:rFonts w:ascii="Calibri Light" w:hAnsi="Calibri Light" w:cs="Calibri Light"/>
                  <w:szCs w:val="22"/>
                </w:rPr>
                <w:t>factuur@designacademy.nl</w:t>
              </w:r>
            </w:hyperlink>
            <w:r w:rsidR="00C733C0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. </w:t>
            </w:r>
            <w:r w:rsidR="00215F22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De facturen bevatten minimaal de volgende gegevens: </w:t>
            </w:r>
          </w:p>
          <w:p w14:paraId="3839269C" w14:textId="79D80D7F" w:rsidR="007F5E19" w:rsidRPr="00632405" w:rsidRDefault="005B5EED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I</w:t>
            </w:r>
            <w:r w:rsidR="00506345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nkooporder</w:t>
            </w:r>
            <w:r w:rsidR="007F5E19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nummer</w:t>
            </w: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(</w:t>
            </w:r>
            <w:r w:rsidR="007F5E19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s</w:t>
            </w: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)</w:t>
            </w:r>
            <w:r w:rsidR="007F5E19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;</w:t>
            </w:r>
          </w:p>
          <w:p w14:paraId="74773213" w14:textId="06AD620C" w:rsidR="00506345" w:rsidRPr="00632405" w:rsidRDefault="007F5E19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een omschrijving van de geleverde producten</w:t>
            </w:r>
            <w:r w:rsidR="00506345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 xml:space="preserve"> gespecificeerd </w:t>
            </w:r>
            <w:r w:rsidR="0040624E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met</w:t>
            </w:r>
            <w:r w:rsidR="00506345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 xml:space="preserve"> aantallen en prijs</w:t>
            </w:r>
            <w:r w:rsidR="00C733C0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 xml:space="preserve"> en eventuele korting</w:t>
            </w:r>
            <w:r w:rsidR="00506345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;</w:t>
            </w:r>
          </w:p>
          <w:p w14:paraId="519A4E5C" w14:textId="687C6E29" w:rsidR="00403CD1" w:rsidRPr="00632405" w:rsidRDefault="00403CD1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Subtotalen per order;</w:t>
            </w:r>
          </w:p>
          <w:p w14:paraId="115D3C8D" w14:textId="089B0539" w:rsidR="00C733C0" w:rsidRPr="00632405" w:rsidRDefault="00C733C0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Afleveradres</w:t>
            </w:r>
            <w:r w:rsidR="00403CD1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;</w:t>
            </w:r>
          </w:p>
          <w:p w14:paraId="26A5D000" w14:textId="06F4806F" w:rsidR="00506345" w:rsidRPr="00632405" w:rsidRDefault="00506345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Leverdatum</w:t>
            </w:r>
            <w:r w:rsidR="00403CD1"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 xml:space="preserve">; </w:t>
            </w:r>
          </w:p>
          <w:p w14:paraId="42294473" w14:textId="05120B23" w:rsidR="00506345" w:rsidRPr="00632405" w:rsidRDefault="00506345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het BTW bedrag gesplitst naar categorie van BTW</w:t>
            </w:r>
          </w:p>
          <w:p w14:paraId="40473A0B" w14:textId="04B264C4" w:rsidR="002C65B5" w:rsidRPr="00632405" w:rsidRDefault="002C65B5" w:rsidP="009130F3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  <w:t>Emballage</w:t>
            </w:r>
          </w:p>
          <w:p w14:paraId="40E9F0EF" w14:textId="320E3913" w:rsidR="0040624E" w:rsidRPr="00632405" w:rsidRDefault="0040624E" w:rsidP="002358A2">
            <w:pPr>
              <w:pStyle w:val="ListParagraph"/>
              <w:spacing w:line="300" w:lineRule="exact"/>
              <w:rPr>
                <w:rFonts w:ascii="Calibri Light" w:hAnsi="Calibri Light" w:cs="Calibri Light"/>
                <w:b w:val="0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69CCEAB2" w14:textId="77777777" w:rsidR="009B016B" w:rsidRPr="00632405" w:rsidRDefault="009B016B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587D1D" w:rsidRPr="007F6BC6" w14:paraId="5C913C32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39343B78" w14:textId="4F8E9010" w:rsidR="00587D1D" w:rsidRPr="005F23F0" w:rsidRDefault="00587D1D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4603EE84" w14:textId="77777777" w:rsidR="00587D1D" w:rsidRDefault="00FB54B8" w:rsidP="00BA03BF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Opdrachtgever gaat er vanuit dat opdrachtnemer niet alleen ten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tijde van de aanbesteding een scherpe prijsstelling hanteert, maar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ook gedurende de looptijd van de raamovereenkomst.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Opdrachtnemer garandeert dan ook marktconforme prijzen te</w:t>
            </w:r>
            <w:r w:rsidR="00A64B0B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hanteren. Indien opdrachtgever twijfelt aan deze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marktconformiteit dan heeft zij het recht de marktconformiteit te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toetsen door verkoopprijzen te vergelijken bij andere leveranciers.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Indien blijkt dat verkoopprijzen van food en non-food producten</w:t>
            </w:r>
            <w:r w:rsidR="00BA03BF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bij een andere leverancier meer dan 5% goedkoper zijn dan de verkoopprijzen van opdrachtnemer, dan</w:t>
            </w:r>
            <w:r w:rsidR="002C65B5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heeft opdrachtgever het recht deze producten elders in te kopen.</w:t>
            </w:r>
          </w:p>
          <w:p w14:paraId="23DA4243" w14:textId="43845028" w:rsidR="009357F3" w:rsidRPr="00632405" w:rsidRDefault="009357F3" w:rsidP="00BA03BF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072CCBC0" w14:textId="77777777" w:rsidR="00587D1D" w:rsidRPr="00632405" w:rsidRDefault="00587D1D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E08E3" w:rsidRPr="007F6BC6" w14:paraId="096747F0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0C192FF4" w14:textId="77777777" w:rsidR="003E08E3" w:rsidRPr="005F23F0" w:rsidRDefault="003E08E3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3DE30D80" w14:textId="77777777" w:rsidR="003E08E3" w:rsidRDefault="002C65B5" w:rsidP="002C65B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I</w:t>
            </w:r>
            <w:r w:rsidR="00732AF3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n geval van (landelijke) acties/aanbiedingen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732AF3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van opdrachtnemer, dient opdrachtgever ook van deze speciale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732AF3"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condities gebruik te kunnen maken.</w:t>
            </w:r>
          </w:p>
          <w:p w14:paraId="3D51631B" w14:textId="1FE20B95" w:rsidR="009357F3" w:rsidRPr="00632405" w:rsidRDefault="009357F3" w:rsidP="002C65B5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7653D6E0" w14:textId="77777777" w:rsidR="003E08E3" w:rsidRPr="00632405" w:rsidRDefault="003E08E3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96318E" w:rsidRPr="007F6BC6" w14:paraId="72469D8D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6261D061" w14:textId="77777777" w:rsidR="0096318E" w:rsidRPr="005F23F0" w:rsidRDefault="0096318E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1EE83984" w14:textId="77777777" w:rsidR="0096318E" w:rsidRDefault="00A81212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szCs w:val="22"/>
                <w:lang w:val="nl-NL"/>
              </w:rPr>
              <w:t xml:space="preserve">De aangeboden groothandelsprijzen van het beschikbare assortiment zijn in </w:t>
            </w:r>
            <w:r w:rsidR="00A64B0B">
              <w:rPr>
                <w:rFonts w:ascii="Calibri Light" w:hAnsi="Calibri Light" w:cs="Calibri Light"/>
                <w:szCs w:val="22"/>
                <w:lang w:val="nl-NL"/>
              </w:rPr>
              <w:t>e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>uro’s</w:t>
            </w:r>
            <w:r w:rsidR="00A64B0B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szCs w:val="22"/>
                <w:lang w:val="nl-NL"/>
              </w:rPr>
              <w:t>exclusief btw en dienen all-in te zijn. All-in wil zeggen dat naast deze all-in prijs geen aanvullende kosten in rekening kunnen worden gebracht voor bijvoorbeeld kosten van transport, overheadkosten, overige belastingen en/of heffingen e.d.</w:t>
            </w:r>
          </w:p>
          <w:p w14:paraId="5D8404E9" w14:textId="4A89AE15" w:rsidR="009357F3" w:rsidRPr="00632405" w:rsidRDefault="009357F3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2CBD3929" w14:textId="77777777" w:rsidR="0096318E" w:rsidRPr="00632405" w:rsidRDefault="0096318E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3E08E3" w:rsidRPr="007F6BC6" w14:paraId="60170CFC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052B8264" w14:textId="77777777" w:rsidR="003E08E3" w:rsidRPr="005F23F0" w:rsidRDefault="003E08E3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11F4522F" w14:textId="77777777" w:rsidR="00E37A92" w:rsidRPr="00E37A92" w:rsidRDefault="00E37A92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E37A92">
              <w:rPr>
                <w:rFonts w:ascii="Calibri Light" w:hAnsi="Calibri Light" w:cs="Calibri Light"/>
                <w:szCs w:val="22"/>
                <w:lang w:val="nl-NL"/>
              </w:rPr>
              <w:t>Opdrachtnemer hanteert geen minimum orderbedragen en brengt</w:t>
            </w:r>
          </w:p>
          <w:p w14:paraId="09027631" w14:textId="77777777" w:rsidR="003E08E3" w:rsidRDefault="00E37A92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E37A92">
              <w:rPr>
                <w:rFonts w:ascii="Calibri Light" w:hAnsi="Calibri Light" w:cs="Calibri Light"/>
                <w:szCs w:val="22"/>
                <w:lang w:val="nl-NL"/>
              </w:rPr>
              <w:t>geen extra kosten in rekening voor incidentele “kleine” leveringen.</w:t>
            </w:r>
          </w:p>
          <w:p w14:paraId="7135E36F" w14:textId="4DF34748" w:rsidR="009357F3" w:rsidRPr="00632405" w:rsidRDefault="009357F3" w:rsidP="00E37A9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3B630080" w14:textId="77777777" w:rsidR="003E08E3" w:rsidRPr="00632405" w:rsidRDefault="003E08E3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2713E3" w:rsidRPr="007F6BC6" w14:paraId="30ABE1BB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170D43A8" w14:textId="77777777" w:rsidR="002713E3" w:rsidRPr="005F23F0" w:rsidRDefault="002713E3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2917A7C2" w14:textId="77777777" w:rsidR="002713E3" w:rsidRPr="00AC3A5E" w:rsidRDefault="00BB3994" w:rsidP="002713E3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Opdrachtgever ontvangt kosteloos klantenp</w:t>
            </w:r>
            <w:r w:rsidR="002713E3" w:rsidRPr="00AC3A5E">
              <w:rPr>
                <w:rFonts w:ascii="Calibri Light" w:hAnsi="Calibri Light" w:cs="Calibri Light"/>
                <w:szCs w:val="22"/>
                <w:lang w:val="nl-NL"/>
              </w:rPr>
              <w:t>as</w:t>
            </w: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(sen)</w:t>
            </w:r>
            <w:r w:rsidR="002713E3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waarmee</w:t>
            </w:r>
            <w:r w:rsidR="0034568F" w:rsidRPr="00AC3A5E">
              <w:rPr>
                <w:rFonts w:ascii="Calibri Light" w:hAnsi="Calibri Light" w:cs="Calibri Light"/>
                <w:szCs w:val="22"/>
                <w:lang w:val="nl-NL"/>
              </w:rPr>
              <w:t>, indien daar behoefte aan is,</w:t>
            </w:r>
            <w:r w:rsidR="002713E3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op rekening </w:t>
            </w:r>
            <w:r w:rsidR="0034568F" w:rsidRPr="00AC3A5E">
              <w:rPr>
                <w:rFonts w:ascii="Calibri Light" w:hAnsi="Calibri Light" w:cs="Calibri Light"/>
                <w:szCs w:val="22"/>
                <w:lang w:val="nl-NL"/>
              </w:rPr>
              <w:t>gekocht kan worden in elk fysiek filiaal van Opdrachtnemer.</w:t>
            </w:r>
          </w:p>
          <w:p w14:paraId="72E9413F" w14:textId="31A52F63" w:rsidR="0034568F" w:rsidRPr="00E37A92" w:rsidRDefault="0034568F" w:rsidP="002713E3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7978F715" w14:textId="77777777" w:rsidR="002713E3" w:rsidRPr="00632405" w:rsidRDefault="002713E3" w:rsidP="009E53C9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02E04214" w14:textId="77777777" w:rsidTr="006157B0">
        <w:trPr>
          <w:cantSplit/>
          <w:trHeight w:val="221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40652243" w14:textId="4F7279B5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bCs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ONDERDEEL C: DIENSTVERLENING EN KWALITEIT</w:t>
            </w:r>
          </w:p>
        </w:tc>
      </w:tr>
      <w:tr w:rsidR="006103AD" w:rsidRPr="007F6BC6" w14:paraId="7096DF76" w14:textId="77777777" w:rsidTr="00A179BC">
        <w:trPr>
          <w:cantSplit/>
          <w:trHeight w:val="221"/>
        </w:trPr>
        <w:tc>
          <w:tcPr>
            <w:tcW w:w="611" w:type="pct"/>
            <w:gridSpan w:val="2"/>
            <w:shd w:val="clear" w:color="auto" w:fill="BFBFBF" w:themeFill="background1" w:themeFillShade="BF"/>
          </w:tcPr>
          <w:p w14:paraId="3B49CBBD" w14:textId="5F9FD229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Vraag</w:t>
            </w:r>
            <w:r w:rsidRPr="00632405">
              <w:rPr>
                <w:rFonts w:ascii="Calibri Light" w:hAnsi="Calibri Light" w:cs="Calibri Light"/>
                <w:b/>
                <w:szCs w:val="22"/>
                <w:lang w:val="nl-NL"/>
              </w:rPr>
              <w:t xml:space="preserve"> n</w:t>
            </w:r>
            <w:r w:rsidRPr="00632405">
              <w:rPr>
                <w:rFonts w:ascii="Calibri Light" w:hAnsi="Calibri Light" w:cs="Calibri Light"/>
                <w:b/>
                <w:szCs w:val="22"/>
              </w:rPr>
              <w:t>r.</w:t>
            </w:r>
          </w:p>
        </w:tc>
        <w:tc>
          <w:tcPr>
            <w:tcW w:w="3919" w:type="pct"/>
            <w:shd w:val="clear" w:color="auto" w:fill="BFBFBF" w:themeFill="background1" w:themeFillShade="BF"/>
          </w:tcPr>
          <w:p w14:paraId="1919E129" w14:textId="114E4990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Omschrijving</w:t>
            </w:r>
          </w:p>
        </w:tc>
        <w:tc>
          <w:tcPr>
            <w:tcW w:w="470" w:type="pct"/>
            <w:gridSpan w:val="2"/>
            <w:shd w:val="clear" w:color="auto" w:fill="BFBFBF" w:themeFill="background1" w:themeFillShade="BF"/>
          </w:tcPr>
          <w:p w14:paraId="0368C48D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Voldoet</w:t>
            </w:r>
          </w:p>
          <w:p w14:paraId="10DFB106" w14:textId="6549014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Ja/nee</w:t>
            </w:r>
          </w:p>
        </w:tc>
      </w:tr>
      <w:tr w:rsidR="009202FE" w:rsidRPr="007F6BC6" w14:paraId="0B430971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65B2F1D1" w14:textId="77777777" w:rsidR="009202FE" w:rsidRPr="005F23F0" w:rsidRDefault="009202FE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05196BB2" w14:textId="77777777" w:rsidR="009202FE" w:rsidRDefault="009202FE" w:rsidP="009202FE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De</w:t>
            </w:r>
            <w:r w:rsidR="002407B0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opslag- en transportmiddelen van de opdrachtnemer moeten voldoen aan de </w:t>
            </w:r>
            <w:r w:rsidR="00F537C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vigerende 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HACCP richtlijnen </w:t>
            </w:r>
            <w:r w:rsidR="00F537C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voor</w:t>
            </w:r>
            <w:r w:rsid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5D0E03" w:rsidRP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bedrij</w:t>
            </w:r>
            <w:r w:rsid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ven</w:t>
            </w:r>
            <w:r w:rsidR="005D0E03" w:rsidRP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</w:t>
            </w:r>
            <w:r w:rsid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>die</w:t>
            </w:r>
            <w:r w:rsidR="005D0E03" w:rsidRPr="005D0E03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 levensmiddelen produceert, verwerkt of distribueert</w:t>
            </w:r>
            <w:r w:rsidRPr="00632405">
              <w:rPr>
                <w:rFonts w:ascii="Calibri Light" w:hAnsi="Calibri Light" w:cs="Calibri Light"/>
                <w:color w:val="000000"/>
                <w:szCs w:val="22"/>
                <w:lang w:val="nl-NL"/>
              </w:rPr>
              <w:t xml:space="preserve">. Bij twijfel hierover kan Opdrachtgever een onafhankelijke hygiënebeoordeling laten uitvoeren door een deskundige. Bij het niet voldoen aan de gestelde HACCP-richtlijnen (93/43/EEG) heeft opdrachtgever het recht de overeenkomst zonder ingebrekestelling van rechtswege te ontbinden. </w:t>
            </w:r>
          </w:p>
          <w:p w14:paraId="1CF3BDCA" w14:textId="48CD3FE7" w:rsidR="004D6BF3" w:rsidRPr="00632405" w:rsidRDefault="004D6BF3" w:rsidP="009202FE">
            <w:p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4DC4A036" w14:textId="77777777" w:rsidR="009202FE" w:rsidRPr="00632405" w:rsidRDefault="009202FE" w:rsidP="009202FE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2407B0" w:rsidRPr="007F6BC6" w14:paraId="7C23EDF7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6204042D" w14:textId="77777777" w:rsidR="002407B0" w:rsidRPr="005F23F0" w:rsidRDefault="002407B0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59E52D35" w14:textId="210E1E8F" w:rsidR="00D26A9C" w:rsidRDefault="00CF7A06" w:rsidP="009202FE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>Opdrachtnemer</w:t>
            </w:r>
            <w:r w:rsidR="00500B2B" w:rsidRPr="00632405">
              <w:rPr>
                <w:rFonts w:ascii="Calibri Light" w:hAnsi="Calibri Light" w:cs="Calibri Light"/>
                <w:szCs w:val="22"/>
              </w:rPr>
              <w:t xml:space="preserve"> voldoet aan alle voor de opdracht relevante vingerende wet- en regelgeving, waaronder</w:t>
            </w:r>
            <w:r w:rsidR="00D26A9C">
              <w:rPr>
                <w:rFonts w:ascii="Calibri Light" w:hAnsi="Calibri Light" w:cs="Calibri Light"/>
                <w:szCs w:val="22"/>
                <w:lang w:val="nl-NL"/>
              </w:rPr>
              <w:t>:</w:t>
            </w:r>
          </w:p>
          <w:p w14:paraId="44162415" w14:textId="77777777" w:rsidR="002407B0" w:rsidRPr="00C86FEE" w:rsidRDefault="00500B2B" w:rsidP="00D26A9C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</w:pPr>
            <w:r w:rsidRPr="00C86FEE">
              <w:rPr>
                <w:rFonts w:ascii="Calibri Light" w:hAnsi="Calibri Light" w:cs="Calibri Light"/>
                <w:b w:val="0"/>
                <w:bCs/>
                <w:szCs w:val="22"/>
              </w:rPr>
              <w:t>Verordening Verstrekking van voedselinformatie (VERORDENING (EU) Nr. 1169/2011).</w:t>
            </w:r>
          </w:p>
          <w:p w14:paraId="1A699B4C" w14:textId="232D6D26" w:rsidR="00D26A9C" w:rsidRPr="00C86FEE" w:rsidRDefault="00D26A9C" w:rsidP="00D26A9C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</w:pPr>
            <w:r w:rsidRPr="00C86FEE"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  <w:t>wetgeving etikettering allergenen</w:t>
            </w:r>
            <w:r w:rsidR="00844B0E"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  <w:t>.</w:t>
            </w:r>
          </w:p>
          <w:p w14:paraId="63654EB9" w14:textId="20C11CDA" w:rsidR="00D26A9C" w:rsidRPr="00D40817" w:rsidRDefault="00D26A9C" w:rsidP="00D26A9C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b w:val="0"/>
                <w:bCs/>
                <w:szCs w:val="22"/>
              </w:rPr>
              <w:t>Verpakkingen</w:t>
            </w:r>
            <w:r w:rsidR="00844B0E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.</w:t>
            </w:r>
          </w:p>
          <w:p w14:paraId="04A4E6DB" w14:textId="2B7CAD11" w:rsidR="00C86FEE" w:rsidRPr="004D6BF3" w:rsidRDefault="00C86FEE" w:rsidP="00D26A9C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  <w:t>Warenwet</w:t>
            </w:r>
            <w:r w:rsidR="00844B0E">
              <w:rPr>
                <w:rFonts w:ascii="Calibri Light" w:hAnsi="Calibri Light" w:cs="Calibri Light"/>
                <w:b w:val="0"/>
                <w:bCs/>
                <w:color w:val="000000"/>
                <w:szCs w:val="22"/>
                <w:lang w:val="nl-NL"/>
              </w:rPr>
              <w:t>.</w:t>
            </w:r>
          </w:p>
          <w:p w14:paraId="4F210F55" w14:textId="077DEAC9" w:rsidR="004D6BF3" w:rsidRPr="00D26A9C" w:rsidRDefault="004D6BF3" w:rsidP="004D6BF3">
            <w:pPr>
              <w:pStyle w:val="ListParagraph"/>
              <w:spacing w:line="300" w:lineRule="exact"/>
              <w:rPr>
                <w:rFonts w:ascii="Calibri Light" w:hAnsi="Calibri Light" w:cs="Calibri Light"/>
                <w:color w:val="000000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425619AE" w14:textId="77777777" w:rsidR="002407B0" w:rsidRPr="00632405" w:rsidRDefault="002407B0" w:rsidP="009202FE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62C2E604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1A4B2833" w14:textId="77777777" w:rsidR="006103AD" w:rsidRPr="005F23F0" w:rsidRDefault="006103AD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5051DC55" w14:textId="32948436" w:rsidR="006103AD" w:rsidRPr="00AC3A5E" w:rsidRDefault="00AC2D5D" w:rsidP="00F429FF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Producten</w:t>
            </w:r>
            <w:r w:rsidR="0087424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hebben op moment van levering de voor dat specifieke product de </w:t>
            </w: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maximale houdbaarheidsdatum</w:t>
            </w:r>
            <w:r w:rsidR="0087424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. </w:t>
            </w:r>
            <w:r w:rsidR="009B2026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De houdbaarheidsdatum mag niet </w:t>
            </w:r>
            <w:r w:rsidR="00091FDA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eerder verstrijken dan men redelijkerwijs voor </w:t>
            </w:r>
            <w:r w:rsidR="00375F9E" w:rsidRPr="00AC3A5E">
              <w:rPr>
                <w:rFonts w:ascii="Calibri Light" w:hAnsi="Calibri Light" w:cs="Calibri Light"/>
                <w:szCs w:val="22"/>
                <w:lang w:val="nl-NL"/>
              </w:rPr>
              <w:t>een</w:t>
            </w:r>
            <w:r w:rsidR="00091FDA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product zou mogen verwachten.</w:t>
            </w:r>
          </w:p>
        </w:tc>
        <w:tc>
          <w:tcPr>
            <w:tcW w:w="470" w:type="pct"/>
            <w:gridSpan w:val="2"/>
          </w:tcPr>
          <w:p w14:paraId="6F7E7E5F" w14:textId="77777777" w:rsidR="006103AD" w:rsidRPr="00AC3A5E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375ABB1F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3F90EB9F" w14:textId="77777777" w:rsidR="006103AD" w:rsidRPr="005F23F0" w:rsidRDefault="006103AD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07A2D9B7" w14:textId="61339EBB" w:rsidR="00C12584" w:rsidRPr="00D40817" w:rsidRDefault="00C12584" w:rsidP="003C5253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szCs w:val="22"/>
                <w:lang w:val="nl-NL"/>
              </w:rPr>
              <w:t xml:space="preserve">Opdrachtnemer kan desgewenst </w:t>
            </w:r>
            <w:r w:rsidR="004D6BF3">
              <w:rPr>
                <w:rFonts w:ascii="Calibri Light" w:hAnsi="Calibri Light" w:cs="Calibri Light"/>
                <w:szCs w:val="22"/>
                <w:lang w:val="nl-NL"/>
              </w:rPr>
              <w:t xml:space="preserve">binnen elke relevante productgroep </w:t>
            </w:r>
            <w:r w:rsidRPr="00D40817">
              <w:rPr>
                <w:rFonts w:ascii="Calibri Light" w:hAnsi="Calibri Light" w:cs="Calibri Light"/>
                <w:szCs w:val="22"/>
                <w:lang w:val="nl-NL"/>
              </w:rPr>
              <w:t>leveren:</w:t>
            </w:r>
          </w:p>
          <w:p w14:paraId="662DCDED" w14:textId="57AA2BBE" w:rsidR="00C12584" w:rsidRPr="00D40817" w:rsidRDefault="00C12584" w:rsidP="00C12584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Producten met een </w:t>
            </w:r>
            <w:r w:rsidR="00D40817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(Europees) </w:t>
            </w: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biologisch</w:t>
            </w:r>
            <w:r w:rsidR="00773BC6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/ Beter Leven</w:t>
            </w: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keurmerk</w:t>
            </w:r>
            <w:r w:rsidR="004432F8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;</w:t>
            </w:r>
          </w:p>
          <w:p w14:paraId="0A457B8A" w14:textId="1AE13D41" w:rsidR="00C12584" w:rsidRPr="00D40817" w:rsidRDefault="004432F8" w:rsidP="00C12584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Producten met </w:t>
            </w:r>
            <w:r w:rsidR="00C93A6E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M</w:t>
            </w: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SC</w:t>
            </w:r>
            <w:r w:rsidR="00C93A6E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/ </w:t>
            </w:r>
            <w:r w:rsidR="00773BC6"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ASC</w:t>
            </w:r>
            <w:r w:rsidRPr="00D40817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keurmerk;</w:t>
            </w:r>
          </w:p>
          <w:p w14:paraId="0B30122C" w14:textId="77777777" w:rsidR="00773BC6" w:rsidRPr="00560806" w:rsidRDefault="004432F8" w:rsidP="007A6AB9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en-GB"/>
              </w:rPr>
            </w:pPr>
            <w:r w:rsidRPr="00560806">
              <w:rPr>
                <w:rFonts w:ascii="Calibri Light" w:hAnsi="Calibri Light" w:cs="Calibri Light"/>
                <w:b w:val="0"/>
                <w:bCs/>
                <w:szCs w:val="22"/>
                <w:lang w:val="en-GB"/>
              </w:rPr>
              <w:t>Fair Trade</w:t>
            </w:r>
            <w:r w:rsidR="00773BC6" w:rsidRPr="00560806">
              <w:rPr>
                <w:rFonts w:ascii="Calibri Light" w:hAnsi="Calibri Light" w:cs="Calibri Light"/>
                <w:b w:val="0"/>
                <w:bCs/>
                <w:szCs w:val="22"/>
                <w:lang w:val="en-GB"/>
              </w:rPr>
              <w:t>/ UTZ-certified</w:t>
            </w:r>
            <w:r w:rsidRPr="00560806">
              <w:rPr>
                <w:rFonts w:ascii="Calibri Light" w:hAnsi="Calibri Light" w:cs="Calibri Light"/>
                <w:b w:val="0"/>
                <w:bCs/>
                <w:szCs w:val="22"/>
                <w:lang w:val="en-GB"/>
              </w:rPr>
              <w:t xml:space="preserve"> producten</w:t>
            </w:r>
            <w:r w:rsidR="00773BC6" w:rsidRPr="00560806">
              <w:rPr>
                <w:rFonts w:ascii="Calibri Light" w:hAnsi="Calibri Light" w:cs="Calibri Light"/>
                <w:b w:val="0"/>
                <w:bCs/>
                <w:szCs w:val="22"/>
                <w:lang w:val="en-GB"/>
              </w:rPr>
              <w:t xml:space="preserve">; </w:t>
            </w:r>
          </w:p>
          <w:p w14:paraId="7D0A70D2" w14:textId="77777777" w:rsidR="00773BC6" w:rsidRPr="004D6BF3" w:rsidRDefault="003C5253" w:rsidP="00773BC6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</w:pPr>
            <w:r w:rsidRPr="004D6BF3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producten ten behoeve van diëten;</w:t>
            </w:r>
            <w:r w:rsidR="00773BC6" w:rsidRPr="004D6BF3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 xml:space="preserve"> </w:t>
            </w:r>
          </w:p>
          <w:p w14:paraId="0C1772D3" w14:textId="77777777" w:rsidR="006103AD" w:rsidRPr="004D4230" w:rsidRDefault="003C5253" w:rsidP="00773BC6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4D6BF3">
              <w:rPr>
                <w:rFonts w:ascii="Calibri Light" w:hAnsi="Calibri Light" w:cs="Calibri Light"/>
                <w:b w:val="0"/>
                <w:bCs/>
                <w:szCs w:val="22"/>
                <w:lang w:val="nl-NL"/>
              </w:rPr>
              <w:t>producten met Halal-certificaat.</w:t>
            </w:r>
          </w:p>
          <w:p w14:paraId="65405230" w14:textId="7D7184FF" w:rsidR="004D4230" w:rsidRPr="004D4230" w:rsidRDefault="004D4230" w:rsidP="00773BC6">
            <w:pPr>
              <w:pStyle w:val="ListParagraph"/>
              <w:numPr>
                <w:ilvl w:val="0"/>
                <w:numId w:val="16"/>
              </w:numPr>
              <w:spacing w:line="300" w:lineRule="exact"/>
              <w:rPr>
                <w:rFonts w:ascii="Calibri Light" w:hAnsi="Calibri Light" w:cs="Calibri Light"/>
                <w:b w:val="0"/>
                <w:szCs w:val="22"/>
                <w:lang w:val="nl-NL"/>
              </w:rPr>
            </w:pPr>
            <w:r w:rsidRPr="004D4230">
              <w:rPr>
                <w:rFonts w:ascii="Calibri Light" w:hAnsi="Calibri Light" w:cs="Calibri Light"/>
                <w:b w:val="0"/>
                <w:szCs w:val="22"/>
                <w:lang w:val="nl-NL"/>
              </w:rPr>
              <w:t xml:space="preserve">Streekproducten. </w:t>
            </w:r>
          </w:p>
          <w:p w14:paraId="35ABF9DF" w14:textId="713B5421" w:rsidR="004D6BF3" w:rsidRPr="00632405" w:rsidRDefault="004D6BF3" w:rsidP="004D6BF3">
            <w:pPr>
              <w:pStyle w:val="ListParagraph"/>
              <w:spacing w:line="300" w:lineRule="exact"/>
              <w:rPr>
                <w:rFonts w:ascii="Calibri Light" w:hAnsi="Calibri Light" w:cs="Calibri Light"/>
                <w:szCs w:val="22"/>
                <w:highlight w:val="yellow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219DA1F3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7164E3F6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275EF0DA" w14:textId="77777777" w:rsidR="006103AD" w:rsidRPr="005F23F0" w:rsidRDefault="006103AD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31750486" w14:textId="3A845060" w:rsidR="006103AD" w:rsidRDefault="007B5FC7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>Opdrachtnemer</w:t>
            </w:r>
            <w:r w:rsidR="00B47576" w:rsidRPr="00632405">
              <w:rPr>
                <w:rFonts w:ascii="Calibri Light" w:hAnsi="Calibri Light" w:cs="Calibri Light"/>
                <w:szCs w:val="22"/>
              </w:rPr>
              <w:t xml:space="preserve"> gaat ermee akkoord dat producten bij andere leveranciers worden afgenomen </w:t>
            </w:r>
            <w:r w:rsidR="00EE1246">
              <w:rPr>
                <w:rFonts w:ascii="Calibri Light" w:hAnsi="Calibri Light" w:cs="Calibri Light"/>
                <w:szCs w:val="22"/>
                <w:lang w:val="nl-NL"/>
              </w:rPr>
              <w:t>indien naar oordeel van Opdrachtgever</w:t>
            </w:r>
            <w:r w:rsidR="00B47576" w:rsidRPr="00632405">
              <w:rPr>
                <w:rFonts w:ascii="Calibri Light" w:hAnsi="Calibri Light" w:cs="Calibri Light"/>
                <w:szCs w:val="22"/>
              </w:rPr>
              <w:t xml:space="preserve"> de kwaliteit van producten </w:t>
            </w:r>
            <w:r w:rsidR="00114648" w:rsidRPr="00114648">
              <w:rPr>
                <w:rFonts w:ascii="Calibri Light" w:hAnsi="Calibri Light" w:cs="Calibri Light"/>
                <w:szCs w:val="22"/>
                <w:lang w:val="nl-NL"/>
              </w:rPr>
              <w:t>elders beter is</w:t>
            </w:r>
            <w:r w:rsidR="00B47576" w:rsidRPr="00632405">
              <w:rPr>
                <w:rFonts w:ascii="Calibri Light" w:hAnsi="Calibri Light" w:cs="Calibri Light"/>
                <w:szCs w:val="22"/>
              </w:rPr>
              <w:t xml:space="preserve"> en/of producten niet of moeilijk leverbaar blijken te zijn.</w:t>
            </w:r>
          </w:p>
          <w:p w14:paraId="004AA335" w14:textId="726BED21" w:rsidR="004D6BF3" w:rsidRPr="00632405" w:rsidRDefault="004D6BF3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4A63CAB8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473D9C64" w14:textId="77777777" w:rsidTr="006157B0">
        <w:trPr>
          <w:cantSplit/>
          <w:trHeight w:val="221"/>
        </w:trPr>
        <w:tc>
          <w:tcPr>
            <w:tcW w:w="611" w:type="pct"/>
            <w:gridSpan w:val="2"/>
          </w:tcPr>
          <w:p w14:paraId="08615C14" w14:textId="77777777" w:rsidR="006103AD" w:rsidRPr="005F23F0" w:rsidRDefault="006103AD" w:rsidP="005F23F0">
            <w:pPr>
              <w:pStyle w:val="ListParagraph"/>
              <w:numPr>
                <w:ilvl w:val="0"/>
                <w:numId w:val="17"/>
              </w:numPr>
              <w:shd w:val="clear" w:color="FFFFFF" w:fill="FFFFFF"/>
              <w:tabs>
                <w:tab w:val="left" w:pos="737"/>
              </w:tabs>
              <w:spacing w:before="120" w:after="200"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</w:tcPr>
          <w:p w14:paraId="36D70873" w14:textId="77777777" w:rsidR="006103AD" w:rsidRDefault="00214E8B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  <w:r w:rsidRPr="004D6BF3">
              <w:rPr>
                <w:rFonts w:ascii="Calibri Light" w:hAnsi="Calibri Light" w:cs="Calibri Light"/>
                <w:szCs w:val="22"/>
                <w:lang w:val="nl-NL"/>
              </w:rPr>
              <w:t xml:space="preserve">In het geval van </w:t>
            </w:r>
            <w:r w:rsidRPr="004D6BF3">
              <w:rPr>
                <w:rFonts w:ascii="Calibri Light" w:hAnsi="Calibri Light" w:cs="Calibri Light"/>
                <w:szCs w:val="22"/>
              </w:rPr>
              <w:t xml:space="preserve">wijzigingen door de aanbestedende dienst </w:t>
            </w:r>
            <w:r w:rsidRPr="004D6BF3">
              <w:rPr>
                <w:rFonts w:ascii="Calibri Light" w:hAnsi="Calibri Light" w:cs="Calibri Light"/>
                <w:szCs w:val="22"/>
                <w:lang w:val="nl-NL"/>
              </w:rPr>
              <w:t xml:space="preserve">(bijvoorbeeld </w:t>
            </w:r>
            <w:r w:rsidRPr="004D6BF3">
              <w:rPr>
                <w:rFonts w:ascii="Calibri Light" w:hAnsi="Calibri Light" w:cs="Calibri Light"/>
                <w:szCs w:val="22"/>
              </w:rPr>
              <w:t xml:space="preserve">t.a.v. afleveradressen, </w:t>
            </w:r>
            <w:r w:rsidRPr="004D6BF3">
              <w:rPr>
                <w:rFonts w:ascii="Calibri Light" w:hAnsi="Calibri Light" w:cs="Calibri Light"/>
                <w:szCs w:val="22"/>
                <w:lang w:val="nl-NL"/>
              </w:rPr>
              <w:t>contactpersonen</w:t>
            </w:r>
            <w:r w:rsidR="00252070" w:rsidRPr="004D6BF3">
              <w:rPr>
                <w:rFonts w:ascii="Calibri Light" w:hAnsi="Calibri Light" w:cs="Calibri Light"/>
                <w:szCs w:val="22"/>
                <w:lang w:val="nl-NL"/>
              </w:rPr>
              <w:t xml:space="preserve"> etc.</w:t>
            </w:r>
            <w:r w:rsidRPr="004D6BF3">
              <w:rPr>
                <w:rFonts w:ascii="Calibri Light" w:hAnsi="Calibri Light" w:cs="Calibri Light"/>
                <w:szCs w:val="22"/>
                <w:lang w:val="nl-NL"/>
              </w:rPr>
              <w:t xml:space="preserve">) worden deze </w:t>
            </w:r>
            <w:r w:rsidRPr="004D6BF3">
              <w:rPr>
                <w:rFonts w:ascii="Calibri Light" w:hAnsi="Calibri Light" w:cs="Calibri Light"/>
                <w:szCs w:val="22"/>
              </w:rPr>
              <w:t xml:space="preserve">binnen </w:t>
            </w:r>
            <w:r w:rsidRPr="004D6BF3">
              <w:rPr>
                <w:rFonts w:ascii="Calibri Light" w:hAnsi="Calibri Light" w:cs="Calibri Light"/>
                <w:szCs w:val="22"/>
                <w:lang w:val="nl-NL"/>
              </w:rPr>
              <w:t>5</w:t>
            </w:r>
            <w:r w:rsidRPr="004D6BF3">
              <w:rPr>
                <w:rFonts w:ascii="Calibri Light" w:hAnsi="Calibri Light" w:cs="Calibri Light"/>
                <w:szCs w:val="22"/>
              </w:rPr>
              <w:t xml:space="preserve"> werkdagen verwerkt in uw systemen en in de dienstverlening.</w:t>
            </w:r>
          </w:p>
          <w:p w14:paraId="1A1631B3" w14:textId="6EA7CFAD" w:rsidR="004D6BF3" w:rsidRPr="004D6BF3" w:rsidRDefault="004D6BF3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</w:tcPr>
          <w:p w14:paraId="607D6FF9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</w:tr>
      <w:tr w:rsidR="006103AD" w:rsidRPr="007F6BC6" w14:paraId="256DD4B7" w14:textId="77777777" w:rsidTr="006157B0">
        <w:trPr>
          <w:trHeight w:val="206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4BED5C78" w14:textId="62557601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</w:pP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ONDERDEEL D: LOGISTIEK</w:t>
            </w:r>
            <w:r w:rsidR="00AD486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>, BESTELLEN</w:t>
            </w:r>
            <w:r w:rsidRPr="00632405">
              <w:rPr>
                <w:rFonts w:ascii="Calibri Light" w:hAnsi="Calibri Light" w:cs="Calibri Light"/>
                <w:b/>
                <w:color w:val="FFFFFF" w:themeColor="background1"/>
                <w:szCs w:val="22"/>
                <w:lang w:val="nl-NL"/>
              </w:rPr>
              <w:t xml:space="preserve"> EN LEVERINGEN</w:t>
            </w:r>
          </w:p>
          <w:p w14:paraId="0CC61059" w14:textId="10028678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</w:pPr>
          </w:p>
        </w:tc>
      </w:tr>
      <w:tr w:rsidR="006103AD" w:rsidRPr="007F6BC6" w14:paraId="486AD826" w14:textId="77777777" w:rsidTr="006157B0">
        <w:trPr>
          <w:trHeight w:val="206"/>
        </w:trPr>
        <w:tc>
          <w:tcPr>
            <w:tcW w:w="611" w:type="pct"/>
            <w:gridSpan w:val="2"/>
            <w:shd w:val="clear" w:color="auto" w:fill="D9D9D9"/>
          </w:tcPr>
          <w:p w14:paraId="7479F379" w14:textId="0329D6F0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  <w:lang w:val="nl-NL"/>
              </w:rPr>
              <w:t>Vraag n</w:t>
            </w:r>
            <w:r w:rsidRPr="00632405">
              <w:rPr>
                <w:rFonts w:ascii="Calibri Light" w:hAnsi="Calibri Light" w:cs="Calibri Light"/>
                <w:b/>
                <w:szCs w:val="22"/>
              </w:rPr>
              <w:t>r.</w:t>
            </w:r>
          </w:p>
        </w:tc>
        <w:tc>
          <w:tcPr>
            <w:tcW w:w="3919" w:type="pct"/>
            <w:shd w:val="clear" w:color="auto" w:fill="D9D9D9"/>
          </w:tcPr>
          <w:p w14:paraId="057E529C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Omschrijving</w:t>
            </w:r>
          </w:p>
        </w:tc>
        <w:tc>
          <w:tcPr>
            <w:tcW w:w="470" w:type="pct"/>
            <w:gridSpan w:val="2"/>
            <w:shd w:val="clear" w:color="auto" w:fill="D9D9D9"/>
          </w:tcPr>
          <w:p w14:paraId="5A33E2A4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Voldoet</w:t>
            </w:r>
          </w:p>
          <w:p w14:paraId="138AA1B8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  <w:r w:rsidRPr="00632405">
              <w:rPr>
                <w:rFonts w:ascii="Calibri Light" w:hAnsi="Calibri Light" w:cs="Calibri Light"/>
                <w:b/>
                <w:szCs w:val="22"/>
              </w:rPr>
              <w:t>Ja/nee</w:t>
            </w:r>
          </w:p>
        </w:tc>
      </w:tr>
      <w:tr w:rsidR="00963CAF" w:rsidRPr="007F6BC6" w14:paraId="783D4CBC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65C5EA9B" w14:textId="77777777" w:rsidR="00963CAF" w:rsidRPr="005F23F0" w:rsidRDefault="00963CAF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38B30A7E" w14:textId="77777777" w:rsidR="00963CAF" w:rsidRDefault="00505262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 xml:space="preserve">Aflevering vindt plaats franco huis op het in de </w:t>
            </w:r>
            <w:r w:rsidR="00A12466" w:rsidRPr="00252070">
              <w:rPr>
                <w:rFonts w:ascii="Calibri Light" w:hAnsi="Calibri Light" w:cs="Calibri Light"/>
                <w:szCs w:val="22"/>
                <w:lang w:val="nl-NL"/>
              </w:rPr>
              <w:t>bestellingen</w:t>
            </w:r>
            <w:r w:rsidRPr="00252070">
              <w:rPr>
                <w:rFonts w:ascii="Calibri Light" w:hAnsi="Calibri Light" w:cs="Calibri Light"/>
                <w:szCs w:val="22"/>
                <w:lang w:val="nl-NL"/>
              </w:rPr>
              <w:t xml:space="preserve"> vermelde afleveradres.</w:t>
            </w:r>
          </w:p>
          <w:p w14:paraId="74C618EB" w14:textId="090C5204" w:rsidR="007614BE" w:rsidRPr="00632405" w:rsidRDefault="007614BE" w:rsidP="006103AD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6EB6DCB0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963CAF" w:rsidRPr="007F6BC6" w14:paraId="103BAF9D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1296C2E7" w14:textId="77777777" w:rsidR="00963CAF" w:rsidRPr="005F23F0" w:rsidRDefault="00963CAF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192892E4" w14:textId="241B2F1F" w:rsidR="00505262" w:rsidRPr="005669FB" w:rsidRDefault="002F41C9" w:rsidP="00505262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 xml:space="preserve">Aflevering </w:t>
            </w:r>
            <w:r w:rsidR="009E3908">
              <w:rPr>
                <w:rFonts w:ascii="Calibri Light" w:hAnsi="Calibri Light" w:cs="Calibri Light"/>
                <w:szCs w:val="22"/>
                <w:lang w:val="nl-NL"/>
              </w:rPr>
              <w:t>moet</w:t>
            </w:r>
            <w:r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505262" w:rsidRPr="00505262">
              <w:rPr>
                <w:rFonts w:ascii="Calibri Light" w:hAnsi="Calibri Light" w:cs="Calibri Light"/>
                <w:szCs w:val="22"/>
              </w:rPr>
              <w:t>op iedere werkdag tussen 07:30 uur en 08:00 uur</w:t>
            </w:r>
            <w:r w:rsidR="005669FB">
              <w:rPr>
                <w:rFonts w:ascii="Calibri Light" w:hAnsi="Calibri Light" w:cs="Calibri Light"/>
                <w:szCs w:val="22"/>
                <w:lang w:val="nl-NL"/>
              </w:rPr>
              <w:t xml:space="preserve"> op locatie.</w:t>
            </w:r>
          </w:p>
          <w:p w14:paraId="524899E4" w14:textId="77777777" w:rsidR="00963CAF" w:rsidRDefault="00505262" w:rsidP="005669FB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  <w:r w:rsidRPr="00505262">
              <w:rPr>
                <w:rFonts w:ascii="Calibri Light" w:hAnsi="Calibri Light" w:cs="Calibri Light"/>
                <w:szCs w:val="22"/>
              </w:rPr>
              <w:t xml:space="preserve">vinden. </w:t>
            </w:r>
          </w:p>
          <w:p w14:paraId="3CBFC64D" w14:textId="47A64F9A" w:rsidR="007614BE" w:rsidRPr="00632405" w:rsidRDefault="007614BE" w:rsidP="005669FB">
            <w:pPr>
              <w:spacing w:line="300" w:lineRule="exact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4273C29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963CAF" w:rsidRPr="007F6BC6" w14:paraId="0BD0A2D1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2524FFD5" w14:textId="77777777" w:rsidR="00963CAF" w:rsidRPr="005F23F0" w:rsidRDefault="00963CAF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13821C0" w14:textId="685CF6F2" w:rsidR="00963CAF" w:rsidRDefault="005669FB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5669FB">
              <w:rPr>
                <w:rFonts w:ascii="Calibri Light" w:hAnsi="Calibri Light" w:cs="Calibri Light"/>
                <w:bCs/>
                <w:szCs w:val="22"/>
              </w:rPr>
              <w:t xml:space="preserve">Bestellingen kunnen tot </w:t>
            </w:r>
            <w:r w:rsidR="00F050DD">
              <w:rPr>
                <w:rFonts w:ascii="Calibri Light" w:hAnsi="Calibri Light" w:cs="Calibri Light"/>
                <w:bCs/>
                <w:szCs w:val="22"/>
                <w:lang w:val="nl-NL"/>
              </w:rPr>
              <w:t>20</w:t>
            </w:r>
            <w:r w:rsidRPr="005669FB">
              <w:rPr>
                <w:rFonts w:ascii="Calibri Light" w:hAnsi="Calibri Light" w:cs="Calibri Light"/>
                <w:bCs/>
                <w:szCs w:val="22"/>
              </w:rPr>
              <w:t>.00 uur geplaatst worden voor levering op de volgende werkdag.</w:t>
            </w:r>
          </w:p>
          <w:p w14:paraId="17774F92" w14:textId="46449C97" w:rsidR="007614BE" w:rsidRPr="005669FB" w:rsidRDefault="007614BE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57344890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D11363" w:rsidRPr="007F6BC6" w14:paraId="1F5930A5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4F9C8DB2" w14:textId="77777777" w:rsidR="00D11363" w:rsidRPr="005F23F0" w:rsidRDefault="00D11363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787B8ED0" w14:textId="66981BC9" w:rsidR="00D11363" w:rsidRDefault="00D11363" w:rsidP="00A0036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050DD">
              <w:rPr>
                <w:rFonts w:ascii="Calibri Light" w:hAnsi="Calibri Light" w:cs="Calibri Light"/>
                <w:bCs/>
                <w:szCs w:val="22"/>
              </w:rPr>
              <w:t xml:space="preserve">Spoedbestellingen die voor </w:t>
            </w:r>
            <w:r w:rsidR="00F050DD" w:rsidRPr="00F050DD">
              <w:rPr>
                <w:rFonts w:ascii="Calibri Light" w:hAnsi="Calibri Light" w:cs="Calibri Light"/>
                <w:bCs/>
                <w:szCs w:val="22"/>
                <w:lang w:val="nl-NL"/>
              </w:rPr>
              <w:t>09</w:t>
            </w:r>
            <w:r w:rsidRPr="00F050DD">
              <w:rPr>
                <w:rFonts w:ascii="Calibri Light" w:hAnsi="Calibri Light" w:cs="Calibri Light"/>
                <w:bCs/>
                <w:szCs w:val="22"/>
              </w:rPr>
              <w:t>:</w:t>
            </w:r>
            <w:r w:rsidR="00F050DD" w:rsidRPr="00F050DD">
              <w:rPr>
                <w:rFonts w:ascii="Calibri Light" w:hAnsi="Calibri Light" w:cs="Calibri Light"/>
                <w:bCs/>
                <w:szCs w:val="22"/>
                <w:lang w:val="nl-NL"/>
              </w:rPr>
              <w:t>3</w:t>
            </w:r>
            <w:r w:rsidRPr="00F050DD">
              <w:rPr>
                <w:rFonts w:ascii="Calibri Light" w:hAnsi="Calibri Light" w:cs="Calibri Light"/>
                <w:bCs/>
                <w:szCs w:val="22"/>
              </w:rPr>
              <w:t>0 uur geplaatst worden, worden binnen drie (3) uur geleverd. Aan spoedorders zijn geen extra kosten verbonden.</w:t>
            </w:r>
          </w:p>
          <w:p w14:paraId="43F4BC6E" w14:textId="2E867D24" w:rsidR="00A00365" w:rsidRPr="005669FB" w:rsidRDefault="00A00365" w:rsidP="00A0036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1EEDAED7" w14:textId="77777777" w:rsidR="00D11363" w:rsidRPr="00632405" w:rsidRDefault="00D11363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963CAF" w:rsidRPr="007F6BC6" w14:paraId="211ABAAD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05B51255" w14:textId="77777777" w:rsidR="00963CAF" w:rsidRPr="005F23F0" w:rsidRDefault="00963CAF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7A230BD8" w14:textId="0E457D65" w:rsidR="00963CAF" w:rsidRPr="00AC3A5E" w:rsidRDefault="005669FB" w:rsidP="005669FB">
            <w:pPr>
              <w:spacing w:line="300" w:lineRule="exact"/>
              <w:rPr>
                <w:rFonts w:ascii="Calibri Light" w:hAnsi="Calibri Light" w:cs="Calibri Light"/>
                <w:bCs/>
                <w:szCs w:val="22"/>
                <w:lang w:val="nl-NL"/>
              </w:rPr>
            </w:pPr>
            <w:r w:rsidRPr="005669FB">
              <w:rPr>
                <w:rFonts w:ascii="Calibri Light" w:hAnsi="Calibri Light" w:cs="Calibri Light"/>
                <w:bCs/>
                <w:szCs w:val="22"/>
              </w:rPr>
              <w:t xml:space="preserve">Leveringen worden door </w:t>
            </w:r>
            <w:r w:rsidR="00FE01F1">
              <w:rPr>
                <w:rFonts w:ascii="Calibri Light" w:hAnsi="Calibri Light" w:cs="Calibri Light"/>
                <w:bCs/>
                <w:szCs w:val="22"/>
                <w:lang w:val="nl-NL"/>
              </w:rPr>
              <w:t>Opdrachtnemer</w:t>
            </w:r>
            <w:r w:rsidRPr="005669FB">
              <w:rPr>
                <w:rFonts w:ascii="Calibri Light" w:hAnsi="Calibri Light" w:cs="Calibri Light"/>
                <w:bCs/>
                <w:szCs w:val="22"/>
              </w:rPr>
              <w:t xml:space="preserve"> tot </w:t>
            </w:r>
            <w:r w:rsidR="00F64C93">
              <w:rPr>
                <w:rFonts w:ascii="Calibri Light" w:hAnsi="Calibri Light" w:cs="Calibri Light"/>
                <w:bCs/>
                <w:szCs w:val="22"/>
                <w:lang w:val="nl-NL"/>
              </w:rPr>
              <w:t>op</w:t>
            </w:r>
            <w:r w:rsidRPr="005669FB">
              <w:rPr>
                <w:rFonts w:ascii="Calibri Light" w:hAnsi="Calibri Light" w:cs="Calibri Light"/>
                <w:bCs/>
                <w:szCs w:val="22"/>
              </w:rPr>
              <w:t xml:space="preserve"> de plaats van bestemming binnen de locaties gebrach</w:t>
            </w:r>
            <w:r w:rsidR="00C67DD1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t, </w:t>
            </w:r>
            <w:r w:rsidR="004B2A11" w:rsidRPr="00AC3A5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met verdeling in koelvers en diepvries. </w:t>
            </w:r>
          </w:p>
          <w:p w14:paraId="0E8D0466" w14:textId="717394DE" w:rsidR="007614BE" w:rsidRPr="005669FB" w:rsidRDefault="007614BE" w:rsidP="005669FB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52EE7566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E419DF" w:rsidRPr="007F6BC6" w14:paraId="0AAD71FE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5B1809C1" w14:textId="77777777" w:rsidR="00E419DF" w:rsidRPr="005F23F0" w:rsidRDefault="00E419DF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C9CDCD4" w14:textId="15A191C9" w:rsidR="00E419DF" w:rsidRPr="00AC3A5E" w:rsidRDefault="00152CF9" w:rsidP="00E419DF">
            <w:pPr>
              <w:spacing w:line="240" w:lineRule="auto"/>
              <w:rPr>
                <w:rFonts w:ascii="Calibri Light" w:hAnsi="Calibri Light" w:cs="Calibri Light"/>
                <w:szCs w:val="22"/>
                <w:lang w:val="nl-NL"/>
              </w:rPr>
            </w:pPr>
            <w:r w:rsidRPr="00AC3A5E">
              <w:rPr>
                <w:rFonts w:ascii="Calibri Light" w:hAnsi="Calibri Light" w:cs="Calibri Light"/>
                <w:szCs w:val="22"/>
                <w:lang w:val="nl-NL"/>
              </w:rPr>
              <w:t>P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roducten </w:t>
            </w:r>
            <w:r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die </w:t>
            </w:r>
            <w:r w:rsidR="00344070" w:rsidRPr="00AC3A5E">
              <w:rPr>
                <w:rFonts w:ascii="Calibri Light" w:hAnsi="Calibri Light" w:cs="Calibri Light"/>
                <w:szCs w:val="22"/>
                <w:lang w:val="nl-NL"/>
              </w:rPr>
              <w:t>geen vaste verpakkingseenheid hebbe</w:t>
            </w:r>
            <w:r w:rsidR="00661F37" w:rsidRPr="00AC3A5E">
              <w:rPr>
                <w:rFonts w:ascii="Calibri Light" w:hAnsi="Calibri Light" w:cs="Calibri Light"/>
                <w:szCs w:val="22"/>
                <w:lang w:val="nl-NL"/>
              </w:rPr>
              <w:t>n</w:t>
            </w:r>
            <w:r w:rsidR="00344070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zoals verse vis, </w:t>
            </w:r>
            <w:r w:rsidR="00AB1D7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vers </w:t>
            </w:r>
            <w:r w:rsidR="00344070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vlees, </w:t>
            </w:r>
            <w:r w:rsidR="00AB1D7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verse </w:t>
            </w:r>
            <w:r w:rsidR="00344070" w:rsidRPr="00AC3A5E">
              <w:rPr>
                <w:rFonts w:ascii="Calibri Light" w:hAnsi="Calibri Light" w:cs="Calibri Light"/>
                <w:szCs w:val="22"/>
                <w:lang w:val="nl-NL"/>
              </w:rPr>
              <w:t>groente</w:t>
            </w:r>
            <w:r w:rsidR="00AB1D7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n en fruit, 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kunnen in elke gewenste hoeveelheid besteld worden (dus geen </w:t>
            </w:r>
            <w:r w:rsidR="0057120B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door u </w:t>
            </w:r>
            <w:r w:rsidR="005613BB" w:rsidRPr="00AC3A5E">
              <w:rPr>
                <w:rFonts w:ascii="Calibri Light" w:hAnsi="Calibri Light" w:cs="Calibri Light"/>
                <w:szCs w:val="22"/>
                <w:lang w:val="nl-NL"/>
              </w:rPr>
              <w:t>vastgestelde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661F37" w:rsidRPr="00AC3A5E">
              <w:rPr>
                <w:rFonts w:ascii="Calibri Light" w:hAnsi="Calibri Light" w:cs="Calibri Light"/>
                <w:szCs w:val="22"/>
                <w:lang w:val="nl-NL"/>
              </w:rPr>
              <w:t>gewichtseenheden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>)</w:t>
            </w:r>
            <w:r w:rsidR="00661F37" w:rsidRPr="00AC3A5E">
              <w:rPr>
                <w:rFonts w:ascii="Calibri Light" w:hAnsi="Calibri Light" w:cs="Calibri Light"/>
                <w:szCs w:val="22"/>
                <w:lang w:val="nl-NL"/>
              </w:rPr>
              <w:t>.</w:t>
            </w:r>
            <w:r w:rsidR="00E419DF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</w:p>
          <w:p w14:paraId="443B137F" w14:textId="77777777" w:rsidR="00E419DF" w:rsidRPr="005669FB" w:rsidRDefault="00E419DF" w:rsidP="005669FB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967B592" w14:textId="77777777" w:rsidR="00E419DF" w:rsidRPr="00632405" w:rsidRDefault="00E419D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963CAF" w:rsidRPr="007F6BC6" w14:paraId="256FF3E7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7C31BAEC" w14:textId="77777777" w:rsidR="00963CAF" w:rsidRPr="005F23F0" w:rsidRDefault="00963CAF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1F7353DE" w14:textId="196A1B11" w:rsidR="007614BE" w:rsidRDefault="007B5FC7" w:rsidP="006103AD">
            <w:pPr>
              <w:spacing w:line="300" w:lineRule="exact"/>
              <w:rPr>
                <w:rFonts w:ascii="Calibri Light" w:hAnsi="Calibri Light" w:cs="Calibri Light"/>
                <w:color w:val="FF0000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>Opdrachtnemer</w:t>
            </w:r>
            <w:r w:rsidR="002B1F83" w:rsidRPr="00632405">
              <w:rPr>
                <w:rFonts w:ascii="Calibri Light" w:hAnsi="Calibri Light" w:cs="Calibri Light"/>
                <w:szCs w:val="22"/>
              </w:rPr>
              <w:t xml:space="preserve"> biedt </w:t>
            </w:r>
            <w:r w:rsidR="00CB3F57">
              <w:rPr>
                <w:rFonts w:ascii="Calibri Light" w:hAnsi="Calibri Light" w:cs="Calibri Light"/>
                <w:szCs w:val="22"/>
                <w:lang w:val="nl-NL"/>
              </w:rPr>
              <w:t>middels een</w:t>
            </w:r>
            <w:r w:rsidR="00D2221E">
              <w:rPr>
                <w:rFonts w:ascii="Calibri Light" w:hAnsi="Calibri Light" w:cs="Calibri Light"/>
                <w:szCs w:val="22"/>
                <w:lang w:val="nl-NL"/>
              </w:rPr>
              <w:t xml:space="preserve"> kosteloze</w:t>
            </w:r>
            <w:r w:rsidR="00CB3F57">
              <w:rPr>
                <w:rFonts w:ascii="Calibri Light" w:hAnsi="Calibri Light" w:cs="Calibri Light"/>
                <w:szCs w:val="22"/>
                <w:lang w:val="nl-NL"/>
              </w:rPr>
              <w:t xml:space="preserve"> OCI-</w:t>
            </w:r>
            <w:r w:rsidR="00714FEC">
              <w:rPr>
                <w:rFonts w:ascii="Calibri Light" w:hAnsi="Calibri Light" w:cs="Calibri Light"/>
                <w:szCs w:val="22"/>
                <w:lang w:val="nl-NL"/>
              </w:rPr>
              <w:t>koppeling</w:t>
            </w:r>
            <w:r w:rsidR="00434539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714FEC">
              <w:rPr>
                <w:rFonts w:ascii="Calibri Light" w:hAnsi="Calibri Light" w:cs="Calibri Light"/>
                <w:szCs w:val="22"/>
                <w:lang w:val="nl-NL"/>
              </w:rPr>
              <w:t>v</w:t>
            </w:r>
            <w:r w:rsidR="00BB633E">
              <w:rPr>
                <w:rFonts w:ascii="Calibri Light" w:hAnsi="Calibri Light" w:cs="Calibri Light"/>
                <w:szCs w:val="22"/>
                <w:lang w:val="nl-NL"/>
              </w:rPr>
              <w:t>anuit het bestelsysteem</w:t>
            </w:r>
            <w:r w:rsidR="00714FEC">
              <w:rPr>
                <w:rFonts w:ascii="Calibri Light" w:hAnsi="Calibri Light" w:cs="Calibri Light"/>
                <w:szCs w:val="22"/>
                <w:lang w:val="nl-NL"/>
              </w:rPr>
              <w:t xml:space="preserve"> (Spendcloud van ProActive)</w:t>
            </w:r>
            <w:r w:rsidR="00BB633E">
              <w:rPr>
                <w:rFonts w:ascii="Calibri Light" w:hAnsi="Calibri Light" w:cs="Calibri Light"/>
                <w:szCs w:val="22"/>
                <w:lang w:val="nl-NL"/>
              </w:rPr>
              <w:t xml:space="preserve"> van </w:t>
            </w:r>
            <w:r w:rsidR="0060664F">
              <w:rPr>
                <w:rFonts w:ascii="Calibri Light" w:hAnsi="Calibri Light" w:cs="Calibri Light"/>
                <w:szCs w:val="22"/>
                <w:lang w:val="nl-NL"/>
              </w:rPr>
              <w:t>D</w:t>
            </w:r>
            <w:r w:rsidR="00114648">
              <w:rPr>
                <w:rFonts w:ascii="Calibri Light" w:hAnsi="Calibri Light" w:cs="Calibri Light"/>
                <w:szCs w:val="22"/>
                <w:lang w:val="nl-NL"/>
              </w:rPr>
              <w:t>esign Academy</w:t>
            </w:r>
            <w:r w:rsidR="00BB633E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2B1F83" w:rsidRPr="00632405">
              <w:rPr>
                <w:rFonts w:ascii="Calibri Light" w:hAnsi="Calibri Light" w:cs="Calibri Light"/>
                <w:szCs w:val="22"/>
              </w:rPr>
              <w:t xml:space="preserve">toegang tot een elektronische catalogus/webwinkel waaruit door </w:t>
            </w:r>
            <w:r w:rsidR="00350994">
              <w:rPr>
                <w:rFonts w:ascii="Calibri Light" w:hAnsi="Calibri Light" w:cs="Calibri Light"/>
                <w:szCs w:val="22"/>
                <w:lang w:val="nl-NL"/>
              </w:rPr>
              <w:t xml:space="preserve">de bestellers van </w:t>
            </w:r>
            <w:r w:rsidR="0060664F">
              <w:rPr>
                <w:rFonts w:ascii="Calibri Light" w:hAnsi="Calibri Light" w:cs="Calibri Light"/>
                <w:szCs w:val="22"/>
                <w:lang w:val="nl-NL"/>
              </w:rPr>
              <w:t>DAE</w:t>
            </w:r>
            <w:r w:rsidR="00350994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2B1F83" w:rsidRPr="00632405">
              <w:rPr>
                <w:rFonts w:ascii="Calibri Light" w:hAnsi="Calibri Light" w:cs="Calibri Light"/>
                <w:szCs w:val="22"/>
              </w:rPr>
              <w:t xml:space="preserve">elektronisch besteld kan worden. In deze elektronische catalogus/webwinkel worden de specificaties en de netto prijzen van het product vermeld. Het beheer van de elektronische catalogus/webwinkel ligt bij </w:t>
            </w:r>
            <w:r>
              <w:rPr>
                <w:rFonts w:ascii="Calibri Light" w:hAnsi="Calibri Light" w:cs="Calibri Light"/>
                <w:szCs w:val="22"/>
                <w:lang w:val="nl-NL"/>
              </w:rPr>
              <w:t>Opdrachtnemer</w:t>
            </w:r>
            <w:r w:rsidR="002B1F83" w:rsidRPr="00632405">
              <w:rPr>
                <w:rFonts w:ascii="Calibri Light" w:hAnsi="Calibri Light" w:cs="Calibri Light"/>
                <w:szCs w:val="22"/>
              </w:rPr>
              <w:t>.</w:t>
            </w:r>
            <w:r w:rsidR="00864A8D">
              <w:rPr>
                <w:rFonts w:ascii="Calibri Light" w:hAnsi="Calibri Light" w:cs="Calibri Light"/>
                <w:szCs w:val="22"/>
                <w:lang w:val="nl-NL"/>
              </w:rPr>
              <w:t xml:space="preserve"> </w:t>
            </w:r>
            <w:r w:rsidR="00864A8D" w:rsidRPr="00AC3A5E">
              <w:rPr>
                <w:rFonts w:ascii="Calibri Light" w:hAnsi="Calibri Light" w:cs="Calibri Light"/>
                <w:szCs w:val="22"/>
                <w:lang w:val="nl-NL"/>
              </w:rPr>
              <w:t>B</w:t>
            </w:r>
            <w:r w:rsidR="00434539" w:rsidRPr="00AC3A5E">
              <w:rPr>
                <w:rFonts w:ascii="Calibri Light" w:hAnsi="Calibri Light" w:cs="Calibri Light"/>
                <w:szCs w:val="22"/>
                <w:lang w:val="nl-NL"/>
              </w:rPr>
              <w:t xml:space="preserve">ij het bestellen kunnen de bestellers een keuze maken uit vier klantnummers. </w:t>
            </w:r>
          </w:p>
          <w:p w14:paraId="1ADCDB7C" w14:textId="3AF9E281" w:rsidR="00714FEC" w:rsidRPr="00714FEC" w:rsidRDefault="00714FEC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5DCDF51" w14:textId="77777777" w:rsidR="00963CAF" w:rsidRPr="00632405" w:rsidRDefault="00963CAF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C03F9B" w:rsidRPr="007F6BC6" w14:paraId="0199FF5C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664284A5" w14:textId="77777777" w:rsidR="00C03F9B" w:rsidRPr="005F23F0" w:rsidRDefault="00C03F9B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A02DD8A" w14:textId="77777777" w:rsidR="00C03F9B" w:rsidRDefault="00C03F9B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  <w:r>
              <w:rPr>
                <w:rFonts w:ascii="Calibri Light" w:hAnsi="Calibri Light" w:cs="Calibri Light"/>
                <w:szCs w:val="22"/>
                <w:lang w:val="nl-NL"/>
              </w:rPr>
              <w:t xml:space="preserve">Opdrachtnemer </w:t>
            </w:r>
            <w:r w:rsidR="00CC07BC">
              <w:rPr>
                <w:rFonts w:ascii="Calibri Light" w:hAnsi="Calibri Light" w:cs="Calibri Light"/>
                <w:szCs w:val="22"/>
                <w:lang w:val="nl-NL"/>
              </w:rPr>
              <w:t xml:space="preserve">beschikt over een helpdesk voor het melden van problemen met de </w:t>
            </w:r>
            <w:r w:rsidR="007B5FC7">
              <w:rPr>
                <w:rFonts w:ascii="Calibri Light" w:hAnsi="Calibri Light" w:cs="Calibri Light"/>
                <w:szCs w:val="22"/>
                <w:lang w:val="nl-NL"/>
              </w:rPr>
              <w:t xml:space="preserve">elektronische catalogus/ webwinkel. </w:t>
            </w:r>
          </w:p>
          <w:p w14:paraId="20E7A441" w14:textId="0927E182" w:rsidR="00714FEC" w:rsidRPr="00C03F9B" w:rsidRDefault="00714FEC" w:rsidP="006103AD">
            <w:p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7195242E" w14:textId="77777777" w:rsidR="00C03F9B" w:rsidRPr="00632405" w:rsidRDefault="00C03F9B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6103AD" w:rsidRPr="007F6BC6" w14:paraId="29EC81B8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320C695C" w14:textId="77777777" w:rsidR="006103AD" w:rsidRPr="005F23F0" w:rsidRDefault="006103AD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12CACD05" w14:textId="77777777" w:rsidR="007614BE" w:rsidRDefault="00C37E29" w:rsidP="00EC265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Wanneer een product </w:t>
            </w:r>
            <w:r w:rsidR="00A53849" w:rsidRPr="00A53849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(tijdelijk) niet </w:t>
            </w: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leverbaar is, </w:t>
            </w:r>
            <w:r w:rsidR="00AD4865" w:rsidRPr="00A53849">
              <w:rPr>
                <w:rFonts w:ascii="Calibri Light" w:hAnsi="Calibri Light" w:cs="Calibri Light"/>
                <w:bCs/>
                <w:szCs w:val="22"/>
                <w:lang w:val="nl-NL"/>
              </w:rPr>
              <w:t>is d</w:t>
            </w: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at </w:t>
            </w:r>
            <w:r w:rsidR="00CB34AC">
              <w:rPr>
                <w:rFonts w:ascii="Calibri Light" w:hAnsi="Calibri Light" w:cs="Calibri Light"/>
                <w:bCs/>
                <w:szCs w:val="22"/>
              </w:rPr>
              <w:t xml:space="preserve">real-time </w:t>
            </w: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zichtbaar in </w:t>
            </w:r>
            <w:r w:rsidR="00AD4865" w:rsidRPr="00A53849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de website </w:t>
            </w:r>
            <w:r w:rsidRPr="00A53849">
              <w:rPr>
                <w:rFonts w:ascii="Calibri Light" w:hAnsi="Calibri Light" w:cs="Calibri Light"/>
                <w:bCs/>
                <w:szCs w:val="22"/>
              </w:rPr>
              <w:t xml:space="preserve">van de opdrachtnemer. </w:t>
            </w:r>
          </w:p>
          <w:p w14:paraId="2132B17C" w14:textId="735EB175" w:rsidR="00714FEC" w:rsidRPr="00A53849" w:rsidRDefault="00714FEC" w:rsidP="00EC265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30CFAB54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6103AD" w:rsidRPr="007F6BC6" w14:paraId="3493CC1B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72ACB7B4" w14:textId="77777777" w:rsidR="006103AD" w:rsidRPr="005F23F0" w:rsidRDefault="006103AD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2B235C9A" w14:textId="39989AB7" w:rsidR="006103AD" w:rsidRDefault="00EC265A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115365">
              <w:rPr>
                <w:rFonts w:ascii="Calibri Light" w:hAnsi="Calibri Light" w:cs="Calibri Light"/>
                <w:bCs/>
                <w:szCs w:val="22"/>
              </w:rPr>
              <w:t xml:space="preserve">Indien </w:t>
            </w:r>
            <w:r w:rsidR="00D80978" w:rsidRPr="00115365">
              <w:rPr>
                <w:rFonts w:ascii="Calibri Light" w:hAnsi="Calibri Light" w:cs="Calibri Light"/>
                <w:bCs/>
                <w:szCs w:val="22"/>
              </w:rPr>
              <w:t xml:space="preserve">na plaatsing van de order blijkt dat </w:t>
            </w:r>
            <w:r w:rsidR="00115365" w:rsidRPr="00115365">
              <w:rPr>
                <w:rFonts w:ascii="Calibri Light" w:hAnsi="Calibri Light" w:cs="Calibri Light"/>
                <w:bCs/>
                <w:szCs w:val="22"/>
              </w:rPr>
              <w:t xml:space="preserve">een product alsnog niet leverbaar is, meldt de Opdrachtnemer dit </w:t>
            </w:r>
            <w:r w:rsidRPr="00115365">
              <w:rPr>
                <w:rFonts w:ascii="Calibri Light" w:hAnsi="Calibri Light" w:cs="Calibri Light"/>
                <w:bCs/>
                <w:szCs w:val="22"/>
              </w:rPr>
              <w:t>binnen 2 uur na plaatsing van de order bij de besteller.</w:t>
            </w:r>
          </w:p>
          <w:p w14:paraId="6710592B" w14:textId="5BFD9AAA" w:rsidR="007614BE" w:rsidRPr="00632405" w:rsidRDefault="007614BE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7939AC4C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6103AD" w:rsidRPr="007F6BC6" w14:paraId="7F25F664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16CC71C3" w14:textId="77777777" w:rsidR="006103AD" w:rsidRPr="005F23F0" w:rsidRDefault="006103AD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6780236F" w14:textId="2F9359AE" w:rsidR="006103AD" w:rsidRDefault="004F14D1" w:rsidP="00963CAF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Wanneer </w:t>
            </w:r>
            <w:r w:rsidR="007B5FC7">
              <w:rPr>
                <w:rFonts w:ascii="Calibri Light" w:hAnsi="Calibri Light" w:cs="Calibri Light"/>
                <w:bCs/>
                <w:szCs w:val="22"/>
                <w:lang w:val="nl-NL"/>
              </w:rPr>
              <w:t>Opdrachtnemer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(specifieke) producten (na overleg) niet- of niet tijdig kan leveren is het aanbestedende dienst toegestaan voor dit product- of producten een andere leverancier te benaderen.</w:t>
            </w:r>
          </w:p>
          <w:p w14:paraId="3C34FABD" w14:textId="06A4488E" w:rsidR="007614BE" w:rsidRPr="00632405" w:rsidRDefault="007614BE" w:rsidP="00963CAF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578407A4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6103AD" w:rsidRPr="007F6BC6" w14:paraId="670812B1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1EDD7578" w14:textId="77777777" w:rsidR="006103AD" w:rsidRPr="005F23F0" w:rsidRDefault="006103AD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0F17E0AA" w14:textId="77777777" w:rsidR="000A797A" w:rsidRDefault="00A81212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  <w:lang w:val="nl-NL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In geval van </w:t>
            </w:r>
            <w:r w:rsidR="003E489C">
              <w:rPr>
                <w:rFonts w:ascii="Calibri Light" w:hAnsi="Calibri Light" w:cs="Calibri Light"/>
                <w:bCs/>
                <w:szCs w:val="22"/>
                <w:lang w:val="nl-NL"/>
              </w:rPr>
              <w:t>een onjuiste lever</w:t>
            </w:r>
            <w:r w:rsidR="00F867B8">
              <w:rPr>
                <w:rFonts w:ascii="Calibri Light" w:hAnsi="Calibri Light" w:cs="Calibri Light"/>
                <w:bCs/>
                <w:szCs w:val="22"/>
                <w:lang w:val="nl-NL"/>
              </w:rPr>
              <w:t>ing</w:t>
            </w:r>
            <w:r w:rsidR="003E489C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(bijvoorbeeld 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>onjuist</w:t>
            </w:r>
            <w:r w:rsidR="003E489C">
              <w:rPr>
                <w:rFonts w:ascii="Calibri Light" w:hAnsi="Calibri Light" w:cs="Calibri Light"/>
                <w:bCs/>
                <w:szCs w:val="22"/>
                <w:lang w:val="nl-NL"/>
              </w:rPr>
              <w:t>e of beschadigde producten,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4F7843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producten die 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niet aan de gestelde kwaliteitseisen voldoen, beschadiging van verpakking, </w:t>
            </w:r>
            <w:r w:rsidR="004F7843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verstreken of te korte 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>THT-datum etc.</w:t>
            </w:r>
            <w:r w:rsidR="004F7843">
              <w:rPr>
                <w:rFonts w:ascii="Calibri Light" w:hAnsi="Calibri Light" w:cs="Calibri Light"/>
                <w:bCs/>
                <w:szCs w:val="22"/>
                <w:lang w:val="nl-NL"/>
              </w:rPr>
              <w:t>)</w:t>
            </w:r>
            <w:r w:rsidR="00397C34" w:rsidRPr="00397C34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4F7843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levert Opdrachtnemer het </w:t>
            </w:r>
            <w:r w:rsidR="00F45AF9">
              <w:rPr>
                <w:rFonts w:ascii="Calibri Light" w:hAnsi="Calibri Light" w:cs="Calibri Light"/>
                <w:bCs/>
                <w:szCs w:val="22"/>
                <w:lang w:val="nl-NL"/>
              </w:rPr>
              <w:t>juiste artikel alsnog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uiterlijk binnen twee (2) uur</w:t>
            </w:r>
            <w:r w:rsidR="007614B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F45AF9">
              <w:rPr>
                <w:rFonts w:ascii="Calibri Light" w:hAnsi="Calibri Light" w:cs="Calibri Light"/>
                <w:bCs/>
                <w:szCs w:val="22"/>
                <w:lang w:val="nl-NL"/>
              </w:rPr>
              <w:t>na melding</w:t>
            </w:r>
            <w:r w:rsidR="00EA41F9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7614BE">
              <w:rPr>
                <w:rFonts w:ascii="Calibri Light" w:hAnsi="Calibri Light" w:cs="Calibri Light"/>
                <w:bCs/>
                <w:szCs w:val="22"/>
                <w:lang w:val="nl-NL"/>
              </w:rPr>
              <w:t>mits deze melding</w:t>
            </w:r>
            <w:r w:rsidR="00EA41F9" w:rsidRPr="00F537C5">
              <w:rPr>
                <w:rFonts w:ascii="Calibri Light" w:hAnsi="Calibri Light" w:cs="Calibri Light"/>
                <w:bCs/>
                <w:szCs w:val="22"/>
              </w:rPr>
              <w:t xml:space="preserve"> uiterlijk binnen één (1) werkdag</w:t>
            </w:r>
            <w:r w:rsidR="007614B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na levering </w:t>
            </w:r>
            <w:r w:rsidR="00EA41F9" w:rsidRPr="00F537C5">
              <w:rPr>
                <w:rFonts w:ascii="Calibri Light" w:hAnsi="Calibri Light" w:cs="Calibri Light"/>
                <w:bCs/>
                <w:szCs w:val="22"/>
              </w:rPr>
              <w:t>is gemaakt</w:t>
            </w:r>
            <w:r w:rsidR="007614B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. </w:t>
            </w:r>
          </w:p>
          <w:p w14:paraId="30F02C2D" w14:textId="792C69FE" w:rsidR="00996161" w:rsidRPr="00F537C5" w:rsidRDefault="00996161" w:rsidP="000A797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08DB7AF1" w14:textId="77777777" w:rsidR="006103AD" w:rsidRPr="00632405" w:rsidRDefault="006103AD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0A797A" w:rsidRPr="007F6BC6" w14:paraId="123B2F1F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730E514B" w14:textId="77777777" w:rsidR="000A797A" w:rsidRPr="005F23F0" w:rsidRDefault="000A797A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7857E790" w14:textId="521A3EE1" w:rsidR="000A797A" w:rsidRPr="00F537C5" w:rsidRDefault="00FE01F1" w:rsidP="000A797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>Opdrachtnemer</w:t>
            </w:r>
            <w:r w:rsidR="000A797A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="000A797A">
              <w:rPr>
                <w:rFonts w:ascii="Calibri Light" w:hAnsi="Calibri Light" w:cs="Calibri Light"/>
                <w:bCs/>
                <w:szCs w:val="22"/>
                <w:lang w:val="nl-NL"/>
              </w:rPr>
              <w:t>neemt</w:t>
            </w:r>
            <w:r w:rsidR="00656F3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-</w:t>
            </w:r>
            <w:r w:rsidR="000A797A" w:rsidRPr="00F537C5">
              <w:rPr>
                <w:rFonts w:ascii="Calibri Light" w:hAnsi="Calibri Light" w:cs="Calibri Light"/>
                <w:bCs/>
                <w:szCs w:val="22"/>
              </w:rPr>
              <w:t xml:space="preserve"> tegelijk met de herlevering</w:t>
            </w:r>
            <w:r w:rsidR="00656F3E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-</w:t>
            </w:r>
            <w:r w:rsidR="000A797A" w:rsidRPr="00F537C5">
              <w:rPr>
                <w:rFonts w:ascii="Calibri Light" w:hAnsi="Calibri Light" w:cs="Calibri Light"/>
                <w:bCs/>
                <w:szCs w:val="22"/>
              </w:rPr>
              <w:t xml:space="preserve"> kosteloos de foutieve en/of beschadigde levering</w:t>
            </w:r>
            <w:r w:rsidR="000A797A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retour (uitzondering hierop zijn diepvries- en koelversartikelen die niet retour genomen mogen worden. </w:t>
            </w: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>Opdrachtnemer</w:t>
            </w:r>
            <w:r w:rsidR="000A797A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dient deze echter wel voor eigen rekening te vervangen of te crediteren bij een onjuiste levering). </w:t>
            </w:r>
          </w:p>
          <w:p w14:paraId="07518CEE" w14:textId="77777777" w:rsidR="000A797A" w:rsidRPr="00F537C5" w:rsidRDefault="000A797A" w:rsidP="006103AD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5E98427A" w14:textId="77777777" w:rsidR="000A797A" w:rsidRPr="00632405" w:rsidRDefault="000A797A" w:rsidP="006103AD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487164D5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22EE8373" w14:textId="77777777" w:rsidR="007A213A" w:rsidRPr="005F23F0" w:rsidRDefault="007A213A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39E00D21" w14:textId="0213865E" w:rsidR="007A213A" w:rsidRPr="00F537C5" w:rsidRDefault="007A213A" w:rsidP="00F537C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De </w:t>
            </w:r>
            <w:r w:rsidR="00021974" w:rsidRPr="00F537C5">
              <w:rPr>
                <w:rFonts w:ascii="Calibri Light" w:hAnsi="Calibri Light" w:cs="Calibri Light"/>
                <w:bCs/>
                <w:szCs w:val="22"/>
              </w:rPr>
              <w:t>leveringen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worden voorzien van een pakbon gesplitst per </w:t>
            </w:r>
            <w:r w:rsidR="00382D40" w:rsidRPr="00F537C5">
              <w:rPr>
                <w:rFonts w:ascii="Calibri Light" w:hAnsi="Calibri Light" w:cs="Calibri Light"/>
                <w:bCs/>
                <w:szCs w:val="22"/>
              </w:rPr>
              <w:t>order</w:t>
            </w:r>
            <w:r w:rsidR="003B31CB">
              <w:rPr>
                <w:rFonts w:ascii="Calibri Light" w:hAnsi="Calibri Light" w:cs="Calibri Light"/>
                <w:bCs/>
                <w:szCs w:val="22"/>
                <w:lang w:val="nl-NL"/>
              </w:rPr>
              <w:t>- of klant</w:t>
            </w:r>
            <w:r w:rsidR="00382D40" w:rsidRPr="00F537C5">
              <w:rPr>
                <w:rFonts w:ascii="Calibri Light" w:hAnsi="Calibri Light" w:cs="Calibri Light"/>
                <w:bCs/>
                <w:szCs w:val="22"/>
              </w:rPr>
              <w:t>nummer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. Op deze pakbon staan minimaal de volgende items vermeld:</w:t>
            </w:r>
          </w:p>
          <w:p w14:paraId="48ED298A" w14:textId="49F9D3A8" w:rsidR="007A213A" w:rsidRDefault="007A213A" w:rsidP="00F537C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Ordernummer, naam van het product, </w:t>
            </w:r>
            <w:r w:rsidR="00656F3E">
              <w:rPr>
                <w:rFonts w:ascii="Calibri Light" w:hAnsi="Calibri Light" w:cs="Calibri Light"/>
                <w:bCs/>
                <w:szCs w:val="22"/>
                <w:lang w:val="nl-NL"/>
              </w:rPr>
              <w:t>klantnummer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, het geleverde aantal stuks, kwaliteit (indien van toepassing), afleverdatum.</w:t>
            </w:r>
          </w:p>
          <w:p w14:paraId="3335A892" w14:textId="2BBE91D4" w:rsidR="007614BE" w:rsidRPr="00F537C5" w:rsidRDefault="007614BE" w:rsidP="00F537C5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C90C20E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0CBE4C28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6806BB55" w14:textId="77777777" w:rsidR="007A213A" w:rsidRPr="005F23F0" w:rsidRDefault="007A213A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E9158E6" w14:textId="6B4654A5" w:rsidR="007A213A" w:rsidRDefault="007A213A" w:rsidP="007A213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Leveringen zullen uitsluitend in rolcontainers geschieden. Koel- en vriesproducten dienen in de </w:t>
            </w:r>
            <w:r w:rsidR="003022C5">
              <w:rPr>
                <w:rFonts w:ascii="Calibri Light" w:hAnsi="Calibri Light" w:cs="Calibri Light"/>
                <w:bCs/>
                <w:szCs w:val="22"/>
                <w:lang w:val="nl-NL"/>
              </w:rPr>
              <w:t>hiervoor bestemde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ruimte</w:t>
            </w:r>
            <w:r w:rsidR="003022C5">
              <w:rPr>
                <w:rFonts w:ascii="Calibri Light" w:hAnsi="Calibri Light" w:cs="Calibri Light"/>
                <w:bCs/>
                <w:szCs w:val="22"/>
                <w:lang w:val="nl-NL"/>
              </w:rPr>
              <w:t>s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geplaatst te worden. De rolcontainer </w:t>
            </w:r>
            <w:r w:rsidR="00021974" w:rsidRPr="00F537C5">
              <w:rPr>
                <w:rFonts w:ascii="Calibri Light" w:hAnsi="Calibri Light" w:cs="Calibri Light"/>
                <w:bCs/>
                <w:szCs w:val="22"/>
              </w:rPr>
              <w:t>wordt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weer mee teruggenomen door de chauffeurs.</w:t>
            </w:r>
          </w:p>
          <w:p w14:paraId="654D9E84" w14:textId="4D5F5D76" w:rsidR="007614BE" w:rsidRPr="00F537C5" w:rsidRDefault="007614BE" w:rsidP="007A213A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6DC72AB5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50355C0C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516E878C" w14:textId="77777777" w:rsidR="007A213A" w:rsidRPr="005F23F0" w:rsidRDefault="007A213A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1852E77E" w14:textId="4FE40FCB" w:rsidR="007614BE" w:rsidRPr="00F537C5" w:rsidRDefault="007A213A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>De kratten waarin de verse goederen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 xml:space="preserve"> (uitgezonderd onbewerkt AGF)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worden geleverd, 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>zijn</w:t>
            </w:r>
            <w:r w:rsidR="00185A61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altijd voorzien van een plastic binnenzak die boven de</w:t>
            </w:r>
            <w:r w:rsidR="00185A61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producten gesloten dient te zijn.</w:t>
            </w:r>
          </w:p>
        </w:tc>
        <w:tc>
          <w:tcPr>
            <w:tcW w:w="470" w:type="pct"/>
            <w:gridSpan w:val="2"/>
            <w:shd w:val="clear" w:color="auto" w:fill="auto"/>
          </w:tcPr>
          <w:p w14:paraId="3F879A40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12A3E899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3E1960CA" w14:textId="77777777" w:rsidR="007A213A" w:rsidRPr="005F23F0" w:rsidRDefault="007A213A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7879636C" w14:textId="77777777" w:rsidR="007A213A" w:rsidRDefault="007A213A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De kratten waarin de </w:t>
            </w:r>
            <w:r w:rsidR="00185A61" w:rsidRPr="00F537C5">
              <w:rPr>
                <w:rFonts w:ascii="Calibri Light" w:hAnsi="Calibri Light" w:cs="Calibri Light"/>
                <w:bCs/>
                <w:szCs w:val="22"/>
              </w:rPr>
              <w:t>producten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 xml:space="preserve"> worden geleverd, zijn</w:t>
            </w:r>
            <w:r w:rsidR="004F14D1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Pr="00F537C5">
              <w:rPr>
                <w:rFonts w:ascii="Calibri Light" w:hAnsi="Calibri Light" w:cs="Calibri Light"/>
                <w:bCs/>
                <w:szCs w:val="22"/>
              </w:rPr>
              <w:t>schoon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 xml:space="preserve"> en heel.</w:t>
            </w:r>
          </w:p>
          <w:p w14:paraId="6EA30417" w14:textId="7699770F" w:rsidR="007614BE" w:rsidRPr="00F537C5" w:rsidRDefault="007614BE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7EE0D6F8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  <w:tr w:rsidR="007A213A" w:rsidRPr="007F6BC6" w14:paraId="577A6CC2" w14:textId="77777777" w:rsidTr="00AB7828">
        <w:trPr>
          <w:trHeight w:val="206"/>
        </w:trPr>
        <w:tc>
          <w:tcPr>
            <w:tcW w:w="611" w:type="pct"/>
            <w:gridSpan w:val="2"/>
            <w:shd w:val="clear" w:color="auto" w:fill="auto"/>
          </w:tcPr>
          <w:p w14:paraId="37EB366D" w14:textId="77777777" w:rsidR="007A213A" w:rsidRPr="005F23F0" w:rsidRDefault="007A213A" w:rsidP="005F23F0">
            <w:pPr>
              <w:pStyle w:val="ListParagraph"/>
              <w:numPr>
                <w:ilvl w:val="0"/>
                <w:numId w:val="17"/>
              </w:numPr>
              <w:spacing w:line="300" w:lineRule="exact"/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  <w:tc>
          <w:tcPr>
            <w:tcW w:w="3919" w:type="pct"/>
            <w:shd w:val="clear" w:color="auto" w:fill="auto"/>
          </w:tcPr>
          <w:p w14:paraId="591ACAD5" w14:textId="028CA4C8" w:rsidR="007A213A" w:rsidRDefault="00E32160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>E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mballage van de </w:t>
            </w:r>
            <w:r w:rsidR="000D7E01">
              <w:rPr>
                <w:rFonts w:ascii="Calibri Light" w:hAnsi="Calibri Light" w:cs="Calibri Light"/>
                <w:bCs/>
                <w:szCs w:val="22"/>
                <w:lang w:val="nl-NL"/>
              </w:rPr>
              <w:t>O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pdrachtnemer 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>wordt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 door</w:t>
            </w: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de </w:t>
            </w:r>
            <w:r>
              <w:rPr>
                <w:rFonts w:ascii="Calibri Light" w:hAnsi="Calibri Light" w:cs="Calibri Light"/>
                <w:bCs/>
                <w:szCs w:val="22"/>
                <w:lang w:val="nl-NL"/>
              </w:rPr>
              <w:t>O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pdrachtnemer </w:t>
            </w:r>
            <w:r w:rsidR="00D26A9C">
              <w:rPr>
                <w:rFonts w:ascii="Calibri Light" w:hAnsi="Calibri Light" w:cs="Calibri Light"/>
                <w:bCs/>
                <w:szCs w:val="22"/>
                <w:lang w:val="nl-NL"/>
              </w:rPr>
              <w:t xml:space="preserve">kosteloos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>retour genomen bij de</w:t>
            </w:r>
            <w:r w:rsidR="004F14D1" w:rsidRPr="00F537C5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>eerstvolgende levering</w:t>
            </w:r>
            <w:r w:rsidR="004F14D1" w:rsidRPr="00F537C5">
              <w:rPr>
                <w:rFonts w:ascii="Calibri Light" w:hAnsi="Calibri Light" w:cs="Calibri Light"/>
                <w:bCs/>
                <w:szCs w:val="22"/>
              </w:rPr>
              <w:t xml:space="preserve">.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De 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 xml:space="preserve">Opdrachtnemer crediteert de </w:t>
            </w:r>
            <w:r w:rsidR="007A213A" w:rsidRPr="00F537C5">
              <w:rPr>
                <w:rFonts w:ascii="Calibri Light" w:hAnsi="Calibri Light" w:cs="Calibri Light"/>
                <w:bCs/>
                <w:szCs w:val="22"/>
              </w:rPr>
              <w:t xml:space="preserve">emballage </w:t>
            </w:r>
            <w:r w:rsidR="00C44633" w:rsidRPr="00F537C5">
              <w:rPr>
                <w:rFonts w:ascii="Calibri Light" w:hAnsi="Calibri Light" w:cs="Calibri Light"/>
                <w:bCs/>
                <w:szCs w:val="22"/>
              </w:rPr>
              <w:t>wekelijks</w:t>
            </w:r>
            <w:r w:rsidR="00F537C5" w:rsidRPr="00F537C5">
              <w:rPr>
                <w:rFonts w:ascii="Calibri Light" w:hAnsi="Calibri Light" w:cs="Calibri Light"/>
                <w:bCs/>
                <w:szCs w:val="22"/>
              </w:rPr>
              <w:t>.</w:t>
            </w:r>
          </w:p>
          <w:p w14:paraId="5593C1D2" w14:textId="63E81281" w:rsidR="007614BE" w:rsidRPr="00F537C5" w:rsidRDefault="007614BE" w:rsidP="00C44633">
            <w:pPr>
              <w:spacing w:line="300" w:lineRule="exact"/>
              <w:rPr>
                <w:rFonts w:ascii="Calibri Light" w:hAnsi="Calibri Light" w:cs="Calibri Light"/>
                <w:bCs/>
                <w:szCs w:val="22"/>
              </w:rPr>
            </w:pPr>
          </w:p>
        </w:tc>
        <w:tc>
          <w:tcPr>
            <w:tcW w:w="470" w:type="pct"/>
            <w:gridSpan w:val="2"/>
            <w:shd w:val="clear" w:color="auto" w:fill="auto"/>
          </w:tcPr>
          <w:p w14:paraId="207F8768" w14:textId="77777777" w:rsidR="007A213A" w:rsidRPr="00632405" w:rsidRDefault="007A213A" w:rsidP="007A213A">
            <w:pPr>
              <w:spacing w:line="300" w:lineRule="exact"/>
              <w:rPr>
                <w:rFonts w:ascii="Calibri Light" w:hAnsi="Calibri Light" w:cs="Calibri Light"/>
                <w:b/>
                <w:szCs w:val="22"/>
              </w:rPr>
            </w:pPr>
          </w:p>
        </w:tc>
      </w:tr>
    </w:tbl>
    <w:p w14:paraId="0C2E4CF7" w14:textId="77777777" w:rsidR="00A13BAC" w:rsidRDefault="00A13BAC" w:rsidP="00684C59"/>
    <w:p w14:paraId="1996DCB0" w14:textId="77777777" w:rsidR="00EC3D75" w:rsidRDefault="00EC3D75">
      <w:pPr>
        <w:spacing w:line="240" w:lineRule="auto"/>
        <w:rPr>
          <w:sz w:val="20"/>
          <w:szCs w:val="20"/>
          <w:u w:val="single"/>
          <w:lang w:val="nl-NL"/>
        </w:rPr>
      </w:pPr>
    </w:p>
    <w:p w14:paraId="27B84942" w14:textId="77777777" w:rsidR="002F5AC9" w:rsidRPr="00FB2BC2" w:rsidRDefault="002F5AC9">
      <w:pPr>
        <w:spacing w:line="240" w:lineRule="auto"/>
        <w:rPr>
          <w:sz w:val="20"/>
          <w:szCs w:val="20"/>
          <w:u w:val="single"/>
          <w:lang w:val="nl-NL"/>
        </w:rPr>
      </w:pPr>
    </w:p>
    <w:p w14:paraId="7A480F03" w14:textId="3F38385B" w:rsidR="00680FDD" w:rsidRPr="00252070" w:rsidRDefault="00AE1FFA" w:rsidP="00680FDD">
      <w:pPr>
        <w:ind w:left="-1276"/>
        <w:rPr>
          <w:rFonts w:ascii="Calibri Light" w:hAnsi="Calibri Light" w:cs="Calibri Light"/>
          <w:szCs w:val="22"/>
          <w:lang w:val="nl-NL"/>
        </w:rPr>
      </w:pPr>
      <w:r w:rsidRPr="00252070">
        <w:rPr>
          <w:rFonts w:ascii="Calibri Light" w:hAnsi="Calibri Light" w:cs="Calibri Light"/>
          <w:szCs w:val="22"/>
          <w:lang w:val="nl-NL"/>
        </w:rPr>
        <w:t xml:space="preserve">Ondergetekende verklaart hiermee het Programma van Eisen naar waarheid te hebben ingevuld en onverkort aan de gestelde eisen te kunnen voldoen. </w:t>
      </w:r>
    </w:p>
    <w:p w14:paraId="1998D97F" w14:textId="77777777" w:rsidR="00AE1FFA" w:rsidRPr="00252070" w:rsidRDefault="00AE1FFA" w:rsidP="00680FDD">
      <w:pPr>
        <w:ind w:left="-1276"/>
        <w:rPr>
          <w:rFonts w:ascii="Calibri Light" w:hAnsi="Calibri Light" w:cs="Calibri Light"/>
          <w:szCs w:val="22"/>
          <w:lang w:val="nl-NL"/>
        </w:rPr>
      </w:pPr>
    </w:p>
    <w:p w14:paraId="6D2814F4" w14:textId="77777777" w:rsidR="006153C4" w:rsidRPr="00252070" w:rsidRDefault="006153C4" w:rsidP="00680FDD">
      <w:pPr>
        <w:ind w:left="-1276"/>
        <w:rPr>
          <w:rFonts w:ascii="Calibri Light" w:hAnsi="Calibri Light" w:cs="Calibri Light"/>
          <w:szCs w:val="22"/>
          <w:lang w:val="nl-NL"/>
        </w:rPr>
      </w:pPr>
    </w:p>
    <w:tbl>
      <w:tblPr>
        <w:tblStyle w:val="TableGrid"/>
        <w:tblW w:w="0" w:type="auto"/>
        <w:tblInd w:w="-1276" w:type="dxa"/>
        <w:tblLook w:val="04A0" w:firstRow="1" w:lastRow="0" w:firstColumn="1" w:lastColumn="0" w:noHBand="0" w:noVBand="1"/>
      </w:tblPr>
      <w:tblGrid>
        <w:gridCol w:w="2547"/>
        <w:gridCol w:w="5324"/>
      </w:tblGrid>
      <w:tr w:rsidR="006153C4" w:rsidRPr="00252070" w14:paraId="1F788F18" w14:textId="77777777" w:rsidTr="00593A48">
        <w:tc>
          <w:tcPr>
            <w:tcW w:w="2547" w:type="dxa"/>
          </w:tcPr>
          <w:p w14:paraId="234F1238" w14:textId="7076F2A9" w:rsidR="006153C4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>Naam tekenbevoegde</w:t>
            </w:r>
          </w:p>
        </w:tc>
        <w:tc>
          <w:tcPr>
            <w:tcW w:w="5324" w:type="dxa"/>
          </w:tcPr>
          <w:p w14:paraId="049F7D6F" w14:textId="77777777" w:rsidR="006153C4" w:rsidRPr="00252070" w:rsidRDefault="006153C4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70B1CA23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175704CC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2B7AC231" w14:textId="6FA490E1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</w:tr>
      <w:tr w:rsidR="006153C4" w:rsidRPr="00252070" w14:paraId="7939588C" w14:textId="77777777" w:rsidTr="00593A48">
        <w:tc>
          <w:tcPr>
            <w:tcW w:w="2547" w:type="dxa"/>
          </w:tcPr>
          <w:p w14:paraId="6F165585" w14:textId="2522D5E1" w:rsidR="006153C4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>Functie</w:t>
            </w:r>
          </w:p>
        </w:tc>
        <w:tc>
          <w:tcPr>
            <w:tcW w:w="5324" w:type="dxa"/>
          </w:tcPr>
          <w:p w14:paraId="744B368E" w14:textId="77777777" w:rsidR="006153C4" w:rsidRPr="00252070" w:rsidRDefault="006153C4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2E1CCA9F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1010301A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46DBCC4C" w14:textId="2195EF75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</w:tr>
      <w:tr w:rsidR="006153C4" w:rsidRPr="00252070" w14:paraId="7868D027" w14:textId="77777777" w:rsidTr="00593A48">
        <w:tc>
          <w:tcPr>
            <w:tcW w:w="2547" w:type="dxa"/>
          </w:tcPr>
          <w:p w14:paraId="2806E401" w14:textId="3747A882" w:rsidR="006153C4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>Plaats, datum</w:t>
            </w:r>
          </w:p>
        </w:tc>
        <w:tc>
          <w:tcPr>
            <w:tcW w:w="5324" w:type="dxa"/>
          </w:tcPr>
          <w:p w14:paraId="4757729F" w14:textId="77777777" w:rsidR="006153C4" w:rsidRPr="00252070" w:rsidRDefault="006153C4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0A0B5FB7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17CB3E88" w14:textId="77777777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2B65B8A1" w14:textId="7163AC05" w:rsidR="00593A48" w:rsidRPr="00252070" w:rsidRDefault="00593A48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</w:tr>
      <w:tr w:rsidR="00C56DD2" w:rsidRPr="00252070" w14:paraId="7C4E1DEE" w14:textId="77777777" w:rsidTr="00593A48">
        <w:tc>
          <w:tcPr>
            <w:tcW w:w="2547" w:type="dxa"/>
          </w:tcPr>
          <w:p w14:paraId="70E08D2E" w14:textId="749ABA1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  <w:r w:rsidRPr="00252070">
              <w:rPr>
                <w:rFonts w:ascii="Calibri Light" w:hAnsi="Calibri Light" w:cs="Calibri Light"/>
                <w:szCs w:val="22"/>
                <w:lang w:val="nl-NL"/>
              </w:rPr>
              <w:t>Handtekening</w:t>
            </w:r>
          </w:p>
        </w:tc>
        <w:tc>
          <w:tcPr>
            <w:tcW w:w="5324" w:type="dxa"/>
          </w:tcPr>
          <w:p w14:paraId="6D51D0AA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158726D0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06E117B0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001949BD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46C1C232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5115686E" w14:textId="77777777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  <w:p w14:paraId="719500D7" w14:textId="1243E0D8" w:rsidR="00C56DD2" w:rsidRPr="00252070" w:rsidRDefault="00C56DD2" w:rsidP="00680FDD">
            <w:pPr>
              <w:rPr>
                <w:rFonts w:ascii="Calibri Light" w:hAnsi="Calibri Light" w:cs="Calibri Light"/>
                <w:szCs w:val="22"/>
                <w:lang w:val="nl-NL"/>
              </w:rPr>
            </w:pPr>
          </w:p>
        </w:tc>
      </w:tr>
    </w:tbl>
    <w:p w14:paraId="0E2EFB34" w14:textId="77777777" w:rsidR="006153C4" w:rsidRDefault="006153C4" w:rsidP="00680FDD">
      <w:pPr>
        <w:ind w:left="-1276"/>
        <w:rPr>
          <w:sz w:val="20"/>
          <w:szCs w:val="20"/>
          <w:lang w:val="nl-NL"/>
        </w:rPr>
      </w:pPr>
    </w:p>
    <w:p w14:paraId="1347A2C3" w14:textId="77777777" w:rsidR="006153C4" w:rsidRDefault="006153C4" w:rsidP="00680FDD">
      <w:pPr>
        <w:ind w:left="-1276"/>
        <w:rPr>
          <w:sz w:val="20"/>
          <w:szCs w:val="20"/>
          <w:lang w:val="nl-NL"/>
        </w:rPr>
      </w:pPr>
    </w:p>
    <w:p w14:paraId="19A65B66" w14:textId="77777777" w:rsidR="006153C4" w:rsidRDefault="006153C4" w:rsidP="00680FDD">
      <w:pPr>
        <w:ind w:left="-1276"/>
        <w:rPr>
          <w:sz w:val="20"/>
          <w:szCs w:val="20"/>
          <w:lang w:val="nl-NL"/>
        </w:rPr>
      </w:pPr>
    </w:p>
    <w:p w14:paraId="758E916E" w14:textId="77777777" w:rsidR="006153C4" w:rsidRDefault="006153C4" w:rsidP="00680FDD">
      <w:pPr>
        <w:ind w:left="-1276"/>
        <w:rPr>
          <w:sz w:val="20"/>
          <w:szCs w:val="20"/>
          <w:lang w:val="nl-NL"/>
        </w:rPr>
      </w:pPr>
    </w:p>
    <w:p w14:paraId="6B7336DB" w14:textId="77777777" w:rsidR="006153C4" w:rsidRDefault="006153C4" w:rsidP="0034568F">
      <w:pPr>
        <w:rPr>
          <w:sz w:val="20"/>
          <w:szCs w:val="20"/>
          <w:lang w:val="nl-NL"/>
        </w:rPr>
      </w:pPr>
    </w:p>
    <w:p w14:paraId="497D0E2E" w14:textId="4E0CB775" w:rsidR="00680FDD" w:rsidRPr="00AE1FFA" w:rsidRDefault="00680FDD" w:rsidP="000777D0">
      <w:pPr>
        <w:rPr>
          <w:lang w:val="nl-NL"/>
        </w:rPr>
      </w:pPr>
    </w:p>
    <w:sectPr w:rsidR="00680FDD" w:rsidRPr="00AE1FFA" w:rsidSect="007A4AD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2127" w:right="1191" w:bottom="2081" w:left="2835" w:header="170" w:footer="40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96A332E" w16cex:dateUtc="2024-02-14T06:35:00Z"/>
  <w16cex:commentExtensible w16cex:durableId="0CD5FDC3" w16cex:dateUtc="2024-02-14T06:38:00Z"/>
  <w16cex:commentExtensible w16cex:durableId="2A0E020F" w16cex:dateUtc="2024-02-14T06:40:00Z"/>
  <w16cex:commentExtensible w16cex:durableId="0D993838" w16cex:dateUtc="2024-02-14T06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5C4B4B" w16cid:durableId="496A332E"/>
  <w16cid:commentId w16cid:paraId="49C3C670" w16cid:durableId="0CD5FDC3"/>
  <w16cid:commentId w16cid:paraId="26B7A224" w16cid:durableId="2A0E020F"/>
  <w16cid:commentId w16cid:paraId="28828914" w16cid:durableId="0D9938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36AED" w14:textId="77777777" w:rsidR="00E171A8" w:rsidRDefault="00E171A8" w:rsidP="00337101">
      <w:pPr>
        <w:spacing w:line="240" w:lineRule="auto"/>
      </w:pPr>
      <w:r>
        <w:separator/>
      </w:r>
    </w:p>
  </w:endnote>
  <w:endnote w:type="continuationSeparator" w:id="0">
    <w:p w14:paraId="3DF0B201" w14:textId="77777777" w:rsidR="00E171A8" w:rsidRDefault="00E171A8" w:rsidP="00337101">
      <w:pPr>
        <w:spacing w:line="240" w:lineRule="auto"/>
      </w:pPr>
      <w:r>
        <w:continuationSeparator/>
      </w:r>
    </w:p>
  </w:endnote>
  <w:endnote w:type="continuationNotice" w:id="1">
    <w:p w14:paraId="7D537FAB" w14:textId="77777777" w:rsidR="00E171A8" w:rsidRDefault="00E171A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6B736" w14:textId="77777777" w:rsidR="003653C6" w:rsidRDefault="003653C6" w:rsidP="00AD2FA9">
    <w:pPr>
      <w:pStyle w:val="Footer"/>
    </w:pPr>
  </w:p>
  <w:p w14:paraId="2F4F85EF" w14:textId="77777777" w:rsidR="003653C6" w:rsidRPr="00AD2FA9" w:rsidRDefault="003653C6" w:rsidP="00AD2F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0FCE2" w14:textId="77777777" w:rsidR="003653C6" w:rsidRDefault="003653C6" w:rsidP="00AD2FA9">
    <w:pPr>
      <w:pStyle w:val="Footer"/>
    </w:pPr>
  </w:p>
  <w:p w14:paraId="3A2C5B86" w14:textId="77777777" w:rsidR="003653C6" w:rsidRDefault="003653C6" w:rsidP="00AD2FA9">
    <w:pPr>
      <w:pStyle w:val="Footer"/>
    </w:pPr>
  </w:p>
  <w:p w14:paraId="52C0084F" w14:textId="77777777" w:rsidR="003653C6" w:rsidRPr="00AD2FA9" w:rsidRDefault="003653C6" w:rsidP="00AD2F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EF271" w14:textId="77777777" w:rsidR="003653C6" w:rsidRDefault="003653C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68E6F" w14:textId="4A295B72" w:rsidR="003653C6" w:rsidRPr="00090FE1" w:rsidRDefault="00A2717F" w:rsidP="00090FE1">
    <w:pPr>
      <w:pStyle w:val="Footer"/>
      <w:ind w:left="-993"/>
      <w:rPr>
        <w:rFonts w:ascii="Calibri Light" w:hAnsi="Calibri Light" w:cs="Calibri Light"/>
        <w:sz w:val="18"/>
        <w:szCs w:val="18"/>
        <w:lang w:val="nl-NL"/>
      </w:rPr>
    </w:pPr>
    <w:r>
      <w:rPr>
        <w:rFonts w:ascii="Calibri Light" w:hAnsi="Calibri Light" w:cs="Calibri Light"/>
        <w:sz w:val="18"/>
        <w:szCs w:val="18"/>
        <w:lang w:val="nl-NL"/>
      </w:rPr>
      <w:t>D</w:t>
    </w:r>
    <w:r w:rsidR="00971BBC" w:rsidRPr="00090FE1">
      <w:rPr>
        <w:rFonts w:ascii="Calibri Light" w:hAnsi="Calibri Light" w:cs="Calibri Light"/>
        <w:sz w:val="18"/>
        <w:szCs w:val="18"/>
        <w:lang w:val="nl-NL"/>
      </w:rPr>
      <w:t>A</w:t>
    </w:r>
    <w:r>
      <w:rPr>
        <w:rFonts w:ascii="Calibri Light" w:hAnsi="Calibri Light" w:cs="Calibri Light"/>
        <w:sz w:val="18"/>
        <w:szCs w:val="18"/>
        <w:lang w:val="nl-NL"/>
      </w:rPr>
      <w:t>E</w:t>
    </w:r>
    <w:r w:rsidR="00971BBC" w:rsidRPr="00090FE1">
      <w:rPr>
        <w:rFonts w:ascii="Calibri Light" w:hAnsi="Calibri Light" w:cs="Calibri Light"/>
        <w:sz w:val="18"/>
        <w:szCs w:val="18"/>
        <w:lang w:val="nl-NL"/>
      </w:rPr>
      <w:t>_</w:t>
    </w:r>
    <w:r w:rsidR="00836A43">
      <w:rPr>
        <w:rFonts w:ascii="Calibri Light" w:hAnsi="Calibri Light" w:cs="Calibri Light"/>
        <w:sz w:val="18"/>
        <w:szCs w:val="18"/>
        <w:lang w:val="nl-NL"/>
      </w:rPr>
      <w:t>H</w:t>
    </w:r>
    <w:r w:rsidR="00EB6004">
      <w:rPr>
        <w:rFonts w:ascii="Calibri Light" w:hAnsi="Calibri Light" w:cs="Calibri Light"/>
        <w:sz w:val="18"/>
        <w:szCs w:val="18"/>
        <w:lang w:val="nl-NL"/>
      </w:rPr>
      <w:t>OR</w:t>
    </w:r>
    <w:r w:rsidR="00971BBC" w:rsidRPr="00090FE1">
      <w:rPr>
        <w:rFonts w:ascii="Calibri Light" w:hAnsi="Calibri Light" w:cs="Calibri Light"/>
        <w:sz w:val="18"/>
        <w:szCs w:val="18"/>
        <w:lang w:val="nl-NL"/>
      </w:rPr>
      <w:t>2</w:t>
    </w:r>
    <w:r>
      <w:rPr>
        <w:rFonts w:ascii="Calibri Light" w:hAnsi="Calibri Light" w:cs="Calibri Light"/>
        <w:sz w:val="18"/>
        <w:szCs w:val="18"/>
        <w:lang w:val="nl-NL"/>
      </w:rPr>
      <w:t>4</w:t>
    </w:r>
    <w:r w:rsidR="00971BBC" w:rsidRPr="00090FE1">
      <w:rPr>
        <w:rFonts w:ascii="Calibri Light" w:hAnsi="Calibri Light" w:cs="Calibri Light"/>
        <w:sz w:val="18"/>
        <w:szCs w:val="18"/>
        <w:lang w:val="nl-NL"/>
      </w:rPr>
      <w:t>0</w:t>
    </w:r>
    <w:r>
      <w:rPr>
        <w:rFonts w:ascii="Calibri Light" w:hAnsi="Calibri Light" w:cs="Calibri Light"/>
        <w:sz w:val="18"/>
        <w:szCs w:val="18"/>
        <w:lang w:val="nl-NL"/>
      </w:rPr>
      <w:t>2</w:t>
    </w:r>
    <w:r w:rsidR="00971BBC" w:rsidRPr="00090FE1">
      <w:rPr>
        <w:rFonts w:ascii="Calibri Light" w:hAnsi="Calibri Light" w:cs="Calibri Light"/>
        <w:sz w:val="18"/>
        <w:szCs w:val="18"/>
        <w:lang w:val="nl-NL"/>
      </w:rPr>
      <w:t>_</w:t>
    </w:r>
    <w:r>
      <w:rPr>
        <w:rFonts w:ascii="Calibri Light" w:hAnsi="Calibri Light" w:cs="Calibri Light"/>
        <w:sz w:val="18"/>
        <w:szCs w:val="18"/>
        <w:lang w:val="nl-NL"/>
      </w:rPr>
      <w:t>RJ</w:t>
    </w:r>
    <w:r w:rsidR="00090FE1" w:rsidRPr="00090FE1">
      <w:rPr>
        <w:rFonts w:ascii="Calibri Light" w:hAnsi="Calibri Light" w:cs="Calibri Light"/>
        <w:sz w:val="18"/>
        <w:szCs w:val="18"/>
        <w:lang w:val="nl-NL"/>
      </w:rPr>
      <w:t xml:space="preserve"> </w:t>
    </w:r>
    <w:r w:rsidR="00836A43">
      <w:rPr>
        <w:rFonts w:ascii="Calibri Light" w:hAnsi="Calibri Light" w:cs="Calibri Light"/>
        <w:sz w:val="18"/>
        <w:szCs w:val="18"/>
        <w:lang w:val="nl-NL"/>
      </w:rPr>
      <w:t xml:space="preserve">Bijlage A: </w:t>
    </w:r>
    <w:r w:rsidR="00090FE1" w:rsidRPr="00090FE1">
      <w:rPr>
        <w:rFonts w:ascii="Calibri Light" w:hAnsi="Calibri Light" w:cs="Calibri Light"/>
        <w:sz w:val="18"/>
        <w:szCs w:val="18"/>
        <w:lang w:val="nl-NL"/>
      </w:rPr>
      <w:t>Programma van Eisen</w:t>
    </w:r>
    <w:r w:rsidR="00090FE1">
      <w:rPr>
        <w:rFonts w:ascii="Calibri Light" w:hAnsi="Calibri Light" w:cs="Calibri Light"/>
        <w:sz w:val="18"/>
        <w:szCs w:val="18"/>
        <w:lang w:val="nl-NL"/>
      </w:rPr>
      <w:tab/>
    </w:r>
    <w:r w:rsidR="00090FE1">
      <w:rPr>
        <w:rFonts w:ascii="Calibri Light" w:hAnsi="Calibri Light" w:cs="Calibri Light"/>
        <w:sz w:val="18"/>
        <w:szCs w:val="18"/>
        <w:lang w:val="nl-NL"/>
      </w:rPr>
      <w:tab/>
      <w:t xml:space="preserve">Pagina 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begin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instrText>PAGE   \* MERGEFORMAT</w:instrTex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separate"/>
    </w:r>
    <w:r w:rsidR="00114648">
      <w:rPr>
        <w:rFonts w:ascii="Calibri Light" w:hAnsi="Calibri Light" w:cs="Calibri Light"/>
        <w:noProof/>
        <w:sz w:val="18"/>
        <w:szCs w:val="18"/>
        <w:lang w:val="nl-NL"/>
      </w:rPr>
      <w:t>2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end"/>
    </w:r>
  </w:p>
  <w:p w14:paraId="79A2FB02" w14:textId="77777777" w:rsidR="003653C6" w:rsidRPr="00AD2FA9" w:rsidRDefault="003653C6" w:rsidP="00971BBC">
    <w:pPr>
      <w:pStyle w:val="Footer"/>
      <w:ind w:hanging="99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23"/>
      <w:gridCol w:w="545"/>
      <w:gridCol w:w="194"/>
      <w:gridCol w:w="844"/>
    </w:tblGrid>
    <w:tr w:rsidR="003653C6" w14:paraId="47630178" w14:textId="77777777" w:rsidTr="001D5EA8">
      <w:trPr>
        <w:trHeight w:val="480"/>
      </w:trPr>
      <w:tc>
        <w:tcPr>
          <w:tcW w:w="9106" w:type="dxa"/>
          <w:gridSpan w:val="4"/>
        </w:tcPr>
        <w:p w14:paraId="77E2805A" w14:textId="77777777" w:rsidR="003653C6" w:rsidRPr="00FA4284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</w:p>
      </w:tc>
    </w:tr>
    <w:tr w:rsidR="003653C6" w14:paraId="306DCF19" w14:textId="77777777" w:rsidTr="001D5EA8">
      <w:trPr>
        <w:trHeight w:val="190"/>
      </w:trPr>
      <w:tc>
        <w:tcPr>
          <w:tcW w:w="7587" w:type="dxa"/>
        </w:tcPr>
        <w:p w14:paraId="3C3C2D57" w14:textId="77777777" w:rsidR="003653C6" w:rsidRPr="004849AB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  <w:bookmarkStart w:id="10" w:name="document_name_next"/>
          <w:bookmarkEnd w:id="10"/>
        </w:p>
      </w:tc>
      <w:bookmarkStart w:id="11" w:name="lPage_next"/>
      <w:tc>
        <w:tcPr>
          <w:tcW w:w="550" w:type="dxa"/>
        </w:tcPr>
        <w:p w14:paraId="6BA426CA" w14:textId="4E2D4B6C" w:rsidR="003653C6" w:rsidRPr="007C1A4F" w:rsidRDefault="003653C6" w:rsidP="001D5EA8">
          <w:pPr>
            <w:pStyle w:val="footertext"/>
            <w:framePr w:wrap="around" w:y="15242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lPage_next \* MERGEFORMAT </w:instrText>
          </w:r>
          <w:r>
            <w:rPr>
              <w:b/>
              <w:i/>
              <w:sz w:val="14"/>
            </w:rPr>
            <w:fldChar w:fldCharType="separate"/>
          </w:r>
          <w:r w:rsidR="003545E5"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11"/>
        </w:p>
      </w:tc>
      <w:tc>
        <w:tcPr>
          <w:tcW w:w="196" w:type="dxa"/>
        </w:tcPr>
        <w:p w14:paraId="1370F877" w14:textId="77777777" w:rsidR="003653C6" w:rsidRPr="00996EEC" w:rsidRDefault="003653C6" w:rsidP="001D5EA8">
          <w:pPr>
            <w:pStyle w:val="footertext"/>
            <w:framePr w:wrap="around" w:y="15242"/>
            <w:spacing w:line="190" w:lineRule="atLeast"/>
            <w:rPr>
              <w:sz w:val="14"/>
            </w:rPr>
          </w:pPr>
        </w:p>
      </w:tc>
      <w:tc>
        <w:tcPr>
          <w:tcW w:w="851" w:type="dxa"/>
        </w:tcPr>
        <w:p w14:paraId="6FF8A20D" w14:textId="646AFEE6" w:rsidR="003653C6" w:rsidRPr="00996EEC" w:rsidRDefault="003653C6" w:rsidP="001D5EA8">
          <w:pPr>
            <w:pStyle w:val="footertext"/>
            <w:framePr w:wrap="around" w:y="15242"/>
            <w:spacing w:line="190" w:lineRule="atLeast"/>
            <w:jc w:val="righ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12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 w:rsidR="003545E5"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12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4</w:t>
          </w:r>
          <w:r>
            <w:rPr>
              <w:sz w:val="14"/>
            </w:rPr>
            <w:fldChar w:fldCharType="end"/>
          </w:r>
        </w:p>
      </w:tc>
    </w:tr>
  </w:tbl>
  <w:p w14:paraId="7FAECE04" w14:textId="77777777" w:rsidR="003653C6" w:rsidRDefault="003653C6" w:rsidP="00AD2FA9">
    <w:pPr>
      <w:pStyle w:val="Footer"/>
    </w:pPr>
  </w:p>
  <w:p w14:paraId="70226AC8" w14:textId="77777777" w:rsidR="003653C6" w:rsidRPr="00156EAD" w:rsidRDefault="003653C6" w:rsidP="00AD2FA9">
    <w:pPr>
      <w:pStyle w:val="Footer"/>
    </w:pPr>
  </w:p>
  <w:p w14:paraId="73677A42" w14:textId="77777777" w:rsidR="003653C6" w:rsidRPr="00AD2FA9" w:rsidRDefault="003653C6" w:rsidP="00AD2F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7F2EA" w14:textId="77777777" w:rsidR="00E171A8" w:rsidRPr="003651DD" w:rsidRDefault="00E171A8" w:rsidP="003651DD">
      <w:pPr>
        <w:pStyle w:val="Footer"/>
      </w:pPr>
    </w:p>
  </w:footnote>
  <w:footnote w:type="continuationSeparator" w:id="0">
    <w:p w14:paraId="37561E45" w14:textId="77777777" w:rsidR="00E171A8" w:rsidRDefault="00E171A8" w:rsidP="00337101">
      <w:pPr>
        <w:spacing w:line="240" w:lineRule="auto"/>
      </w:pPr>
      <w:r>
        <w:continuationSeparator/>
      </w:r>
    </w:p>
  </w:footnote>
  <w:footnote w:type="continuationNotice" w:id="1">
    <w:p w14:paraId="4E17C197" w14:textId="77777777" w:rsidR="00E171A8" w:rsidRDefault="00E171A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3653C6" w14:paraId="133296B2" w14:textId="77777777" w:rsidTr="001D5EA8">
      <w:trPr>
        <w:trHeight w:val="1360"/>
      </w:trPr>
      <w:tc>
        <w:tcPr>
          <w:tcW w:w="3011" w:type="dxa"/>
        </w:tcPr>
        <w:p w14:paraId="44C628A0" w14:textId="77777777" w:rsidR="003653C6" w:rsidRDefault="003653C6" w:rsidP="001D5EA8">
          <w:pPr>
            <w:pStyle w:val="Header"/>
          </w:pPr>
        </w:p>
      </w:tc>
      <w:tc>
        <w:tcPr>
          <w:tcW w:w="4247" w:type="dxa"/>
        </w:tcPr>
        <w:p w14:paraId="011163E9" w14:textId="5760F44A" w:rsidR="003653C6" w:rsidRDefault="003653C6" w:rsidP="001D5EA8">
          <w:pPr>
            <w:pStyle w:val="Header"/>
          </w:pPr>
          <w:r>
            <w:fldChar w:fldCharType="begin"/>
          </w:r>
          <w:r>
            <w:instrText xml:space="preserve"> REF logo \h </w:instrText>
          </w:r>
          <w:r>
            <w:fldChar w:fldCharType="separate"/>
          </w:r>
          <w:r w:rsidR="003545E5">
            <w:rPr>
              <w:b/>
              <w:bCs/>
              <w:lang w:val="nl-NL"/>
            </w:rPr>
            <w:t>Fout! Verwijzingsbron niet gevonden.</w:t>
          </w:r>
          <w:r>
            <w:fldChar w:fldCharType="end"/>
          </w: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3653C6" w14:paraId="298B406C" w14:textId="77777777" w:rsidTr="001D5EA8">
      <w:tc>
        <w:tcPr>
          <w:tcW w:w="2835" w:type="dxa"/>
        </w:tcPr>
        <w:p w14:paraId="16CBF539" w14:textId="44667761" w:rsidR="003653C6" w:rsidRPr="00024F2A" w:rsidRDefault="003653C6" w:rsidP="001D5EA8">
          <w:pPr>
            <w:framePr w:hSpace="181" w:wrap="around" w:vAnchor="page" w:hAnchor="page" w:x="8926" w:y="721"/>
          </w:pPr>
          <w:r>
            <w:fldChar w:fldCharType="begin"/>
          </w:r>
          <w:r>
            <w:instrText xml:space="preserve"> REF pay_off \h </w:instrText>
          </w:r>
          <w:r>
            <w:fldChar w:fldCharType="separate"/>
          </w:r>
          <w:r w:rsidR="003545E5">
            <w:rPr>
              <w:b/>
              <w:bCs/>
              <w:lang w:val="nl-NL"/>
            </w:rPr>
            <w:t>Fout! Verwijzingsbron niet gevonden.</w:t>
          </w:r>
          <w:r>
            <w:fldChar w:fldCharType="end"/>
          </w: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3653C6" w14:paraId="6C69AEF8" w14:textId="77777777" w:rsidTr="001D5EA8">
      <w:tc>
        <w:tcPr>
          <w:tcW w:w="2971" w:type="dxa"/>
        </w:tcPr>
        <w:p w14:paraId="5E332D9C" w14:textId="2135FEF8" w:rsidR="003653C6" w:rsidRPr="00024F2A" w:rsidRDefault="003653C6" w:rsidP="001D5EA8">
          <w:pPr>
            <w:framePr w:hSpace="181" w:wrap="around" w:vAnchor="page" w:hAnchor="page" w:x="5955" w:y="1321"/>
          </w:pPr>
          <w:r>
            <w:fldChar w:fldCharType="begin"/>
          </w:r>
          <w:r>
            <w:instrText xml:space="preserve"> REF extra_name \h </w:instrText>
          </w:r>
          <w:r>
            <w:fldChar w:fldCharType="separate"/>
          </w:r>
          <w:r w:rsidR="003545E5">
            <w:rPr>
              <w:b/>
              <w:bCs/>
              <w:lang w:val="nl-NL"/>
            </w:rPr>
            <w:t>Fout! Verwijzingsbron niet gevonden.</w:t>
          </w:r>
          <w:r>
            <w:fldChar w:fldCharType="end"/>
          </w:r>
        </w:p>
      </w:tc>
    </w:tr>
  </w:tbl>
  <w:p w14:paraId="2D6A5AD4" w14:textId="77777777" w:rsidR="003653C6" w:rsidRDefault="003653C6" w:rsidP="00AD2FA9">
    <w:pPr>
      <w:pStyle w:val="Header"/>
    </w:pPr>
  </w:p>
  <w:p w14:paraId="642B3EDF" w14:textId="77777777" w:rsidR="003653C6" w:rsidRPr="00EA7BBC" w:rsidRDefault="003653C6" w:rsidP="00AD2FA9">
    <w:pPr>
      <w:pStyle w:val="Header"/>
    </w:pPr>
  </w:p>
  <w:p w14:paraId="6A17D244" w14:textId="77777777" w:rsidR="003653C6" w:rsidRPr="00AD2FA9" w:rsidRDefault="003653C6" w:rsidP="00AD2F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5986F" w14:textId="6EE60440" w:rsidR="003653C6" w:rsidRDefault="003653C6" w:rsidP="00B41D72">
    <w:pPr>
      <w:pStyle w:val="Header"/>
      <w:rPr>
        <w:noProof/>
        <w:lang w:eastAsia="nl-NL"/>
      </w:rPr>
    </w:pPr>
    <w:r>
      <w:rPr>
        <w:lang w:val="nl-NL"/>
      </w:rPr>
      <w:t xml:space="preserve">          </w:t>
    </w:r>
    <w:r>
      <w:rPr>
        <w:noProof/>
        <w:lang w:val="nl-NL" w:eastAsia="nl-NL"/>
      </w:rPr>
      <w:t xml:space="preserve">                                                                         </w:t>
    </w:r>
  </w:p>
  <w:p w14:paraId="7F85B0B7" w14:textId="47A55F9F" w:rsidR="003653C6" w:rsidRPr="00B41D72" w:rsidRDefault="003653C6" w:rsidP="00A2717F">
    <w:pPr>
      <w:pStyle w:val="Header"/>
      <w:jc w:val="right"/>
      <w:rPr>
        <w:lang w:val="nl-NL"/>
      </w:rPr>
    </w:pPr>
    <w:r>
      <w:rPr>
        <w:noProof/>
        <w:lang w:val="nl-NL" w:eastAsia="nl-NL"/>
      </w:rPr>
      <w:t xml:space="preserve">                                                     </w:t>
    </w:r>
    <w:r w:rsidR="00A2717F">
      <w:rPr>
        <w:noProof/>
        <w:lang w:val="nl-NL" w:eastAsia="nl-NL"/>
      </w:rPr>
      <w:tab/>
    </w:r>
    <w:r>
      <w:rPr>
        <w:noProof/>
        <w:lang w:val="nl-NL" w:eastAsia="nl-NL"/>
      </w:rPr>
      <w:t xml:space="preserve">      </w:t>
    </w:r>
    <w:r w:rsidR="00A2717F">
      <w:rPr>
        <w:noProof/>
        <w:lang w:val="en-GB" w:eastAsia="en-GB"/>
      </w:rPr>
      <w:drawing>
        <wp:inline distT="0" distB="0" distL="0" distR="0" wp14:anchorId="2545706E" wp14:editId="792F3603">
          <wp:extent cx="2212848" cy="640080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E_Logo1.0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284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nl-NL" w:eastAsia="nl-NL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45B8E" w14:textId="77777777" w:rsidR="003653C6" w:rsidRDefault="003653C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BF06B" w14:textId="64F4AEAC" w:rsidR="003653C6" w:rsidRPr="000F3F63" w:rsidRDefault="00A2717F" w:rsidP="00A2717F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9DDE0D1" wp14:editId="760BCDD3">
          <wp:extent cx="2212848" cy="640080"/>
          <wp:effectExtent l="0" t="0" r="0" b="762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AE_Logo1.0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284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3653C6" w14:paraId="432A5DCE" w14:textId="77777777" w:rsidTr="001D5EA8">
      <w:trPr>
        <w:trHeight w:val="1360"/>
      </w:trPr>
      <w:tc>
        <w:tcPr>
          <w:tcW w:w="3011" w:type="dxa"/>
        </w:tcPr>
        <w:p w14:paraId="7F9F01B5" w14:textId="77777777" w:rsidR="003653C6" w:rsidRDefault="003653C6" w:rsidP="001D5EA8">
          <w:pPr>
            <w:pStyle w:val="Header"/>
          </w:pPr>
        </w:p>
      </w:tc>
      <w:tc>
        <w:tcPr>
          <w:tcW w:w="4247" w:type="dxa"/>
        </w:tcPr>
        <w:p w14:paraId="121177B7" w14:textId="77777777" w:rsidR="003653C6" w:rsidRDefault="003653C6" w:rsidP="001D5EA8">
          <w:pPr>
            <w:pStyle w:val="Header"/>
          </w:pPr>
          <w:bookmarkStart w:id="5" w:name="logo_next"/>
          <w:r>
            <w:rPr>
              <w:noProof/>
              <w:lang w:val="en-GB" w:eastAsia="en-GB"/>
            </w:rPr>
            <w:drawing>
              <wp:inline distT="0" distB="0" distL="0" distR="0" wp14:anchorId="6D578A2E" wp14:editId="525CE964">
                <wp:extent cx="2061656" cy="744025"/>
                <wp:effectExtent l="0" t="0" r="0" b="0"/>
                <wp:docPr id="31" name="Afbeelding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5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3653C6" w14:paraId="5B7B9015" w14:textId="77777777" w:rsidTr="001D5EA8">
      <w:tc>
        <w:tcPr>
          <w:tcW w:w="2835" w:type="dxa"/>
        </w:tcPr>
        <w:p w14:paraId="4B5D75C3" w14:textId="77777777" w:rsidR="003653C6" w:rsidRPr="00024F2A" w:rsidRDefault="003653C6" w:rsidP="001D5EA8">
          <w:pPr>
            <w:framePr w:hSpace="181" w:wrap="around" w:vAnchor="page" w:hAnchor="page" w:x="8926" w:y="721"/>
          </w:pPr>
          <w:bookmarkStart w:id="6" w:name="pay_off_next"/>
          <w:r>
            <w:rPr>
              <w:noProof/>
              <w:lang w:val="en-GB" w:eastAsia="en-GB"/>
            </w:rPr>
            <w:drawing>
              <wp:inline distT="0" distB="0" distL="0" distR="0" wp14:anchorId="517283B5" wp14:editId="3133A38D">
                <wp:extent cx="1413232" cy="266020"/>
                <wp:effectExtent l="0" t="0" r="0" b="1270"/>
                <wp:docPr id="32" name="Afbeelding 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6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3653C6" w14:paraId="4D811BBD" w14:textId="77777777" w:rsidTr="001D5EA8">
      <w:tc>
        <w:tcPr>
          <w:tcW w:w="2971" w:type="dxa"/>
        </w:tcPr>
        <w:p w14:paraId="2E535218" w14:textId="77777777" w:rsidR="003653C6" w:rsidRPr="00024F2A" w:rsidRDefault="003653C6" w:rsidP="001D5EA8">
          <w:pPr>
            <w:framePr w:hSpace="181" w:wrap="around" w:vAnchor="page" w:hAnchor="page" w:x="5955" w:y="1321"/>
          </w:pPr>
          <w:bookmarkStart w:id="7" w:name="extra_name_next"/>
          <w:bookmarkEnd w:id="7"/>
        </w:p>
      </w:tc>
    </w:tr>
  </w:tbl>
  <w:p w14:paraId="6D120443" w14:textId="77777777" w:rsidR="003653C6" w:rsidRDefault="003653C6" w:rsidP="00AD2FA9">
    <w:pPr>
      <w:pStyle w:val="Header"/>
    </w:pPr>
  </w:p>
  <w:p w14:paraId="673A800A" w14:textId="77777777" w:rsidR="003653C6" w:rsidRDefault="003653C6" w:rsidP="00AD2FA9">
    <w:pPr>
      <w:pStyle w:val="Header"/>
    </w:pPr>
  </w:p>
  <w:tbl>
    <w:tblPr>
      <w:tblStyle w:val="TableGrid"/>
      <w:tblW w:w="94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8"/>
      <w:gridCol w:w="6192"/>
      <w:gridCol w:w="2461"/>
    </w:tblGrid>
    <w:tr w:rsidR="003653C6" w14:paraId="0DFBFA44" w14:textId="77777777" w:rsidTr="00AD2FA9">
      <w:tc>
        <w:tcPr>
          <w:tcW w:w="9441" w:type="dxa"/>
          <w:gridSpan w:val="3"/>
        </w:tcPr>
        <w:bookmarkStart w:id="8" w:name="Title_next"/>
        <w:p w14:paraId="4A4EE9A8" w14:textId="5953B788" w:rsidR="003653C6" w:rsidRPr="00B41828" w:rsidRDefault="003653C6" w:rsidP="001D5EA8">
          <w:pPr>
            <w:framePr w:hSpace="180" w:wrap="around" w:vAnchor="page" w:hAnchor="page" w:x="1668" w:y="272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Title_next \* MERGEFORMAT </w:instrText>
          </w:r>
          <w:r>
            <w:rPr>
              <w:b/>
            </w:rPr>
            <w:fldChar w:fldCharType="separate"/>
          </w:r>
          <w:r w:rsidR="003545E5">
            <w:rPr>
              <w:b/>
            </w:rPr>
            <w:t xml:space="preserve">Openbare aanbesteding </w:t>
          </w:r>
          <w:r w:rsidR="003545E5">
            <w:rPr>
              <w:b/>
            </w:rPr>
            <w:br/>
            <w:t>Telefonievoorzieningen</w:t>
          </w:r>
          <w:r>
            <w:rPr>
              <w:b/>
            </w:rPr>
            <w:fldChar w:fldCharType="end"/>
          </w:r>
          <w:bookmarkEnd w:id="8"/>
        </w:p>
        <w:p w14:paraId="5066ACB2" w14:textId="77777777" w:rsidR="003653C6" w:rsidRDefault="003653C6" w:rsidP="001D5EA8">
          <w:pPr>
            <w:framePr w:hSpace="180" w:wrap="around" w:vAnchor="page" w:hAnchor="page" w:x="1668" w:y="2721"/>
            <w:rPr>
              <w:b/>
            </w:rPr>
          </w:pPr>
        </w:p>
      </w:tc>
    </w:tr>
    <w:bookmarkStart w:id="9" w:name="Subtitle_next"/>
    <w:tr w:rsidR="003653C6" w14:paraId="5F89412F" w14:textId="77777777" w:rsidTr="00AD2FA9">
      <w:tc>
        <w:tcPr>
          <w:tcW w:w="9441" w:type="dxa"/>
          <w:gridSpan w:val="3"/>
        </w:tcPr>
        <w:p w14:paraId="16BCAEC4" w14:textId="266E3C8C" w:rsidR="003653C6" w:rsidRPr="00B41828" w:rsidRDefault="003653C6" w:rsidP="001D5EA8">
          <w:pPr>
            <w:framePr w:hSpace="180" w:wrap="around" w:vAnchor="page" w:hAnchor="page" w:x="1668" w:y="2721"/>
          </w:pPr>
          <w:r>
            <w:fldChar w:fldCharType="begin"/>
          </w:r>
          <w:r>
            <w:instrText xml:space="preserve"> DOCPROPERTY Subtitle_next \* MERGEFORMAT </w:instrText>
          </w:r>
          <w:r>
            <w:fldChar w:fldCharType="separate"/>
          </w:r>
          <w:r w:rsidR="003545E5">
            <w:t>2014-002-FRGE-EA-PVE-Telefonievoorzieningen Programma van Eisen en Wensen</w:t>
          </w:r>
          <w:r>
            <w:fldChar w:fldCharType="end"/>
          </w:r>
          <w:bookmarkEnd w:id="9"/>
        </w:p>
      </w:tc>
    </w:tr>
    <w:tr w:rsidR="003653C6" w14:paraId="3F97B66D" w14:textId="77777777" w:rsidTr="00AD2FA9">
      <w:trPr>
        <w:trHeight w:val="720"/>
      </w:trPr>
      <w:tc>
        <w:tcPr>
          <w:tcW w:w="9441" w:type="dxa"/>
          <w:gridSpan w:val="3"/>
        </w:tcPr>
        <w:p w14:paraId="2F9699D1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  <w:tr w:rsidR="003653C6" w14:paraId="619371CB" w14:textId="77777777" w:rsidTr="00AD2FA9">
      <w:trPr>
        <w:trHeight w:val="240"/>
      </w:trPr>
      <w:tc>
        <w:tcPr>
          <w:tcW w:w="788" w:type="dxa"/>
        </w:tcPr>
        <w:p w14:paraId="3A3E42B9" w14:textId="77777777" w:rsidR="003653C6" w:rsidRPr="00B41828" w:rsidRDefault="003653C6" w:rsidP="001D5EA8">
          <w:pPr>
            <w:framePr w:hSpace="180" w:wrap="around" w:vAnchor="page" w:hAnchor="page" w:x="1668" w:y="2721"/>
            <w:spacing w:line="190" w:lineRule="atLeast"/>
            <w:rPr>
              <w:b/>
              <w:i/>
              <w:sz w:val="14"/>
            </w:rPr>
          </w:pPr>
        </w:p>
      </w:tc>
      <w:tc>
        <w:tcPr>
          <w:tcW w:w="6192" w:type="dxa"/>
        </w:tcPr>
        <w:p w14:paraId="019285DB" w14:textId="77777777" w:rsidR="003653C6" w:rsidRPr="00B41828" w:rsidRDefault="003653C6" w:rsidP="001D5EA8">
          <w:pPr>
            <w:framePr w:hSpace="180" w:wrap="around" w:vAnchor="page" w:hAnchor="page" w:x="1668" w:y="2721"/>
            <w:tabs>
              <w:tab w:val="left" w:pos="3096"/>
            </w:tabs>
            <w:spacing w:line="190" w:lineRule="atLeast"/>
            <w:rPr>
              <w:sz w:val="14"/>
            </w:rPr>
          </w:pPr>
        </w:p>
      </w:tc>
      <w:tc>
        <w:tcPr>
          <w:tcW w:w="2461" w:type="dxa"/>
        </w:tcPr>
        <w:p w14:paraId="6D25E372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</w:tbl>
  <w:p w14:paraId="708154FB" w14:textId="77777777" w:rsidR="003653C6" w:rsidRDefault="003653C6" w:rsidP="00AD2FA9">
    <w:pPr>
      <w:pStyle w:val="Header"/>
    </w:pPr>
  </w:p>
  <w:p w14:paraId="2CA61207" w14:textId="77777777" w:rsidR="003653C6" w:rsidRDefault="003653C6" w:rsidP="00AD2FA9">
    <w:pPr>
      <w:pStyle w:val="Header"/>
    </w:pPr>
  </w:p>
  <w:p w14:paraId="7A0E5F4C" w14:textId="77777777" w:rsidR="003653C6" w:rsidRDefault="003653C6" w:rsidP="00AD2FA9">
    <w:pPr>
      <w:pStyle w:val="Header"/>
      <w:spacing w:line="360" w:lineRule="exact"/>
    </w:pPr>
  </w:p>
  <w:p w14:paraId="146ACEC3" w14:textId="77777777" w:rsidR="003653C6" w:rsidRPr="00156EAD" w:rsidRDefault="003653C6" w:rsidP="00AD2FA9">
    <w:pPr>
      <w:pStyle w:val="Header"/>
    </w:pPr>
  </w:p>
  <w:p w14:paraId="608AD4E5" w14:textId="77777777" w:rsidR="003653C6" w:rsidRPr="00AD2FA9" w:rsidRDefault="003653C6" w:rsidP="00AD2F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3006E9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B2A05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4048F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88CF9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6CD1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E608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2033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18FA4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ACE2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9058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Heading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4A77DDF"/>
    <w:multiLevelType w:val="multilevel"/>
    <w:tmpl w:val="FAD6881A"/>
    <w:lvl w:ilvl="0">
      <w:start w:val="1"/>
      <w:numFmt w:val="decimal"/>
      <w:pStyle w:val="Heading1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0AD1288"/>
    <w:multiLevelType w:val="multilevel"/>
    <w:tmpl w:val="8E62D074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8C81CA2"/>
    <w:multiLevelType w:val="hybridMultilevel"/>
    <w:tmpl w:val="FC6C55D8"/>
    <w:lvl w:ilvl="0" w:tplc="BC1ACA2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D2C0F"/>
    <w:multiLevelType w:val="hybridMultilevel"/>
    <w:tmpl w:val="34FACA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5"/>
  </w:num>
  <w:num w:numId="1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document" w:val="1043"/>
    <w:docVar w:name="doc_application" w:val="SOD"/>
    <w:docVar w:name="doc_type" w:val="Report"/>
    <w:docVar w:name="print1" w:val="Blank;Blank"/>
    <w:docVar w:name="Reportauthor" w:val="Ger Franssen"/>
    <w:docVar w:name="ReportAuthor_name" w:val="Ger Franssen"/>
    <w:docVar w:name="ReportClient_name" w:val="Summa College"/>
    <w:docVar w:name="ReportControler" w:val="Geen"/>
    <w:docVar w:name="ReportDate" w:val="16-7-2014"/>
    <w:docVar w:name="ReportDocument_language" w:val="Nederlands"/>
    <w:docVar w:name="ReportLayouttypes" w:val="0"/>
    <w:docVar w:name="ReportPrint_logo" w:val="Yes"/>
    <w:docVar w:name="ReportSchool" w:val="Financiën"/>
    <w:docVar w:name="ReportStandard_document" w:val="No"/>
    <w:docVar w:name="ReportStatus" w:val="Definitief"/>
    <w:docVar w:name="ReportSubtitle" w:val="2014-002-FRGE-EA-PVE-Telefonievoorzieningen_x000d__x000a_Programma van Eisen en Wensen"/>
    <w:docVar w:name="ReportSubVersion" w:val="0"/>
    <w:docVar w:name="ReportTitle" w:val="Openbare aanbesteding _x000d__x000a_Telefonievoorzieningen"/>
    <w:docVar w:name="ReportVersion" w:val="1"/>
    <w:docVar w:name="ReportYear" w:val="2014"/>
    <w:docVar w:name="Status" w:val="1"/>
  </w:docVars>
  <w:rsids>
    <w:rsidRoot w:val="007F34C2"/>
    <w:rsid w:val="00000533"/>
    <w:rsid w:val="00000823"/>
    <w:rsid w:val="00000948"/>
    <w:rsid w:val="00002F25"/>
    <w:rsid w:val="00003A7B"/>
    <w:rsid w:val="00006FB2"/>
    <w:rsid w:val="00012565"/>
    <w:rsid w:val="00013958"/>
    <w:rsid w:val="00014C6A"/>
    <w:rsid w:val="00015254"/>
    <w:rsid w:val="00016F4C"/>
    <w:rsid w:val="00017172"/>
    <w:rsid w:val="00017911"/>
    <w:rsid w:val="00021974"/>
    <w:rsid w:val="00022083"/>
    <w:rsid w:val="000225DC"/>
    <w:rsid w:val="00023710"/>
    <w:rsid w:val="00024F2A"/>
    <w:rsid w:val="00025320"/>
    <w:rsid w:val="000267A0"/>
    <w:rsid w:val="000323F5"/>
    <w:rsid w:val="000324CB"/>
    <w:rsid w:val="00032E9D"/>
    <w:rsid w:val="00033928"/>
    <w:rsid w:val="00033971"/>
    <w:rsid w:val="00033A99"/>
    <w:rsid w:val="00033FA2"/>
    <w:rsid w:val="00035A9D"/>
    <w:rsid w:val="0003605E"/>
    <w:rsid w:val="00036206"/>
    <w:rsid w:val="00043971"/>
    <w:rsid w:val="0004442A"/>
    <w:rsid w:val="00045BED"/>
    <w:rsid w:val="0004760E"/>
    <w:rsid w:val="00051179"/>
    <w:rsid w:val="00054723"/>
    <w:rsid w:val="000553B5"/>
    <w:rsid w:val="00060896"/>
    <w:rsid w:val="000612F7"/>
    <w:rsid w:val="00061508"/>
    <w:rsid w:val="00061DAA"/>
    <w:rsid w:val="000621FA"/>
    <w:rsid w:val="000627D7"/>
    <w:rsid w:val="0006393B"/>
    <w:rsid w:val="00064341"/>
    <w:rsid w:val="0006554B"/>
    <w:rsid w:val="0006648A"/>
    <w:rsid w:val="0006695D"/>
    <w:rsid w:val="00067332"/>
    <w:rsid w:val="00067891"/>
    <w:rsid w:val="0007109A"/>
    <w:rsid w:val="00075CC4"/>
    <w:rsid w:val="00075F92"/>
    <w:rsid w:val="00076CAE"/>
    <w:rsid w:val="000777D0"/>
    <w:rsid w:val="00080038"/>
    <w:rsid w:val="00082218"/>
    <w:rsid w:val="00082B42"/>
    <w:rsid w:val="00086573"/>
    <w:rsid w:val="00090FE1"/>
    <w:rsid w:val="00091FDA"/>
    <w:rsid w:val="00091FF6"/>
    <w:rsid w:val="00093722"/>
    <w:rsid w:val="00094213"/>
    <w:rsid w:val="000942C5"/>
    <w:rsid w:val="00097678"/>
    <w:rsid w:val="000A305E"/>
    <w:rsid w:val="000A629B"/>
    <w:rsid w:val="000A74E5"/>
    <w:rsid w:val="000A797A"/>
    <w:rsid w:val="000A7D51"/>
    <w:rsid w:val="000B0B84"/>
    <w:rsid w:val="000B1BF9"/>
    <w:rsid w:val="000B340C"/>
    <w:rsid w:val="000C2A17"/>
    <w:rsid w:val="000C3539"/>
    <w:rsid w:val="000C3BA6"/>
    <w:rsid w:val="000C51B9"/>
    <w:rsid w:val="000C7152"/>
    <w:rsid w:val="000C7A1D"/>
    <w:rsid w:val="000D0F01"/>
    <w:rsid w:val="000D23CA"/>
    <w:rsid w:val="000D2DBA"/>
    <w:rsid w:val="000D2F62"/>
    <w:rsid w:val="000D3F63"/>
    <w:rsid w:val="000D456F"/>
    <w:rsid w:val="000D6B34"/>
    <w:rsid w:val="000D7CF8"/>
    <w:rsid w:val="000D7E01"/>
    <w:rsid w:val="000E018F"/>
    <w:rsid w:val="000E1A45"/>
    <w:rsid w:val="000E21CA"/>
    <w:rsid w:val="000E29B1"/>
    <w:rsid w:val="000E2BAA"/>
    <w:rsid w:val="000E395B"/>
    <w:rsid w:val="000E5696"/>
    <w:rsid w:val="000F0B2A"/>
    <w:rsid w:val="000F1B43"/>
    <w:rsid w:val="000F2D40"/>
    <w:rsid w:val="000F3F63"/>
    <w:rsid w:val="000F5FF1"/>
    <w:rsid w:val="000F62D3"/>
    <w:rsid w:val="000F6F67"/>
    <w:rsid w:val="00101F9F"/>
    <w:rsid w:val="001028E6"/>
    <w:rsid w:val="00103769"/>
    <w:rsid w:val="00103BB5"/>
    <w:rsid w:val="001101FB"/>
    <w:rsid w:val="00111C06"/>
    <w:rsid w:val="00112667"/>
    <w:rsid w:val="0011269A"/>
    <w:rsid w:val="0011309C"/>
    <w:rsid w:val="0011313F"/>
    <w:rsid w:val="00114337"/>
    <w:rsid w:val="0011434F"/>
    <w:rsid w:val="001143C1"/>
    <w:rsid w:val="00114648"/>
    <w:rsid w:val="00115365"/>
    <w:rsid w:val="00115644"/>
    <w:rsid w:val="00117DC0"/>
    <w:rsid w:val="00120421"/>
    <w:rsid w:val="00120C0D"/>
    <w:rsid w:val="00122531"/>
    <w:rsid w:val="00122673"/>
    <w:rsid w:val="0012275F"/>
    <w:rsid w:val="00122BA9"/>
    <w:rsid w:val="0012428B"/>
    <w:rsid w:val="0012501E"/>
    <w:rsid w:val="00131481"/>
    <w:rsid w:val="001314F3"/>
    <w:rsid w:val="00132380"/>
    <w:rsid w:val="00134553"/>
    <w:rsid w:val="001347FE"/>
    <w:rsid w:val="00136FA5"/>
    <w:rsid w:val="00142D35"/>
    <w:rsid w:val="00143749"/>
    <w:rsid w:val="00143C76"/>
    <w:rsid w:val="00146AEA"/>
    <w:rsid w:val="0014703D"/>
    <w:rsid w:val="001521AD"/>
    <w:rsid w:val="00152CF9"/>
    <w:rsid w:val="00157F77"/>
    <w:rsid w:val="00160905"/>
    <w:rsid w:val="00163229"/>
    <w:rsid w:val="001637D1"/>
    <w:rsid w:val="001645A7"/>
    <w:rsid w:val="001645AD"/>
    <w:rsid w:val="00165216"/>
    <w:rsid w:val="00165269"/>
    <w:rsid w:val="00165635"/>
    <w:rsid w:val="00166FD7"/>
    <w:rsid w:val="00171AC5"/>
    <w:rsid w:val="00175543"/>
    <w:rsid w:val="0018204B"/>
    <w:rsid w:val="001823C0"/>
    <w:rsid w:val="001825CA"/>
    <w:rsid w:val="00183B37"/>
    <w:rsid w:val="00185A61"/>
    <w:rsid w:val="00190968"/>
    <w:rsid w:val="001910D6"/>
    <w:rsid w:val="00191475"/>
    <w:rsid w:val="001925DD"/>
    <w:rsid w:val="00194AAD"/>
    <w:rsid w:val="00194AAE"/>
    <w:rsid w:val="001A17AD"/>
    <w:rsid w:val="001A17DE"/>
    <w:rsid w:val="001A20EA"/>
    <w:rsid w:val="001A24DE"/>
    <w:rsid w:val="001A387F"/>
    <w:rsid w:val="001A5954"/>
    <w:rsid w:val="001A5C68"/>
    <w:rsid w:val="001A6D0E"/>
    <w:rsid w:val="001B119A"/>
    <w:rsid w:val="001B1247"/>
    <w:rsid w:val="001B1A9F"/>
    <w:rsid w:val="001B1B27"/>
    <w:rsid w:val="001B1DA2"/>
    <w:rsid w:val="001B250C"/>
    <w:rsid w:val="001B3D98"/>
    <w:rsid w:val="001B7538"/>
    <w:rsid w:val="001C087B"/>
    <w:rsid w:val="001C135F"/>
    <w:rsid w:val="001C66AD"/>
    <w:rsid w:val="001D02BE"/>
    <w:rsid w:val="001D0ECA"/>
    <w:rsid w:val="001D1719"/>
    <w:rsid w:val="001D1C9D"/>
    <w:rsid w:val="001D21E5"/>
    <w:rsid w:val="001D3992"/>
    <w:rsid w:val="001D471E"/>
    <w:rsid w:val="001D54A3"/>
    <w:rsid w:val="001D5EA8"/>
    <w:rsid w:val="001D6630"/>
    <w:rsid w:val="001D7E27"/>
    <w:rsid w:val="001E2A03"/>
    <w:rsid w:val="001E302C"/>
    <w:rsid w:val="001E3BC7"/>
    <w:rsid w:val="001E632F"/>
    <w:rsid w:val="001E6769"/>
    <w:rsid w:val="001F0275"/>
    <w:rsid w:val="001F0607"/>
    <w:rsid w:val="001F23F2"/>
    <w:rsid w:val="001F2C9D"/>
    <w:rsid w:val="001F3D96"/>
    <w:rsid w:val="001F5394"/>
    <w:rsid w:val="002000A1"/>
    <w:rsid w:val="0020149D"/>
    <w:rsid w:val="002014B9"/>
    <w:rsid w:val="00202C06"/>
    <w:rsid w:val="00203985"/>
    <w:rsid w:val="002068E4"/>
    <w:rsid w:val="002069F8"/>
    <w:rsid w:val="00206E80"/>
    <w:rsid w:val="00207EE1"/>
    <w:rsid w:val="002129DC"/>
    <w:rsid w:val="00214A94"/>
    <w:rsid w:val="00214E8B"/>
    <w:rsid w:val="00215F22"/>
    <w:rsid w:val="002166FA"/>
    <w:rsid w:val="00217D2C"/>
    <w:rsid w:val="00222EEC"/>
    <w:rsid w:val="00223274"/>
    <w:rsid w:val="00224C5D"/>
    <w:rsid w:val="00226EAE"/>
    <w:rsid w:val="00231915"/>
    <w:rsid w:val="002358A2"/>
    <w:rsid w:val="00235E9B"/>
    <w:rsid w:val="00235F27"/>
    <w:rsid w:val="002365A8"/>
    <w:rsid w:val="0023699D"/>
    <w:rsid w:val="002370C6"/>
    <w:rsid w:val="0023735E"/>
    <w:rsid w:val="002407B0"/>
    <w:rsid w:val="00240D47"/>
    <w:rsid w:val="00243F4A"/>
    <w:rsid w:val="002441A5"/>
    <w:rsid w:val="00244568"/>
    <w:rsid w:val="002446C8"/>
    <w:rsid w:val="002462B5"/>
    <w:rsid w:val="00246B51"/>
    <w:rsid w:val="002476C8"/>
    <w:rsid w:val="00247CE5"/>
    <w:rsid w:val="0025014C"/>
    <w:rsid w:val="00252070"/>
    <w:rsid w:val="00253FDE"/>
    <w:rsid w:val="00255267"/>
    <w:rsid w:val="0025527C"/>
    <w:rsid w:val="0025669D"/>
    <w:rsid w:val="002566EF"/>
    <w:rsid w:val="002578B0"/>
    <w:rsid w:val="00262E13"/>
    <w:rsid w:val="00264AD5"/>
    <w:rsid w:val="00265122"/>
    <w:rsid w:val="00266BFD"/>
    <w:rsid w:val="00267CE9"/>
    <w:rsid w:val="00270391"/>
    <w:rsid w:val="002713E3"/>
    <w:rsid w:val="00275139"/>
    <w:rsid w:val="0027537C"/>
    <w:rsid w:val="00276BAE"/>
    <w:rsid w:val="0027757F"/>
    <w:rsid w:val="00277FEE"/>
    <w:rsid w:val="00281AF2"/>
    <w:rsid w:val="002858E3"/>
    <w:rsid w:val="00286AA3"/>
    <w:rsid w:val="0029249C"/>
    <w:rsid w:val="00293B48"/>
    <w:rsid w:val="00295AF5"/>
    <w:rsid w:val="0029627C"/>
    <w:rsid w:val="002969CD"/>
    <w:rsid w:val="00297C9C"/>
    <w:rsid w:val="002A07EA"/>
    <w:rsid w:val="002A3CC5"/>
    <w:rsid w:val="002A55AA"/>
    <w:rsid w:val="002A6CDB"/>
    <w:rsid w:val="002A7642"/>
    <w:rsid w:val="002B1DE1"/>
    <w:rsid w:val="002B1F83"/>
    <w:rsid w:val="002B284E"/>
    <w:rsid w:val="002B2AEE"/>
    <w:rsid w:val="002B336F"/>
    <w:rsid w:val="002B37BE"/>
    <w:rsid w:val="002B50A9"/>
    <w:rsid w:val="002B6492"/>
    <w:rsid w:val="002B6BA0"/>
    <w:rsid w:val="002C0255"/>
    <w:rsid w:val="002C105D"/>
    <w:rsid w:val="002C27DE"/>
    <w:rsid w:val="002C65B5"/>
    <w:rsid w:val="002C6C90"/>
    <w:rsid w:val="002C6DBB"/>
    <w:rsid w:val="002D04F3"/>
    <w:rsid w:val="002D0834"/>
    <w:rsid w:val="002D09E4"/>
    <w:rsid w:val="002D1E61"/>
    <w:rsid w:val="002D3957"/>
    <w:rsid w:val="002D42F2"/>
    <w:rsid w:val="002E0DBA"/>
    <w:rsid w:val="002E0E80"/>
    <w:rsid w:val="002E11B9"/>
    <w:rsid w:val="002E328D"/>
    <w:rsid w:val="002E4181"/>
    <w:rsid w:val="002E6C95"/>
    <w:rsid w:val="002F032F"/>
    <w:rsid w:val="002F105E"/>
    <w:rsid w:val="002F185F"/>
    <w:rsid w:val="002F2633"/>
    <w:rsid w:val="002F2910"/>
    <w:rsid w:val="002F3E95"/>
    <w:rsid w:val="002F4125"/>
    <w:rsid w:val="002F41C9"/>
    <w:rsid w:val="002F5AC9"/>
    <w:rsid w:val="002F6DE1"/>
    <w:rsid w:val="002F79F8"/>
    <w:rsid w:val="003002FA"/>
    <w:rsid w:val="0030067D"/>
    <w:rsid w:val="003022C5"/>
    <w:rsid w:val="003031E6"/>
    <w:rsid w:val="00303957"/>
    <w:rsid w:val="00307C5D"/>
    <w:rsid w:val="00310B6E"/>
    <w:rsid w:val="00311FA0"/>
    <w:rsid w:val="00314F9A"/>
    <w:rsid w:val="00315B20"/>
    <w:rsid w:val="00316204"/>
    <w:rsid w:val="00316AED"/>
    <w:rsid w:val="0031734A"/>
    <w:rsid w:val="00317904"/>
    <w:rsid w:val="00320566"/>
    <w:rsid w:val="00322056"/>
    <w:rsid w:val="00327791"/>
    <w:rsid w:val="00335389"/>
    <w:rsid w:val="003368ED"/>
    <w:rsid w:val="00337101"/>
    <w:rsid w:val="0033783F"/>
    <w:rsid w:val="00340B29"/>
    <w:rsid w:val="00342289"/>
    <w:rsid w:val="00343267"/>
    <w:rsid w:val="00344070"/>
    <w:rsid w:val="00344BBC"/>
    <w:rsid w:val="0034539D"/>
    <w:rsid w:val="0034568F"/>
    <w:rsid w:val="003459E5"/>
    <w:rsid w:val="00346B38"/>
    <w:rsid w:val="003477D2"/>
    <w:rsid w:val="00350904"/>
    <w:rsid w:val="00350994"/>
    <w:rsid w:val="00350ED9"/>
    <w:rsid w:val="00351625"/>
    <w:rsid w:val="00351FFD"/>
    <w:rsid w:val="00352C6A"/>
    <w:rsid w:val="003530C0"/>
    <w:rsid w:val="003545E5"/>
    <w:rsid w:val="00354634"/>
    <w:rsid w:val="00354B4F"/>
    <w:rsid w:val="00354C8B"/>
    <w:rsid w:val="0035546B"/>
    <w:rsid w:val="003572D1"/>
    <w:rsid w:val="00361B3B"/>
    <w:rsid w:val="003638C5"/>
    <w:rsid w:val="003651DD"/>
    <w:rsid w:val="003653C6"/>
    <w:rsid w:val="003663A3"/>
    <w:rsid w:val="00366E82"/>
    <w:rsid w:val="00370C88"/>
    <w:rsid w:val="00370CE1"/>
    <w:rsid w:val="00371EE0"/>
    <w:rsid w:val="00375366"/>
    <w:rsid w:val="00375F9E"/>
    <w:rsid w:val="003771D2"/>
    <w:rsid w:val="00380AF0"/>
    <w:rsid w:val="00380D52"/>
    <w:rsid w:val="00381196"/>
    <w:rsid w:val="003814E4"/>
    <w:rsid w:val="00382D40"/>
    <w:rsid w:val="00386F8E"/>
    <w:rsid w:val="00386F9D"/>
    <w:rsid w:val="003904BF"/>
    <w:rsid w:val="003915F2"/>
    <w:rsid w:val="00396035"/>
    <w:rsid w:val="00397C34"/>
    <w:rsid w:val="003A1862"/>
    <w:rsid w:val="003A189C"/>
    <w:rsid w:val="003A1E48"/>
    <w:rsid w:val="003A23E2"/>
    <w:rsid w:val="003A2B76"/>
    <w:rsid w:val="003A4E1C"/>
    <w:rsid w:val="003A6FA9"/>
    <w:rsid w:val="003A7648"/>
    <w:rsid w:val="003B0312"/>
    <w:rsid w:val="003B223C"/>
    <w:rsid w:val="003B29B8"/>
    <w:rsid w:val="003B2F74"/>
    <w:rsid w:val="003B31CB"/>
    <w:rsid w:val="003B386D"/>
    <w:rsid w:val="003B3ACE"/>
    <w:rsid w:val="003B4C5C"/>
    <w:rsid w:val="003B501F"/>
    <w:rsid w:val="003B6CCE"/>
    <w:rsid w:val="003B7F11"/>
    <w:rsid w:val="003C0060"/>
    <w:rsid w:val="003C262E"/>
    <w:rsid w:val="003C5253"/>
    <w:rsid w:val="003C58B9"/>
    <w:rsid w:val="003C70F2"/>
    <w:rsid w:val="003C7123"/>
    <w:rsid w:val="003C78D5"/>
    <w:rsid w:val="003D00C6"/>
    <w:rsid w:val="003D1CFF"/>
    <w:rsid w:val="003D2501"/>
    <w:rsid w:val="003D2CE7"/>
    <w:rsid w:val="003D6166"/>
    <w:rsid w:val="003E08E3"/>
    <w:rsid w:val="003E0CDF"/>
    <w:rsid w:val="003E3213"/>
    <w:rsid w:val="003E32DC"/>
    <w:rsid w:val="003E383D"/>
    <w:rsid w:val="003E489C"/>
    <w:rsid w:val="003F31CF"/>
    <w:rsid w:val="003F3CF6"/>
    <w:rsid w:val="003F3FB9"/>
    <w:rsid w:val="003F424D"/>
    <w:rsid w:val="003F4A4A"/>
    <w:rsid w:val="003F509B"/>
    <w:rsid w:val="003F5D42"/>
    <w:rsid w:val="003F6B56"/>
    <w:rsid w:val="0040165A"/>
    <w:rsid w:val="00403CD1"/>
    <w:rsid w:val="00404345"/>
    <w:rsid w:val="0040624E"/>
    <w:rsid w:val="004102DD"/>
    <w:rsid w:val="00412A2B"/>
    <w:rsid w:val="00412DFF"/>
    <w:rsid w:val="00414549"/>
    <w:rsid w:val="00415A21"/>
    <w:rsid w:val="0041625D"/>
    <w:rsid w:val="00417A7C"/>
    <w:rsid w:val="00422208"/>
    <w:rsid w:val="00424EF8"/>
    <w:rsid w:val="0042575A"/>
    <w:rsid w:val="00426930"/>
    <w:rsid w:val="004269D9"/>
    <w:rsid w:val="004326A9"/>
    <w:rsid w:val="004335B0"/>
    <w:rsid w:val="00433681"/>
    <w:rsid w:val="00434539"/>
    <w:rsid w:val="00435EA9"/>
    <w:rsid w:val="00442346"/>
    <w:rsid w:val="004425AB"/>
    <w:rsid w:val="004432F8"/>
    <w:rsid w:val="0044591D"/>
    <w:rsid w:val="004478E9"/>
    <w:rsid w:val="00450777"/>
    <w:rsid w:val="004533BC"/>
    <w:rsid w:val="00453ADE"/>
    <w:rsid w:val="00453FCF"/>
    <w:rsid w:val="004558C7"/>
    <w:rsid w:val="00455AE6"/>
    <w:rsid w:val="00456A77"/>
    <w:rsid w:val="00457FAD"/>
    <w:rsid w:val="00460A31"/>
    <w:rsid w:val="00462493"/>
    <w:rsid w:val="0046617D"/>
    <w:rsid w:val="004662D2"/>
    <w:rsid w:val="0047297B"/>
    <w:rsid w:val="00472D21"/>
    <w:rsid w:val="00473A53"/>
    <w:rsid w:val="0047481C"/>
    <w:rsid w:val="004762A3"/>
    <w:rsid w:val="00476931"/>
    <w:rsid w:val="00480D3C"/>
    <w:rsid w:val="004812CD"/>
    <w:rsid w:val="004832AF"/>
    <w:rsid w:val="00483688"/>
    <w:rsid w:val="0049207A"/>
    <w:rsid w:val="00492B88"/>
    <w:rsid w:val="00494084"/>
    <w:rsid w:val="00494A19"/>
    <w:rsid w:val="00494EA1"/>
    <w:rsid w:val="004950DF"/>
    <w:rsid w:val="00496018"/>
    <w:rsid w:val="004A25A0"/>
    <w:rsid w:val="004A3BAD"/>
    <w:rsid w:val="004A476C"/>
    <w:rsid w:val="004A4E5E"/>
    <w:rsid w:val="004A5B4B"/>
    <w:rsid w:val="004A69AD"/>
    <w:rsid w:val="004A78E5"/>
    <w:rsid w:val="004B03D9"/>
    <w:rsid w:val="004B143A"/>
    <w:rsid w:val="004B154E"/>
    <w:rsid w:val="004B16E0"/>
    <w:rsid w:val="004B2A11"/>
    <w:rsid w:val="004B3AC1"/>
    <w:rsid w:val="004B3C60"/>
    <w:rsid w:val="004B458F"/>
    <w:rsid w:val="004B59E9"/>
    <w:rsid w:val="004B7CB2"/>
    <w:rsid w:val="004C0FB0"/>
    <w:rsid w:val="004C0FF2"/>
    <w:rsid w:val="004C12B6"/>
    <w:rsid w:val="004C27DC"/>
    <w:rsid w:val="004C2BC1"/>
    <w:rsid w:val="004C54C0"/>
    <w:rsid w:val="004C57EA"/>
    <w:rsid w:val="004C6729"/>
    <w:rsid w:val="004C6A94"/>
    <w:rsid w:val="004D3B46"/>
    <w:rsid w:val="004D4230"/>
    <w:rsid w:val="004D4923"/>
    <w:rsid w:val="004D6BF3"/>
    <w:rsid w:val="004E260E"/>
    <w:rsid w:val="004E2BBF"/>
    <w:rsid w:val="004E359C"/>
    <w:rsid w:val="004E5159"/>
    <w:rsid w:val="004E6632"/>
    <w:rsid w:val="004F0DD7"/>
    <w:rsid w:val="004F14D1"/>
    <w:rsid w:val="004F6323"/>
    <w:rsid w:val="004F63B7"/>
    <w:rsid w:val="004F7843"/>
    <w:rsid w:val="004F7844"/>
    <w:rsid w:val="00500B2B"/>
    <w:rsid w:val="00502772"/>
    <w:rsid w:val="00502A8A"/>
    <w:rsid w:val="005032DA"/>
    <w:rsid w:val="00503AEB"/>
    <w:rsid w:val="00503F18"/>
    <w:rsid w:val="00504720"/>
    <w:rsid w:val="00505262"/>
    <w:rsid w:val="00506345"/>
    <w:rsid w:val="00510CC4"/>
    <w:rsid w:val="00510FAC"/>
    <w:rsid w:val="005111DC"/>
    <w:rsid w:val="00512FCC"/>
    <w:rsid w:val="005160D7"/>
    <w:rsid w:val="00523D46"/>
    <w:rsid w:val="00524C4F"/>
    <w:rsid w:val="00525CE3"/>
    <w:rsid w:val="005261D6"/>
    <w:rsid w:val="00526246"/>
    <w:rsid w:val="00531945"/>
    <w:rsid w:val="00533EED"/>
    <w:rsid w:val="005340B7"/>
    <w:rsid w:val="0053454F"/>
    <w:rsid w:val="00534956"/>
    <w:rsid w:val="005352DD"/>
    <w:rsid w:val="00535F59"/>
    <w:rsid w:val="00537DA7"/>
    <w:rsid w:val="00542923"/>
    <w:rsid w:val="0054314E"/>
    <w:rsid w:val="0054349D"/>
    <w:rsid w:val="00543648"/>
    <w:rsid w:val="00544B3C"/>
    <w:rsid w:val="00544C91"/>
    <w:rsid w:val="005457F0"/>
    <w:rsid w:val="0054787A"/>
    <w:rsid w:val="0055066A"/>
    <w:rsid w:val="0055112B"/>
    <w:rsid w:val="00551873"/>
    <w:rsid w:val="005525B4"/>
    <w:rsid w:val="00556D60"/>
    <w:rsid w:val="00556EAB"/>
    <w:rsid w:val="00557124"/>
    <w:rsid w:val="00560806"/>
    <w:rsid w:val="005613BB"/>
    <w:rsid w:val="00561892"/>
    <w:rsid w:val="00565BDD"/>
    <w:rsid w:val="005669FB"/>
    <w:rsid w:val="00570D6A"/>
    <w:rsid w:val="0057120B"/>
    <w:rsid w:val="005728D5"/>
    <w:rsid w:val="00573CB6"/>
    <w:rsid w:val="00575E8E"/>
    <w:rsid w:val="00580583"/>
    <w:rsid w:val="00580A7B"/>
    <w:rsid w:val="00582AE9"/>
    <w:rsid w:val="00584398"/>
    <w:rsid w:val="00584BC2"/>
    <w:rsid w:val="00584F85"/>
    <w:rsid w:val="0058581F"/>
    <w:rsid w:val="00586B74"/>
    <w:rsid w:val="00587D1D"/>
    <w:rsid w:val="00590747"/>
    <w:rsid w:val="00593A48"/>
    <w:rsid w:val="00594A0A"/>
    <w:rsid w:val="00594AC5"/>
    <w:rsid w:val="00594F36"/>
    <w:rsid w:val="00595D63"/>
    <w:rsid w:val="00596A72"/>
    <w:rsid w:val="00596B48"/>
    <w:rsid w:val="00597618"/>
    <w:rsid w:val="005A0EA3"/>
    <w:rsid w:val="005A27A6"/>
    <w:rsid w:val="005A2CAB"/>
    <w:rsid w:val="005A3344"/>
    <w:rsid w:val="005A4888"/>
    <w:rsid w:val="005A4C36"/>
    <w:rsid w:val="005A6603"/>
    <w:rsid w:val="005A6714"/>
    <w:rsid w:val="005A6A20"/>
    <w:rsid w:val="005A6F0B"/>
    <w:rsid w:val="005B0000"/>
    <w:rsid w:val="005B042A"/>
    <w:rsid w:val="005B1839"/>
    <w:rsid w:val="005B18DF"/>
    <w:rsid w:val="005B2550"/>
    <w:rsid w:val="005B265F"/>
    <w:rsid w:val="005B3398"/>
    <w:rsid w:val="005B5E7B"/>
    <w:rsid w:val="005B5EED"/>
    <w:rsid w:val="005B7AB8"/>
    <w:rsid w:val="005C08BD"/>
    <w:rsid w:val="005C09AF"/>
    <w:rsid w:val="005C31EB"/>
    <w:rsid w:val="005C53B1"/>
    <w:rsid w:val="005D0C96"/>
    <w:rsid w:val="005D0E03"/>
    <w:rsid w:val="005D283F"/>
    <w:rsid w:val="005D79C7"/>
    <w:rsid w:val="005E02BB"/>
    <w:rsid w:val="005E084D"/>
    <w:rsid w:val="005E0E34"/>
    <w:rsid w:val="005E0FDD"/>
    <w:rsid w:val="005E4C82"/>
    <w:rsid w:val="005E4DAD"/>
    <w:rsid w:val="005E60CF"/>
    <w:rsid w:val="005E6613"/>
    <w:rsid w:val="005F1DBE"/>
    <w:rsid w:val="005F23F0"/>
    <w:rsid w:val="005F45DE"/>
    <w:rsid w:val="005F4B69"/>
    <w:rsid w:val="005F5FE5"/>
    <w:rsid w:val="005F6E86"/>
    <w:rsid w:val="00600077"/>
    <w:rsid w:val="006007C0"/>
    <w:rsid w:val="00601AB8"/>
    <w:rsid w:val="00601B7A"/>
    <w:rsid w:val="00604B71"/>
    <w:rsid w:val="006057A1"/>
    <w:rsid w:val="0060664F"/>
    <w:rsid w:val="00607192"/>
    <w:rsid w:val="00607A1C"/>
    <w:rsid w:val="006103AD"/>
    <w:rsid w:val="006139EF"/>
    <w:rsid w:val="00614F29"/>
    <w:rsid w:val="006153C4"/>
    <w:rsid w:val="006157B0"/>
    <w:rsid w:val="00615A00"/>
    <w:rsid w:val="00620707"/>
    <w:rsid w:val="00622F0A"/>
    <w:rsid w:val="00624105"/>
    <w:rsid w:val="0062517E"/>
    <w:rsid w:val="00625FD0"/>
    <w:rsid w:val="00630E4A"/>
    <w:rsid w:val="006313F4"/>
    <w:rsid w:val="006315A8"/>
    <w:rsid w:val="00632405"/>
    <w:rsid w:val="006355DF"/>
    <w:rsid w:val="00640374"/>
    <w:rsid w:val="006404CB"/>
    <w:rsid w:val="00642E67"/>
    <w:rsid w:val="00643128"/>
    <w:rsid w:val="0064332D"/>
    <w:rsid w:val="00643A64"/>
    <w:rsid w:val="006456A6"/>
    <w:rsid w:val="00646398"/>
    <w:rsid w:val="0065168E"/>
    <w:rsid w:val="006543A0"/>
    <w:rsid w:val="006553DB"/>
    <w:rsid w:val="00656F3E"/>
    <w:rsid w:val="0065733B"/>
    <w:rsid w:val="00660863"/>
    <w:rsid w:val="006619BF"/>
    <w:rsid w:val="00661F37"/>
    <w:rsid w:val="006622A7"/>
    <w:rsid w:val="00663CC4"/>
    <w:rsid w:val="006645FE"/>
    <w:rsid w:val="006653A1"/>
    <w:rsid w:val="006654C1"/>
    <w:rsid w:val="006736A8"/>
    <w:rsid w:val="00680FDD"/>
    <w:rsid w:val="00683024"/>
    <w:rsid w:val="006838D8"/>
    <w:rsid w:val="00683BC4"/>
    <w:rsid w:val="00684C59"/>
    <w:rsid w:val="00684F95"/>
    <w:rsid w:val="0068552E"/>
    <w:rsid w:val="00685965"/>
    <w:rsid w:val="006860EB"/>
    <w:rsid w:val="00690FB4"/>
    <w:rsid w:val="00691297"/>
    <w:rsid w:val="00692EB6"/>
    <w:rsid w:val="0069560B"/>
    <w:rsid w:val="00696C1F"/>
    <w:rsid w:val="006A0B57"/>
    <w:rsid w:val="006A28F6"/>
    <w:rsid w:val="006A47F5"/>
    <w:rsid w:val="006A52A4"/>
    <w:rsid w:val="006A715D"/>
    <w:rsid w:val="006B1E81"/>
    <w:rsid w:val="006B2CE9"/>
    <w:rsid w:val="006B355D"/>
    <w:rsid w:val="006B46DB"/>
    <w:rsid w:val="006B4B22"/>
    <w:rsid w:val="006B5566"/>
    <w:rsid w:val="006B710B"/>
    <w:rsid w:val="006C0C13"/>
    <w:rsid w:val="006C5567"/>
    <w:rsid w:val="006C76A1"/>
    <w:rsid w:val="006D023D"/>
    <w:rsid w:val="006D02BE"/>
    <w:rsid w:val="006D24DC"/>
    <w:rsid w:val="006D3E70"/>
    <w:rsid w:val="006D756E"/>
    <w:rsid w:val="006E0801"/>
    <w:rsid w:val="006E452D"/>
    <w:rsid w:val="006E5484"/>
    <w:rsid w:val="006E68A6"/>
    <w:rsid w:val="006E72DC"/>
    <w:rsid w:val="006F09D1"/>
    <w:rsid w:val="006F1BDF"/>
    <w:rsid w:val="006F1DE9"/>
    <w:rsid w:val="006F30B5"/>
    <w:rsid w:val="006F3766"/>
    <w:rsid w:val="006F64E6"/>
    <w:rsid w:val="00701931"/>
    <w:rsid w:val="007045BC"/>
    <w:rsid w:val="0070777A"/>
    <w:rsid w:val="007105CD"/>
    <w:rsid w:val="00710E27"/>
    <w:rsid w:val="00714879"/>
    <w:rsid w:val="00714FEC"/>
    <w:rsid w:val="0071714B"/>
    <w:rsid w:val="007210D4"/>
    <w:rsid w:val="0072341C"/>
    <w:rsid w:val="00727083"/>
    <w:rsid w:val="00732AF3"/>
    <w:rsid w:val="00733C6F"/>
    <w:rsid w:val="00736BFA"/>
    <w:rsid w:val="00740EB8"/>
    <w:rsid w:val="0074227B"/>
    <w:rsid w:val="00745890"/>
    <w:rsid w:val="00746694"/>
    <w:rsid w:val="007472E4"/>
    <w:rsid w:val="00750B35"/>
    <w:rsid w:val="007511DF"/>
    <w:rsid w:val="00751E0A"/>
    <w:rsid w:val="0075281F"/>
    <w:rsid w:val="00754EAD"/>
    <w:rsid w:val="00755C5D"/>
    <w:rsid w:val="007564DC"/>
    <w:rsid w:val="00756F6F"/>
    <w:rsid w:val="00760B19"/>
    <w:rsid w:val="007614BE"/>
    <w:rsid w:val="00761D26"/>
    <w:rsid w:val="00762452"/>
    <w:rsid w:val="00762671"/>
    <w:rsid w:val="00764AC3"/>
    <w:rsid w:val="00764AFB"/>
    <w:rsid w:val="0076549B"/>
    <w:rsid w:val="00767BD6"/>
    <w:rsid w:val="00770054"/>
    <w:rsid w:val="00773BC6"/>
    <w:rsid w:val="007745B0"/>
    <w:rsid w:val="00780069"/>
    <w:rsid w:val="0078017A"/>
    <w:rsid w:val="0078125E"/>
    <w:rsid w:val="007812EE"/>
    <w:rsid w:val="00781375"/>
    <w:rsid w:val="00781703"/>
    <w:rsid w:val="00781C64"/>
    <w:rsid w:val="00782157"/>
    <w:rsid w:val="007847CA"/>
    <w:rsid w:val="0078514F"/>
    <w:rsid w:val="0078523E"/>
    <w:rsid w:val="0078586E"/>
    <w:rsid w:val="00786539"/>
    <w:rsid w:val="00787C38"/>
    <w:rsid w:val="00790BDD"/>
    <w:rsid w:val="007914E4"/>
    <w:rsid w:val="00791708"/>
    <w:rsid w:val="00793BA5"/>
    <w:rsid w:val="00796530"/>
    <w:rsid w:val="007968CF"/>
    <w:rsid w:val="007A0A36"/>
    <w:rsid w:val="007A0DA5"/>
    <w:rsid w:val="007A121B"/>
    <w:rsid w:val="007A1C8B"/>
    <w:rsid w:val="007A213A"/>
    <w:rsid w:val="007A2B89"/>
    <w:rsid w:val="007A2DDB"/>
    <w:rsid w:val="007A42B6"/>
    <w:rsid w:val="007A47FA"/>
    <w:rsid w:val="007A4AD4"/>
    <w:rsid w:val="007B0851"/>
    <w:rsid w:val="007B0B04"/>
    <w:rsid w:val="007B26AC"/>
    <w:rsid w:val="007B2840"/>
    <w:rsid w:val="007B4AE6"/>
    <w:rsid w:val="007B4F52"/>
    <w:rsid w:val="007B5FC7"/>
    <w:rsid w:val="007C0E05"/>
    <w:rsid w:val="007C1A4F"/>
    <w:rsid w:val="007C1B00"/>
    <w:rsid w:val="007C2117"/>
    <w:rsid w:val="007C2BBF"/>
    <w:rsid w:val="007C34E9"/>
    <w:rsid w:val="007C5917"/>
    <w:rsid w:val="007D01A4"/>
    <w:rsid w:val="007D4FC4"/>
    <w:rsid w:val="007D69C3"/>
    <w:rsid w:val="007D71B7"/>
    <w:rsid w:val="007D751D"/>
    <w:rsid w:val="007D769C"/>
    <w:rsid w:val="007E1DE1"/>
    <w:rsid w:val="007E28AA"/>
    <w:rsid w:val="007E2ABB"/>
    <w:rsid w:val="007E4A9F"/>
    <w:rsid w:val="007E4B3F"/>
    <w:rsid w:val="007F00DD"/>
    <w:rsid w:val="007F11B1"/>
    <w:rsid w:val="007F11E3"/>
    <w:rsid w:val="007F198E"/>
    <w:rsid w:val="007F2CE2"/>
    <w:rsid w:val="007F34C2"/>
    <w:rsid w:val="007F4406"/>
    <w:rsid w:val="007F5CB6"/>
    <w:rsid w:val="007F5E19"/>
    <w:rsid w:val="007F6395"/>
    <w:rsid w:val="007F671B"/>
    <w:rsid w:val="007F6BC6"/>
    <w:rsid w:val="007F7DF5"/>
    <w:rsid w:val="00801727"/>
    <w:rsid w:val="00803C13"/>
    <w:rsid w:val="008052E5"/>
    <w:rsid w:val="0080554C"/>
    <w:rsid w:val="00805922"/>
    <w:rsid w:val="00806413"/>
    <w:rsid w:val="00806A6D"/>
    <w:rsid w:val="00810822"/>
    <w:rsid w:val="00811481"/>
    <w:rsid w:val="0081156C"/>
    <w:rsid w:val="008138AB"/>
    <w:rsid w:val="008173EA"/>
    <w:rsid w:val="00820A99"/>
    <w:rsid w:val="0082310B"/>
    <w:rsid w:val="00823D8E"/>
    <w:rsid w:val="00825313"/>
    <w:rsid w:val="0082729C"/>
    <w:rsid w:val="00827F6B"/>
    <w:rsid w:val="008300BF"/>
    <w:rsid w:val="008307A7"/>
    <w:rsid w:val="00831F5F"/>
    <w:rsid w:val="00834D8E"/>
    <w:rsid w:val="00836A43"/>
    <w:rsid w:val="0083700C"/>
    <w:rsid w:val="00837A9D"/>
    <w:rsid w:val="00841070"/>
    <w:rsid w:val="00841718"/>
    <w:rsid w:val="00842AFC"/>
    <w:rsid w:val="00843F4C"/>
    <w:rsid w:val="00844B0E"/>
    <w:rsid w:val="00845EA6"/>
    <w:rsid w:val="00850C83"/>
    <w:rsid w:val="00850F87"/>
    <w:rsid w:val="00850FBD"/>
    <w:rsid w:val="008513D5"/>
    <w:rsid w:val="00851603"/>
    <w:rsid w:val="00852BA7"/>
    <w:rsid w:val="0085328F"/>
    <w:rsid w:val="00856921"/>
    <w:rsid w:val="00860065"/>
    <w:rsid w:val="00861486"/>
    <w:rsid w:val="00861536"/>
    <w:rsid w:val="00863072"/>
    <w:rsid w:val="00863D38"/>
    <w:rsid w:val="00863E12"/>
    <w:rsid w:val="00864A8D"/>
    <w:rsid w:val="00864B62"/>
    <w:rsid w:val="008655DB"/>
    <w:rsid w:val="00865A18"/>
    <w:rsid w:val="0086677A"/>
    <w:rsid w:val="00866DF0"/>
    <w:rsid w:val="00873694"/>
    <w:rsid w:val="00873963"/>
    <w:rsid w:val="00874249"/>
    <w:rsid w:val="00876E52"/>
    <w:rsid w:val="008773EA"/>
    <w:rsid w:val="00880C65"/>
    <w:rsid w:val="008816AA"/>
    <w:rsid w:val="00882121"/>
    <w:rsid w:val="00883B1B"/>
    <w:rsid w:val="00883DB3"/>
    <w:rsid w:val="00884DFB"/>
    <w:rsid w:val="00890246"/>
    <w:rsid w:val="0089032C"/>
    <w:rsid w:val="0089065D"/>
    <w:rsid w:val="00891C07"/>
    <w:rsid w:val="0089293D"/>
    <w:rsid w:val="00893B40"/>
    <w:rsid w:val="00893B96"/>
    <w:rsid w:val="00893DB6"/>
    <w:rsid w:val="008A049D"/>
    <w:rsid w:val="008A19C3"/>
    <w:rsid w:val="008A3F16"/>
    <w:rsid w:val="008A6B52"/>
    <w:rsid w:val="008A6C48"/>
    <w:rsid w:val="008B07C0"/>
    <w:rsid w:val="008B193B"/>
    <w:rsid w:val="008B1C5A"/>
    <w:rsid w:val="008B2A6B"/>
    <w:rsid w:val="008B63A2"/>
    <w:rsid w:val="008B68F6"/>
    <w:rsid w:val="008B7435"/>
    <w:rsid w:val="008C02ED"/>
    <w:rsid w:val="008C0486"/>
    <w:rsid w:val="008C0EC3"/>
    <w:rsid w:val="008C11E0"/>
    <w:rsid w:val="008C1AAB"/>
    <w:rsid w:val="008C1C16"/>
    <w:rsid w:val="008C2DE8"/>
    <w:rsid w:val="008C3797"/>
    <w:rsid w:val="008C3BA5"/>
    <w:rsid w:val="008C4C39"/>
    <w:rsid w:val="008C5364"/>
    <w:rsid w:val="008C6557"/>
    <w:rsid w:val="008C6677"/>
    <w:rsid w:val="008C7F4A"/>
    <w:rsid w:val="008D1810"/>
    <w:rsid w:val="008D1C1E"/>
    <w:rsid w:val="008D1D53"/>
    <w:rsid w:val="008D30C9"/>
    <w:rsid w:val="008D37A2"/>
    <w:rsid w:val="008D4C5F"/>
    <w:rsid w:val="008D7F08"/>
    <w:rsid w:val="008E07B7"/>
    <w:rsid w:val="008E0AF2"/>
    <w:rsid w:val="008E0BC0"/>
    <w:rsid w:val="008E1E10"/>
    <w:rsid w:val="008E2194"/>
    <w:rsid w:val="008E28F5"/>
    <w:rsid w:val="008E2C5C"/>
    <w:rsid w:val="008E4ADF"/>
    <w:rsid w:val="008E584B"/>
    <w:rsid w:val="008E7916"/>
    <w:rsid w:val="008F0A37"/>
    <w:rsid w:val="008F3116"/>
    <w:rsid w:val="008F4014"/>
    <w:rsid w:val="008F69D3"/>
    <w:rsid w:val="008F7E17"/>
    <w:rsid w:val="0090023B"/>
    <w:rsid w:val="009032E6"/>
    <w:rsid w:val="00905518"/>
    <w:rsid w:val="00905D54"/>
    <w:rsid w:val="00906245"/>
    <w:rsid w:val="009120A7"/>
    <w:rsid w:val="009130F3"/>
    <w:rsid w:val="00913FF9"/>
    <w:rsid w:val="00914536"/>
    <w:rsid w:val="00917D24"/>
    <w:rsid w:val="009202FE"/>
    <w:rsid w:val="00920B96"/>
    <w:rsid w:val="00923E69"/>
    <w:rsid w:val="00927A2A"/>
    <w:rsid w:val="00930326"/>
    <w:rsid w:val="00931A09"/>
    <w:rsid w:val="00932A77"/>
    <w:rsid w:val="009357F3"/>
    <w:rsid w:val="009360D8"/>
    <w:rsid w:val="009375E0"/>
    <w:rsid w:val="00937C83"/>
    <w:rsid w:val="00940030"/>
    <w:rsid w:val="00941386"/>
    <w:rsid w:val="009414A4"/>
    <w:rsid w:val="00941E72"/>
    <w:rsid w:val="00943641"/>
    <w:rsid w:val="00943A1C"/>
    <w:rsid w:val="00951018"/>
    <w:rsid w:val="009515D1"/>
    <w:rsid w:val="00952FDA"/>
    <w:rsid w:val="0095591B"/>
    <w:rsid w:val="0096010E"/>
    <w:rsid w:val="009630FF"/>
    <w:rsid w:val="0096318E"/>
    <w:rsid w:val="00963CAF"/>
    <w:rsid w:val="00963F4C"/>
    <w:rsid w:val="0097005B"/>
    <w:rsid w:val="00971BBC"/>
    <w:rsid w:val="00973898"/>
    <w:rsid w:val="0097451F"/>
    <w:rsid w:val="009745E8"/>
    <w:rsid w:val="009749C6"/>
    <w:rsid w:val="00974F3F"/>
    <w:rsid w:val="00974F95"/>
    <w:rsid w:val="00975D07"/>
    <w:rsid w:val="00981BAC"/>
    <w:rsid w:val="009822A9"/>
    <w:rsid w:val="00982873"/>
    <w:rsid w:val="00982CE0"/>
    <w:rsid w:val="009853A9"/>
    <w:rsid w:val="00986C40"/>
    <w:rsid w:val="009870D7"/>
    <w:rsid w:val="00987674"/>
    <w:rsid w:val="00990B7A"/>
    <w:rsid w:val="00991D30"/>
    <w:rsid w:val="00994530"/>
    <w:rsid w:val="00996161"/>
    <w:rsid w:val="00996EEC"/>
    <w:rsid w:val="00997BEA"/>
    <w:rsid w:val="00997CB7"/>
    <w:rsid w:val="00997D53"/>
    <w:rsid w:val="009A1574"/>
    <w:rsid w:val="009A202B"/>
    <w:rsid w:val="009A2038"/>
    <w:rsid w:val="009A39B6"/>
    <w:rsid w:val="009A3EEF"/>
    <w:rsid w:val="009A6B88"/>
    <w:rsid w:val="009B0080"/>
    <w:rsid w:val="009B016B"/>
    <w:rsid w:val="009B0B6B"/>
    <w:rsid w:val="009B0BB7"/>
    <w:rsid w:val="009B2026"/>
    <w:rsid w:val="009B2A2F"/>
    <w:rsid w:val="009B424F"/>
    <w:rsid w:val="009B5C9C"/>
    <w:rsid w:val="009C0616"/>
    <w:rsid w:val="009C07D8"/>
    <w:rsid w:val="009C08F9"/>
    <w:rsid w:val="009C0F45"/>
    <w:rsid w:val="009C2CEE"/>
    <w:rsid w:val="009C5CAA"/>
    <w:rsid w:val="009D03C3"/>
    <w:rsid w:val="009D33A3"/>
    <w:rsid w:val="009D59A1"/>
    <w:rsid w:val="009D5B75"/>
    <w:rsid w:val="009E00F4"/>
    <w:rsid w:val="009E091E"/>
    <w:rsid w:val="009E0C2B"/>
    <w:rsid w:val="009E202D"/>
    <w:rsid w:val="009E24DC"/>
    <w:rsid w:val="009E3908"/>
    <w:rsid w:val="009E4324"/>
    <w:rsid w:val="009E5763"/>
    <w:rsid w:val="009E6FE8"/>
    <w:rsid w:val="009E703C"/>
    <w:rsid w:val="009F40C8"/>
    <w:rsid w:val="009F4404"/>
    <w:rsid w:val="009F4F1B"/>
    <w:rsid w:val="009F5DF4"/>
    <w:rsid w:val="009F68C3"/>
    <w:rsid w:val="00A00365"/>
    <w:rsid w:val="00A0054F"/>
    <w:rsid w:val="00A02AEA"/>
    <w:rsid w:val="00A02CB2"/>
    <w:rsid w:val="00A031A8"/>
    <w:rsid w:val="00A04598"/>
    <w:rsid w:val="00A059DF"/>
    <w:rsid w:val="00A069AD"/>
    <w:rsid w:val="00A07BAC"/>
    <w:rsid w:val="00A10D0F"/>
    <w:rsid w:val="00A12466"/>
    <w:rsid w:val="00A12548"/>
    <w:rsid w:val="00A13443"/>
    <w:rsid w:val="00A13B4A"/>
    <w:rsid w:val="00A13BAC"/>
    <w:rsid w:val="00A16731"/>
    <w:rsid w:val="00A16DB8"/>
    <w:rsid w:val="00A179BC"/>
    <w:rsid w:val="00A17EC3"/>
    <w:rsid w:val="00A208CA"/>
    <w:rsid w:val="00A23A43"/>
    <w:rsid w:val="00A2717F"/>
    <w:rsid w:val="00A27811"/>
    <w:rsid w:val="00A313A1"/>
    <w:rsid w:val="00A32D63"/>
    <w:rsid w:val="00A371DD"/>
    <w:rsid w:val="00A3731A"/>
    <w:rsid w:val="00A4008C"/>
    <w:rsid w:val="00A40F06"/>
    <w:rsid w:val="00A41411"/>
    <w:rsid w:val="00A4304D"/>
    <w:rsid w:val="00A4538E"/>
    <w:rsid w:val="00A45B60"/>
    <w:rsid w:val="00A468D8"/>
    <w:rsid w:val="00A5012B"/>
    <w:rsid w:val="00A507A8"/>
    <w:rsid w:val="00A51D8F"/>
    <w:rsid w:val="00A53849"/>
    <w:rsid w:val="00A541A5"/>
    <w:rsid w:val="00A552CF"/>
    <w:rsid w:val="00A56137"/>
    <w:rsid w:val="00A57DA9"/>
    <w:rsid w:val="00A62149"/>
    <w:rsid w:val="00A6227A"/>
    <w:rsid w:val="00A6323B"/>
    <w:rsid w:val="00A64B0B"/>
    <w:rsid w:val="00A668F0"/>
    <w:rsid w:val="00A70953"/>
    <w:rsid w:val="00A70A55"/>
    <w:rsid w:val="00A71FB9"/>
    <w:rsid w:val="00A724B5"/>
    <w:rsid w:val="00A72A8D"/>
    <w:rsid w:val="00A733E7"/>
    <w:rsid w:val="00A73851"/>
    <w:rsid w:val="00A73E42"/>
    <w:rsid w:val="00A81212"/>
    <w:rsid w:val="00A91079"/>
    <w:rsid w:val="00A9536F"/>
    <w:rsid w:val="00A956D9"/>
    <w:rsid w:val="00A965DA"/>
    <w:rsid w:val="00A96E54"/>
    <w:rsid w:val="00A97F3C"/>
    <w:rsid w:val="00AA1B34"/>
    <w:rsid w:val="00AA2349"/>
    <w:rsid w:val="00AA267C"/>
    <w:rsid w:val="00AA38E0"/>
    <w:rsid w:val="00AA423D"/>
    <w:rsid w:val="00AA5268"/>
    <w:rsid w:val="00AA531B"/>
    <w:rsid w:val="00AA5A08"/>
    <w:rsid w:val="00AB02FD"/>
    <w:rsid w:val="00AB09C9"/>
    <w:rsid w:val="00AB1D79"/>
    <w:rsid w:val="00AB24DE"/>
    <w:rsid w:val="00AB3263"/>
    <w:rsid w:val="00AB379F"/>
    <w:rsid w:val="00AB5BA2"/>
    <w:rsid w:val="00AB61D3"/>
    <w:rsid w:val="00AB7828"/>
    <w:rsid w:val="00AC0442"/>
    <w:rsid w:val="00AC2D5D"/>
    <w:rsid w:val="00AC3A5E"/>
    <w:rsid w:val="00AC4A7F"/>
    <w:rsid w:val="00AC54DF"/>
    <w:rsid w:val="00AD0E00"/>
    <w:rsid w:val="00AD23C2"/>
    <w:rsid w:val="00AD2523"/>
    <w:rsid w:val="00AD28D9"/>
    <w:rsid w:val="00AD2FA9"/>
    <w:rsid w:val="00AD35B3"/>
    <w:rsid w:val="00AD4865"/>
    <w:rsid w:val="00AD5118"/>
    <w:rsid w:val="00AD5C93"/>
    <w:rsid w:val="00AD6829"/>
    <w:rsid w:val="00AD6B15"/>
    <w:rsid w:val="00AD6C53"/>
    <w:rsid w:val="00AD794D"/>
    <w:rsid w:val="00AE07F5"/>
    <w:rsid w:val="00AE0896"/>
    <w:rsid w:val="00AE0FF3"/>
    <w:rsid w:val="00AE1682"/>
    <w:rsid w:val="00AE1854"/>
    <w:rsid w:val="00AE1FFA"/>
    <w:rsid w:val="00AE2AFF"/>
    <w:rsid w:val="00AE2DEC"/>
    <w:rsid w:val="00AE433F"/>
    <w:rsid w:val="00AE74B0"/>
    <w:rsid w:val="00AF2F6C"/>
    <w:rsid w:val="00AF356A"/>
    <w:rsid w:val="00B02E87"/>
    <w:rsid w:val="00B051C9"/>
    <w:rsid w:val="00B05EFA"/>
    <w:rsid w:val="00B069AA"/>
    <w:rsid w:val="00B070AF"/>
    <w:rsid w:val="00B11839"/>
    <w:rsid w:val="00B163A3"/>
    <w:rsid w:val="00B214B9"/>
    <w:rsid w:val="00B21E51"/>
    <w:rsid w:val="00B236C3"/>
    <w:rsid w:val="00B25915"/>
    <w:rsid w:val="00B25DB2"/>
    <w:rsid w:val="00B30A0B"/>
    <w:rsid w:val="00B3369C"/>
    <w:rsid w:val="00B33776"/>
    <w:rsid w:val="00B342EB"/>
    <w:rsid w:val="00B354D8"/>
    <w:rsid w:val="00B35A22"/>
    <w:rsid w:val="00B371F7"/>
    <w:rsid w:val="00B40CE4"/>
    <w:rsid w:val="00B4142E"/>
    <w:rsid w:val="00B41828"/>
    <w:rsid w:val="00B41D72"/>
    <w:rsid w:val="00B42DF1"/>
    <w:rsid w:val="00B47576"/>
    <w:rsid w:val="00B50959"/>
    <w:rsid w:val="00B50EB4"/>
    <w:rsid w:val="00B5176F"/>
    <w:rsid w:val="00B51ECD"/>
    <w:rsid w:val="00B5213E"/>
    <w:rsid w:val="00B52309"/>
    <w:rsid w:val="00B5299D"/>
    <w:rsid w:val="00B52A65"/>
    <w:rsid w:val="00B53F88"/>
    <w:rsid w:val="00B543FE"/>
    <w:rsid w:val="00B5693E"/>
    <w:rsid w:val="00B571EA"/>
    <w:rsid w:val="00B571FB"/>
    <w:rsid w:val="00B6217A"/>
    <w:rsid w:val="00B62631"/>
    <w:rsid w:val="00B62D57"/>
    <w:rsid w:val="00B64236"/>
    <w:rsid w:val="00B64F16"/>
    <w:rsid w:val="00B66D0C"/>
    <w:rsid w:val="00B67EBD"/>
    <w:rsid w:val="00B70CC8"/>
    <w:rsid w:val="00B71727"/>
    <w:rsid w:val="00B7246A"/>
    <w:rsid w:val="00B76BF3"/>
    <w:rsid w:val="00B800A4"/>
    <w:rsid w:val="00B81054"/>
    <w:rsid w:val="00B81ADC"/>
    <w:rsid w:val="00B83358"/>
    <w:rsid w:val="00B84FDF"/>
    <w:rsid w:val="00B851A8"/>
    <w:rsid w:val="00B851A9"/>
    <w:rsid w:val="00B86113"/>
    <w:rsid w:val="00B86265"/>
    <w:rsid w:val="00B86F4E"/>
    <w:rsid w:val="00B87938"/>
    <w:rsid w:val="00B87E05"/>
    <w:rsid w:val="00B92F5A"/>
    <w:rsid w:val="00B93589"/>
    <w:rsid w:val="00B941AD"/>
    <w:rsid w:val="00B94CA6"/>
    <w:rsid w:val="00B96E54"/>
    <w:rsid w:val="00B97C84"/>
    <w:rsid w:val="00B97DE8"/>
    <w:rsid w:val="00BA03BF"/>
    <w:rsid w:val="00BA0763"/>
    <w:rsid w:val="00BA5861"/>
    <w:rsid w:val="00BA7B27"/>
    <w:rsid w:val="00BA7F52"/>
    <w:rsid w:val="00BB1EA6"/>
    <w:rsid w:val="00BB3994"/>
    <w:rsid w:val="00BB3AEC"/>
    <w:rsid w:val="00BB3C0C"/>
    <w:rsid w:val="00BB633E"/>
    <w:rsid w:val="00BC07A5"/>
    <w:rsid w:val="00BC0BA7"/>
    <w:rsid w:val="00BC209C"/>
    <w:rsid w:val="00BC590A"/>
    <w:rsid w:val="00BC6925"/>
    <w:rsid w:val="00BC735D"/>
    <w:rsid w:val="00BD0D16"/>
    <w:rsid w:val="00BD271E"/>
    <w:rsid w:val="00BD396D"/>
    <w:rsid w:val="00BD3A88"/>
    <w:rsid w:val="00BD48BB"/>
    <w:rsid w:val="00BD52F6"/>
    <w:rsid w:val="00BD66C0"/>
    <w:rsid w:val="00BD7BC7"/>
    <w:rsid w:val="00BE114B"/>
    <w:rsid w:val="00BE2D38"/>
    <w:rsid w:val="00BE3E82"/>
    <w:rsid w:val="00BE5DE9"/>
    <w:rsid w:val="00BE70CF"/>
    <w:rsid w:val="00BE7DE3"/>
    <w:rsid w:val="00BF3587"/>
    <w:rsid w:val="00BF5C5B"/>
    <w:rsid w:val="00C00575"/>
    <w:rsid w:val="00C01A7A"/>
    <w:rsid w:val="00C02FAE"/>
    <w:rsid w:val="00C02FE0"/>
    <w:rsid w:val="00C038F9"/>
    <w:rsid w:val="00C03F9B"/>
    <w:rsid w:val="00C0452D"/>
    <w:rsid w:val="00C065FD"/>
    <w:rsid w:val="00C12105"/>
    <w:rsid w:val="00C12572"/>
    <w:rsid w:val="00C12584"/>
    <w:rsid w:val="00C15CFB"/>
    <w:rsid w:val="00C16B68"/>
    <w:rsid w:val="00C17F4B"/>
    <w:rsid w:val="00C22629"/>
    <w:rsid w:val="00C231EB"/>
    <w:rsid w:val="00C25B3F"/>
    <w:rsid w:val="00C25C16"/>
    <w:rsid w:val="00C26878"/>
    <w:rsid w:val="00C26AEF"/>
    <w:rsid w:val="00C27061"/>
    <w:rsid w:val="00C3128F"/>
    <w:rsid w:val="00C33ED4"/>
    <w:rsid w:val="00C34D49"/>
    <w:rsid w:val="00C36864"/>
    <w:rsid w:val="00C368D7"/>
    <w:rsid w:val="00C36D2B"/>
    <w:rsid w:val="00C37E29"/>
    <w:rsid w:val="00C40B76"/>
    <w:rsid w:val="00C442E4"/>
    <w:rsid w:val="00C44633"/>
    <w:rsid w:val="00C52DFF"/>
    <w:rsid w:val="00C5368C"/>
    <w:rsid w:val="00C537D5"/>
    <w:rsid w:val="00C53929"/>
    <w:rsid w:val="00C5536E"/>
    <w:rsid w:val="00C55CB8"/>
    <w:rsid w:val="00C56A0F"/>
    <w:rsid w:val="00C56DD2"/>
    <w:rsid w:val="00C57D46"/>
    <w:rsid w:val="00C61372"/>
    <w:rsid w:val="00C62209"/>
    <w:rsid w:val="00C62440"/>
    <w:rsid w:val="00C629EA"/>
    <w:rsid w:val="00C63903"/>
    <w:rsid w:val="00C64064"/>
    <w:rsid w:val="00C646B0"/>
    <w:rsid w:val="00C66943"/>
    <w:rsid w:val="00C67DD1"/>
    <w:rsid w:val="00C70730"/>
    <w:rsid w:val="00C73021"/>
    <w:rsid w:val="00C733C0"/>
    <w:rsid w:val="00C734C7"/>
    <w:rsid w:val="00C7374F"/>
    <w:rsid w:val="00C7430E"/>
    <w:rsid w:val="00C7737B"/>
    <w:rsid w:val="00C77E48"/>
    <w:rsid w:val="00C77FE6"/>
    <w:rsid w:val="00C80FBA"/>
    <w:rsid w:val="00C81C37"/>
    <w:rsid w:val="00C83628"/>
    <w:rsid w:val="00C857BE"/>
    <w:rsid w:val="00C85C73"/>
    <w:rsid w:val="00C85DB9"/>
    <w:rsid w:val="00C86FEE"/>
    <w:rsid w:val="00C93A6E"/>
    <w:rsid w:val="00C941C7"/>
    <w:rsid w:val="00C950FC"/>
    <w:rsid w:val="00C95A13"/>
    <w:rsid w:val="00C95DAA"/>
    <w:rsid w:val="00CA064E"/>
    <w:rsid w:val="00CA2735"/>
    <w:rsid w:val="00CA27C8"/>
    <w:rsid w:val="00CA2C2B"/>
    <w:rsid w:val="00CA58AF"/>
    <w:rsid w:val="00CB0757"/>
    <w:rsid w:val="00CB34AC"/>
    <w:rsid w:val="00CB3953"/>
    <w:rsid w:val="00CB3F57"/>
    <w:rsid w:val="00CB61EA"/>
    <w:rsid w:val="00CB621C"/>
    <w:rsid w:val="00CB7865"/>
    <w:rsid w:val="00CC07BC"/>
    <w:rsid w:val="00CC1AC1"/>
    <w:rsid w:val="00CC1B93"/>
    <w:rsid w:val="00CC4483"/>
    <w:rsid w:val="00CC6707"/>
    <w:rsid w:val="00CC7F48"/>
    <w:rsid w:val="00CD294B"/>
    <w:rsid w:val="00CD45E8"/>
    <w:rsid w:val="00CE0A17"/>
    <w:rsid w:val="00CE10C7"/>
    <w:rsid w:val="00CE7D66"/>
    <w:rsid w:val="00CF1F02"/>
    <w:rsid w:val="00CF2459"/>
    <w:rsid w:val="00CF34CF"/>
    <w:rsid w:val="00CF5CE5"/>
    <w:rsid w:val="00CF7417"/>
    <w:rsid w:val="00CF75D5"/>
    <w:rsid w:val="00CF7A06"/>
    <w:rsid w:val="00D00ED3"/>
    <w:rsid w:val="00D02C0C"/>
    <w:rsid w:val="00D03759"/>
    <w:rsid w:val="00D04FFB"/>
    <w:rsid w:val="00D0605D"/>
    <w:rsid w:val="00D06127"/>
    <w:rsid w:val="00D0615B"/>
    <w:rsid w:val="00D10758"/>
    <w:rsid w:val="00D11363"/>
    <w:rsid w:val="00D11990"/>
    <w:rsid w:val="00D123FD"/>
    <w:rsid w:val="00D1353F"/>
    <w:rsid w:val="00D13FB4"/>
    <w:rsid w:val="00D142B8"/>
    <w:rsid w:val="00D1459E"/>
    <w:rsid w:val="00D20C0A"/>
    <w:rsid w:val="00D20EBC"/>
    <w:rsid w:val="00D214BE"/>
    <w:rsid w:val="00D2221E"/>
    <w:rsid w:val="00D22FBA"/>
    <w:rsid w:val="00D23E64"/>
    <w:rsid w:val="00D25716"/>
    <w:rsid w:val="00D25E54"/>
    <w:rsid w:val="00D26A9C"/>
    <w:rsid w:val="00D308D3"/>
    <w:rsid w:val="00D32EF9"/>
    <w:rsid w:val="00D3369A"/>
    <w:rsid w:val="00D33EF5"/>
    <w:rsid w:val="00D342EC"/>
    <w:rsid w:val="00D35218"/>
    <w:rsid w:val="00D35742"/>
    <w:rsid w:val="00D37E98"/>
    <w:rsid w:val="00D404ED"/>
    <w:rsid w:val="00D40817"/>
    <w:rsid w:val="00D41AB9"/>
    <w:rsid w:val="00D42287"/>
    <w:rsid w:val="00D42739"/>
    <w:rsid w:val="00D438B9"/>
    <w:rsid w:val="00D43E89"/>
    <w:rsid w:val="00D446B1"/>
    <w:rsid w:val="00D4611E"/>
    <w:rsid w:val="00D50434"/>
    <w:rsid w:val="00D552ED"/>
    <w:rsid w:val="00D55865"/>
    <w:rsid w:val="00D55900"/>
    <w:rsid w:val="00D601D4"/>
    <w:rsid w:val="00D60823"/>
    <w:rsid w:val="00D61BA1"/>
    <w:rsid w:val="00D628C1"/>
    <w:rsid w:val="00D638CD"/>
    <w:rsid w:val="00D7027C"/>
    <w:rsid w:val="00D70648"/>
    <w:rsid w:val="00D71F13"/>
    <w:rsid w:val="00D72838"/>
    <w:rsid w:val="00D73989"/>
    <w:rsid w:val="00D73EDF"/>
    <w:rsid w:val="00D74CDE"/>
    <w:rsid w:val="00D75896"/>
    <w:rsid w:val="00D801C5"/>
    <w:rsid w:val="00D80645"/>
    <w:rsid w:val="00D80978"/>
    <w:rsid w:val="00D81BB8"/>
    <w:rsid w:val="00D84D07"/>
    <w:rsid w:val="00D86DCA"/>
    <w:rsid w:val="00D90254"/>
    <w:rsid w:val="00D9060A"/>
    <w:rsid w:val="00D917AF"/>
    <w:rsid w:val="00D91A2A"/>
    <w:rsid w:val="00D94885"/>
    <w:rsid w:val="00D95A4B"/>
    <w:rsid w:val="00D9634F"/>
    <w:rsid w:val="00DA0F96"/>
    <w:rsid w:val="00DA1842"/>
    <w:rsid w:val="00DA20E9"/>
    <w:rsid w:val="00DA2249"/>
    <w:rsid w:val="00DA48B7"/>
    <w:rsid w:val="00DA4C53"/>
    <w:rsid w:val="00DA7048"/>
    <w:rsid w:val="00DB0E6B"/>
    <w:rsid w:val="00DB4FD9"/>
    <w:rsid w:val="00DB5078"/>
    <w:rsid w:val="00DB66F4"/>
    <w:rsid w:val="00DC05D0"/>
    <w:rsid w:val="00DC1DDF"/>
    <w:rsid w:val="00DC31AA"/>
    <w:rsid w:val="00DC7750"/>
    <w:rsid w:val="00DD448B"/>
    <w:rsid w:val="00DD4870"/>
    <w:rsid w:val="00DE0EB6"/>
    <w:rsid w:val="00DE2547"/>
    <w:rsid w:val="00DE3550"/>
    <w:rsid w:val="00DE370F"/>
    <w:rsid w:val="00DE4053"/>
    <w:rsid w:val="00DE4225"/>
    <w:rsid w:val="00DE46DB"/>
    <w:rsid w:val="00DE578C"/>
    <w:rsid w:val="00DE584F"/>
    <w:rsid w:val="00DE5BF0"/>
    <w:rsid w:val="00DE5E5B"/>
    <w:rsid w:val="00DE6123"/>
    <w:rsid w:val="00DE6EC7"/>
    <w:rsid w:val="00DE7B19"/>
    <w:rsid w:val="00DE7B72"/>
    <w:rsid w:val="00DF4930"/>
    <w:rsid w:val="00DF50D2"/>
    <w:rsid w:val="00DF78E5"/>
    <w:rsid w:val="00E01954"/>
    <w:rsid w:val="00E0260B"/>
    <w:rsid w:val="00E041FF"/>
    <w:rsid w:val="00E04ADA"/>
    <w:rsid w:val="00E04B9D"/>
    <w:rsid w:val="00E04C39"/>
    <w:rsid w:val="00E04D6B"/>
    <w:rsid w:val="00E0727A"/>
    <w:rsid w:val="00E1220F"/>
    <w:rsid w:val="00E126A3"/>
    <w:rsid w:val="00E12990"/>
    <w:rsid w:val="00E12EB5"/>
    <w:rsid w:val="00E13391"/>
    <w:rsid w:val="00E139F1"/>
    <w:rsid w:val="00E158BB"/>
    <w:rsid w:val="00E158F3"/>
    <w:rsid w:val="00E171A8"/>
    <w:rsid w:val="00E2057D"/>
    <w:rsid w:val="00E20728"/>
    <w:rsid w:val="00E23105"/>
    <w:rsid w:val="00E24037"/>
    <w:rsid w:val="00E26BF0"/>
    <w:rsid w:val="00E27A5A"/>
    <w:rsid w:val="00E27F50"/>
    <w:rsid w:val="00E31DFB"/>
    <w:rsid w:val="00E32160"/>
    <w:rsid w:val="00E3216F"/>
    <w:rsid w:val="00E34F56"/>
    <w:rsid w:val="00E35282"/>
    <w:rsid w:val="00E3707F"/>
    <w:rsid w:val="00E37A92"/>
    <w:rsid w:val="00E37D1B"/>
    <w:rsid w:val="00E4097D"/>
    <w:rsid w:val="00E40E97"/>
    <w:rsid w:val="00E41880"/>
    <w:rsid w:val="00E419DF"/>
    <w:rsid w:val="00E41BA7"/>
    <w:rsid w:val="00E422B7"/>
    <w:rsid w:val="00E42CA4"/>
    <w:rsid w:val="00E444A8"/>
    <w:rsid w:val="00E4591F"/>
    <w:rsid w:val="00E47A9C"/>
    <w:rsid w:val="00E50396"/>
    <w:rsid w:val="00E50AB5"/>
    <w:rsid w:val="00E50C92"/>
    <w:rsid w:val="00E50CE4"/>
    <w:rsid w:val="00E50F7C"/>
    <w:rsid w:val="00E51BBB"/>
    <w:rsid w:val="00E52DCE"/>
    <w:rsid w:val="00E5348D"/>
    <w:rsid w:val="00E53868"/>
    <w:rsid w:val="00E551E3"/>
    <w:rsid w:val="00E56501"/>
    <w:rsid w:val="00E63D70"/>
    <w:rsid w:val="00E70E2B"/>
    <w:rsid w:val="00E717A6"/>
    <w:rsid w:val="00E71AB3"/>
    <w:rsid w:val="00E7293B"/>
    <w:rsid w:val="00E74FB9"/>
    <w:rsid w:val="00E75117"/>
    <w:rsid w:val="00E756A0"/>
    <w:rsid w:val="00E75A99"/>
    <w:rsid w:val="00E76653"/>
    <w:rsid w:val="00E7754A"/>
    <w:rsid w:val="00E80104"/>
    <w:rsid w:val="00E83BF8"/>
    <w:rsid w:val="00E85466"/>
    <w:rsid w:val="00E85737"/>
    <w:rsid w:val="00E85C30"/>
    <w:rsid w:val="00E87530"/>
    <w:rsid w:val="00E8797A"/>
    <w:rsid w:val="00E907E4"/>
    <w:rsid w:val="00E9230D"/>
    <w:rsid w:val="00E92D3D"/>
    <w:rsid w:val="00E93E63"/>
    <w:rsid w:val="00E95F99"/>
    <w:rsid w:val="00E96AC2"/>
    <w:rsid w:val="00E97322"/>
    <w:rsid w:val="00EA25BD"/>
    <w:rsid w:val="00EA32F6"/>
    <w:rsid w:val="00EA335C"/>
    <w:rsid w:val="00EA41F9"/>
    <w:rsid w:val="00EB0E0A"/>
    <w:rsid w:val="00EB0EAC"/>
    <w:rsid w:val="00EB3069"/>
    <w:rsid w:val="00EB4A5B"/>
    <w:rsid w:val="00EB4B56"/>
    <w:rsid w:val="00EB6004"/>
    <w:rsid w:val="00EC0A10"/>
    <w:rsid w:val="00EC265A"/>
    <w:rsid w:val="00EC392E"/>
    <w:rsid w:val="00EC3D75"/>
    <w:rsid w:val="00EC53AC"/>
    <w:rsid w:val="00EC5483"/>
    <w:rsid w:val="00EC68E2"/>
    <w:rsid w:val="00EC6A7B"/>
    <w:rsid w:val="00EC7156"/>
    <w:rsid w:val="00ED038B"/>
    <w:rsid w:val="00ED16AE"/>
    <w:rsid w:val="00ED2AEC"/>
    <w:rsid w:val="00ED4954"/>
    <w:rsid w:val="00ED50F3"/>
    <w:rsid w:val="00ED5D6F"/>
    <w:rsid w:val="00ED5F0F"/>
    <w:rsid w:val="00ED74B5"/>
    <w:rsid w:val="00ED7931"/>
    <w:rsid w:val="00EE086E"/>
    <w:rsid w:val="00EE0E17"/>
    <w:rsid w:val="00EE1246"/>
    <w:rsid w:val="00EE3C68"/>
    <w:rsid w:val="00EE3D4A"/>
    <w:rsid w:val="00EE436D"/>
    <w:rsid w:val="00EE4983"/>
    <w:rsid w:val="00EE60C2"/>
    <w:rsid w:val="00EE62DE"/>
    <w:rsid w:val="00EE68EE"/>
    <w:rsid w:val="00EE7120"/>
    <w:rsid w:val="00EF0532"/>
    <w:rsid w:val="00EF0AAF"/>
    <w:rsid w:val="00EF34EF"/>
    <w:rsid w:val="00EF357E"/>
    <w:rsid w:val="00EF3630"/>
    <w:rsid w:val="00EF4D43"/>
    <w:rsid w:val="00F01DD9"/>
    <w:rsid w:val="00F0239D"/>
    <w:rsid w:val="00F02476"/>
    <w:rsid w:val="00F02E87"/>
    <w:rsid w:val="00F03053"/>
    <w:rsid w:val="00F050DD"/>
    <w:rsid w:val="00F1235D"/>
    <w:rsid w:val="00F1451C"/>
    <w:rsid w:val="00F15EBC"/>
    <w:rsid w:val="00F17510"/>
    <w:rsid w:val="00F17813"/>
    <w:rsid w:val="00F17C7A"/>
    <w:rsid w:val="00F2036F"/>
    <w:rsid w:val="00F21184"/>
    <w:rsid w:val="00F26659"/>
    <w:rsid w:val="00F31337"/>
    <w:rsid w:val="00F338BA"/>
    <w:rsid w:val="00F34238"/>
    <w:rsid w:val="00F3502D"/>
    <w:rsid w:val="00F350F0"/>
    <w:rsid w:val="00F368A4"/>
    <w:rsid w:val="00F372DB"/>
    <w:rsid w:val="00F37F36"/>
    <w:rsid w:val="00F41966"/>
    <w:rsid w:val="00F422A9"/>
    <w:rsid w:val="00F42969"/>
    <w:rsid w:val="00F429FF"/>
    <w:rsid w:val="00F45AF9"/>
    <w:rsid w:val="00F47198"/>
    <w:rsid w:val="00F52272"/>
    <w:rsid w:val="00F52A7C"/>
    <w:rsid w:val="00F537C5"/>
    <w:rsid w:val="00F5462A"/>
    <w:rsid w:val="00F566E6"/>
    <w:rsid w:val="00F5767E"/>
    <w:rsid w:val="00F6041E"/>
    <w:rsid w:val="00F6403F"/>
    <w:rsid w:val="00F64B9B"/>
    <w:rsid w:val="00F64C93"/>
    <w:rsid w:val="00F6685D"/>
    <w:rsid w:val="00F7082A"/>
    <w:rsid w:val="00F70DAF"/>
    <w:rsid w:val="00F71DA4"/>
    <w:rsid w:val="00F72BA5"/>
    <w:rsid w:val="00F758A9"/>
    <w:rsid w:val="00F76162"/>
    <w:rsid w:val="00F76E93"/>
    <w:rsid w:val="00F772C2"/>
    <w:rsid w:val="00F84C08"/>
    <w:rsid w:val="00F867B8"/>
    <w:rsid w:val="00F8690D"/>
    <w:rsid w:val="00F875A6"/>
    <w:rsid w:val="00F92053"/>
    <w:rsid w:val="00F93350"/>
    <w:rsid w:val="00F943C1"/>
    <w:rsid w:val="00F94967"/>
    <w:rsid w:val="00F94B42"/>
    <w:rsid w:val="00F958CA"/>
    <w:rsid w:val="00F9614A"/>
    <w:rsid w:val="00F96CC9"/>
    <w:rsid w:val="00FA0341"/>
    <w:rsid w:val="00FA4284"/>
    <w:rsid w:val="00FA73AD"/>
    <w:rsid w:val="00FB018E"/>
    <w:rsid w:val="00FB0928"/>
    <w:rsid w:val="00FB1046"/>
    <w:rsid w:val="00FB1A5E"/>
    <w:rsid w:val="00FB2256"/>
    <w:rsid w:val="00FB2582"/>
    <w:rsid w:val="00FB2806"/>
    <w:rsid w:val="00FB2BC2"/>
    <w:rsid w:val="00FB4CAA"/>
    <w:rsid w:val="00FB54B8"/>
    <w:rsid w:val="00FB5DF5"/>
    <w:rsid w:val="00FB6098"/>
    <w:rsid w:val="00FC29AC"/>
    <w:rsid w:val="00FC3FEC"/>
    <w:rsid w:val="00FC4D5E"/>
    <w:rsid w:val="00FC5980"/>
    <w:rsid w:val="00FD0625"/>
    <w:rsid w:val="00FD085F"/>
    <w:rsid w:val="00FD09EE"/>
    <w:rsid w:val="00FD25FD"/>
    <w:rsid w:val="00FD44E7"/>
    <w:rsid w:val="00FD6212"/>
    <w:rsid w:val="00FD6AAD"/>
    <w:rsid w:val="00FD7B5C"/>
    <w:rsid w:val="00FE01F1"/>
    <w:rsid w:val="00FE0C7D"/>
    <w:rsid w:val="00FE0CD7"/>
    <w:rsid w:val="00FE14E8"/>
    <w:rsid w:val="00FE2218"/>
    <w:rsid w:val="00FE6549"/>
    <w:rsid w:val="00FE7C81"/>
    <w:rsid w:val="00FF120A"/>
    <w:rsid w:val="00FF3499"/>
    <w:rsid w:val="00FF55E7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E0FF28E"/>
  <w15:docId w15:val="{4284EA05-FA76-4798-8998-5B87CDE7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4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0C6"/>
    <w:pPr>
      <w:spacing w:line="240" w:lineRule="atLeast"/>
    </w:pPr>
  </w:style>
  <w:style w:type="paragraph" w:styleId="Heading1">
    <w:name w:val="heading 1"/>
    <w:basedOn w:val="Normal"/>
    <w:next w:val="Normal"/>
    <w:link w:val="Heading1Char"/>
    <w:qFormat/>
    <w:rsid w:val="00033928"/>
    <w:pPr>
      <w:keepNext/>
      <w:keepLines/>
      <w:numPr>
        <w:numId w:val="2"/>
      </w:numPr>
      <w:spacing w:after="24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E6FE8"/>
    <w:pPr>
      <w:keepNext/>
      <w:keepLines/>
      <w:numPr>
        <w:ilvl w:val="1"/>
        <w:numId w:val="2"/>
      </w:numPr>
      <w:spacing w:after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033928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nhideWhenUsed/>
    <w:qFormat/>
    <w:rsid w:val="00033928"/>
    <w:pPr>
      <w:keepNext/>
      <w:keepLines/>
      <w:numPr>
        <w:ilvl w:val="3"/>
        <w:numId w:val="2"/>
      </w:numPr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Footer">
    <w:name w:val="footer"/>
    <w:basedOn w:val="Normal"/>
    <w:link w:val="Footer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337101"/>
    <w:rPr>
      <w:rFonts w:ascii="Trebuchet MS" w:hAnsi="Trebuchet MS"/>
      <w:sz w:val="18"/>
      <w:szCs w:val="24"/>
      <w:lang w:val="nl-NL" w:eastAsia="en-US"/>
    </w:rPr>
  </w:style>
  <w:style w:type="table" w:styleId="TableGrid">
    <w:name w:val="Table Grid"/>
    <w:basedOn w:val="TableNorma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Header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Header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Header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Normal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Header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Header"/>
    <w:link w:val="addressingChar"/>
    <w:qFormat/>
    <w:rsid w:val="006653A1"/>
    <w:pPr>
      <w:spacing w:line="240" w:lineRule="atLeast"/>
    </w:pPr>
  </w:style>
  <w:style w:type="character" w:customStyle="1" w:styleId="footertextChar">
    <w:name w:val="footer_text Char"/>
    <w:basedOn w:val="DefaultParagraphFont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Normal"/>
    <w:link w:val="closingdataChar"/>
    <w:qFormat/>
    <w:rsid w:val="000B1BF9"/>
  </w:style>
  <w:style w:type="character" w:customStyle="1" w:styleId="addressingChar">
    <w:name w:val="addressing Char"/>
    <w:basedOn w:val="Header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DefaultParagraphFont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Normal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Normal"/>
    <w:link w:val="enumerationbulletsChar"/>
    <w:qFormat/>
    <w:rsid w:val="001B3D98"/>
  </w:style>
  <w:style w:type="character" w:customStyle="1" w:styleId="enumerationalphaChar">
    <w:name w:val="enumeration_alpha Char"/>
    <w:basedOn w:val="DefaultParagraphFont"/>
    <w:link w:val="enumerationalpha"/>
    <w:rsid w:val="00F958CA"/>
  </w:style>
  <w:style w:type="character" w:customStyle="1" w:styleId="enumerationbulletsChar">
    <w:name w:val="enumeration_bullets Char"/>
    <w:basedOn w:val="DefaultParagraphFont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Normal"/>
    <w:qFormat/>
    <w:rsid w:val="002F2910"/>
    <w:pPr>
      <w:numPr>
        <w:numId w:val="15"/>
      </w:numPr>
    </w:pPr>
  </w:style>
  <w:style w:type="character" w:customStyle="1" w:styleId="Heading1Char">
    <w:name w:val="Heading 1 Char"/>
    <w:basedOn w:val="DefaultParagraphFont"/>
    <w:link w:val="Heading1"/>
    <w:rsid w:val="00033928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rsid w:val="009E6FE8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rsid w:val="00033928"/>
    <w:rPr>
      <w:rFonts w:eastAsiaTheme="majorEastAsia" w:cstheme="majorBidi"/>
      <w:bCs/>
      <w:i/>
    </w:rPr>
  </w:style>
  <w:style w:type="character" w:customStyle="1" w:styleId="Heading4Char">
    <w:name w:val="Heading 4 Char"/>
    <w:basedOn w:val="DefaultParagraphFont"/>
    <w:link w:val="Heading4"/>
    <w:rsid w:val="00033928"/>
    <w:rPr>
      <w:rFonts w:eastAsiaTheme="majorEastAsia" w:cstheme="majorBidi"/>
      <w:bCs/>
      <w:i/>
      <w:iCs/>
    </w:rPr>
  </w:style>
  <w:style w:type="character" w:customStyle="1" w:styleId="Heading5Char">
    <w:name w:val="Heading 5 Char"/>
    <w:basedOn w:val="DefaultParagraphFont"/>
    <w:link w:val="Heading5"/>
    <w:rsid w:val="00E751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Heading7Char">
    <w:name w:val="Heading 7 Char"/>
    <w:basedOn w:val="DefaultParagraphFont"/>
    <w:link w:val="Heading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Heading8Char">
    <w:name w:val="Heading 8 Char"/>
    <w:basedOn w:val="DefaultParagraphFont"/>
    <w:link w:val="Heading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Heading9Char">
    <w:name w:val="Heading 9 Char"/>
    <w:basedOn w:val="DefaultParagraphFont"/>
    <w:link w:val="Heading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Normal"/>
    <w:next w:val="Normal"/>
    <w:link w:val="unnumberedheadingChar"/>
    <w:qFormat/>
    <w:rsid w:val="00C53929"/>
    <w:rPr>
      <w:b/>
    </w:rPr>
  </w:style>
  <w:style w:type="character" w:customStyle="1" w:styleId="unnumberedheadingChar">
    <w:name w:val="unnumbered_heading Char"/>
    <w:basedOn w:val="DefaultParagraphFont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FootnoteText">
    <w:name w:val="footnote text"/>
    <w:basedOn w:val="Normal"/>
    <w:link w:val="FootnoteTextChar"/>
    <w:rsid w:val="00C56A0F"/>
    <w:pPr>
      <w:spacing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rsid w:val="00C56A0F"/>
    <w:rPr>
      <w:rFonts w:ascii="Trebuchet MS" w:hAnsi="Trebuchet MS"/>
      <w:sz w:val="14"/>
      <w:lang w:val="nl-NL" w:eastAsia="en-US"/>
    </w:rPr>
  </w:style>
  <w:style w:type="character" w:styleId="FootnoteReference">
    <w:name w:val="footnote reference"/>
    <w:basedOn w:val="DefaultParagraphFont"/>
    <w:rsid w:val="003651DD"/>
    <w:rPr>
      <w:vertAlign w:val="superscript"/>
      <w:lang w:val="nl-NL"/>
    </w:rPr>
  </w:style>
  <w:style w:type="paragraph" w:styleId="ListParagraph">
    <w:name w:val="List Paragraph"/>
    <w:basedOn w:val="Normal"/>
    <w:uiPriority w:val="34"/>
    <w:qFormat/>
    <w:rsid w:val="00033928"/>
    <w:pPr>
      <w:ind w:left="720"/>
      <w:contextualSpacing/>
    </w:pPr>
    <w:rPr>
      <w:b/>
    </w:rPr>
  </w:style>
  <w:style w:type="paragraph" w:styleId="Index2">
    <w:name w:val="index 2"/>
    <w:basedOn w:val="Normal"/>
    <w:next w:val="Normal"/>
    <w:autoRedefine/>
    <w:rsid w:val="00EE086E"/>
    <w:pPr>
      <w:spacing w:line="240" w:lineRule="auto"/>
    </w:pPr>
  </w:style>
  <w:style w:type="paragraph" w:customStyle="1" w:styleId="Bijlage">
    <w:name w:val="Bijlage"/>
    <w:basedOn w:val="Normal"/>
    <w:next w:val="Normal"/>
    <w:qFormat/>
    <w:rsid w:val="00E80104"/>
    <w:pPr>
      <w:keepNext/>
      <w:pageBreakBefore/>
      <w:numPr>
        <w:ilvl w:val="4"/>
        <w:numId w:val="4"/>
      </w:numPr>
      <w:spacing w:after="24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120A7"/>
    <w:pPr>
      <w:tabs>
        <w:tab w:val="left" w:pos="-1429"/>
        <w:tab w:val="left" w:pos="0"/>
        <w:tab w:val="left" w:pos="7598"/>
      </w:tabs>
      <w:spacing w:before="240"/>
      <w:ind w:left="-16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</w:style>
  <w:style w:type="paragraph" w:styleId="TOC3">
    <w:name w:val="toc 3"/>
    <w:basedOn w:val="Normal"/>
    <w:next w:val="Normal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TOC4">
    <w:name w:val="toc 4"/>
    <w:basedOn w:val="Normal"/>
    <w:next w:val="Normal"/>
    <w:autoRedefine/>
    <w:uiPriority w:val="39"/>
    <w:rsid w:val="00941386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TOC5">
    <w:name w:val="toc 5"/>
    <w:basedOn w:val="Normal"/>
    <w:next w:val="Normal"/>
    <w:autoRedefine/>
    <w:rsid w:val="009120A7"/>
    <w:pPr>
      <w:tabs>
        <w:tab w:val="left" w:pos="0"/>
        <w:tab w:val="left" w:pos="7598"/>
      </w:tabs>
      <w:ind w:left="-1429"/>
    </w:pPr>
  </w:style>
  <w:style w:type="table" w:styleId="Table3Deffects1">
    <w:name w:val="Table 3D effects 1"/>
    <w:basedOn w:val="TableNormal"/>
    <w:rsid w:val="007F34C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F34C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F34C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Normal"/>
    <w:next w:val="Normal"/>
    <w:link w:val="SalutationChar"/>
    <w:rsid w:val="007F34C2"/>
  </w:style>
  <w:style w:type="character" w:customStyle="1" w:styleId="SalutationChar">
    <w:name w:val="Salutation Char"/>
    <w:basedOn w:val="DefaultParagraphFont"/>
    <w:link w:val="Salutation"/>
    <w:rsid w:val="007F34C2"/>
    <w:rPr>
      <w:rFonts w:ascii="Trebuchet MS" w:hAnsi="Trebuchet MS"/>
      <w:sz w:val="18"/>
      <w:szCs w:val="24"/>
      <w:lang w:val="nl-NL" w:eastAsia="en-US"/>
    </w:rPr>
  </w:style>
  <w:style w:type="paragraph" w:styleId="EnvelopeAddress">
    <w:name w:val="envelope address"/>
    <w:basedOn w:val="Normal"/>
    <w:rsid w:val="007F34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Closing">
    <w:name w:val="Closing"/>
    <w:basedOn w:val="Normal"/>
    <w:link w:val="ClosingChar"/>
    <w:rsid w:val="007F34C2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EnvelopeReturn">
    <w:name w:val="envelope return"/>
    <w:basedOn w:val="Normal"/>
    <w:rsid w:val="007F34C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onText">
    <w:name w:val="Balloon Text"/>
    <w:basedOn w:val="Normal"/>
    <w:link w:val="BalloonText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34C2"/>
    <w:rPr>
      <w:rFonts w:ascii="Tahoma" w:hAnsi="Tahoma" w:cs="Tahoma"/>
      <w:sz w:val="16"/>
      <w:szCs w:val="16"/>
      <w:lang w:val="nl-NL" w:eastAsia="en-US"/>
    </w:rPr>
  </w:style>
  <w:style w:type="paragraph" w:styleId="MessageHeader">
    <w:name w:val="Message Header"/>
    <w:basedOn w:val="Normal"/>
    <w:link w:val="MessageHeaderChar"/>
    <w:rsid w:val="007F34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rsid w:val="007F34C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7F34C2"/>
  </w:style>
  <w:style w:type="paragraph" w:styleId="Caption">
    <w:name w:val="caption"/>
    <w:basedOn w:val="Normal"/>
    <w:next w:val="Normal"/>
    <w:semiHidden/>
    <w:unhideWhenUsed/>
    <w:qFormat/>
    <w:rsid w:val="007F34C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ckText">
    <w:name w:val="Block Text"/>
    <w:basedOn w:val="Normal"/>
    <w:rsid w:val="007F34C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ableofAuthorities">
    <w:name w:val="table of authorities"/>
    <w:basedOn w:val="Normal"/>
    <w:next w:val="Normal"/>
    <w:rsid w:val="007F34C2"/>
    <w:pPr>
      <w:ind w:left="180" w:hanging="180"/>
    </w:pPr>
  </w:style>
  <w:style w:type="paragraph" w:styleId="Quote">
    <w:name w:val="Quote"/>
    <w:basedOn w:val="Normal"/>
    <w:next w:val="Normal"/>
    <w:link w:val="QuoteChar"/>
    <w:uiPriority w:val="29"/>
    <w:qFormat/>
    <w:rsid w:val="007F34C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F34C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e">
    <w:name w:val="Date"/>
    <w:basedOn w:val="Normal"/>
    <w:next w:val="Normal"/>
    <w:link w:val="DateChar"/>
    <w:rsid w:val="007F34C2"/>
  </w:style>
  <w:style w:type="character" w:customStyle="1" w:styleId="DateChar">
    <w:name w:val="Date Char"/>
    <w:basedOn w:val="DefaultParagraphFont"/>
    <w:link w:val="Date"/>
    <w:rsid w:val="007F34C2"/>
    <w:rPr>
      <w:rFonts w:ascii="Trebuchet MS" w:hAnsi="Trebuchet MS"/>
      <w:sz w:val="18"/>
      <w:szCs w:val="24"/>
      <w:lang w:val="nl-NL" w:eastAsia="en-US"/>
    </w:rPr>
  </w:style>
  <w:style w:type="paragraph" w:styleId="DocumentMap">
    <w:name w:val="Document Map"/>
    <w:basedOn w:val="Normal"/>
    <w:link w:val="DocumentMap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F34C2"/>
    <w:rPr>
      <w:rFonts w:ascii="Tahoma" w:hAnsi="Tahoma" w:cs="Tahoma"/>
      <w:sz w:val="16"/>
      <w:szCs w:val="16"/>
      <w:lang w:val="nl-NL" w:eastAsia="en-US"/>
    </w:rPr>
  </w:style>
  <w:style w:type="table" w:styleId="DarkList">
    <w:name w:val="Dark List"/>
    <w:basedOn w:val="TableNorma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4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4C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TableSimple1">
    <w:name w:val="Table Simple 1"/>
    <w:basedOn w:val="TableNormal"/>
    <w:rsid w:val="007F34C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7F34C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rsid w:val="007F34C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ndnoteReference">
    <w:name w:val="endnote reference"/>
    <w:basedOn w:val="DefaultParagraphFont"/>
    <w:rsid w:val="007F34C2"/>
    <w:rPr>
      <w:vertAlign w:val="superscript"/>
      <w:lang w:val="nl-NL"/>
    </w:rPr>
  </w:style>
  <w:style w:type="paragraph" w:styleId="EndnoteText">
    <w:name w:val="endnote text"/>
    <w:basedOn w:val="Normal"/>
    <w:link w:val="EndnoteTextChar"/>
    <w:rsid w:val="007F34C2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7F34C2"/>
    <w:rPr>
      <w:rFonts w:ascii="Trebuchet MS" w:hAnsi="Trebuchet MS"/>
      <w:lang w:val="nl-NL" w:eastAsia="en-US"/>
    </w:rPr>
  </w:style>
  <w:style w:type="table" w:styleId="TableElegant">
    <w:name w:val="Table Elegant"/>
    <w:basedOn w:val="TableNormal"/>
    <w:rsid w:val="007F34C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rsid w:val="007F34C2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7F34C2"/>
    <w:rPr>
      <w:rFonts w:ascii="Trebuchet MS" w:hAnsi="Trebuchet MS"/>
      <w:sz w:val="18"/>
      <w:szCs w:val="24"/>
      <w:lang w:val="nl-NL" w:eastAsia="en-US"/>
    </w:rPr>
  </w:style>
  <w:style w:type="paragraph" w:styleId="NoSpacing">
    <w:name w:val="No Spacing"/>
    <w:uiPriority w:val="1"/>
    <w:qFormat/>
    <w:rsid w:val="007F34C2"/>
    <w:rPr>
      <w:rFonts w:ascii="Trebuchet MS" w:hAnsi="Trebuchet MS"/>
      <w:sz w:val="18"/>
      <w:lang w:val="nl-NL" w:eastAsia="en-US"/>
    </w:rPr>
  </w:style>
  <w:style w:type="table" w:styleId="MediumGrid1">
    <w:name w:val="Medium Grid 1"/>
    <w:basedOn w:val="TableNormal"/>
    <w:uiPriority w:val="67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Shading1">
    <w:name w:val="Medium Shading 1"/>
    <w:basedOn w:val="TableNormal"/>
    <w:uiPriority w:val="63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FollowedHyperlink">
    <w:name w:val="FollowedHyperlink"/>
    <w:basedOn w:val="DefaultParagraphFont"/>
    <w:rsid w:val="007F34C2"/>
    <w:rPr>
      <w:color w:val="800080" w:themeColor="followedHyperlink"/>
      <w:u w:val="single"/>
      <w:lang w:val="nl-NL"/>
    </w:rPr>
  </w:style>
  <w:style w:type="paragraph" w:styleId="Signature">
    <w:name w:val="Signature"/>
    <w:basedOn w:val="Normal"/>
    <w:link w:val="SignatureChar"/>
    <w:rsid w:val="007F34C2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sid w:val="007F34C2"/>
    <w:rPr>
      <w:rFonts w:ascii="Trebuchet MS" w:hAnsi="Trebuchet MS"/>
      <w:sz w:val="18"/>
      <w:szCs w:val="24"/>
      <w:lang w:val="nl-NL" w:eastAsia="en-US"/>
    </w:rPr>
  </w:style>
  <w:style w:type="paragraph" w:styleId="HTMLPreformatted">
    <w:name w:val="HTML Preformatted"/>
    <w:basedOn w:val="Normal"/>
    <w:link w:val="HTMLPreformattedChar"/>
    <w:rsid w:val="007F34C2"/>
    <w:pPr>
      <w:spacing w:line="240" w:lineRule="auto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7F34C2"/>
    <w:rPr>
      <w:rFonts w:ascii="Consolas" w:hAnsi="Consolas" w:cs="Consolas"/>
      <w:lang w:val="nl-NL" w:eastAsia="en-US"/>
    </w:rPr>
  </w:style>
  <w:style w:type="character" w:styleId="HTMLCode">
    <w:name w:val="HTML Code"/>
    <w:basedOn w:val="DefaultParagraphFont"/>
    <w:rsid w:val="007F34C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DefaultParagraphFont"/>
    <w:rsid w:val="007F34C2"/>
    <w:rPr>
      <w:i/>
      <w:iCs/>
      <w:lang w:val="nl-NL"/>
    </w:rPr>
  </w:style>
  <w:style w:type="character" w:styleId="HTMLVariable">
    <w:name w:val="HTML Variable"/>
    <w:basedOn w:val="DefaultParagraphFont"/>
    <w:rsid w:val="007F34C2"/>
    <w:rPr>
      <w:i/>
      <w:iCs/>
      <w:lang w:val="nl-NL"/>
    </w:rPr>
  </w:style>
  <w:style w:type="character" w:styleId="HTMLAcronym">
    <w:name w:val="HTML Acronym"/>
    <w:basedOn w:val="DefaultParagraphFont"/>
    <w:rsid w:val="007F34C2"/>
    <w:rPr>
      <w:lang w:val="nl-NL"/>
    </w:rPr>
  </w:style>
  <w:style w:type="paragraph" w:styleId="HTMLAddress">
    <w:name w:val="HTML Address"/>
    <w:basedOn w:val="Normal"/>
    <w:link w:val="HTMLAddressChar"/>
    <w:rsid w:val="007F34C2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7F34C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Cite">
    <w:name w:val="HTML Cite"/>
    <w:basedOn w:val="DefaultParagraphFont"/>
    <w:rsid w:val="007F34C2"/>
    <w:rPr>
      <w:i/>
      <w:iCs/>
      <w:lang w:val="nl-NL"/>
    </w:rPr>
  </w:style>
  <w:style w:type="character" w:styleId="HTMLTypewriter">
    <w:name w:val="HTML Typewriter"/>
    <w:basedOn w:val="DefaultParagraphFont"/>
    <w:rsid w:val="007F34C2"/>
    <w:rPr>
      <w:rFonts w:ascii="Consolas" w:hAnsi="Consolas" w:cs="Consolas"/>
      <w:sz w:val="20"/>
      <w:szCs w:val="20"/>
      <w:lang w:val="nl-NL"/>
    </w:rPr>
  </w:style>
  <w:style w:type="character" w:styleId="HTMLKeyboard">
    <w:name w:val="HTML Keyboard"/>
    <w:basedOn w:val="DefaultParagraphFont"/>
    <w:rsid w:val="007F34C2"/>
    <w:rPr>
      <w:rFonts w:ascii="Consolas" w:hAnsi="Consolas" w:cs="Consolas"/>
      <w:sz w:val="20"/>
      <w:szCs w:val="20"/>
      <w:lang w:val="nl-NL"/>
    </w:rPr>
  </w:style>
  <w:style w:type="character" w:styleId="HTMLSample">
    <w:name w:val="HTML Sample"/>
    <w:basedOn w:val="DefaultParagraphFont"/>
    <w:rsid w:val="007F34C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DefaultParagraphFont"/>
    <w:rsid w:val="007F34C2"/>
    <w:rPr>
      <w:color w:val="0000FF" w:themeColor="hyperlink"/>
      <w:u w:val="single"/>
      <w:lang w:val="nl-NL"/>
    </w:rPr>
  </w:style>
  <w:style w:type="paragraph" w:styleId="Index1">
    <w:name w:val="index 1"/>
    <w:basedOn w:val="Normal"/>
    <w:next w:val="Normal"/>
    <w:autoRedefine/>
    <w:rsid w:val="007F34C2"/>
    <w:pPr>
      <w:spacing w:line="240" w:lineRule="auto"/>
      <w:ind w:left="180" w:hanging="180"/>
    </w:pPr>
  </w:style>
  <w:style w:type="paragraph" w:styleId="Index3">
    <w:name w:val="index 3"/>
    <w:basedOn w:val="Normal"/>
    <w:next w:val="Normal"/>
    <w:autoRedefine/>
    <w:rsid w:val="007F34C2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rsid w:val="007F34C2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rsid w:val="007F34C2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rsid w:val="007F34C2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rsid w:val="007F34C2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rsid w:val="007F34C2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rsid w:val="007F34C2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rsid w:val="007F34C2"/>
    <w:rPr>
      <w:rFonts w:asciiTheme="majorHAnsi" w:eastAsiaTheme="majorEastAsia" w:hAnsiTheme="majorHAnsi" w:cstheme="majorBidi"/>
      <w:b/>
      <w:bCs/>
    </w:rPr>
  </w:style>
  <w:style w:type="paragraph" w:styleId="TOC6">
    <w:name w:val="toc 6"/>
    <w:basedOn w:val="Normal"/>
    <w:next w:val="Normal"/>
    <w:autoRedefine/>
    <w:rsid w:val="007F34C2"/>
    <w:pPr>
      <w:spacing w:after="100"/>
      <w:ind w:left="900"/>
    </w:pPr>
  </w:style>
  <w:style w:type="paragraph" w:styleId="TOC7">
    <w:name w:val="toc 7"/>
    <w:basedOn w:val="Normal"/>
    <w:next w:val="Normal"/>
    <w:autoRedefine/>
    <w:rsid w:val="007F34C2"/>
    <w:pPr>
      <w:spacing w:after="100"/>
      <w:ind w:left="1080"/>
    </w:pPr>
  </w:style>
  <w:style w:type="paragraph" w:styleId="TOC8">
    <w:name w:val="toc 8"/>
    <w:basedOn w:val="Normal"/>
    <w:next w:val="Normal"/>
    <w:autoRedefine/>
    <w:rsid w:val="007F34C2"/>
    <w:pPr>
      <w:spacing w:after="100"/>
      <w:ind w:left="1260"/>
    </w:pPr>
  </w:style>
  <w:style w:type="paragraph" w:styleId="TOC9">
    <w:name w:val="toc 9"/>
    <w:basedOn w:val="Normal"/>
    <w:next w:val="Normal"/>
    <w:autoRedefine/>
    <w:rsid w:val="007F34C2"/>
    <w:pPr>
      <w:spacing w:after="100"/>
      <w:ind w:left="1440"/>
    </w:pPr>
  </w:style>
  <w:style w:type="character" w:styleId="IntenseEmphasis">
    <w:name w:val="Intense Emphasis"/>
    <w:basedOn w:val="DefaultParagraphFont"/>
    <w:uiPriority w:val="21"/>
    <w:qFormat/>
    <w:rsid w:val="007F34C2"/>
    <w:rPr>
      <w:b/>
      <w:bCs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qFormat/>
    <w:rsid w:val="007F34C2"/>
    <w:rPr>
      <w:b/>
      <w:bCs/>
      <w:smallCaps/>
      <w:color w:val="C0504D" w:themeColor="accent2"/>
      <w:spacing w:val="5"/>
      <w:u w:val="single"/>
      <w:lang w:val="nl-NL"/>
    </w:rPr>
  </w:style>
  <w:style w:type="table" w:styleId="TableClassic1">
    <w:name w:val="Table Classic 1"/>
    <w:basedOn w:val="TableNorma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7F34C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F34C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Grid">
    <w:name w:val="Colorful Grid"/>
    <w:basedOn w:val="TableNorma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Shading">
    <w:name w:val="Colorful Shading"/>
    <w:basedOn w:val="TableNorma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Colorful1">
    <w:name w:val="Table Colorful 1"/>
    <w:basedOn w:val="TableNormal"/>
    <w:rsid w:val="007F34C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7F34C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7F34C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OAHeading">
    <w:name w:val="toa heading"/>
    <w:basedOn w:val="Normal"/>
    <w:next w:val="Normal"/>
    <w:rsid w:val="007F34C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34C2"/>
    <w:pPr>
      <w:numPr>
        <w:numId w:val="0"/>
      </w:numPr>
      <w:spacing w:before="480" w:after="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ghtGrid">
    <w:name w:val="Light Grid"/>
    <w:basedOn w:val="TableNormal"/>
    <w:uiPriority w:val="62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7F34C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7F34C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7F34C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7F34C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7F34C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7F34C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7F34C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st">
    <w:name w:val="List"/>
    <w:basedOn w:val="Normal"/>
    <w:rsid w:val="007F34C2"/>
    <w:pPr>
      <w:ind w:left="283" w:hanging="283"/>
      <w:contextualSpacing/>
    </w:pPr>
  </w:style>
  <w:style w:type="paragraph" w:styleId="List2">
    <w:name w:val="List 2"/>
    <w:basedOn w:val="Normal"/>
    <w:rsid w:val="007F34C2"/>
    <w:pPr>
      <w:ind w:left="566" w:hanging="283"/>
      <w:contextualSpacing/>
    </w:pPr>
  </w:style>
  <w:style w:type="paragraph" w:styleId="List3">
    <w:name w:val="List 3"/>
    <w:basedOn w:val="Normal"/>
    <w:rsid w:val="007F34C2"/>
    <w:pPr>
      <w:ind w:left="849" w:hanging="283"/>
      <w:contextualSpacing/>
    </w:pPr>
  </w:style>
  <w:style w:type="paragraph" w:styleId="List4">
    <w:name w:val="List 4"/>
    <w:basedOn w:val="Normal"/>
    <w:rsid w:val="007F34C2"/>
    <w:pPr>
      <w:ind w:left="1132" w:hanging="283"/>
      <w:contextualSpacing/>
    </w:pPr>
  </w:style>
  <w:style w:type="paragraph" w:styleId="List5">
    <w:name w:val="List 5"/>
    <w:basedOn w:val="Normal"/>
    <w:rsid w:val="007F34C2"/>
    <w:pPr>
      <w:ind w:left="1415" w:hanging="283"/>
      <w:contextualSpacing/>
    </w:pPr>
  </w:style>
  <w:style w:type="paragraph" w:styleId="TableofFigures">
    <w:name w:val="table of figures"/>
    <w:basedOn w:val="Normal"/>
    <w:next w:val="Normal"/>
    <w:rsid w:val="007F34C2"/>
  </w:style>
  <w:style w:type="paragraph" w:styleId="ListBullet">
    <w:name w:val="List Bullet"/>
    <w:basedOn w:val="Normal"/>
    <w:rsid w:val="007F34C2"/>
    <w:pPr>
      <w:numPr>
        <w:numId w:val="5"/>
      </w:numPr>
      <w:contextualSpacing/>
    </w:pPr>
  </w:style>
  <w:style w:type="paragraph" w:styleId="ListBullet2">
    <w:name w:val="List Bullet 2"/>
    <w:basedOn w:val="Normal"/>
    <w:rsid w:val="007F34C2"/>
    <w:pPr>
      <w:numPr>
        <w:numId w:val="6"/>
      </w:numPr>
      <w:contextualSpacing/>
    </w:pPr>
  </w:style>
  <w:style w:type="paragraph" w:styleId="ListBullet3">
    <w:name w:val="List Bullet 3"/>
    <w:basedOn w:val="Normal"/>
    <w:rsid w:val="007F34C2"/>
    <w:pPr>
      <w:numPr>
        <w:numId w:val="7"/>
      </w:numPr>
      <w:contextualSpacing/>
    </w:pPr>
  </w:style>
  <w:style w:type="paragraph" w:styleId="ListBullet4">
    <w:name w:val="List Bullet 4"/>
    <w:basedOn w:val="Normal"/>
    <w:rsid w:val="007F34C2"/>
    <w:pPr>
      <w:numPr>
        <w:numId w:val="8"/>
      </w:numPr>
      <w:contextualSpacing/>
    </w:pPr>
  </w:style>
  <w:style w:type="paragraph" w:styleId="ListBullet5">
    <w:name w:val="List Bullet 5"/>
    <w:basedOn w:val="Normal"/>
    <w:rsid w:val="007F34C2"/>
    <w:pPr>
      <w:numPr>
        <w:numId w:val="9"/>
      </w:numPr>
      <w:contextualSpacing/>
    </w:pPr>
  </w:style>
  <w:style w:type="paragraph" w:styleId="ListNumber">
    <w:name w:val="List Number"/>
    <w:basedOn w:val="Normal"/>
    <w:rsid w:val="007F34C2"/>
    <w:pPr>
      <w:numPr>
        <w:numId w:val="10"/>
      </w:numPr>
      <w:contextualSpacing/>
    </w:pPr>
  </w:style>
  <w:style w:type="paragraph" w:styleId="ListNumber2">
    <w:name w:val="List Number 2"/>
    <w:basedOn w:val="Normal"/>
    <w:rsid w:val="007F34C2"/>
    <w:pPr>
      <w:numPr>
        <w:numId w:val="11"/>
      </w:numPr>
      <w:contextualSpacing/>
    </w:pPr>
  </w:style>
  <w:style w:type="paragraph" w:styleId="ListNumber3">
    <w:name w:val="List Number 3"/>
    <w:basedOn w:val="Normal"/>
    <w:rsid w:val="007F34C2"/>
    <w:pPr>
      <w:numPr>
        <w:numId w:val="12"/>
      </w:numPr>
      <w:contextualSpacing/>
    </w:pPr>
  </w:style>
  <w:style w:type="paragraph" w:styleId="ListNumber4">
    <w:name w:val="List Number 4"/>
    <w:basedOn w:val="Normal"/>
    <w:rsid w:val="007F34C2"/>
    <w:pPr>
      <w:numPr>
        <w:numId w:val="13"/>
      </w:numPr>
      <w:contextualSpacing/>
    </w:pPr>
  </w:style>
  <w:style w:type="paragraph" w:styleId="ListNumber5">
    <w:name w:val="List Number 5"/>
    <w:basedOn w:val="Normal"/>
    <w:rsid w:val="007F34C2"/>
    <w:pPr>
      <w:numPr>
        <w:numId w:val="14"/>
      </w:numPr>
      <w:contextualSpacing/>
    </w:pPr>
  </w:style>
  <w:style w:type="paragraph" w:styleId="ListContinue">
    <w:name w:val="List Continue"/>
    <w:basedOn w:val="Normal"/>
    <w:rsid w:val="007F34C2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7F34C2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7F34C2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7F34C2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7F34C2"/>
    <w:pPr>
      <w:spacing w:after="120"/>
      <w:ind w:left="1415"/>
      <w:contextualSpacing/>
    </w:pPr>
  </w:style>
  <w:style w:type="paragraph" w:styleId="MacroText">
    <w:name w:val="macro"/>
    <w:link w:val="MacroTextChar"/>
    <w:rsid w:val="007F34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xtChar">
    <w:name w:val="Macro Text Char"/>
    <w:basedOn w:val="DefaultParagraphFont"/>
    <w:link w:val="MacroText"/>
    <w:rsid w:val="007F34C2"/>
    <w:rPr>
      <w:rFonts w:ascii="Consolas" w:hAnsi="Consolas" w:cs="Consolas"/>
      <w:lang w:val="nl-NL" w:eastAsia="en-US"/>
    </w:rPr>
  </w:style>
  <w:style w:type="character" w:styleId="Emphasis">
    <w:name w:val="Emphasis"/>
    <w:basedOn w:val="DefaultParagraphFont"/>
    <w:qFormat/>
    <w:rsid w:val="007F34C2"/>
    <w:rPr>
      <w:i/>
      <w:iCs/>
      <w:lang w:val="nl-NL"/>
    </w:rPr>
  </w:style>
  <w:style w:type="paragraph" w:styleId="NormalWeb">
    <w:name w:val="Normal (Web)"/>
    <w:basedOn w:val="Normal"/>
    <w:rsid w:val="007F34C2"/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rsid w:val="007F34C2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Subtitle">
    <w:name w:val="Subtitle"/>
    <w:basedOn w:val="Normal"/>
    <w:next w:val="Normal"/>
    <w:link w:val="SubtitleChar"/>
    <w:qFormat/>
    <w:rsid w:val="007F34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7F34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CommentText">
    <w:name w:val="annotation text"/>
    <w:basedOn w:val="Normal"/>
    <w:link w:val="CommentTextChar"/>
    <w:rsid w:val="007F34C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7F34C2"/>
    <w:rPr>
      <w:rFonts w:ascii="Trebuchet MS" w:hAnsi="Trebuchet MS"/>
      <w:lang w:val="nl-NL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F3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34C2"/>
    <w:rPr>
      <w:rFonts w:ascii="Trebuchet MS" w:hAnsi="Trebuchet MS"/>
      <w:b/>
      <w:bCs/>
      <w:lang w:val="nl-NL" w:eastAsia="en-US"/>
    </w:rPr>
  </w:style>
  <w:style w:type="character" w:styleId="PageNumber">
    <w:name w:val="page number"/>
    <w:basedOn w:val="DefaultParagraphFont"/>
    <w:rsid w:val="007F34C2"/>
    <w:rPr>
      <w:lang w:val="nl-NL"/>
    </w:rPr>
  </w:style>
  <w:style w:type="paragraph" w:styleId="BodyText">
    <w:name w:val="Body Text"/>
    <w:basedOn w:val="Normal"/>
    <w:link w:val="BodyTextChar"/>
    <w:rsid w:val="007F34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34C2"/>
    <w:rPr>
      <w:rFonts w:ascii="Trebuchet MS" w:hAnsi="Trebuchet MS"/>
      <w:sz w:val="18"/>
      <w:szCs w:val="24"/>
      <w:lang w:val="nl-NL" w:eastAsia="en-US"/>
    </w:rPr>
  </w:style>
  <w:style w:type="paragraph" w:styleId="BodyText2">
    <w:name w:val="Body Text 2"/>
    <w:basedOn w:val="Normal"/>
    <w:link w:val="BodyText2Char"/>
    <w:rsid w:val="007F34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BodyText3">
    <w:name w:val="Body Text 3"/>
    <w:basedOn w:val="Normal"/>
    <w:link w:val="BodyText3Char"/>
    <w:rsid w:val="007F34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F34C2"/>
    <w:rPr>
      <w:rFonts w:ascii="Trebuchet MS" w:hAnsi="Trebuchet MS"/>
      <w:sz w:val="16"/>
      <w:szCs w:val="16"/>
      <w:lang w:val="nl-NL" w:eastAsia="en-US"/>
    </w:rPr>
  </w:style>
  <w:style w:type="paragraph" w:styleId="BodyTextFirstIndent">
    <w:name w:val="Body Text First Indent"/>
    <w:basedOn w:val="BodyText"/>
    <w:link w:val="BodyTextFirstIndentChar"/>
    <w:rsid w:val="007F34C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7F34C2"/>
    <w:rPr>
      <w:rFonts w:ascii="Trebuchet MS" w:hAnsi="Trebuchet MS"/>
      <w:sz w:val="18"/>
      <w:szCs w:val="24"/>
      <w:lang w:val="nl-NL" w:eastAsia="en-US"/>
    </w:rPr>
  </w:style>
  <w:style w:type="paragraph" w:styleId="BodyTextIndent">
    <w:name w:val="Body Text Indent"/>
    <w:basedOn w:val="Normal"/>
    <w:link w:val="BodyTextIndentChar"/>
    <w:rsid w:val="007F34C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F34C2"/>
    <w:rPr>
      <w:rFonts w:ascii="Trebuchet MS" w:hAnsi="Trebuchet MS"/>
      <w:sz w:val="18"/>
      <w:szCs w:val="24"/>
      <w:lang w:val="nl-NL" w:eastAsia="en-US"/>
    </w:rPr>
  </w:style>
  <w:style w:type="paragraph" w:styleId="BodyTextFirstIndent2">
    <w:name w:val="Body Text First Indent 2"/>
    <w:basedOn w:val="BodyTextIndent"/>
    <w:link w:val="BodyTextFirstIndent2Char"/>
    <w:rsid w:val="007F34C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BodyTextIndent2">
    <w:name w:val="Body Text Indent 2"/>
    <w:basedOn w:val="Normal"/>
    <w:link w:val="BodyTextIndent2Char"/>
    <w:rsid w:val="007F34C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BodyTextIndent3">
    <w:name w:val="Body Text Indent 3"/>
    <w:basedOn w:val="Normal"/>
    <w:link w:val="BodyTextIndent3Char"/>
    <w:rsid w:val="007F34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F34C2"/>
    <w:rPr>
      <w:rFonts w:ascii="Trebuchet MS" w:hAnsi="Trebuchet MS"/>
      <w:sz w:val="16"/>
      <w:szCs w:val="16"/>
      <w:lang w:val="nl-NL" w:eastAsia="en-US"/>
    </w:rPr>
  </w:style>
  <w:style w:type="table" w:styleId="TableProfessional">
    <w:name w:val="Table Professional"/>
    <w:basedOn w:val="TableNorma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rsid w:val="007F34C2"/>
    <w:rPr>
      <w:lang w:val="nl-NL"/>
    </w:rPr>
  </w:style>
  <w:style w:type="paragraph" w:styleId="NormalIndent">
    <w:name w:val="Normal Indent"/>
    <w:basedOn w:val="Normal"/>
    <w:rsid w:val="007F34C2"/>
    <w:pPr>
      <w:ind w:left="708"/>
    </w:pPr>
  </w:style>
  <w:style w:type="character" w:styleId="SubtleEmphasis">
    <w:name w:val="Subtle Emphasis"/>
    <w:basedOn w:val="DefaultParagraphFont"/>
    <w:uiPriority w:val="19"/>
    <w:qFormat/>
    <w:rsid w:val="007F34C2"/>
    <w:rPr>
      <w:i/>
      <w:iCs/>
      <w:color w:val="808080" w:themeColor="text1" w:themeTint="7F"/>
      <w:lang w:val="nl-NL"/>
    </w:rPr>
  </w:style>
  <w:style w:type="character" w:styleId="SubtleReference">
    <w:name w:val="Subtle Reference"/>
    <w:basedOn w:val="DefaultParagraphFont"/>
    <w:uiPriority w:val="31"/>
    <w:qFormat/>
    <w:rsid w:val="007F34C2"/>
    <w:rPr>
      <w:smallCaps/>
      <w:color w:val="C0504D" w:themeColor="accent2"/>
      <w:u w:val="single"/>
      <w:lang w:val="nl-NL"/>
    </w:rPr>
  </w:style>
  <w:style w:type="table" w:styleId="TableColumns1">
    <w:name w:val="Table Columns 1"/>
    <w:basedOn w:val="TableNormal"/>
    <w:rsid w:val="007F34C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7F34C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7F34C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7F34C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7F34C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rsid w:val="007F34C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7F34C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7F34C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0">
    <w:name w:val="Table Grid 1"/>
    <w:basedOn w:val="TableNorma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7F34C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7F34C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7F34C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7F34C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7F34C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7F34C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34C2"/>
    <w:rPr>
      <w:color w:val="808080"/>
      <w:lang w:val="nl-NL"/>
    </w:rPr>
  </w:style>
  <w:style w:type="paragraph" w:styleId="PlainText">
    <w:name w:val="Plain Text"/>
    <w:basedOn w:val="Normal"/>
    <w:link w:val="PlainTextChar"/>
    <w:rsid w:val="007F34C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7F34C2"/>
    <w:rPr>
      <w:rFonts w:ascii="Consolas" w:hAnsi="Consolas" w:cs="Consolas"/>
      <w:sz w:val="21"/>
      <w:szCs w:val="21"/>
      <w:lang w:val="nl-NL" w:eastAsia="en-US"/>
    </w:rPr>
  </w:style>
  <w:style w:type="paragraph" w:styleId="Title">
    <w:name w:val="Title"/>
    <w:basedOn w:val="Normal"/>
    <w:next w:val="Normal"/>
    <w:link w:val="TitleChar"/>
    <w:qFormat/>
    <w:rsid w:val="007F34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F34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BookTitle">
    <w:name w:val="Book Title"/>
    <w:basedOn w:val="DefaultParagraphFont"/>
    <w:uiPriority w:val="33"/>
    <w:qFormat/>
    <w:rsid w:val="007F34C2"/>
    <w:rPr>
      <w:b/>
      <w:bCs/>
      <w:smallCaps/>
      <w:spacing w:val="5"/>
      <w:lang w:val="nl-NL"/>
    </w:rPr>
  </w:style>
  <w:style w:type="table" w:styleId="TableSubtle1">
    <w:name w:val="Table Subtle 1"/>
    <w:basedOn w:val="TableNormal"/>
    <w:rsid w:val="007F34C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7F34C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rsid w:val="007F34C2"/>
    <w:rPr>
      <w:sz w:val="16"/>
      <w:szCs w:val="16"/>
      <w:lang w:val="nl-NL"/>
    </w:rPr>
  </w:style>
  <w:style w:type="table" w:styleId="TableWeb1">
    <w:name w:val="Table Web 1"/>
    <w:basedOn w:val="TableNormal"/>
    <w:rsid w:val="007F34C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F34C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7F34C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7F34C2"/>
    <w:rPr>
      <w:b/>
      <w:bCs/>
      <w:lang w:val="nl-NL"/>
    </w:rPr>
  </w:style>
  <w:style w:type="paragraph" w:customStyle="1" w:styleId="Default">
    <w:name w:val="Default"/>
    <w:rsid w:val="006553DB"/>
    <w:pPr>
      <w:autoSpaceDE w:val="0"/>
      <w:autoSpaceDN w:val="0"/>
      <w:adjustRightInd w:val="0"/>
    </w:pPr>
    <w:rPr>
      <w:rFonts w:cs="Calibri"/>
      <w:color w:val="000000"/>
      <w:sz w:val="24"/>
      <w:lang w:val="nl-NL"/>
    </w:rPr>
  </w:style>
  <w:style w:type="paragraph" w:customStyle="1" w:styleId="Footertitlest">
    <w:name w:val="Footer_title_st"/>
    <w:basedOn w:val="footertext"/>
    <w:qFormat/>
    <w:rsid w:val="00033A99"/>
    <w:pPr>
      <w:framePr w:wrap="around" w:y="15241"/>
      <w:spacing w:line="190" w:lineRule="atLeast"/>
      <w:jc w:val="right"/>
    </w:pPr>
    <w:rPr>
      <w:sz w:val="14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C73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mailto:factuur@designacademy.nl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3.png"/><Relationship Id="rId4" Type="http://schemas.openxmlformats.org/officeDocument/2006/relationships/image" Target="file:///C:\Program%20Files\Vi4Office\Vi4Docs\Pay_off\ROC0011_Payoff_FCU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cbfdec-154b-4b8d-ad7c-eea52cd68b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19AAC5D4C0246A1C8643C60D16518" ma:contentTypeVersion="17" ma:contentTypeDescription="Create a new document." ma:contentTypeScope="" ma:versionID="2fc7dc243a6c2bf90422c2c2cea4d820">
  <xsd:schema xmlns:xsd="http://www.w3.org/2001/XMLSchema" xmlns:xs="http://www.w3.org/2001/XMLSchema" xmlns:p="http://schemas.microsoft.com/office/2006/metadata/properties" xmlns:ns3="34cbfdec-154b-4b8d-ad7c-eea52cd68bf3" xmlns:ns4="af8517ff-edc7-4b09-931f-73ed426e3baa" targetNamespace="http://schemas.microsoft.com/office/2006/metadata/properties" ma:root="true" ma:fieldsID="edd364a82b2bed5f25a503e63e80e358" ns3:_="" ns4:_="">
    <xsd:import namespace="34cbfdec-154b-4b8d-ad7c-eea52cd68bf3"/>
    <xsd:import namespace="af8517ff-edc7-4b09-931f-73ed426e3b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bfdec-154b-4b8d-ad7c-eea52cd68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517ff-edc7-4b09-931f-73ed426e3ba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9E21D-89AE-462D-8528-6E1BCE14CE0B}">
  <ds:schemaRefs>
    <ds:schemaRef ds:uri="http://schemas.microsoft.com/office/2006/metadata/properties"/>
    <ds:schemaRef ds:uri="http://purl.org/dc/terms/"/>
    <ds:schemaRef ds:uri="af8517ff-edc7-4b09-931f-73ed426e3baa"/>
    <ds:schemaRef ds:uri="http://schemas.microsoft.com/office/2006/documentManagement/types"/>
    <ds:schemaRef ds:uri="http://schemas.openxmlformats.org/package/2006/metadata/core-properties"/>
    <ds:schemaRef ds:uri="34cbfdec-154b-4b8d-ad7c-eea52cd68bf3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1A9A81-1581-4C46-95AC-6A7CB871D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F8ADAB-2C44-45FE-8129-2A18AD23B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bfdec-154b-4b8d-ad7c-eea52cd68bf3"/>
    <ds:schemaRef ds:uri="af8517ff-edc7-4b09-931f-73ed426e3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9C2126-73B3-4934-A3EA-D06BA3F5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Report.dotx</Template>
  <TotalTime>1</TotalTime>
  <Pages>7</Pages>
  <Words>1358</Words>
  <Characters>8619</Characters>
  <Application>Microsoft Office Word</Application>
  <DocSecurity>4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Openbare aanbesteding _x000d_
Telefonievoorzieningen</vt:lpstr>
      <vt:lpstr>Openbare aanbesteding _x000d_
Telefonievoorzieningen</vt:lpstr>
    </vt:vector>
  </TitlesOfParts>
  <Company>ROC Eindhoven</Company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aanbesteding _x000d_
Telefonievoorzieningen</dc:title>
  <dc:subject/>
  <dc:creator>C. Heijnen</dc:creator>
  <cp:keywords/>
  <cp:lastModifiedBy>Rolf Jansen</cp:lastModifiedBy>
  <cp:revision>2</cp:revision>
  <cp:lastPrinted>2022-09-07T09:53:00Z</cp:lastPrinted>
  <dcterms:created xsi:type="dcterms:W3CDTF">2024-02-14T08:02:00Z</dcterms:created>
  <dcterms:modified xsi:type="dcterms:W3CDTF">2024-02-14T08:02:00Z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Openbare aanbesteding _x000d_
Telefonievoorzieningen</vt:lpwstr>
  </property>
  <property fmtid="{D5CDD505-2E9C-101B-9397-08002B2CF9AE}" pid="3" name="Subtitle">
    <vt:lpwstr>2014-002-FRGE-EA-PVE-Telefonievoorzieningen_x000d_
Programma van Eisen en Wensen</vt:lpwstr>
  </property>
  <property fmtid="{D5CDD505-2E9C-101B-9397-08002B2CF9AE}" pid="4" name="Title_next">
    <vt:lpwstr>Openbare aanbesteding _x000b_Telefonievoorzieningen</vt:lpwstr>
  </property>
  <property fmtid="{D5CDD505-2E9C-101B-9397-08002B2CF9AE}" pid="5" name="Subtitle_next">
    <vt:lpwstr>2014-002-FRGE-EA-PVE-Telefonievoorzieningen Programma van Eisen en Wensen</vt:lpwstr>
  </property>
  <property fmtid="{D5CDD505-2E9C-101B-9397-08002B2CF9AE}" pid="6" name="title_footer">
    <vt:lpwstr>Openbare aanbesteding _x000d_
Printvoorziening</vt:lpwstr>
  </property>
  <property fmtid="{D5CDD505-2E9C-101B-9397-08002B2CF9AE}" pid="7" name="Date">
    <vt:lpwstr>30 januari 2013</vt:lpwstr>
  </property>
  <property fmtid="{D5CDD505-2E9C-101B-9397-08002B2CF9AE}" pid="8" name="lDate">
    <vt:lpwstr>Datum:</vt:lpwstr>
  </property>
  <property fmtid="{D5CDD505-2E9C-101B-9397-08002B2CF9AE}" pid="9" name="Version">
    <vt:lpwstr>0</vt:lpwstr>
  </property>
  <property fmtid="{D5CDD505-2E9C-101B-9397-08002B2CF9AE}" pid="10" name="lversion">
    <vt:lpwstr>Versie:</vt:lpwstr>
  </property>
  <property fmtid="{D5CDD505-2E9C-101B-9397-08002B2CF9AE}" pid="11" name="subversion">
    <vt:lpwstr>7</vt:lpwstr>
  </property>
  <property fmtid="{D5CDD505-2E9C-101B-9397-08002B2CF9AE}" pid="12" name="authors">
    <vt:lpwstr>Yolanda Gijsbers</vt:lpwstr>
  </property>
  <property fmtid="{D5CDD505-2E9C-101B-9397-08002B2CF9AE}" pid="13" name="lauthors">
    <vt:lpwstr>Auteur(s):</vt:lpwstr>
  </property>
  <property fmtid="{D5CDD505-2E9C-101B-9397-08002B2CF9AE}" pid="14" name="Status_next">
    <vt:lpwstr>Definitief</vt:lpwstr>
  </property>
  <property fmtid="{D5CDD505-2E9C-101B-9397-08002B2CF9AE}" pid="15" name="lstatus_next">
    <vt:lpwstr>Status:</vt:lpwstr>
  </property>
  <property fmtid="{D5CDD505-2E9C-101B-9397-08002B2CF9AE}" pid="16" name="Copyright_year">
    <vt:lpwstr>© 2014</vt:lpwstr>
  </property>
  <property fmtid="{D5CDD505-2E9C-101B-9397-08002B2CF9AE}" pid="17" name="Version_next">
    <vt:lpwstr>1</vt:lpwstr>
  </property>
  <property fmtid="{D5CDD505-2E9C-101B-9397-08002B2CF9AE}" pid="18" name="lversion_next">
    <vt:lpwstr>Versie:</vt:lpwstr>
  </property>
  <property fmtid="{D5CDD505-2E9C-101B-9397-08002B2CF9AE}" pid="19" name="subversion_next">
    <vt:lpwstr>0</vt:lpwstr>
  </property>
  <property fmtid="{D5CDD505-2E9C-101B-9397-08002B2CF9AE}" pid="20" name="Date_next">
    <vt:lpwstr>16 juli 2014</vt:lpwstr>
  </property>
  <property fmtid="{D5CDD505-2E9C-101B-9397-08002B2CF9AE}" pid="21" name="lDate_next">
    <vt:lpwstr>Datum:</vt:lpwstr>
  </property>
  <property fmtid="{D5CDD505-2E9C-101B-9397-08002B2CF9AE}" pid="22" name="authors_next">
    <vt:lpwstr>Ger Franssen</vt:lpwstr>
  </property>
  <property fmtid="{D5CDD505-2E9C-101B-9397-08002B2CF9AE}" pid="23" name="lauthors_next">
    <vt:lpwstr>Auteur(s):</vt:lpwstr>
  </property>
  <property fmtid="{D5CDD505-2E9C-101B-9397-08002B2CF9AE}" pid="24" name="lof">
    <vt:lpwstr>van</vt:lpwstr>
  </property>
  <property fmtid="{D5CDD505-2E9C-101B-9397-08002B2CF9AE}" pid="25" name="lPage_next">
    <vt:lpwstr>Pagina:</vt:lpwstr>
  </property>
  <property fmtid="{D5CDD505-2E9C-101B-9397-08002B2CF9AE}" pid="26" name="Version_table_version">
    <vt:lpwstr>Versie</vt:lpwstr>
  </property>
  <property fmtid="{D5CDD505-2E9C-101B-9397-08002B2CF9AE}" pid="27" name="Version_table_date">
    <vt:lpwstr>Datum</vt:lpwstr>
  </property>
  <property fmtid="{D5CDD505-2E9C-101B-9397-08002B2CF9AE}" pid="28" name="Version_table_desc">
    <vt:lpwstr>Omschrijving</vt:lpwstr>
  </property>
  <property fmtid="{D5CDD505-2E9C-101B-9397-08002B2CF9AE}" pid="29" name="Version_table_author">
    <vt:lpwstr>Door</vt:lpwstr>
  </property>
  <property fmtid="{D5CDD505-2E9C-101B-9397-08002B2CF9AE}" pid="30" name="ltoc">
    <vt:lpwstr>Inhoud</vt:lpwstr>
  </property>
  <property fmtid="{D5CDD505-2E9C-101B-9397-08002B2CF9AE}" pid="31" name="lof_next_1">
    <vt:lpwstr>van</vt:lpwstr>
  </property>
  <property fmtid="{D5CDD505-2E9C-101B-9397-08002B2CF9AE}" pid="32" name="lPage_next_1">
    <vt:lpwstr>Pagina:</vt:lpwstr>
  </property>
  <property fmtid="{D5CDD505-2E9C-101B-9397-08002B2CF9AE}" pid="33" name="numpages">
    <vt:lpwstr/>
  </property>
  <property fmtid="{D5CDD505-2E9C-101B-9397-08002B2CF9AE}" pid="34" name="toc">
    <vt:lpwstr>Yes</vt:lpwstr>
  </property>
  <property fmtid="{D5CDD505-2E9C-101B-9397-08002B2CF9AE}" pid="35" name="Title_next_real">
    <vt:lpwstr>Openbare aanbesteding _x000b_Telefonievoorzieningen</vt:lpwstr>
  </property>
  <property fmtid="{D5CDD505-2E9C-101B-9397-08002B2CF9AE}" pid="36" name="client_name">
    <vt:lpwstr>Summa College</vt:lpwstr>
  </property>
  <property fmtid="{D5CDD505-2E9C-101B-9397-08002B2CF9AE}" pid="37" name="print1">
    <vt:lpwstr>Blank;Blank</vt:lpwstr>
  </property>
  <property fmtid="{D5CDD505-2E9C-101B-9397-08002B2CF9AE}" pid="38" name="ReportChapoo">
    <vt:lpwstr/>
  </property>
  <property fmtid="{D5CDD505-2E9C-101B-9397-08002B2CF9AE}" pid="39" name="ReportTitle">
    <vt:lpwstr>Openbare aanbesteding _x000d_
Telefonievoorzieningen</vt:lpwstr>
  </property>
  <property fmtid="{D5CDD505-2E9C-101B-9397-08002B2CF9AE}" pid="40" name="ReportSubtitle">
    <vt:lpwstr>2014-002-FRGE-EA-PVE-Telefonievoorzieningen_x000d_
Programma van Eisen en Wensen</vt:lpwstr>
  </property>
  <property fmtid="{D5CDD505-2E9C-101B-9397-08002B2CF9AE}" pid="41" name="ReportTo">
    <vt:lpwstr/>
  </property>
  <property fmtid="{D5CDD505-2E9C-101B-9397-08002B2CF9AE}" pid="42" name="ReportDocument_language">
    <vt:lpwstr>Nederlands</vt:lpwstr>
  </property>
  <property fmtid="{D5CDD505-2E9C-101B-9397-08002B2CF9AE}" pid="43" name="ReportDate">
    <vt:lpwstr>16-7-2014</vt:lpwstr>
  </property>
  <property fmtid="{D5CDD505-2E9C-101B-9397-08002B2CF9AE}" pid="44" name="ReportStatus">
    <vt:lpwstr>Definitief</vt:lpwstr>
  </property>
  <property fmtid="{D5CDD505-2E9C-101B-9397-08002B2CF9AE}" pid="45" name="ReportVersion">
    <vt:lpwstr>1</vt:lpwstr>
  </property>
  <property fmtid="{D5CDD505-2E9C-101B-9397-08002B2CF9AE}" pid="46" name="ReportSubVersion">
    <vt:lpwstr>0</vt:lpwstr>
  </property>
  <property fmtid="{D5CDD505-2E9C-101B-9397-08002B2CF9AE}" pid="47" name="ReportDocument_name">
    <vt:lpwstr/>
  </property>
  <property fmtid="{D5CDD505-2E9C-101B-9397-08002B2CF9AE}" pid="48" name="ReportYear">
    <vt:lpwstr>2014</vt:lpwstr>
  </property>
  <property fmtid="{D5CDD505-2E9C-101B-9397-08002B2CF9AE}" pid="49" name="ReportClient_name">
    <vt:lpwstr>Summa College</vt:lpwstr>
  </property>
  <property fmtid="{D5CDD505-2E9C-101B-9397-08002B2CF9AE}" pid="50" name="ReportAuthor_name">
    <vt:lpwstr>Ger Franssen</vt:lpwstr>
  </property>
  <property fmtid="{D5CDD505-2E9C-101B-9397-08002B2CF9AE}" pid="51" name="ReportSchool">
    <vt:lpwstr>Financiën</vt:lpwstr>
  </property>
  <property fmtid="{D5CDD505-2E9C-101B-9397-08002B2CF9AE}" pid="52" name="Reportauthor">
    <vt:lpwstr>Ger Franssen</vt:lpwstr>
  </property>
  <property fmtid="{D5CDD505-2E9C-101B-9397-08002B2CF9AE}" pid="53" name="ReportControler_name">
    <vt:lpwstr/>
  </property>
  <property fmtid="{D5CDD505-2E9C-101B-9397-08002B2CF9AE}" pid="54" name="ReportControler">
    <vt:lpwstr>Geen</vt:lpwstr>
  </property>
  <property fmtid="{D5CDD505-2E9C-101B-9397-08002B2CF9AE}" pid="55" name="ReportPrint_logo">
    <vt:lpwstr>Yes</vt:lpwstr>
  </property>
  <property fmtid="{D5CDD505-2E9C-101B-9397-08002B2CF9AE}" pid="56" name="ReportStandard_document">
    <vt:lpwstr>No</vt:lpwstr>
  </property>
  <property fmtid="{D5CDD505-2E9C-101B-9397-08002B2CF9AE}" pid="57" name="ReportLayouttypes">
    <vt:lpwstr>0</vt:lpwstr>
  </property>
  <property fmtid="{D5CDD505-2E9C-101B-9397-08002B2CF9AE}" pid="58" name="doc_type">
    <vt:lpwstr>Report</vt:lpwstr>
  </property>
  <property fmtid="{D5CDD505-2E9C-101B-9397-08002B2CF9AE}" pid="59" name="doc_application">
    <vt:lpwstr>SOD</vt:lpwstr>
  </property>
  <property fmtid="{D5CDD505-2E9C-101B-9397-08002B2CF9AE}" pid="60" name="cldocument">
    <vt:lpwstr>1043</vt:lpwstr>
  </property>
  <property fmtid="{D5CDD505-2E9C-101B-9397-08002B2CF9AE}" pid="61" name="Status">
    <vt:lpwstr>1</vt:lpwstr>
  </property>
  <property fmtid="{D5CDD505-2E9C-101B-9397-08002B2CF9AE}" pid="62" name="ContentTypeId">
    <vt:lpwstr>0x01010056719AAC5D4C0246A1C8643C60D16518</vt:lpwstr>
  </property>
  <property fmtid="{D5CDD505-2E9C-101B-9397-08002B2CF9AE}" pid="63" name="MediaServiceImageTags">
    <vt:lpwstr/>
  </property>
</Properties>
</file>