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EC11" w14:textId="3FBEDC64" w:rsidR="00ED14AF" w:rsidRDefault="00FC5F00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F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  <w:r>
        <w:rPr>
          <w:sz w:val="28"/>
          <w:szCs w:val="32"/>
        </w:rPr>
        <w:t xml:space="preserve"> &amp; referentie eisen</w:t>
      </w:r>
    </w:p>
    <w:p w14:paraId="447741F8" w14:textId="77777777" w:rsidR="00FC5F00" w:rsidRPr="00FC5F00" w:rsidRDefault="00FC5F00" w:rsidP="00FC5F00">
      <w:pPr>
        <w:spacing w:after="0" w:line="240" w:lineRule="auto"/>
        <w:rPr>
          <w:rFonts w:cs="Arial"/>
          <w:iCs/>
        </w:rPr>
      </w:pPr>
      <w:r w:rsidRPr="00FC5F00">
        <w:rPr>
          <w:rFonts w:cs="Arial"/>
          <w:iCs/>
        </w:rPr>
        <w:t>Toelichting voor inschrijvers (mag u uiteraard deleten voordat u het definitief opmaakt en indient)</w:t>
      </w:r>
    </w:p>
    <w:p w14:paraId="2E2A9AB7" w14:textId="77777777" w:rsidR="00FC5F00" w:rsidRPr="00FC5F00" w:rsidRDefault="00FC5F00" w:rsidP="00FC5F00">
      <w:pPr>
        <w:spacing w:after="0" w:line="240" w:lineRule="auto"/>
        <w:rPr>
          <w:rFonts w:cs="Arial"/>
          <w:iCs/>
        </w:rPr>
      </w:pPr>
    </w:p>
    <w:p w14:paraId="337E2D3B" w14:textId="77777777" w:rsidR="00FC5F00" w:rsidRDefault="00FC5F00" w:rsidP="00FC5F00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 w:rsidRPr="00FC5F00">
        <w:rPr>
          <w:rFonts w:cs="Arial"/>
          <w:iCs/>
        </w:rPr>
        <w:t>U kunt één referentie opdracht hebben waarin álle kerncompetenties en referentie eisen tot uiting komen. Dan licht u dit zorgvuldig toe, zodat dit blijkt uit de omschrijving</w:t>
      </w:r>
      <w:r>
        <w:rPr>
          <w:rFonts w:cs="Arial"/>
          <w:i/>
        </w:rPr>
        <w:t>.</w:t>
      </w:r>
    </w:p>
    <w:p w14:paraId="72E52872" w14:textId="77777777" w:rsidR="00FC5F00" w:rsidRPr="00FC5F00" w:rsidRDefault="00FC5F00" w:rsidP="00FC5F00"/>
    <w:tbl>
      <w:tblPr>
        <w:tblStyle w:val="SCD-Tabel"/>
        <w:tblW w:w="8654" w:type="dxa"/>
        <w:tblLayout w:type="fixed"/>
        <w:tblLook w:val="0000" w:firstRow="0" w:lastRow="0" w:firstColumn="0" w:lastColumn="0" w:noHBand="0" w:noVBand="0"/>
      </w:tblPr>
      <w:tblGrid>
        <w:gridCol w:w="317"/>
        <w:gridCol w:w="3253"/>
        <w:gridCol w:w="5084"/>
      </w:tblGrid>
      <w:tr w:rsidR="00310839" w:rsidRPr="000E3238" w14:paraId="403E7AEC" w14:textId="77777777" w:rsidTr="00FC5F00">
        <w:trPr>
          <w:trHeight w:val="2118"/>
        </w:trPr>
        <w:tc>
          <w:tcPr>
            <w:tcW w:w="317" w:type="dxa"/>
            <w:vAlign w:val="top"/>
          </w:tcPr>
          <w:p w14:paraId="5FA01B7F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53" w:type="dxa"/>
            <w:vAlign w:val="top"/>
          </w:tcPr>
          <w:p w14:paraId="30A43C0B" w14:textId="77777777" w:rsidR="00310839" w:rsidRDefault="00310839" w:rsidP="00ED14AF">
            <w:r w:rsidRPr="00ED14AF">
              <w:t xml:space="preserve">Op welke competentie(s) is dit Standaardformulier van toepassing </w:t>
            </w:r>
          </w:p>
          <w:p w14:paraId="40188A56" w14:textId="77777777" w:rsidR="00FC5F00" w:rsidRDefault="00FC5F00" w:rsidP="00FC5F00"/>
          <w:p w14:paraId="1C4BB061" w14:textId="4BCBBAE6" w:rsidR="00FC5F00" w:rsidRPr="00FC5F00" w:rsidRDefault="00FC5F00" w:rsidP="00FC5F00">
            <w:r>
              <w:t xml:space="preserve">Zie ook hoofdstuk 3.5 van de leidraad voor een toelichting op deze gevraagde referenties. </w:t>
            </w:r>
          </w:p>
        </w:tc>
        <w:tc>
          <w:tcPr>
            <w:tcW w:w="5084" w:type="dxa"/>
            <w:vAlign w:val="top"/>
          </w:tcPr>
          <w:p w14:paraId="1EBA3987" w14:textId="26F5365C" w:rsidR="00310839" w:rsidRPr="00FC5F00" w:rsidRDefault="00FC5F00" w:rsidP="00ED14AF">
            <w:pPr>
              <w:pStyle w:val="Lijstalinea"/>
              <w:numPr>
                <w:ilvl w:val="0"/>
                <w:numId w:val="23"/>
              </w:numPr>
            </w:pPr>
            <w:r w:rsidRPr="00FC5F00">
              <w:t>Kennis</w:t>
            </w:r>
          </w:p>
          <w:p w14:paraId="693DC409" w14:textId="49F2A6F7" w:rsidR="00310839" w:rsidRPr="00FC5F00" w:rsidRDefault="00FC5F00" w:rsidP="00ED14AF">
            <w:pPr>
              <w:pStyle w:val="Lijstalinea"/>
              <w:numPr>
                <w:ilvl w:val="0"/>
                <w:numId w:val="23"/>
              </w:numPr>
            </w:pPr>
            <w:r w:rsidRPr="00FC5F00">
              <w:t xml:space="preserve">Kunde </w:t>
            </w:r>
          </w:p>
          <w:p w14:paraId="1F896A14" w14:textId="54AE70FA" w:rsidR="00FC5F00" w:rsidRDefault="00FC5F00" w:rsidP="00FC5F00">
            <w:pPr>
              <w:pStyle w:val="Lijstalinea"/>
              <w:numPr>
                <w:ilvl w:val="0"/>
                <w:numId w:val="23"/>
              </w:numPr>
            </w:pPr>
            <w:r w:rsidRPr="00FC5F00">
              <w:t xml:space="preserve">Ervaring </w:t>
            </w:r>
          </w:p>
          <w:p w14:paraId="541E574B" w14:textId="14AF8BED" w:rsidR="00FC5F00" w:rsidRDefault="00FC5F00" w:rsidP="00FC5F00"/>
          <w:p w14:paraId="08AE3A64" w14:textId="77777777" w:rsidR="00FC5F00" w:rsidRPr="00FC5F00" w:rsidRDefault="00FC5F00" w:rsidP="00FC5F00"/>
          <w:p w14:paraId="26204D34" w14:textId="69BE0607" w:rsidR="00310839" w:rsidRPr="00ED14AF" w:rsidRDefault="00310839" w:rsidP="00FC5F00">
            <w:pPr>
              <w:pStyle w:val="Lijstalinea"/>
              <w:ind w:left="1080"/>
            </w:pPr>
          </w:p>
        </w:tc>
      </w:tr>
      <w:tr w:rsidR="00310839" w:rsidRPr="000E3238" w14:paraId="3AC6F906" w14:textId="77777777" w:rsidTr="00FC5F00">
        <w:trPr>
          <w:trHeight w:val="1324"/>
        </w:trPr>
        <w:tc>
          <w:tcPr>
            <w:tcW w:w="317" w:type="dxa"/>
            <w:vMerge w:val="restart"/>
            <w:vAlign w:val="top"/>
          </w:tcPr>
          <w:p w14:paraId="37FE7EAC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53" w:type="dxa"/>
            <w:vAlign w:val="top"/>
          </w:tcPr>
          <w:p w14:paraId="394E60DB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84" w:type="dxa"/>
            <w:vAlign w:val="top"/>
          </w:tcPr>
          <w:p w14:paraId="0EE67945" w14:textId="77777777" w:rsidR="00310839" w:rsidRPr="000E3238" w:rsidRDefault="00310839" w:rsidP="00310839"/>
        </w:tc>
      </w:tr>
      <w:tr w:rsidR="00310839" w:rsidRPr="000E3238" w14:paraId="2BD86AD2" w14:textId="77777777" w:rsidTr="00FC5F00">
        <w:trPr>
          <w:trHeight w:val="291"/>
        </w:trPr>
        <w:tc>
          <w:tcPr>
            <w:tcW w:w="317" w:type="dxa"/>
            <w:vMerge/>
            <w:vAlign w:val="top"/>
          </w:tcPr>
          <w:p w14:paraId="7E4C346A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4C83D386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84" w:type="dxa"/>
            <w:vAlign w:val="top"/>
          </w:tcPr>
          <w:p w14:paraId="78568FD2" w14:textId="77777777" w:rsidR="00310839" w:rsidRPr="000E3238" w:rsidRDefault="00310839" w:rsidP="00310839"/>
        </w:tc>
      </w:tr>
      <w:tr w:rsidR="00310839" w:rsidRPr="000E3238" w14:paraId="48F4D0A6" w14:textId="77777777" w:rsidTr="00FC5F00">
        <w:trPr>
          <w:trHeight w:val="375"/>
        </w:trPr>
        <w:tc>
          <w:tcPr>
            <w:tcW w:w="317" w:type="dxa"/>
            <w:vMerge/>
            <w:vAlign w:val="top"/>
          </w:tcPr>
          <w:p w14:paraId="2886B3C3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52AAFF87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84" w:type="dxa"/>
            <w:vAlign w:val="top"/>
          </w:tcPr>
          <w:p w14:paraId="0519C705" w14:textId="77777777" w:rsidR="00310839" w:rsidRPr="000E3238" w:rsidRDefault="00310839" w:rsidP="00310839"/>
        </w:tc>
      </w:tr>
      <w:tr w:rsidR="00310839" w:rsidRPr="000E3238" w14:paraId="7787B412" w14:textId="77777777" w:rsidTr="00FC5F00">
        <w:trPr>
          <w:trHeight w:val="418"/>
        </w:trPr>
        <w:tc>
          <w:tcPr>
            <w:tcW w:w="317" w:type="dxa"/>
            <w:vMerge w:val="restart"/>
            <w:vAlign w:val="top"/>
          </w:tcPr>
          <w:p w14:paraId="72F5553B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53" w:type="dxa"/>
            <w:vAlign w:val="top"/>
          </w:tcPr>
          <w:p w14:paraId="48D3ABF9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84" w:type="dxa"/>
            <w:vAlign w:val="top"/>
          </w:tcPr>
          <w:p w14:paraId="7B794CE4" w14:textId="77777777" w:rsidR="00310839" w:rsidRPr="000E3238" w:rsidRDefault="00310839" w:rsidP="00310839"/>
        </w:tc>
      </w:tr>
      <w:tr w:rsidR="00310839" w:rsidRPr="000E3238" w14:paraId="642C362B" w14:textId="77777777" w:rsidTr="00FC5F00">
        <w:trPr>
          <w:trHeight w:val="360"/>
        </w:trPr>
        <w:tc>
          <w:tcPr>
            <w:tcW w:w="317" w:type="dxa"/>
            <w:vMerge/>
            <w:vAlign w:val="top"/>
          </w:tcPr>
          <w:p w14:paraId="2C141073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18C7D3A3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84" w:type="dxa"/>
            <w:vAlign w:val="top"/>
          </w:tcPr>
          <w:p w14:paraId="450ECF1C" w14:textId="77777777" w:rsidR="00310839" w:rsidRPr="000E3238" w:rsidRDefault="00310839" w:rsidP="00310839"/>
        </w:tc>
      </w:tr>
      <w:tr w:rsidR="00310839" w:rsidRPr="000E3238" w14:paraId="518AAF9B" w14:textId="77777777" w:rsidTr="00FC5F00">
        <w:trPr>
          <w:trHeight w:val="379"/>
        </w:trPr>
        <w:tc>
          <w:tcPr>
            <w:tcW w:w="317" w:type="dxa"/>
            <w:vMerge/>
            <w:vAlign w:val="top"/>
          </w:tcPr>
          <w:p w14:paraId="0F26F707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64DF6E21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84" w:type="dxa"/>
            <w:vAlign w:val="top"/>
          </w:tcPr>
          <w:p w14:paraId="6A90D6BB" w14:textId="77777777" w:rsidR="00310839" w:rsidRPr="000E3238" w:rsidRDefault="00310839" w:rsidP="00310839"/>
        </w:tc>
      </w:tr>
      <w:tr w:rsidR="00310839" w:rsidRPr="000E3238" w14:paraId="4D42012B" w14:textId="77777777" w:rsidTr="00FC5F00">
        <w:trPr>
          <w:trHeight w:val="384"/>
        </w:trPr>
        <w:tc>
          <w:tcPr>
            <w:tcW w:w="317" w:type="dxa"/>
            <w:vMerge/>
            <w:vAlign w:val="top"/>
          </w:tcPr>
          <w:p w14:paraId="507FA7D2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4C560D50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84" w:type="dxa"/>
            <w:vAlign w:val="top"/>
          </w:tcPr>
          <w:p w14:paraId="1C4990BA" w14:textId="77777777" w:rsidR="00310839" w:rsidRPr="000E3238" w:rsidRDefault="00310839" w:rsidP="00310839"/>
        </w:tc>
      </w:tr>
      <w:tr w:rsidR="00310839" w:rsidRPr="000E3238" w14:paraId="258D91C7" w14:textId="77777777" w:rsidTr="00FC5F00">
        <w:trPr>
          <w:trHeight w:val="427"/>
        </w:trPr>
        <w:tc>
          <w:tcPr>
            <w:tcW w:w="317" w:type="dxa"/>
            <w:vAlign w:val="top"/>
          </w:tcPr>
          <w:p w14:paraId="7833A10A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53" w:type="dxa"/>
            <w:vAlign w:val="top"/>
          </w:tcPr>
          <w:p w14:paraId="6FB5F557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84" w:type="dxa"/>
            <w:vAlign w:val="top"/>
          </w:tcPr>
          <w:p w14:paraId="3291FC6C" w14:textId="77777777" w:rsidR="00310839" w:rsidRPr="000E3238" w:rsidRDefault="00310839" w:rsidP="00310839"/>
        </w:tc>
      </w:tr>
      <w:tr w:rsidR="00310839" w:rsidRPr="000E3238" w14:paraId="79CB30AC" w14:textId="77777777" w:rsidTr="00FC5F00">
        <w:trPr>
          <w:trHeight w:val="3164"/>
        </w:trPr>
        <w:tc>
          <w:tcPr>
            <w:tcW w:w="317" w:type="dxa"/>
            <w:vAlign w:val="top"/>
          </w:tcPr>
          <w:p w14:paraId="4F14004E" w14:textId="77777777" w:rsidR="00310839" w:rsidRPr="000E3238" w:rsidRDefault="00310839" w:rsidP="00310839">
            <w:r>
              <w:lastRenderedPageBreak/>
              <w:t>5</w:t>
            </w:r>
          </w:p>
        </w:tc>
        <w:tc>
          <w:tcPr>
            <w:tcW w:w="3253" w:type="dxa"/>
            <w:vAlign w:val="top"/>
          </w:tcPr>
          <w:p w14:paraId="4D5C8C59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72810E44" w14:textId="77777777" w:rsidR="00310839" w:rsidRPr="000E3238" w:rsidRDefault="00310839" w:rsidP="00310839">
            <w:pPr>
              <w:rPr>
                <w:bCs/>
              </w:rPr>
            </w:pPr>
          </w:p>
          <w:p w14:paraId="5C0D4209" w14:textId="77777777" w:rsidR="00310839" w:rsidRPr="000E3238" w:rsidRDefault="00310839" w:rsidP="00310839">
            <w:pPr>
              <w:rPr>
                <w:bCs/>
              </w:rPr>
            </w:pPr>
          </w:p>
          <w:p w14:paraId="03AB2C83" w14:textId="77777777" w:rsidR="00310839" w:rsidRPr="000E3238" w:rsidRDefault="00310839" w:rsidP="00310839">
            <w:pPr>
              <w:rPr>
                <w:bCs/>
              </w:rPr>
            </w:pPr>
          </w:p>
          <w:p w14:paraId="58D75DE1" w14:textId="77777777" w:rsidR="00310839" w:rsidRPr="000E3238" w:rsidRDefault="00310839" w:rsidP="00310839">
            <w:pPr>
              <w:rPr>
                <w:bCs/>
              </w:rPr>
            </w:pPr>
          </w:p>
          <w:p w14:paraId="593954BB" w14:textId="77777777" w:rsidR="00310839" w:rsidRPr="000E3238" w:rsidRDefault="00310839" w:rsidP="00310839">
            <w:pPr>
              <w:rPr>
                <w:bCs/>
              </w:rPr>
            </w:pPr>
          </w:p>
          <w:p w14:paraId="07747B87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84" w:type="dxa"/>
            <w:vAlign w:val="top"/>
          </w:tcPr>
          <w:p w14:paraId="1AB3AB9C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28F1C060" w14:textId="420021A6" w:rsidR="00310839" w:rsidRPr="00FC5F00" w:rsidRDefault="00310839" w:rsidP="00FC5F00">
      <w:pPr>
        <w:spacing w:after="0"/>
        <w:rPr>
          <w:rFonts w:eastAsia="Calibri"/>
          <w:b/>
          <w:i/>
          <w:highlight w:val="yellow"/>
        </w:rPr>
      </w:pPr>
    </w:p>
    <w:sectPr w:rsidR="00310839" w:rsidRPr="00FC5F00" w:rsidSect="00460FD6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EEE02" w14:textId="77777777" w:rsidR="00460FD6" w:rsidRDefault="00460FD6" w:rsidP="00987C12">
      <w:r>
        <w:separator/>
      </w:r>
    </w:p>
    <w:p w14:paraId="36ED8976" w14:textId="77777777" w:rsidR="00460FD6" w:rsidRDefault="00460FD6" w:rsidP="00987C12"/>
    <w:p w14:paraId="51BF3953" w14:textId="77777777" w:rsidR="00460FD6" w:rsidRDefault="00460FD6" w:rsidP="00987C12"/>
    <w:p w14:paraId="30070D9B" w14:textId="77777777" w:rsidR="00460FD6" w:rsidRDefault="00460FD6" w:rsidP="00987C12"/>
  </w:endnote>
  <w:endnote w:type="continuationSeparator" w:id="0">
    <w:p w14:paraId="6AB8F0FB" w14:textId="77777777" w:rsidR="00460FD6" w:rsidRDefault="00460FD6" w:rsidP="00987C12">
      <w:r>
        <w:continuationSeparator/>
      </w:r>
    </w:p>
    <w:p w14:paraId="5401BE1A" w14:textId="77777777" w:rsidR="00460FD6" w:rsidRDefault="00460FD6" w:rsidP="00987C12"/>
    <w:p w14:paraId="61E6BB04" w14:textId="77777777" w:rsidR="00460FD6" w:rsidRDefault="00460FD6" w:rsidP="00987C12"/>
    <w:p w14:paraId="6BA184E8" w14:textId="77777777" w:rsidR="00460FD6" w:rsidRDefault="00460FD6" w:rsidP="00987C12"/>
  </w:endnote>
  <w:endnote w:type="continuationNotice" w:id="1">
    <w:p w14:paraId="4D24323F" w14:textId="77777777" w:rsidR="00460FD6" w:rsidRDefault="00460F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78FBF70B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416C82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BA39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3FFFBDF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0E6E415A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4C11802" wp14:editId="3EC2DCFE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6CDDB09" w14:textId="3AEC76EF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FC5F00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258AABC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A40F9" w14:textId="77777777" w:rsidR="00460FD6" w:rsidRDefault="00460FD6" w:rsidP="00987C12">
      <w:r>
        <w:separator/>
      </w:r>
    </w:p>
    <w:p w14:paraId="451B5C49" w14:textId="77777777" w:rsidR="00460FD6" w:rsidRDefault="00460FD6" w:rsidP="00987C12"/>
    <w:p w14:paraId="45B02F77" w14:textId="77777777" w:rsidR="00460FD6" w:rsidRDefault="00460FD6" w:rsidP="00987C12"/>
    <w:p w14:paraId="1319C4FF" w14:textId="77777777" w:rsidR="00460FD6" w:rsidRDefault="00460FD6" w:rsidP="00987C12"/>
  </w:footnote>
  <w:footnote w:type="continuationSeparator" w:id="0">
    <w:p w14:paraId="4B7D58BE" w14:textId="77777777" w:rsidR="00460FD6" w:rsidRDefault="00460FD6" w:rsidP="00987C12">
      <w:r>
        <w:continuationSeparator/>
      </w:r>
    </w:p>
    <w:p w14:paraId="22C24DDD" w14:textId="77777777" w:rsidR="00460FD6" w:rsidRDefault="00460FD6" w:rsidP="00987C12"/>
    <w:p w14:paraId="1331CCC9" w14:textId="77777777" w:rsidR="00460FD6" w:rsidRDefault="00460FD6" w:rsidP="00987C12"/>
    <w:p w14:paraId="788A0904" w14:textId="77777777" w:rsidR="00460FD6" w:rsidRDefault="00460FD6" w:rsidP="00987C12"/>
  </w:footnote>
  <w:footnote w:type="continuationNotice" w:id="1">
    <w:p w14:paraId="3853FEE2" w14:textId="77777777" w:rsidR="00460FD6" w:rsidRDefault="00460F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EE530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51A126F5" wp14:editId="2E60704D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85258">
    <w:abstractNumId w:val="0"/>
  </w:num>
  <w:num w:numId="2" w16cid:durableId="452094750">
    <w:abstractNumId w:val="1"/>
  </w:num>
  <w:num w:numId="3" w16cid:durableId="1953055129">
    <w:abstractNumId w:val="2"/>
  </w:num>
  <w:num w:numId="4" w16cid:durableId="340856246">
    <w:abstractNumId w:val="3"/>
  </w:num>
  <w:num w:numId="5" w16cid:durableId="348413885">
    <w:abstractNumId w:val="8"/>
  </w:num>
  <w:num w:numId="6" w16cid:durableId="252248711">
    <w:abstractNumId w:val="4"/>
  </w:num>
  <w:num w:numId="7" w16cid:durableId="1083994413">
    <w:abstractNumId w:val="5"/>
  </w:num>
  <w:num w:numId="8" w16cid:durableId="181286143">
    <w:abstractNumId w:val="6"/>
  </w:num>
  <w:num w:numId="9" w16cid:durableId="1574393555">
    <w:abstractNumId w:val="7"/>
  </w:num>
  <w:num w:numId="10" w16cid:durableId="846561226">
    <w:abstractNumId w:val="9"/>
  </w:num>
  <w:num w:numId="11" w16cid:durableId="370688434">
    <w:abstractNumId w:val="16"/>
  </w:num>
  <w:num w:numId="12" w16cid:durableId="2099131758">
    <w:abstractNumId w:val="19"/>
  </w:num>
  <w:num w:numId="13" w16cid:durableId="908541368">
    <w:abstractNumId w:val="22"/>
  </w:num>
  <w:num w:numId="14" w16cid:durableId="1773091195">
    <w:abstractNumId w:val="21"/>
  </w:num>
  <w:num w:numId="15" w16cid:durableId="648048662">
    <w:abstractNumId w:val="17"/>
  </w:num>
  <w:num w:numId="16" w16cid:durableId="1353529547">
    <w:abstractNumId w:val="15"/>
  </w:num>
  <w:num w:numId="17" w16cid:durableId="171072109">
    <w:abstractNumId w:val="13"/>
  </w:num>
  <w:num w:numId="18" w16cid:durableId="1746145225">
    <w:abstractNumId w:val="20"/>
  </w:num>
  <w:num w:numId="19" w16cid:durableId="1156217168">
    <w:abstractNumId w:val="12"/>
  </w:num>
  <w:num w:numId="20" w16cid:durableId="1137795759">
    <w:abstractNumId w:val="11"/>
  </w:num>
  <w:num w:numId="21" w16cid:durableId="1450196665">
    <w:abstractNumId w:val="18"/>
  </w:num>
  <w:num w:numId="22" w16cid:durableId="1535195890">
    <w:abstractNumId w:val="14"/>
  </w:num>
  <w:num w:numId="23" w16cid:durableId="7416085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00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0FD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C5F00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EAA04"/>
  <w15:chartTrackingRefBased/>
  <w15:docId w15:val="{1170822A-D7B7-4711-9297-F41CFBF8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5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Ynte Bakhuizen</dc:creator>
  <cp:keywords/>
  <dc:description/>
  <cp:lastModifiedBy>Ynte Bakhuizen</cp:lastModifiedBy>
  <cp:revision>1</cp:revision>
  <cp:lastPrinted>2020-09-04T16:56:00Z</cp:lastPrinted>
  <dcterms:created xsi:type="dcterms:W3CDTF">2024-01-18T12:33:00Z</dcterms:created>
  <dcterms:modified xsi:type="dcterms:W3CDTF">2024-01-18T12:40:00Z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