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715A" w14:textId="77777777" w:rsidR="00A977E5" w:rsidRDefault="00A977E5" w:rsidP="00A977E5">
      <w:pPr>
        <w:pStyle w:val="Titel"/>
      </w:pPr>
    </w:p>
    <w:p w14:paraId="4D9D6675" w14:textId="77777777" w:rsidR="00A977E5" w:rsidRPr="00F26A3B" w:rsidRDefault="00A977E5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2"/>
          <w:szCs w:val="32"/>
        </w:rPr>
      </w:pPr>
    </w:p>
    <w:p w14:paraId="75186C9E" w14:textId="0C11B47F" w:rsidR="00A977E5" w:rsidRDefault="00A977E5" w:rsidP="6173EDC7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bCs/>
          <w:kern w:val="28"/>
          <w:sz w:val="32"/>
          <w:szCs w:val="32"/>
        </w:rPr>
      </w:pPr>
      <w:bookmarkStart w:id="0" w:name="_Hlk72133822"/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Bijlage </w:t>
      </w:r>
      <w:r w:rsidR="002A592A">
        <w:rPr>
          <w:rFonts w:eastAsia="Times New Roman"/>
          <w:b/>
          <w:bCs/>
          <w:kern w:val="28"/>
          <w:sz w:val="32"/>
          <w:szCs w:val="32"/>
        </w:rPr>
        <w:t>6</w:t>
      </w:r>
      <w:r w:rsidRPr="6173EDC7">
        <w:rPr>
          <w:rFonts w:eastAsia="Times New Roman"/>
          <w:b/>
          <w:bCs/>
          <w:kern w:val="28"/>
          <w:sz w:val="32"/>
          <w:szCs w:val="32"/>
        </w:rPr>
        <w:t xml:space="preserve"> – </w:t>
      </w:r>
      <w:r w:rsidR="00A25651">
        <w:rPr>
          <w:rFonts w:eastAsia="Times New Roman"/>
          <w:b/>
          <w:bCs/>
          <w:kern w:val="28"/>
          <w:sz w:val="32"/>
          <w:szCs w:val="32"/>
        </w:rPr>
        <w:t>Verklaring i.v.m. sancties tegen Rusland</w:t>
      </w:r>
    </w:p>
    <w:p w14:paraId="0460A502" w14:textId="0AA6E225" w:rsidR="001E7056" w:rsidRPr="000B19E5" w:rsidRDefault="001E7056" w:rsidP="00A977E5">
      <w:pPr>
        <w:pBdr>
          <w:top w:val="single" w:sz="36" w:space="1" w:color="00387D"/>
          <w:bottom w:val="single" w:sz="36" w:space="1" w:color="00387D"/>
        </w:pBdr>
        <w:spacing w:line="280" w:lineRule="atLeast"/>
        <w:jc w:val="center"/>
        <w:rPr>
          <w:rFonts w:eastAsia="Times New Roman"/>
          <w:b/>
          <w:kern w:val="28"/>
          <w:sz w:val="36"/>
          <w:szCs w:val="36"/>
        </w:rPr>
      </w:pPr>
    </w:p>
    <w:bookmarkEnd w:id="0"/>
    <w:p w14:paraId="6E73F6A5" w14:textId="77777777" w:rsidR="00A977E5" w:rsidRDefault="00A977E5" w:rsidP="00A977E5">
      <w:pPr>
        <w:spacing w:line="280" w:lineRule="atLeast"/>
        <w:rPr>
          <w:rFonts w:eastAsia="Times New Roman"/>
          <w:kern w:val="28"/>
        </w:rPr>
      </w:pPr>
    </w:p>
    <w:p w14:paraId="39101C2B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47BE37E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1083AE2A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41B5C47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123EC32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31F0C5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0F6E068C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B3C3B69" w14:textId="77777777" w:rsidR="00A25651" w:rsidRDefault="00A25651" w:rsidP="00A977E5">
      <w:pPr>
        <w:spacing w:line="280" w:lineRule="atLeast"/>
        <w:rPr>
          <w:rFonts w:eastAsia="Times New Roman"/>
          <w:kern w:val="28"/>
        </w:rPr>
      </w:pPr>
    </w:p>
    <w:p w14:paraId="409A9415" w14:textId="77777777" w:rsidR="00A25651" w:rsidRPr="00F26A3B" w:rsidRDefault="00A25651" w:rsidP="00A977E5">
      <w:pPr>
        <w:spacing w:line="280" w:lineRule="atLeast"/>
        <w:rPr>
          <w:rFonts w:eastAsia="Times New Roman"/>
          <w:kern w:val="28"/>
        </w:rPr>
      </w:pPr>
    </w:p>
    <w:p w14:paraId="69F2AE58" w14:textId="0551B00D" w:rsidR="00A977E5" w:rsidRPr="00216D1D" w:rsidRDefault="00E47F77" w:rsidP="00E47F77">
      <w:pPr>
        <w:spacing w:after="0" w:line="240" w:lineRule="auto"/>
        <w:rPr>
          <w:sz w:val="24"/>
        </w:rPr>
      </w:pPr>
      <w:r>
        <w:rPr>
          <w:sz w:val="24"/>
        </w:rPr>
        <w:br w:type="page"/>
      </w:r>
    </w:p>
    <w:p w14:paraId="7AFB9257" w14:textId="77777777" w:rsidR="00A977E5" w:rsidRDefault="00A977E5" w:rsidP="00A977E5">
      <w:pPr>
        <w:rPr>
          <w:i/>
        </w:rPr>
      </w:pPr>
    </w:p>
    <w:p w14:paraId="5BCD9E1C" w14:textId="7A63915B" w:rsidR="00ED071D" w:rsidRDefault="00ED071D" w:rsidP="00E47F77">
      <w:pPr>
        <w:pStyle w:val="Kop1"/>
        <w:numPr>
          <w:ilvl w:val="0"/>
          <w:numId w:val="0"/>
        </w:numPr>
        <w:ind w:left="680"/>
      </w:pPr>
      <w:bookmarkStart w:id="1" w:name="_Toc123638557"/>
      <w:r>
        <w:t>Verklaring</w:t>
      </w:r>
      <w:bookmarkEnd w:id="1"/>
      <w:r w:rsidR="00E47F77">
        <w:t xml:space="preserve"> i.v.m. sancties tegen Rusland</w:t>
      </w:r>
    </w:p>
    <w:p w14:paraId="1DF2E389" w14:textId="2AB0A22E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Verklaring te ondertekenen door degene(n) die bevoegd </w:t>
      </w:r>
      <w:r w:rsidR="00DF161A">
        <w:rPr>
          <w:rFonts w:ascii="RijksoverheidSansHeading" w:hAnsi="RijksoverheidSansHeading" w:cs="Arial"/>
          <w:i/>
          <w:sz w:val="19"/>
          <w:szCs w:val="19"/>
        </w:rPr>
        <w:t>is (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zijn</w:t>
      </w:r>
      <w:r w:rsidR="00DF161A">
        <w:rPr>
          <w:rFonts w:ascii="RijksoverheidSansHeading" w:hAnsi="RijksoverheidSansHeading" w:cs="Arial"/>
          <w:i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de onderneming te vertegenwoordigen in deze aanbesteding. Indien deze bevoegdheid volgens de statuten alleen in gezamenlijkheid kan worden uitgeoefend, moet ieder van de tekenbevoegde bestuurders deze verklaring medeondertekenen. </w:t>
      </w:r>
    </w:p>
    <w:p w14:paraId="0A0FC056" w14:textId="3C55B5BA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="00D52F7C">
        <w:rPr>
          <w:rFonts w:ascii="RijksoverheidSansHeading" w:hAnsi="RijksoverheidSansHeading" w:cs="Arial"/>
          <w:sz w:val="19"/>
          <w:szCs w:val="19"/>
        </w:rPr>
        <w:t>verklaar</w:t>
      </w:r>
      <w:r w:rsidR="00D52F7C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 er geen sprake is van Russische betrokkenheid bij de uitvoering van deze overeenkomst die de drempels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van artikel 5 duodecies van EU Verordening (EU) 833/2014 van 31 juli 2014 betreffende beperkende maatregelen naar aanleiding van de acties van Rusland die de situatie in Oekraïne destabiliseren, zoals gewijzigd bij Verordening 2022/578 van 8 april 2022</w:t>
      </w:r>
      <w:r w:rsidR="000C0AB1">
        <w:rPr>
          <w:rFonts w:ascii="RijksoverheidSansHeading" w:hAnsi="RijksoverheidSansHeading" w:cs="Arial"/>
          <w:color w:val="343434"/>
          <w:sz w:val="19"/>
          <w:szCs w:val="19"/>
        </w:rPr>
        <w:t>.</w:t>
      </w:r>
    </w:p>
    <w:p w14:paraId="1952543F" w14:textId="28FB5DA5" w:rsidR="00A11EE0" w:rsidRPr="00926919" w:rsidRDefault="00A11EE0" w:rsidP="00A11EE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Ik </w:t>
      </w:r>
      <w:r w:rsidR="00714E13">
        <w:rPr>
          <w:rFonts w:ascii="RijksoverheidSansHeading" w:hAnsi="RijksoverheidSansHeading" w:cs="Arial"/>
          <w:sz w:val="19"/>
          <w:szCs w:val="19"/>
        </w:rPr>
        <w:t>verklaar</w:t>
      </w:r>
      <w:r w:rsidR="00D52F7C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dat:</w:t>
      </w:r>
    </w:p>
    <w:p w14:paraId="0676C6CA" w14:textId="4772ADD8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(rechts)personen (natuurlijke personen, bedrijven, entiteiten of organen) niet gevestigd zijn in Rusland;</w:t>
      </w:r>
    </w:p>
    <w:p w14:paraId="15B4D4F4" w14:textId="543AA0D5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555A5680" w14:textId="0EDE272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noch </w:t>
      </w:r>
      <w:r w:rsidR="00D52F7C">
        <w:rPr>
          <w:rFonts w:ascii="RijksoverheidSansHeading" w:hAnsi="RijksoverheidSansHeading" w:cs="Arial"/>
          <w:color w:val="343434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, noch de onderneming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is, die handelt in belang van of op aanwijzing van een Russische partij, zoals bedoeld onder a) en b);</w:t>
      </w:r>
    </w:p>
    <w:p w14:paraId="05B55FBE" w14:textId="6AB3B2B0" w:rsidR="00A11EE0" w:rsidRPr="00926919" w:rsidRDefault="00A11EE0" w:rsidP="00A11EE0">
      <w:pPr>
        <w:pStyle w:val="Normaalweb"/>
        <w:numPr>
          <w:ilvl w:val="0"/>
          <w:numId w:val="19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</w:t>
      </w:r>
      <w:r w:rsidR="00F16158">
        <w:rPr>
          <w:rFonts w:ascii="RijksoverheidSansHeading" w:hAnsi="RijksoverheidSansHeading" w:cs="Arial"/>
          <w:color w:val="343434"/>
          <w:sz w:val="19"/>
          <w:szCs w:val="19"/>
        </w:rPr>
        <w:t>van wie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capaciteit wordt ingeroepen door de </w:t>
      </w:r>
      <w:r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="00D52F7C">
        <w:rPr>
          <w:rFonts w:ascii="RijksoverheidSansHeading" w:hAnsi="RijksoverheidSansHeading" w:cs="Arial"/>
          <w:sz w:val="19"/>
          <w:szCs w:val="19"/>
        </w:rPr>
        <w:t>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vertegenwoordig(en)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als onder a) t/m c) zich voordoet.</w:t>
      </w:r>
    </w:p>
    <w:p w14:paraId="289F273D" w14:textId="08BA8E22" w:rsidR="004557D0" w:rsidRPr="00926919" w:rsidRDefault="004557D0" w:rsidP="004557D0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</w:t>
      </w:r>
      <w:r w:rsidR="00222DE2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slotte </w:t>
      </w:r>
      <w:r>
        <w:rPr>
          <w:rFonts w:ascii="RijksoverheidSansHeading" w:hAnsi="RijksoverheidSansHeading" w:cs="Arial"/>
          <w:sz w:val="19"/>
          <w:szCs w:val="19"/>
        </w:rPr>
        <w:t>verklaar ik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formeel dat deze informatie accuraat en naar waarheid is verstrekt</w:t>
      </w:r>
      <w:r>
        <w:rPr>
          <w:rFonts w:ascii="RijksoverheidSansHeading" w:hAnsi="RijksoverheidSansHeading" w:cs="Arial"/>
          <w:sz w:val="19"/>
          <w:szCs w:val="19"/>
        </w:rPr>
        <w:t>.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1F529C42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90F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0CAD8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4351C6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1570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3C90F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776ACDF9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F1C9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9FB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D10195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CC6E3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F0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4939E7A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53DF5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8C40FFE" w14:textId="77777777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0F018FAD" w14:textId="37E935DC" w:rsidR="00B23D84" w:rsidRPr="00816C76" w:rsidRDefault="00B23D84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995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E33974C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0BE72544" w14:textId="176E4E55" w:rsidR="00A11EE0" w:rsidRPr="00926919" w:rsidRDefault="00A11EE0" w:rsidP="00A11EE0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>(</w:t>
      </w:r>
      <w:r w:rsidRPr="008737A1">
        <w:rPr>
          <w:rFonts w:ascii="RijksoverheidSansHeading" w:hAnsi="RijksoverheidSansHeading" w:cs="Arial"/>
          <w:iCs/>
          <w:sz w:val="19"/>
          <w:szCs w:val="19"/>
        </w:rPr>
        <w:t>Invullen indien van toepassing; zie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 uitleg</w:t>
      </w:r>
      <w:r w:rsidR="001E5314">
        <w:rPr>
          <w:rFonts w:ascii="RijksoverheidSansHeading" w:hAnsi="RijksoverheidSansHeading" w:cs="Arial"/>
          <w:i/>
          <w:sz w:val="19"/>
          <w:szCs w:val="19"/>
        </w:rPr>
        <w:t xml:space="preserve"> indien meerdere natuurlijke personen de inschrijving vertegenwoordigen</w:t>
      </w:r>
      <w:r w:rsidRPr="00926919">
        <w:rPr>
          <w:rFonts w:ascii="RijksoverheidSansHeading" w:hAnsi="RijksoverheidSansHeading" w:cs="Arial"/>
          <w:i/>
          <w:sz w:val="19"/>
          <w:szCs w:val="19"/>
        </w:rPr>
        <w:t>)</w:t>
      </w:r>
    </w:p>
    <w:p w14:paraId="71268199" w14:textId="77777777" w:rsidR="00A11EE0" w:rsidRDefault="00A11EE0" w:rsidP="00A11EE0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A11EE0" w:rsidRPr="00816C76" w14:paraId="3F1FA4EB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B6A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15A1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5F88FE31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6A2" w14:textId="77777777" w:rsidR="00A11EE0" w:rsidRPr="00816C76" w:rsidRDefault="00A11EE0" w:rsidP="002B68AD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77D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1218738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9982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E5CC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1249499F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D4D74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13A60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A11EE0" w:rsidRPr="00816C76" w14:paraId="33942CA6" w14:textId="77777777" w:rsidTr="002B68AD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FFE03" w14:textId="6261C50F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217EF5A3" w14:textId="77777777" w:rsidR="00A11EE0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D4072C8" w14:textId="00218885" w:rsidR="00E47F77" w:rsidRPr="00816C76" w:rsidRDefault="00E47F77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5D9E" w14:textId="77777777" w:rsidR="00A11EE0" w:rsidRPr="00816C76" w:rsidRDefault="00A11EE0" w:rsidP="002B68AD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6BDEE346" w14:textId="0FBE98A6" w:rsidR="00B97A1E" w:rsidRPr="00C27FEF" w:rsidRDefault="00B97A1E" w:rsidP="00A11EE0">
      <w:pPr>
        <w:pStyle w:val="Geenafstand"/>
      </w:pPr>
    </w:p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40D5D" w14:textId="77777777" w:rsidR="001B532B" w:rsidRDefault="001B532B" w:rsidP="00C27FEF">
      <w:pPr>
        <w:spacing w:line="240" w:lineRule="auto"/>
      </w:pPr>
      <w:r>
        <w:separator/>
      </w:r>
    </w:p>
  </w:endnote>
  <w:endnote w:type="continuationSeparator" w:id="0">
    <w:p w14:paraId="0CBFE5AC" w14:textId="77777777" w:rsidR="001B532B" w:rsidRDefault="001B532B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638D7C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1D97FD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600AB7C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1DBAFDFB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55C26" w14:textId="77777777" w:rsidR="001B532B" w:rsidRPr="00C27FEF" w:rsidRDefault="001B532B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73593A32" w14:textId="77777777" w:rsidR="001B532B" w:rsidRDefault="001B532B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5D30" w14:textId="77777777" w:rsidR="001B3B58" w:rsidRDefault="001B3B58">
    <w:pPr>
      <w:pStyle w:val="Koptekst"/>
    </w:pPr>
  </w:p>
  <w:p w14:paraId="3C32F3D2" w14:textId="77777777" w:rsidR="001B3B58" w:rsidRDefault="001B3B58">
    <w:pPr>
      <w:pStyle w:val="Koptekst"/>
    </w:pPr>
  </w:p>
  <w:p w14:paraId="09C0A306" w14:textId="77777777" w:rsidR="001B3B58" w:rsidRDefault="001B3B58">
    <w:pPr>
      <w:pStyle w:val="Koptekst"/>
    </w:pPr>
  </w:p>
  <w:p w14:paraId="1F467448" w14:textId="77777777" w:rsidR="001B3B58" w:rsidRDefault="001B3B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A103B0" wp14:editId="2517619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078C7"/>
    <w:multiLevelType w:val="hybridMultilevel"/>
    <w:tmpl w:val="61C06136"/>
    <w:lvl w:ilvl="0" w:tplc="0413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C1541"/>
    <w:multiLevelType w:val="hybridMultilevel"/>
    <w:tmpl w:val="3D462ED6"/>
    <w:lvl w:ilvl="0" w:tplc="E0B4F7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8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8947010">
    <w:abstractNumId w:val="8"/>
  </w:num>
  <w:num w:numId="2" w16cid:durableId="1148476596">
    <w:abstractNumId w:val="8"/>
  </w:num>
  <w:num w:numId="3" w16cid:durableId="1271425695">
    <w:abstractNumId w:val="8"/>
  </w:num>
  <w:num w:numId="4" w16cid:durableId="1223172073">
    <w:abstractNumId w:val="8"/>
  </w:num>
  <w:num w:numId="5" w16cid:durableId="776294802">
    <w:abstractNumId w:val="3"/>
  </w:num>
  <w:num w:numId="6" w16cid:durableId="535586196">
    <w:abstractNumId w:val="7"/>
  </w:num>
  <w:num w:numId="7" w16cid:durableId="1732078754">
    <w:abstractNumId w:val="6"/>
  </w:num>
  <w:num w:numId="8" w16cid:durableId="1704667418">
    <w:abstractNumId w:val="1"/>
  </w:num>
  <w:num w:numId="9" w16cid:durableId="293219804">
    <w:abstractNumId w:val="6"/>
  </w:num>
  <w:num w:numId="10" w16cid:durableId="1524980521">
    <w:abstractNumId w:val="7"/>
  </w:num>
  <w:num w:numId="11" w16cid:durableId="2098672875">
    <w:abstractNumId w:val="1"/>
  </w:num>
  <w:num w:numId="12" w16cid:durableId="2134054813">
    <w:abstractNumId w:val="3"/>
  </w:num>
  <w:num w:numId="13" w16cid:durableId="2044362030">
    <w:abstractNumId w:val="2"/>
  </w:num>
  <w:num w:numId="14" w16cid:durableId="152138174">
    <w:abstractNumId w:val="2"/>
  </w:num>
  <w:num w:numId="15" w16cid:durableId="86967589">
    <w:abstractNumId w:val="5"/>
  </w:num>
  <w:num w:numId="16" w16cid:durableId="592320701">
    <w:abstractNumId w:val="8"/>
  </w:num>
  <w:num w:numId="17" w16cid:durableId="988558568">
    <w:abstractNumId w:val="8"/>
  </w:num>
  <w:num w:numId="18" w16cid:durableId="1311129394">
    <w:abstractNumId w:val="0"/>
  </w:num>
  <w:num w:numId="19" w16cid:durableId="72517784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F85C5E"/>
    <w:rsid w:val="000B19E5"/>
    <w:rsid w:val="000C0AB1"/>
    <w:rsid w:val="001B3B58"/>
    <w:rsid w:val="001B532B"/>
    <w:rsid w:val="001C1F6E"/>
    <w:rsid w:val="001E5314"/>
    <w:rsid w:val="001E7056"/>
    <w:rsid w:val="002048C0"/>
    <w:rsid w:val="002129AC"/>
    <w:rsid w:val="00222DE2"/>
    <w:rsid w:val="00277136"/>
    <w:rsid w:val="002A592A"/>
    <w:rsid w:val="002B4C2E"/>
    <w:rsid w:val="002C3E17"/>
    <w:rsid w:val="00312388"/>
    <w:rsid w:val="00342899"/>
    <w:rsid w:val="0038539E"/>
    <w:rsid w:val="003A5003"/>
    <w:rsid w:val="00405996"/>
    <w:rsid w:val="004151E8"/>
    <w:rsid w:val="004557D0"/>
    <w:rsid w:val="00465D99"/>
    <w:rsid w:val="004A2A4F"/>
    <w:rsid w:val="00532E41"/>
    <w:rsid w:val="0063046E"/>
    <w:rsid w:val="006B5C53"/>
    <w:rsid w:val="006D6E3E"/>
    <w:rsid w:val="00714E13"/>
    <w:rsid w:val="00815E15"/>
    <w:rsid w:val="008737A1"/>
    <w:rsid w:val="0087770B"/>
    <w:rsid w:val="00881657"/>
    <w:rsid w:val="008D77A7"/>
    <w:rsid w:val="00926B57"/>
    <w:rsid w:val="009A0C02"/>
    <w:rsid w:val="009C3FE5"/>
    <w:rsid w:val="00A11EE0"/>
    <w:rsid w:val="00A25651"/>
    <w:rsid w:val="00A4508B"/>
    <w:rsid w:val="00A977E5"/>
    <w:rsid w:val="00B23D84"/>
    <w:rsid w:val="00B619A5"/>
    <w:rsid w:val="00B94DAD"/>
    <w:rsid w:val="00B9622F"/>
    <w:rsid w:val="00B97A1E"/>
    <w:rsid w:val="00BA1BF3"/>
    <w:rsid w:val="00BA1E74"/>
    <w:rsid w:val="00BB15F8"/>
    <w:rsid w:val="00BC4A7F"/>
    <w:rsid w:val="00C27FEF"/>
    <w:rsid w:val="00CA5B03"/>
    <w:rsid w:val="00D24C9F"/>
    <w:rsid w:val="00D52F7C"/>
    <w:rsid w:val="00D64A18"/>
    <w:rsid w:val="00D7024F"/>
    <w:rsid w:val="00D93847"/>
    <w:rsid w:val="00DB5539"/>
    <w:rsid w:val="00DC2AE7"/>
    <w:rsid w:val="00DD7E6E"/>
    <w:rsid w:val="00DF161A"/>
    <w:rsid w:val="00E346B0"/>
    <w:rsid w:val="00E47F77"/>
    <w:rsid w:val="00EB26E7"/>
    <w:rsid w:val="00ED071D"/>
    <w:rsid w:val="00F03065"/>
    <w:rsid w:val="00F16158"/>
    <w:rsid w:val="00F31F84"/>
    <w:rsid w:val="00F37EFF"/>
    <w:rsid w:val="00F85C5E"/>
    <w:rsid w:val="6173E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D012F"/>
  <w15:chartTrackingRefBased/>
  <w15:docId w15:val="{E81A23A1-E107-4E2E-AAC7-9EE23B06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5C5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numPr>
        <w:numId w:val="2"/>
      </w:numPr>
      <w:overflowPunct w:val="0"/>
      <w:autoSpaceDE w:val="0"/>
      <w:autoSpaceDN w:val="0"/>
      <w:adjustRightInd w:val="0"/>
      <w:spacing w:before="240" w:after="60" w:line="240" w:lineRule="exact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F85C5E"/>
    <w:rPr>
      <w:rFonts w:ascii="Arial" w:hAnsi="Arial"/>
      <w:b/>
      <w:bCs/>
      <w:snapToGrid w:val="0"/>
      <w:kern w:val="28"/>
      <w:lang w:val="nl"/>
    </w:rPr>
  </w:style>
  <w:style w:type="paragraph" w:styleId="Geenafstand">
    <w:name w:val="No Spacing"/>
    <w:uiPriority w:val="3"/>
    <w:qFormat/>
    <w:rsid w:val="00F85C5E"/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5C5E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85C5E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85C5E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F85C5E"/>
    <w:rPr>
      <w:rFonts w:ascii="Arial" w:hAnsi="Arial"/>
      <w:b/>
      <w:bCs/>
      <w:snapToGrid w:val="0"/>
      <w:kern w:val="28"/>
      <w:sz w:val="18"/>
      <w:lang w:val="nl"/>
    </w:rPr>
  </w:style>
  <w:style w:type="paragraph" w:styleId="Inhopg2">
    <w:name w:val="toc 2"/>
    <w:basedOn w:val="Standaard"/>
    <w:next w:val="Standaard"/>
    <w:autoRedefine/>
    <w:uiPriority w:val="39"/>
    <w:unhideWhenUsed/>
    <w:rsid w:val="00F85C5E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85C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5C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5C5E"/>
    <w:rPr>
      <w:rFonts w:asciiTheme="minorHAnsi" w:eastAsiaTheme="minorHAnsi" w:hAnsiTheme="minorHAnsi" w:cstheme="minorBidi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5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5C5E"/>
    <w:rPr>
      <w:rFonts w:ascii="Segoe UI" w:eastAsiaTheme="minorHAnsi" w:hAnsi="Segoe UI" w:cs="Segoe UI"/>
      <w:sz w:val="18"/>
      <w:szCs w:val="18"/>
      <w:lang w:val="nl-NL"/>
    </w:rPr>
  </w:style>
  <w:style w:type="paragraph" w:styleId="Titel">
    <w:name w:val="Title"/>
    <w:basedOn w:val="Standaard"/>
    <w:next w:val="Ondertitel"/>
    <w:link w:val="TitelChar"/>
    <w:qFormat/>
    <w:rsid w:val="00A977E5"/>
    <w:pPr>
      <w:spacing w:before="160" w:after="12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A977E5"/>
    <w:rPr>
      <w:rFonts w:ascii="Arial" w:hAnsi="Arial" w:cs="Arial"/>
      <w:b/>
      <w:bCs/>
      <w:sz w:val="32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7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77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A11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INKStandaard">
    <w:name w:val="INK Standaard"/>
    <w:rsid w:val="00A11EE0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DB9E392CD99B469FBE3B3A7C4981AC" ma:contentTypeVersion="5" ma:contentTypeDescription="Een nieuw document maken." ma:contentTypeScope="" ma:versionID="d133b2638ab2f5677cbd3232e71022e4">
  <xsd:schema xmlns:xsd="http://www.w3.org/2001/XMLSchema" xmlns:xs="http://www.w3.org/2001/XMLSchema" xmlns:p="http://schemas.microsoft.com/office/2006/metadata/properties" xmlns:ns2="f3b1451e-cf53-4725-a9d8-e139e208fba9" targetNamespace="http://schemas.microsoft.com/office/2006/metadata/properties" ma:root="true" ma:fieldsID="bdae5f0403787695251d52a317f5d37e" ns2:_="">
    <xsd:import namespace="f3b1451e-cf53-4725-a9d8-e139e208fba9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1451e-cf53-4725-a9d8-e139e208fba9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f3b1451e-cf53-4725-a9d8-e139e208fba9" xsi:nil="true"/>
    <Author0 xmlns="f3b1451e-cf53-4725-a9d8-e139e208fba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5D4E48-C457-447C-B7C2-19C142AB85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B6748E-04DB-488A-BA3E-BED0A40BB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b1451e-cf53-4725-a9d8-e139e208f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845cd680-63c2-469c-a618-1439249f5b2d"/>
    <ds:schemaRef ds:uri="f3b1451e-cf53-4725-a9d8-e139e208fba9"/>
  </ds:schemaRefs>
</ds:datastoreItem>
</file>

<file path=customXml/itemProps4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7</TotalTime>
  <Pages>2</Pages>
  <Words>310</Words>
  <Characters>1908</Characters>
  <Application>Microsoft Office Word</Application>
  <DocSecurity>0</DocSecurity>
  <Lines>15</Lines>
  <Paragraphs>4</Paragraphs>
  <ScaleCrop>false</ScaleCrop>
  <Company>PC Support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Tuink, Stefan</cp:lastModifiedBy>
  <cp:revision>6</cp:revision>
  <cp:lastPrinted>2021-11-16T11:00:00Z</cp:lastPrinted>
  <dcterms:created xsi:type="dcterms:W3CDTF">2023-02-15T13:00:00Z</dcterms:created>
  <dcterms:modified xsi:type="dcterms:W3CDTF">2023-09-07T12:22:00Z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0x010100C3ACFF72ED994E4491D871399C97F5B5</vt:lpwstr>
  </property>
</Properties>
</file>