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620D1F1B" w:rsidR="00DF15DE" w:rsidRDefault="00E1231A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E1231A">
        <w:t xml:space="preserve">Nieuwbouw </w:t>
      </w:r>
      <w:r w:rsidR="00967B34">
        <w:t>IKC</w:t>
      </w:r>
      <w:r w:rsidRPr="00E1231A">
        <w:t xml:space="preserve"> </w:t>
      </w:r>
      <w:r w:rsidR="00F32537">
        <w:t>Woerdense Verlaat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3D182FAA" w:rsidR="00AF54B7" w:rsidRDefault="008D1FA0" w:rsidP="00FE747A">
      <w:pPr>
        <w:jc w:val="both"/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</w:t>
      </w:r>
      <w:r w:rsidR="00CF287F" w:rsidRPr="00B72366">
        <w:rPr>
          <w:lang w:eastAsia="en-US"/>
        </w:rPr>
        <w:t>van</w:t>
      </w:r>
      <w:r w:rsidR="00143382" w:rsidRPr="00B72366">
        <w:rPr>
          <w:lang w:eastAsia="en-US"/>
        </w:rPr>
        <w:t xml:space="preserve"> </w:t>
      </w:r>
      <w:r w:rsidR="00143382" w:rsidRPr="00B72366">
        <w:rPr>
          <w:b/>
          <w:bCs/>
          <w:lang w:eastAsia="en-US"/>
        </w:rPr>
        <w:t xml:space="preserve">het </w:t>
      </w:r>
      <w:r w:rsidR="00CF287F" w:rsidRPr="00B72366">
        <w:rPr>
          <w:b/>
          <w:bCs/>
          <w:lang w:eastAsia="en-US"/>
        </w:rPr>
        <w:t xml:space="preserve">in hoofdstuk 8.5 van de </w:t>
      </w:r>
      <w:r w:rsidR="00143382" w:rsidRPr="00B72366">
        <w:rPr>
          <w:b/>
          <w:bCs/>
          <w:lang w:eastAsia="en-US"/>
        </w:rPr>
        <w:t>selectieleidraad aantal vermelde</w:t>
      </w:r>
      <w:r w:rsidR="00B72366" w:rsidRPr="00B72366">
        <w:rPr>
          <w:b/>
          <w:bCs/>
          <w:lang w:eastAsia="en-US"/>
        </w:rPr>
        <w:t xml:space="preserve"> verschillende</w:t>
      </w:r>
      <w:r w:rsidR="00EC1620" w:rsidRPr="00B72366">
        <w:rPr>
          <w:b/>
          <w:lang w:eastAsia="en-US"/>
        </w:rPr>
        <w:t xml:space="preserve"> </w:t>
      </w:r>
      <w:r w:rsidR="007F1EA5" w:rsidRPr="00B72366">
        <w:rPr>
          <w:b/>
          <w:lang w:eastAsia="en-US"/>
        </w:rPr>
        <w:t>projecten</w:t>
      </w:r>
      <w:r w:rsidR="007F1EA5" w:rsidRPr="00B72366">
        <w:rPr>
          <w:b/>
          <w:vertAlign w:val="superscript"/>
          <w:lang w:eastAsia="en-US"/>
        </w:rPr>
        <w:t>1</w:t>
      </w:r>
      <w:r w:rsidR="00B72366">
        <w:rPr>
          <w:b/>
          <w:lang w:eastAsia="en-US"/>
        </w:rPr>
        <w:t>,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5F75D7E8" w:rsidR="00DD22AD" w:rsidRDefault="00036D5A" w:rsidP="00421969">
      <w:pPr>
        <w:jc w:val="both"/>
        <w:rPr>
          <w:lang w:eastAsia="en-US"/>
        </w:rPr>
      </w:pPr>
      <w:r w:rsidRPr="00DD22AD">
        <w:rPr>
          <w:lang w:eastAsia="en-US"/>
        </w:rPr>
        <w:t>De referentieprojecten zijn in de periode van 5 jaar voorafgaand aan de uiterste datum van Aanmelding naar behoren opgeleverd, verleend uitstel daarbij inbegrepen. Van maximaal 1 referentieproject is toegestaan dat deze nog niet is opgeleverd</w:t>
      </w:r>
      <w:r w:rsidR="006112E4">
        <w:rPr>
          <w:vertAlign w:val="superscript"/>
          <w:lang w:eastAsia="en-US"/>
        </w:rPr>
        <w:t>1</w:t>
      </w:r>
      <w:r w:rsidRPr="00DD22AD">
        <w:rPr>
          <w:lang w:eastAsia="en-US"/>
        </w:rPr>
        <w:t xml:space="preserve">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F872BC">
      <w:pPr>
        <w:jc w:val="both"/>
      </w:pPr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F872BC">
      <w:pPr>
        <w:jc w:val="both"/>
      </w:pPr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F872BC">
      <w:pPr>
        <w:jc w:val="both"/>
      </w:pPr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872BC">
      <w:pPr>
        <w:jc w:val="both"/>
      </w:pPr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F872BC">
      <w:pPr>
        <w:jc w:val="both"/>
      </w:pPr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36977C51" w14:textId="77777777" w:rsidR="00C803CE" w:rsidRDefault="00C803CE" w:rsidP="008D1FA0"/>
    <w:p w14:paraId="5E2FDEA7" w14:textId="77777777" w:rsidR="00C803CE" w:rsidRDefault="00C803CE" w:rsidP="008D1FA0"/>
    <w:p w14:paraId="0580E52D" w14:textId="77777777" w:rsidR="00C803CE" w:rsidRDefault="00C803CE" w:rsidP="008D1FA0"/>
    <w:p w14:paraId="29F6CDF2" w14:textId="77777777" w:rsidR="00C803CE" w:rsidRDefault="00C803CE" w:rsidP="008D1FA0"/>
    <w:p w14:paraId="61697C0B" w14:textId="77777777" w:rsidR="00C803CE" w:rsidRDefault="00C803CE" w:rsidP="008D1FA0"/>
    <w:p w14:paraId="77D454F6" w14:textId="77777777" w:rsidR="00C803CE" w:rsidRDefault="00C803CE" w:rsidP="008D1FA0"/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F872BC">
      <w:pPr>
        <w:jc w:val="both"/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5A839675" w14:textId="4D22B9E2" w:rsidR="00527D87" w:rsidRPr="001A33CD" w:rsidRDefault="00527D87" w:rsidP="00FA4FE7"/>
        </w:tc>
      </w:tr>
    </w:tbl>
    <w:p w14:paraId="5BC4314A" w14:textId="77777777" w:rsidR="00FA4FE7" w:rsidRPr="001A33CD" w:rsidRDefault="00FA4FE7" w:rsidP="00FA4FE7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820"/>
        <w:gridCol w:w="1528"/>
        <w:gridCol w:w="279"/>
        <w:gridCol w:w="1608"/>
      </w:tblGrid>
      <w:tr w:rsidR="00FA4FE7" w:rsidRPr="001A33CD" w14:paraId="688AE344" w14:textId="77777777" w:rsidTr="00540725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540725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540725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27ABAAF1" w14:textId="77777777" w:rsidR="00FA4FE7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FD83522" w14:textId="7FC9B9E9" w:rsidR="005F5F8E" w:rsidRPr="001A33CD" w:rsidRDefault="005F5F8E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40725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614623E" w14:textId="77777777" w:rsidR="00EC2186" w:rsidRDefault="00EC218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540725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1.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de maximale energiebehoefte in kWh per m2 gebruiksoppervlak per jaar:</w:t>
            </w:r>
          </w:p>
          <w:p w14:paraId="6E434BB4" w14:textId="42DBDDFF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2.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maximale primair fossiel energiegebruik, eveneens in kWh per m2 gebruiksoppervlak per jaar:</w:t>
            </w:r>
          </w:p>
          <w:p w14:paraId="26BC27E3" w14:textId="44FDDC27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3.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minimale aandeel hernieuwbare energie in procenten:</w:t>
            </w:r>
          </w:p>
          <w:p w14:paraId="1B52EDBC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5776F699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09DF395B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559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540725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540725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540725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540725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078CFC89" w14:textId="77777777" w:rsidR="00843C20" w:rsidRPr="008A0C1D" w:rsidRDefault="00843C20" w:rsidP="00843C2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rFonts w:cs="Verdana"/>
              </w:rPr>
            </w:pPr>
            <w:r w:rsidRPr="008A0C1D">
              <w:rPr>
                <w:rFonts w:cs="Verdana"/>
              </w:rPr>
              <w:t>Primair onderwijs;</w:t>
            </w:r>
          </w:p>
          <w:p w14:paraId="7078193A" w14:textId="46C0C812" w:rsidR="0080340D" w:rsidRPr="00F60D9B" w:rsidRDefault="00843C20" w:rsidP="00843C2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8A0C1D">
              <w:rPr>
                <w:rFonts w:cs="Verdana"/>
              </w:rPr>
              <w:t>Overig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0DCA39C2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0E43EDB1" w14:textId="77777777" w:rsidR="007345FF" w:rsidRPr="008A0C1D" w:rsidRDefault="007345FF" w:rsidP="007345F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rFonts w:cs="Verdana"/>
              </w:rPr>
            </w:pPr>
            <w:r w:rsidRPr="008A0C1D">
              <w:rPr>
                <w:rFonts w:cs="Verdana"/>
              </w:rPr>
              <w:t>Kinderdagverblijf;</w:t>
            </w:r>
          </w:p>
          <w:p w14:paraId="5F025339" w14:textId="77777777" w:rsidR="007345FF" w:rsidRPr="008A0C1D" w:rsidRDefault="007345FF" w:rsidP="007345F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rFonts w:cs="Verdana"/>
              </w:rPr>
            </w:pPr>
            <w:r w:rsidRPr="008A0C1D">
              <w:rPr>
                <w:rFonts w:cs="Verdana"/>
              </w:rPr>
              <w:t>Peuterspeelzaal;</w:t>
            </w:r>
          </w:p>
          <w:p w14:paraId="773FAD30" w14:textId="77777777" w:rsidR="007345FF" w:rsidRPr="008A0C1D" w:rsidRDefault="007345FF" w:rsidP="007345F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rFonts w:cs="Verdana"/>
              </w:rPr>
            </w:pPr>
            <w:r w:rsidRPr="008A0C1D">
              <w:rPr>
                <w:rFonts w:cs="Verdana"/>
              </w:rPr>
              <w:t>Buitenschoolse opvang;</w:t>
            </w:r>
          </w:p>
          <w:p w14:paraId="60E3F176" w14:textId="77777777" w:rsidR="007345FF" w:rsidRPr="008A0C1D" w:rsidRDefault="007345FF" w:rsidP="007345F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rFonts w:cs="Verdana"/>
              </w:rPr>
            </w:pPr>
            <w:r w:rsidRPr="008A0C1D">
              <w:rPr>
                <w:rFonts w:cs="Verdana"/>
              </w:rPr>
              <w:t>Sportverenigingen (gymzaal);</w:t>
            </w:r>
          </w:p>
          <w:p w14:paraId="7D29CF4F" w14:textId="23B332C8" w:rsidR="0080340D" w:rsidRPr="007E302B" w:rsidRDefault="007345FF" w:rsidP="007345F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8A0C1D">
              <w:rPr>
                <w:rFonts w:cs="Verdana"/>
              </w:rPr>
              <w:t>Dorpshuis/buurthuis (bijeenkomstfunctie).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71A9694" w14:textId="77777777" w:rsidR="0080340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931802" w14:textId="77777777" w:rsidR="0013378C" w:rsidRDefault="0013378C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600CC098" w:rsidR="007345FF" w:rsidRPr="001A33CD" w:rsidRDefault="007345FF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290220EB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 w:rsidR="007345FF">
              <w:rPr>
                <w:rFonts w:cs="Verdana"/>
              </w:rPr>
              <w:t>1000</w:t>
            </w:r>
            <w:r w:rsidRPr="001A27F7">
              <w:rPr>
                <w:rFonts w:cs="Verdana"/>
              </w:rPr>
              <w:t xml:space="preserve">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3F6D97" w:rsidRPr="001A33CD" w14:paraId="4C2AE42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8E97FAF" w14:textId="77777777" w:rsidR="003F6D97" w:rsidRPr="00B43999" w:rsidRDefault="003F6D9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0D41F1C" w14:textId="1B7B00FA" w:rsidR="003F6D97" w:rsidRDefault="00E46F92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 w:rsidRPr="008A0C1D">
              <w:rPr>
                <w:rFonts w:cs="Verdana"/>
              </w:rPr>
              <w:t>Referentie beschikt over een gymzaal met afmeting minimaal 15 x 21 meter.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7B092FA" w14:textId="77777777" w:rsidR="00E46F92" w:rsidRDefault="00E46F92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14BA5A67" w14:textId="092125B7" w:rsidR="003F6D97" w:rsidRDefault="00E46F92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3D50E14F" w14:textId="43172BEE" w:rsidR="00860EF0" w:rsidRPr="00B86945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50FA83FE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C84AD3" w:rsidRPr="001A33CD" w14:paraId="1F23886F" w14:textId="77777777" w:rsidTr="009D05D1">
        <w:trPr>
          <w:trHeight w:val="558"/>
        </w:trPr>
        <w:tc>
          <w:tcPr>
            <w:tcW w:w="562" w:type="dxa"/>
            <w:shd w:val="clear" w:color="auto" w:fill="auto"/>
          </w:tcPr>
          <w:p w14:paraId="4734A112" w14:textId="77777777" w:rsidR="00C84AD3" w:rsidRPr="00B43999" w:rsidRDefault="00C84AD3" w:rsidP="009D05D1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49141D4F" w14:textId="77777777" w:rsidR="00C84AD3" w:rsidRDefault="00C84AD3" w:rsidP="009D05D1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 w:rsidRPr="008A0C1D">
              <w:rPr>
                <w:rFonts w:cs="Verdana"/>
              </w:rPr>
              <w:t>Referentie beschikt over een gymzaal met afmeting minimaal 15 x 21 meter.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3B53D83" w14:textId="77777777" w:rsidR="00C84AD3" w:rsidRDefault="00C84AD3" w:rsidP="009D05D1">
            <w:pPr>
              <w:spacing w:line="360" w:lineRule="auto"/>
              <w:rPr>
                <w:rFonts w:cs="Tahoma"/>
                <w:szCs w:val="17"/>
              </w:rPr>
            </w:pPr>
          </w:p>
          <w:p w14:paraId="7B058DF2" w14:textId="77777777" w:rsidR="00C84AD3" w:rsidRDefault="00C84AD3" w:rsidP="009D05D1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6FE4C888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C1EA5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45933028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>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B9C97AD" w14:textId="148A1E32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7201D696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1A7DD3" w:rsidRDefault="00746C64" w:rsidP="00D5420F">
            <w:pPr>
              <w:spacing w:line="276" w:lineRule="auto"/>
              <w:rPr>
                <w:u w:val="single"/>
              </w:rPr>
            </w:pPr>
            <w:r w:rsidRPr="001A7DD3">
              <w:rPr>
                <w:u w:val="single"/>
              </w:rPr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</w:tbl>
    <w:p w14:paraId="63F85DAA" w14:textId="0518BA2F" w:rsidR="00884832" w:rsidRDefault="00884832" w:rsidP="00871240">
      <w:pPr>
        <w:tabs>
          <w:tab w:val="left" w:pos="2579"/>
        </w:tabs>
      </w:pPr>
    </w:p>
    <w:p w14:paraId="20AB508D" w14:textId="261CE7A9" w:rsidR="00884832" w:rsidRDefault="00884832">
      <w:pPr>
        <w:spacing w:line="240" w:lineRule="auto"/>
      </w:pPr>
    </w:p>
    <w:sectPr w:rsidR="00884832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43EBB" w14:textId="77777777" w:rsidR="001E60D0" w:rsidRDefault="001E60D0">
      <w:r>
        <w:separator/>
      </w:r>
    </w:p>
  </w:endnote>
  <w:endnote w:type="continuationSeparator" w:id="0">
    <w:p w14:paraId="670F8EFD" w14:textId="77777777" w:rsidR="001E60D0" w:rsidRDefault="001E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56C82960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E53A01">
      <w:rPr>
        <w:noProof/>
        <w:color w:val="4D4D4D"/>
        <w:sz w:val="14"/>
        <w:szCs w:val="14"/>
      </w:rPr>
      <w:t>nigewo01-bijlage03b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8681" w14:textId="77777777" w:rsidR="001E60D0" w:rsidRDefault="001E60D0">
      <w:r>
        <w:separator/>
      </w:r>
    </w:p>
  </w:footnote>
  <w:footnote w:type="continuationSeparator" w:id="0">
    <w:p w14:paraId="7D9101C7" w14:textId="77777777" w:rsidR="001E60D0" w:rsidRDefault="001E6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7043DA36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CF"/>
    <w:multiLevelType w:val="hybridMultilevel"/>
    <w:tmpl w:val="AA785D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B852EE0"/>
    <w:multiLevelType w:val="hybridMultilevel"/>
    <w:tmpl w:val="24A2B16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4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3"/>
  </w:num>
  <w:num w:numId="2" w16cid:durableId="80807749">
    <w:abstractNumId w:val="35"/>
  </w:num>
  <w:num w:numId="3" w16cid:durableId="2013414794">
    <w:abstractNumId w:val="25"/>
  </w:num>
  <w:num w:numId="4" w16cid:durableId="310838286">
    <w:abstractNumId w:val="34"/>
  </w:num>
  <w:num w:numId="5" w16cid:durableId="973679061">
    <w:abstractNumId w:val="6"/>
  </w:num>
  <w:num w:numId="6" w16cid:durableId="940187930">
    <w:abstractNumId w:val="29"/>
  </w:num>
  <w:num w:numId="7" w16cid:durableId="490602839">
    <w:abstractNumId w:val="2"/>
  </w:num>
  <w:num w:numId="8" w16cid:durableId="1248805351">
    <w:abstractNumId w:val="33"/>
  </w:num>
  <w:num w:numId="9" w16cid:durableId="1012337660">
    <w:abstractNumId w:val="21"/>
  </w:num>
  <w:num w:numId="10" w16cid:durableId="2018001422">
    <w:abstractNumId w:val="27"/>
  </w:num>
  <w:num w:numId="11" w16cid:durableId="182670400">
    <w:abstractNumId w:val="10"/>
  </w:num>
  <w:num w:numId="12" w16cid:durableId="502015944">
    <w:abstractNumId w:val="30"/>
  </w:num>
  <w:num w:numId="13" w16cid:durableId="1454397074">
    <w:abstractNumId w:val="23"/>
  </w:num>
  <w:num w:numId="14" w16cid:durableId="1808401369">
    <w:abstractNumId w:val="20"/>
  </w:num>
  <w:num w:numId="15" w16cid:durableId="148789201">
    <w:abstractNumId w:val="3"/>
  </w:num>
  <w:num w:numId="16" w16cid:durableId="1701126767">
    <w:abstractNumId w:val="8"/>
  </w:num>
  <w:num w:numId="17" w16cid:durableId="1167745479">
    <w:abstractNumId w:val="26"/>
  </w:num>
  <w:num w:numId="18" w16cid:durableId="1652754542">
    <w:abstractNumId w:val="18"/>
  </w:num>
  <w:num w:numId="19" w16cid:durableId="1214200619">
    <w:abstractNumId w:val="16"/>
  </w:num>
  <w:num w:numId="20" w16cid:durableId="54935174">
    <w:abstractNumId w:val="19"/>
  </w:num>
  <w:num w:numId="21" w16cid:durableId="1225948777">
    <w:abstractNumId w:val="15"/>
  </w:num>
  <w:num w:numId="22" w16cid:durableId="589890524">
    <w:abstractNumId w:val="31"/>
  </w:num>
  <w:num w:numId="23" w16cid:durableId="356395531">
    <w:abstractNumId w:val="13"/>
  </w:num>
  <w:num w:numId="24" w16cid:durableId="162360738">
    <w:abstractNumId w:val="0"/>
  </w:num>
  <w:num w:numId="25" w16cid:durableId="1490554080">
    <w:abstractNumId w:val="13"/>
  </w:num>
  <w:num w:numId="26" w16cid:durableId="175196013">
    <w:abstractNumId w:val="22"/>
  </w:num>
  <w:num w:numId="27" w16cid:durableId="753167938">
    <w:abstractNumId w:val="13"/>
  </w:num>
  <w:num w:numId="28" w16cid:durableId="5134453">
    <w:abstractNumId w:val="13"/>
  </w:num>
  <w:num w:numId="29" w16cid:durableId="875774267">
    <w:abstractNumId w:val="13"/>
  </w:num>
  <w:num w:numId="30" w16cid:durableId="1452939725">
    <w:abstractNumId w:val="13"/>
  </w:num>
  <w:num w:numId="31" w16cid:durableId="534198235">
    <w:abstractNumId w:val="14"/>
  </w:num>
  <w:num w:numId="32" w16cid:durableId="1650088153">
    <w:abstractNumId w:val="28"/>
  </w:num>
  <w:num w:numId="33" w16cid:durableId="1663390417">
    <w:abstractNumId w:val="13"/>
  </w:num>
  <w:num w:numId="34" w16cid:durableId="1806503259">
    <w:abstractNumId w:val="17"/>
  </w:num>
  <w:num w:numId="35" w16cid:durableId="1830435575">
    <w:abstractNumId w:val="12"/>
  </w:num>
  <w:num w:numId="36" w16cid:durableId="1255088463">
    <w:abstractNumId w:val="32"/>
  </w:num>
  <w:num w:numId="37" w16cid:durableId="1578591862">
    <w:abstractNumId w:val="13"/>
  </w:num>
  <w:num w:numId="38" w16cid:durableId="404453818">
    <w:abstractNumId w:val="17"/>
  </w:num>
  <w:num w:numId="39" w16cid:durableId="1334986736">
    <w:abstractNumId w:val="5"/>
  </w:num>
  <w:num w:numId="40" w16cid:durableId="1540969145">
    <w:abstractNumId w:val="4"/>
  </w:num>
  <w:num w:numId="41" w16cid:durableId="1183008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5"/>
  </w:num>
  <w:num w:numId="43" w16cid:durableId="297538663">
    <w:abstractNumId w:val="17"/>
  </w:num>
  <w:num w:numId="44" w16cid:durableId="327711847">
    <w:abstractNumId w:val="7"/>
  </w:num>
  <w:num w:numId="45" w16cid:durableId="1694302578">
    <w:abstractNumId w:val="24"/>
  </w:num>
  <w:num w:numId="46" w16cid:durableId="190187714">
    <w:abstractNumId w:val="9"/>
  </w:num>
  <w:num w:numId="47" w16cid:durableId="508444902">
    <w:abstractNumId w:val="1"/>
  </w:num>
  <w:num w:numId="48" w16cid:durableId="1660158710">
    <w:abstractNumId w:val="13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9691691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67083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018F"/>
    <w:rsid w:val="000E34D3"/>
    <w:rsid w:val="000E51CC"/>
    <w:rsid w:val="000E6A1F"/>
    <w:rsid w:val="000E6C47"/>
    <w:rsid w:val="000E6D98"/>
    <w:rsid w:val="000E7413"/>
    <w:rsid w:val="000F3F2C"/>
    <w:rsid w:val="000F646F"/>
    <w:rsid w:val="00101D95"/>
    <w:rsid w:val="00102D51"/>
    <w:rsid w:val="0010508E"/>
    <w:rsid w:val="0010591F"/>
    <w:rsid w:val="00106253"/>
    <w:rsid w:val="00114112"/>
    <w:rsid w:val="00114AD0"/>
    <w:rsid w:val="00132548"/>
    <w:rsid w:val="0013378C"/>
    <w:rsid w:val="00135CDC"/>
    <w:rsid w:val="00137E7C"/>
    <w:rsid w:val="00143382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2058"/>
    <w:rsid w:val="001855A5"/>
    <w:rsid w:val="00186758"/>
    <w:rsid w:val="00186CAA"/>
    <w:rsid w:val="0019394D"/>
    <w:rsid w:val="00196B3E"/>
    <w:rsid w:val="001A1570"/>
    <w:rsid w:val="001A4D62"/>
    <w:rsid w:val="001A67E3"/>
    <w:rsid w:val="001A7DD3"/>
    <w:rsid w:val="001B1CC2"/>
    <w:rsid w:val="001B3F67"/>
    <w:rsid w:val="001D1DC7"/>
    <w:rsid w:val="001E04CF"/>
    <w:rsid w:val="001E1263"/>
    <w:rsid w:val="001E16D8"/>
    <w:rsid w:val="001E563B"/>
    <w:rsid w:val="001E60D0"/>
    <w:rsid w:val="001F2CB0"/>
    <w:rsid w:val="001F2FA5"/>
    <w:rsid w:val="001F6BDD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62F6"/>
    <w:rsid w:val="0027789D"/>
    <w:rsid w:val="00285C5F"/>
    <w:rsid w:val="00292317"/>
    <w:rsid w:val="00297ABC"/>
    <w:rsid w:val="002A0FCC"/>
    <w:rsid w:val="002A1C9F"/>
    <w:rsid w:val="002A21C6"/>
    <w:rsid w:val="002A2907"/>
    <w:rsid w:val="002A2AB9"/>
    <w:rsid w:val="002A4D6B"/>
    <w:rsid w:val="002B1326"/>
    <w:rsid w:val="002B6667"/>
    <w:rsid w:val="002B6B2F"/>
    <w:rsid w:val="002C1A4A"/>
    <w:rsid w:val="002C374E"/>
    <w:rsid w:val="002C6C8A"/>
    <w:rsid w:val="002C7D9F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5BD"/>
    <w:rsid w:val="00333A72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3E28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1EA5"/>
    <w:rsid w:val="003C2DBB"/>
    <w:rsid w:val="003C41EB"/>
    <w:rsid w:val="003C4944"/>
    <w:rsid w:val="003C6426"/>
    <w:rsid w:val="003D137F"/>
    <w:rsid w:val="003E3C58"/>
    <w:rsid w:val="003E424E"/>
    <w:rsid w:val="003E50A3"/>
    <w:rsid w:val="003E59FE"/>
    <w:rsid w:val="003E5DE1"/>
    <w:rsid w:val="003F097A"/>
    <w:rsid w:val="003F0AC5"/>
    <w:rsid w:val="003F17D9"/>
    <w:rsid w:val="003F1D5E"/>
    <w:rsid w:val="003F694A"/>
    <w:rsid w:val="003F6D97"/>
    <w:rsid w:val="003F7EC8"/>
    <w:rsid w:val="004004AC"/>
    <w:rsid w:val="00404490"/>
    <w:rsid w:val="00405891"/>
    <w:rsid w:val="00412BF0"/>
    <w:rsid w:val="00413FBE"/>
    <w:rsid w:val="00421969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19D8"/>
    <w:rsid w:val="0049720F"/>
    <w:rsid w:val="004A0C51"/>
    <w:rsid w:val="004A3564"/>
    <w:rsid w:val="004A44D2"/>
    <w:rsid w:val="004A4501"/>
    <w:rsid w:val="004A485D"/>
    <w:rsid w:val="004A591E"/>
    <w:rsid w:val="004A6CB3"/>
    <w:rsid w:val="004A6D95"/>
    <w:rsid w:val="004B3863"/>
    <w:rsid w:val="004B748B"/>
    <w:rsid w:val="004C2861"/>
    <w:rsid w:val="004C4BD7"/>
    <w:rsid w:val="004D15CF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2ED6"/>
    <w:rsid w:val="0052532A"/>
    <w:rsid w:val="00525BC3"/>
    <w:rsid w:val="00527C98"/>
    <w:rsid w:val="00527D87"/>
    <w:rsid w:val="00530843"/>
    <w:rsid w:val="00532BD4"/>
    <w:rsid w:val="00540725"/>
    <w:rsid w:val="0054101F"/>
    <w:rsid w:val="00547B50"/>
    <w:rsid w:val="00550B57"/>
    <w:rsid w:val="0055252C"/>
    <w:rsid w:val="0055566A"/>
    <w:rsid w:val="00574A16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574E"/>
    <w:rsid w:val="005E5D8F"/>
    <w:rsid w:val="005F24EA"/>
    <w:rsid w:val="005F3ED2"/>
    <w:rsid w:val="005F4D72"/>
    <w:rsid w:val="005F50C9"/>
    <w:rsid w:val="005F5F8E"/>
    <w:rsid w:val="005F7165"/>
    <w:rsid w:val="00600559"/>
    <w:rsid w:val="00600A27"/>
    <w:rsid w:val="00601731"/>
    <w:rsid w:val="00603014"/>
    <w:rsid w:val="006030E9"/>
    <w:rsid w:val="00604787"/>
    <w:rsid w:val="00604987"/>
    <w:rsid w:val="00606797"/>
    <w:rsid w:val="006112E4"/>
    <w:rsid w:val="00614292"/>
    <w:rsid w:val="00614972"/>
    <w:rsid w:val="00615758"/>
    <w:rsid w:val="00615A35"/>
    <w:rsid w:val="00621AE8"/>
    <w:rsid w:val="006225FB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6CA9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008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6ADA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345FF"/>
    <w:rsid w:val="007353EE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A4C83"/>
    <w:rsid w:val="007A6B83"/>
    <w:rsid w:val="007B1ED7"/>
    <w:rsid w:val="007B6FA7"/>
    <w:rsid w:val="007C4080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2A16"/>
    <w:rsid w:val="008261C3"/>
    <w:rsid w:val="008345C3"/>
    <w:rsid w:val="00840286"/>
    <w:rsid w:val="00843230"/>
    <w:rsid w:val="00843400"/>
    <w:rsid w:val="00843C2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4832"/>
    <w:rsid w:val="00885C61"/>
    <w:rsid w:val="0089314C"/>
    <w:rsid w:val="008934CD"/>
    <w:rsid w:val="00897F9F"/>
    <w:rsid w:val="008A225D"/>
    <w:rsid w:val="008A3A1D"/>
    <w:rsid w:val="008A4757"/>
    <w:rsid w:val="008B1A5B"/>
    <w:rsid w:val="008B5841"/>
    <w:rsid w:val="008B6F4F"/>
    <w:rsid w:val="008C0EA8"/>
    <w:rsid w:val="008C2633"/>
    <w:rsid w:val="008C2914"/>
    <w:rsid w:val="008C6313"/>
    <w:rsid w:val="008C7D0C"/>
    <w:rsid w:val="008D0EA6"/>
    <w:rsid w:val="008D1FA0"/>
    <w:rsid w:val="008D41B2"/>
    <w:rsid w:val="008D4CC2"/>
    <w:rsid w:val="008D5F08"/>
    <w:rsid w:val="008D7F29"/>
    <w:rsid w:val="008E79D8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67B34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3CE0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0F74"/>
    <w:rsid w:val="00A3221A"/>
    <w:rsid w:val="00A35266"/>
    <w:rsid w:val="00A35350"/>
    <w:rsid w:val="00A370A6"/>
    <w:rsid w:val="00A379C5"/>
    <w:rsid w:val="00A42230"/>
    <w:rsid w:val="00A43839"/>
    <w:rsid w:val="00A45CA9"/>
    <w:rsid w:val="00A45EAE"/>
    <w:rsid w:val="00A51D8F"/>
    <w:rsid w:val="00A5348A"/>
    <w:rsid w:val="00A5635B"/>
    <w:rsid w:val="00A56B49"/>
    <w:rsid w:val="00A5701F"/>
    <w:rsid w:val="00A65423"/>
    <w:rsid w:val="00A709D2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4FE0"/>
    <w:rsid w:val="00AA7217"/>
    <w:rsid w:val="00AB0288"/>
    <w:rsid w:val="00AC4AE8"/>
    <w:rsid w:val="00AC7D8C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24F8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2366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1C26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84AD3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287F"/>
    <w:rsid w:val="00CF47C7"/>
    <w:rsid w:val="00CF6B75"/>
    <w:rsid w:val="00D03EF2"/>
    <w:rsid w:val="00D10C59"/>
    <w:rsid w:val="00D143D1"/>
    <w:rsid w:val="00D144E0"/>
    <w:rsid w:val="00D15F88"/>
    <w:rsid w:val="00D20E43"/>
    <w:rsid w:val="00D22B20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46B7B"/>
    <w:rsid w:val="00D500D3"/>
    <w:rsid w:val="00D51392"/>
    <w:rsid w:val="00D5420F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97E8B"/>
    <w:rsid w:val="00DA1A63"/>
    <w:rsid w:val="00DA27CC"/>
    <w:rsid w:val="00DA4FAA"/>
    <w:rsid w:val="00DB1C26"/>
    <w:rsid w:val="00DB1D3A"/>
    <w:rsid w:val="00DB20C5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D4DDE"/>
    <w:rsid w:val="00DE07F6"/>
    <w:rsid w:val="00DF0D98"/>
    <w:rsid w:val="00DF15DE"/>
    <w:rsid w:val="00E00DF4"/>
    <w:rsid w:val="00E01952"/>
    <w:rsid w:val="00E02B40"/>
    <w:rsid w:val="00E02C4C"/>
    <w:rsid w:val="00E04897"/>
    <w:rsid w:val="00E11087"/>
    <w:rsid w:val="00E11A0E"/>
    <w:rsid w:val="00E1231A"/>
    <w:rsid w:val="00E133D0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46F92"/>
    <w:rsid w:val="00E52766"/>
    <w:rsid w:val="00E53A01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5BF9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2B31"/>
    <w:rsid w:val="00EA78EF"/>
    <w:rsid w:val="00EB1CA3"/>
    <w:rsid w:val="00EB4832"/>
    <w:rsid w:val="00EB5147"/>
    <w:rsid w:val="00EC1620"/>
    <w:rsid w:val="00EC1966"/>
    <w:rsid w:val="00EC2186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2537"/>
    <w:rsid w:val="00F36605"/>
    <w:rsid w:val="00F36D97"/>
    <w:rsid w:val="00F37755"/>
    <w:rsid w:val="00F4040B"/>
    <w:rsid w:val="00F40C1E"/>
    <w:rsid w:val="00F438EC"/>
    <w:rsid w:val="00F526CE"/>
    <w:rsid w:val="00F53C48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872BC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47A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A43839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14" ma:contentTypeDescription="Een nieuw document maken." ma:contentTypeScope="" ma:versionID="d8bfbedc9f47d1831f05cdde01619c13">
  <xsd:schema xmlns:xsd="http://www.w3.org/2001/XMLSchema" xmlns:xs="http://www.w3.org/2001/XMLSchema" xmlns:p="http://schemas.microsoft.com/office/2006/metadata/properties" xmlns:ns2="9856522a-e138-4a73-a06f-ef9a6e8e14be" xmlns:ns3="9055c824-8f8d-4241-ab99-045defd12d98" targetNamespace="http://schemas.microsoft.com/office/2006/metadata/properties" ma:root="true" ma:fieldsID="be08fa2ffb4f626d8e3ebdbf6dee4ff5" ns2:_="" ns3:_="">
    <xsd:import namespace="9856522a-e138-4a73-a06f-ef9a6e8e14be"/>
    <xsd:import namespace="9055c824-8f8d-4241-ab99-045defd12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5c824-8f8d-4241-ab99-045defd12d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19602e0-c355-490d-a342-94a101e95b25}" ma:internalName="TaxCatchAll" ma:showField="CatchAllData" ma:web="9055c824-8f8d-4241-ab99-045defd12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6522a-e138-4a73-a06f-ef9a6e8e14be">
      <Terms xmlns="http://schemas.microsoft.com/office/infopath/2007/PartnerControls"/>
    </lcf76f155ced4ddcb4097134ff3c332f>
    <TaxCatchAll xmlns="9055c824-8f8d-4241-ab99-045defd12d98" xsi:nil="true"/>
  </documentManagement>
</p:properties>
</file>

<file path=customXml/itemProps1.xml><?xml version="1.0" encoding="utf-8"?>
<ds:datastoreItem xmlns:ds="http://schemas.openxmlformats.org/officeDocument/2006/customXml" ds:itemID="{EBF0344A-D5E4-4D37-B2F5-20AB6917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9055c824-8f8d-4241-ab99-045defd1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83209-E973-4A36-A800-8B76ADABF789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055c824-8f8d-4241-ab99-045defd12d98"/>
    <ds:schemaRef ds:uri="http://purl.org/dc/terms/"/>
    <ds:schemaRef ds:uri="9856522a-e138-4a73-a06f-ef9a6e8e14b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8</Pages>
  <Words>957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6811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3</cp:revision>
  <cp:lastPrinted>2023-07-14T10:19:00Z</cp:lastPrinted>
  <dcterms:created xsi:type="dcterms:W3CDTF">2023-07-14T10:19:00Z</dcterms:created>
  <dcterms:modified xsi:type="dcterms:W3CDTF">2023-07-14T10:20:00Z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