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67AAB9EF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E346B0">
        <w:rPr>
          <w:rFonts w:eastAsia="Times New Roman"/>
          <w:b/>
          <w:bCs/>
          <w:kern w:val="28"/>
          <w:sz w:val="32"/>
          <w:szCs w:val="32"/>
        </w:rPr>
        <w:t>10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50F2B0F0" w:rsidR="00A977E5" w:rsidRPr="004C430C" w:rsidRDefault="00E277BB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DGV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6165DA5B" w:rsidR="00A977E5" w:rsidRPr="00B60B02" w:rsidRDefault="00740B79" w:rsidP="001D03F1">
            <w:pPr>
              <w:tabs>
                <w:tab w:val="left" w:pos="2520"/>
              </w:tabs>
            </w:pPr>
            <w:r>
              <w:t>Bas van Harselaar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4145EAE" w:rsidR="00A977E5" w:rsidRPr="00B60B02" w:rsidRDefault="00740B79" w:rsidP="001D03F1">
            <w:pPr>
              <w:tabs>
                <w:tab w:val="left" w:pos="2520"/>
              </w:tabs>
            </w:pPr>
            <w:r>
              <w:t>15</w:t>
            </w:r>
            <w:r w:rsidR="00A977E5">
              <w:t>-</w:t>
            </w:r>
            <w:r>
              <w:t>02</w:t>
            </w:r>
            <w:r w:rsidR="00A977E5">
              <w:t>-202</w:t>
            </w:r>
            <w:r w:rsidR="00F37EFF"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Default="00ED071D" w:rsidP="00BE469B">
      <w:pPr>
        <w:pStyle w:val="Titel"/>
        <w:jc w:val="left"/>
      </w:pPr>
      <w:bookmarkStart w:id="1" w:name="_Toc123638557"/>
      <w: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4307" w14:textId="77777777" w:rsidR="00D93847" w:rsidRDefault="00D93847" w:rsidP="00C27FEF">
      <w:pPr>
        <w:spacing w:line="240" w:lineRule="auto"/>
      </w:pPr>
      <w:r>
        <w:separator/>
      </w:r>
    </w:p>
  </w:endnote>
  <w:endnote w:type="continuationSeparator" w:id="0">
    <w:p w14:paraId="474B5A72" w14:textId="77777777" w:rsidR="00D93847" w:rsidRDefault="00D9384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1A36" w14:textId="77777777" w:rsidR="00D93847" w:rsidRPr="00C27FEF" w:rsidRDefault="00D9384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07D46C7" w14:textId="77777777" w:rsidR="00D93847" w:rsidRDefault="00D9384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B5C53"/>
    <w:rsid w:val="006D6E3E"/>
    <w:rsid w:val="00714E13"/>
    <w:rsid w:val="00740B79"/>
    <w:rsid w:val="00815E15"/>
    <w:rsid w:val="008737A1"/>
    <w:rsid w:val="0087770B"/>
    <w:rsid w:val="00881657"/>
    <w:rsid w:val="008D77A7"/>
    <w:rsid w:val="00926B57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BE469B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277BB"/>
    <w:rsid w:val="00E346B0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6B6A62B136468BAF896F21A49147" ma:contentTypeVersion="15" ma:contentTypeDescription="Een nieuw document maken." ma:contentTypeScope="" ma:versionID="2d0079d6207b039e47b4b7da022915e8">
  <xsd:schema xmlns:xsd="http://www.w3.org/2001/XMLSchema" xmlns:xs="http://www.w3.org/2001/XMLSchema" xmlns:p="http://schemas.microsoft.com/office/2006/metadata/properties" xmlns:ns2="0419f409-60e8-4280-8f5e-9621d79fdad0" xmlns:ns3="6c985e3a-432b-4424-8a79-a0fd59e91b80" targetNamespace="http://schemas.microsoft.com/office/2006/metadata/properties" ma:root="true" ma:fieldsID="cfdeae82da4b0cf47b7076626f2edb02" ns2:_="" ns3:_="">
    <xsd:import namespace="0419f409-60e8-4280-8f5e-9621d79fdad0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9f409-60e8-4280-8f5e-9621d79fdad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9f409-60e8-4280-8f5e-9621d79fdad0">
      <Terms xmlns="http://schemas.microsoft.com/office/infopath/2007/PartnerControls"/>
    </lcf76f155ced4ddcb4097134ff3c332f>
    <TaxCatchAll xmlns="6c985e3a-432b-4424-8a79-a0fd59e91b80" xsi:nil="true"/>
    <Author0 xmlns="0419f409-60e8-4280-8f5e-9621d79fdad0" xsi:nil="true"/>
    <PageCount xmlns="0419f409-60e8-4280-8f5e-9621d79fda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98D0-BFD6-48EC-AF5D-95EC8995C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9f409-60e8-4280-8f5e-9621d79fdad0"/>
    <ds:schemaRef ds:uri="6c985e3a-432b-4424-8a79-a0fd59e9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419f409-60e8-4280-8f5e-9621d79fdad0"/>
    <ds:schemaRef ds:uri="6c985e3a-432b-4424-8a79-a0fd59e91b80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60</TotalTime>
  <Pages>2</Pages>
  <Words>321</Words>
  <Characters>2001</Characters>
  <Application>Microsoft Office Word</Application>
  <DocSecurity>0</DocSecurity>
  <Lines>16</Lines>
  <Paragraphs>4</Paragraphs>
  <ScaleCrop>false</ScaleCrop>
  <Company>PC Support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Mattu, Claudia</cp:lastModifiedBy>
  <cp:revision>31</cp:revision>
  <cp:lastPrinted>2021-11-16T11:00:00Z</cp:lastPrinted>
  <dcterms:created xsi:type="dcterms:W3CDTF">2023-01-03T10:39:00Z</dcterms:created>
  <dcterms:modified xsi:type="dcterms:W3CDTF">2023-02-13T15:13:00Z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  <property fmtid="{D5CDD505-2E9C-101B-9397-08002B2CF9AE}" pid="3" name="MediaServiceImageTags">
    <vt:lpwstr/>
  </property>
</Properties>
</file>