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F76" w:rsidRDefault="007E0D23" w:rsidP="0018460F">
      <w:pPr>
        <w:pStyle w:val="Kop1"/>
        <w:spacing w:before="240" w:after="60" w:line="720" w:lineRule="auto"/>
      </w:pPr>
      <w:r w:rsidRPr="0018460F">
        <w:rPr>
          <w:sz w:val="24"/>
          <w:szCs w:val="24"/>
        </w:rPr>
        <w:t>Verzekering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"/>
        <w:gridCol w:w="6615"/>
        <w:gridCol w:w="1554"/>
      </w:tblGrid>
      <w:tr w:rsidR="00481D3D" w:rsidRPr="0018460F" w:rsidTr="0018460F">
        <w:tc>
          <w:tcPr>
            <w:tcW w:w="898" w:type="dxa"/>
            <w:shd w:val="clear" w:color="auto" w:fill="D9D9D9"/>
          </w:tcPr>
          <w:p w:rsidR="00481D3D" w:rsidRPr="0018460F" w:rsidRDefault="00481D3D" w:rsidP="00481D3D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18460F">
              <w:rPr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6615" w:type="dxa"/>
            <w:shd w:val="clear" w:color="auto" w:fill="D9D9D9"/>
          </w:tcPr>
          <w:p w:rsidR="00481D3D" w:rsidRPr="0018460F" w:rsidRDefault="00481D3D" w:rsidP="00481D3D">
            <w:pPr>
              <w:rPr>
                <w:b/>
                <w:i/>
                <w:sz w:val="20"/>
                <w:szCs w:val="20"/>
              </w:rPr>
            </w:pPr>
            <w:r w:rsidRPr="0018460F">
              <w:rPr>
                <w:b/>
                <w:sz w:val="20"/>
                <w:szCs w:val="20"/>
              </w:rPr>
              <w:t>Onderwerp</w:t>
            </w:r>
          </w:p>
        </w:tc>
        <w:tc>
          <w:tcPr>
            <w:tcW w:w="1554" w:type="dxa"/>
            <w:shd w:val="clear" w:color="auto" w:fill="D9D9D9"/>
          </w:tcPr>
          <w:p w:rsidR="00481D3D" w:rsidRPr="0018460F" w:rsidRDefault="00481D3D" w:rsidP="00481D3D">
            <w:pPr>
              <w:rPr>
                <w:b/>
                <w:i/>
                <w:sz w:val="20"/>
                <w:szCs w:val="20"/>
              </w:rPr>
            </w:pPr>
            <w:r w:rsidRPr="0018460F">
              <w:rPr>
                <w:b/>
                <w:sz w:val="20"/>
                <w:szCs w:val="20"/>
              </w:rPr>
              <w:t>Bijgevoegd</w:t>
            </w:r>
          </w:p>
        </w:tc>
      </w:tr>
      <w:tr w:rsidR="00481D3D" w:rsidRPr="0018460F" w:rsidTr="0018460F">
        <w:tc>
          <w:tcPr>
            <w:tcW w:w="898" w:type="dxa"/>
          </w:tcPr>
          <w:p w:rsidR="00481D3D" w:rsidRPr="0018460F" w:rsidRDefault="00481D3D" w:rsidP="00481D3D">
            <w:pPr>
              <w:rPr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1</w:t>
            </w:r>
          </w:p>
        </w:tc>
        <w:tc>
          <w:tcPr>
            <w:tcW w:w="6615" w:type="dxa"/>
          </w:tcPr>
          <w:p w:rsidR="00510C27" w:rsidRDefault="00E855A1" w:rsidP="00481D3D">
            <w:pPr>
              <w:rPr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 xml:space="preserve">Van </w:t>
            </w:r>
            <w:r w:rsidR="00510C27">
              <w:rPr>
                <w:sz w:val="20"/>
                <w:szCs w:val="20"/>
              </w:rPr>
              <w:t>Gegadigde</w:t>
            </w:r>
            <w:r w:rsidR="00CC4CB0" w:rsidRPr="0018460F">
              <w:rPr>
                <w:sz w:val="20"/>
                <w:szCs w:val="20"/>
              </w:rPr>
              <w:t xml:space="preserve"> wordt verwac</w:t>
            </w:r>
            <w:r w:rsidR="003F4B0C" w:rsidRPr="0018460F">
              <w:rPr>
                <w:sz w:val="20"/>
                <w:szCs w:val="20"/>
              </w:rPr>
              <w:t>ht dat deze een adequate bedrijfs</w:t>
            </w:r>
            <w:r w:rsidR="00CC4CB0" w:rsidRPr="0018460F">
              <w:rPr>
                <w:sz w:val="20"/>
                <w:szCs w:val="20"/>
              </w:rPr>
              <w:t>aansprakelijkheidsverzekering heeft afgesloten met een dekking van tenminste € 1.000.000,00 per gebeurtenis</w:t>
            </w:r>
            <w:r w:rsidR="00510C27">
              <w:rPr>
                <w:sz w:val="20"/>
                <w:szCs w:val="20"/>
              </w:rPr>
              <w:t>.</w:t>
            </w:r>
          </w:p>
          <w:p w:rsidR="00481D3D" w:rsidRPr="0018460F" w:rsidRDefault="00481D3D" w:rsidP="00510C27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Kopie van het verzekeringscertificaat</w:t>
            </w:r>
            <w:r w:rsidR="00CD1176">
              <w:rPr>
                <w:sz w:val="20"/>
                <w:szCs w:val="20"/>
              </w:rPr>
              <w:t xml:space="preserve"> is bijgevoegd.</w:t>
            </w:r>
          </w:p>
        </w:tc>
        <w:tc>
          <w:tcPr>
            <w:tcW w:w="1554" w:type="dxa"/>
          </w:tcPr>
          <w:p w:rsidR="00CC4CB0" w:rsidRPr="0018460F" w:rsidRDefault="00CC4CB0" w:rsidP="00FC3C3A">
            <w:pPr>
              <w:jc w:val="center"/>
              <w:rPr>
                <w:sz w:val="20"/>
                <w:szCs w:val="20"/>
              </w:rPr>
            </w:pPr>
          </w:p>
          <w:p w:rsidR="00CC4CB0" w:rsidRPr="0018460F" w:rsidRDefault="00CC4CB0" w:rsidP="00FC3C3A">
            <w:pPr>
              <w:jc w:val="center"/>
              <w:rPr>
                <w:sz w:val="20"/>
                <w:szCs w:val="20"/>
              </w:rPr>
            </w:pPr>
          </w:p>
          <w:p w:rsidR="00481D3D" w:rsidRPr="0018460F" w:rsidRDefault="00481D3D" w:rsidP="00FC3C3A">
            <w:pPr>
              <w:jc w:val="center"/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JA</w:t>
            </w:r>
          </w:p>
        </w:tc>
      </w:tr>
    </w:tbl>
    <w:p w:rsidR="00481D3D" w:rsidRPr="0018460F" w:rsidRDefault="00481D3D" w:rsidP="00481D3D">
      <w:pPr>
        <w:rPr>
          <w:sz w:val="20"/>
          <w:szCs w:val="20"/>
        </w:rPr>
      </w:pPr>
    </w:p>
    <w:p w:rsidR="00B51017" w:rsidRDefault="00B51017" w:rsidP="00481D3D">
      <w:pPr>
        <w:rPr>
          <w:b/>
          <w:sz w:val="20"/>
          <w:szCs w:val="20"/>
        </w:rPr>
      </w:pPr>
    </w:p>
    <w:p w:rsidR="00B51017" w:rsidRDefault="00B51017" w:rsidP="00481D3D">
      <w:pPr>
        <w:rPr>
          <w:b/>
          <w:sz w:val="20"/>
          <w:szCs w:val="20"/>
        </w:rPr>
      </w:pPr>
    </w:p>
    <w:p w:rsidR="00DF6318" w:rsidRPr="0018460F" w:rsidRDefault="00AF4D70" w:rsidP="00481D3D">
      <w:pPr>
        <w:rPr>
          <w:b/>
          <w:sz w:val="20"/>
          <w:szCs w:val="20"/>
        </w:rPr>
      </w:pPr>
      <w:r w:rsidRPr="0018460F">
        <w:rPr>
          <w:b/>
          <w:sz w:val="20"/>
          <w:szCs w:val="20"/>
        </w:rPr>
        <w:t>Alleen indien van toepassing:</w:t>
      </w:r>
    </w:p>
    <w:p w:rsidR="00DF6318" w:rsidRPr="0018460F" w:rsidRDefault="00E855A1" w:rsidP="00481D3D">
      <w:pPr>
        <w:rPr>
          <w:sz w:val="20"/>
          <w:szCs w:val="20"/>
        </w:rPr>
      </w:pPr>
      <w:r w:rsidRPr="0018460F">
        <w:rPr>
          <w:sz w:val="20"/>
          <w:szCs w:val="20"/>
        </w:rPr>
        <w:t xml:space="preserve">Wanneer </w:t>
      </w:r>
      <w:r w:rsidR="00510C27">
        <w:rPr>
          <w:sz w:val="20"/>
          <w:szCs w:val="20"/>
        </w:rPr>
        <w:t>Gegadigde</w:t>
      </w:r>
      <w:bookmarkStart w:id="0" w:name="_GoBack"/>
      <w:bookmarkEnd w:id="0"/>
      <w:r w:rsidR="00DF6318" w:rsidRPr="0018460F">
        <w:rPr>
          <w:sz w:val="20"/>
          <w:szCs w:val="20"/>
        </w:rPr>
        <w:t xml:space="preserve"> een dergelijke verzekering (nog) niet heeft</w:t>
      </w:r>
      <w:r w:rsidRPr="0018460F">
        <w:rPr>
          <w:sz w:val="20"/>
          <w:szCs w:val="20"/>
        </w:rPr>
        <w:t xml:space="preserve"> afgesloten dan dient </w:t>
      </w:r>
      <w:r w:rsidR="00510C27">
        <w:rPr>
          <w:sz w:val="20"/>
          <w:szCs w:val="20"/>
        </w:rPr>
        <w:t>Gegadigde</w:t>
      </w:r>
      <w:r w:rsidR="006F028A" w:rsidRPr="0018460F">
        <w:rPr>
          <w:sz w:val="20"/>
          <w:szCs w:val="20"/>
        </w:rPr>
        <w:t xml:space="preserve"> te verklaren dat:</w:t>
      </w:r>
    </w:p>
    <w:p w:rsidR="00481D3D" w:rsidRPr="0018460F" w:rsidRDefault="006F028A" w:rsidP="00481D3D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18460F">
        <w:rPr>
          <w:sz w:val="20"/>
          <w:szCs w:val="20"/>
        </w:rPr>
        <w:t xml:space="preserve">deze de bereidheid heeft </w:t>
      </w:r>
      <w:r w:rsidR="00DF6318" w:rsidRPr="0018460F">
        <w:rPr>
          <w:sz w:val="20"/>
          <w:szCs w:val="20"/>
        </w:rPr>
        <w:t>om voor aanvang van de opdracht een dergelijke verzekering af te sluiten;</w:t>
      </w:r>
    </w:p>
    <w:p w:rsidR="00DF6318" w:rsidRPr="0018460F" w:rsidRDefault="00DF6318" w:rsidP="00481D3D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18460F">
        <w:rPr>
          <w:sz w:val="20"/>
          <w:szCs w:val="20"/>
        </w:rPr>
        <w:t>een verzekeringsmaatschappij bereid is een derge</w:t>
      </w:r>
      <w:r w:rsidR="00481D3D" w:rsidRPr="0018460F">
        <w:rPr>
          <w:sz w:val="20"/>
          <w:szCs w:val="20"/>
        </w:rPr>
        <w:t xml:space="preserve">lijke verzekering af te sluiten: </w:t>
      </w:r>
    </w:p>
    <w:p w:rsidR="00481D3D" w:rsidRPr="0018460F" w:rsidRDefault="00481D3D" w:rsidP="00481D3D">
      <w:pPr>
        <w:pStyle w:val="Lijstalinea"/>
        <w:ind w:left="1068"/>
        <w:rPr>
          <w:sz w:val="20"/>
          <w:szCs w:val="20"/>
        </w:rPr>
      </w:pPr>
    </w:p>
    <w:p w:rsidR="00481D3D" w:rsidRPr="0018460F" w:rsidRDefault="00481D3D" w:rsidP="00481D3D">
      <w:pPr>
        <w:pStyle w:val="Lijstalinea"/>
        <w:ind w:left="1068"/>
        <w:rPr>
          <w:sz w:val="20"/>
          <w:szCs w:val="20"/>
        </w:rPr>
      </w:pPr>
      <w:r w:rsidRPr="0018460F">
        <w:rPr>
          <w:sz w:val="20"/>
          <w:szCs w:val="20"/>
        </w:rPr>
        <w:t>Naam verzekeringsmaatschappij: ……..…………………………………………..</w:t>
      </w:r>
    </w:p>
    <w:p w:rsidR="00481D3D" w:rsidRPr="0018460F" w:rsidRDefault="00481D3D" w:rsidP="00481D3D">
      <w:pPr>
        <w:pStyle w:val="Lijstalinea"/>
        <w:ind w:left="1068"/>
        <w:rPr>
          <w:sz w:val="20"/>
          <w:szCs w:val="20"/>
        </w:rPr>
      </w:pPr>
    </w:p>
    <w:p w:rsidR="00481D3D" w:rsidRPr="0018460F" w:rsidRDefault="00481D3D" w:rsidP="00481D3D">
      <w:pPr>
        <w:pStyle w:val="Lijstalinea"/>
        <w:ind w:left="1068"/>
        <w:rPr>
          <w:sz w:val="20"/>
          <w:szCs w:val="20"/>
        </w:rPr>
      </w:pPr>
      <w:r w:rsidRPr="0018460F">
        <w:rPr>
          <w:sz w:val="20"/>
          <w:szCs w:val="20"/>
        </w:rPr>
        <w:t>Naam contactpersoon:………………………………………………………………</w:t>
      </w:r>
    </w:p>
    <w:p w:rsidR="00DF6318" w:rsidRPr="0018460F" w:rsidRDefault="00DF6318" w:rsidP="00481D3D">
      <w:pPr>
        <w:rPr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DF6318" w:rsidRPr="0018460F" w:rsidTr="0018460F">
        <w:trPr>
          <w:trHeight w:val="397"/>
        </w:trPr>
        <w:tc>
          <w:tcPr>
            <w:tcW w:w="3659" w:type="dxa"/>
          </w:tcPr>
          <w:p w:rsidR="00DF6318" w:rsidRPr="0018460F" w:rsidRDefault="00DF6318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:rsidR="00DF6318" w:rsidRPr="0018460F" w:rsidRDefault="00DF6318" w:rsidP="00481D3D">
            <w:pPr>
              <w:rPr>
                <w:sz w:val="20"/>
                <w:szCs w:val="20"/>
              </w:rPr>
            </w:pPr>
          </w:p>
        </w:tc>
      </w:tr>
      <w:tr w:rsidR="00DF6318" w:rsidRPr="0018460F" w:rsidTr="0018460F">
        <w:trPr>
          <w:trHeight w:val="397"/>
        </w:trPr>
        <w:tc>
          <w:tcPr>
            <w:tcW w:w="3659" w:type="dxa"/>
          </w:tcPr>
          <w:p w:rsidR="00DF6318" w:rsidRPr="0018460F" w:rsidRDefault="00DF6318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:rsidR="00DF6318" w:rsidRPr="0018460F" w:rsidRDefault="00DF6318" w:rsidP="00481D3D">
            <w:pPr>
              <w:rPr>
                <w:sz w:val="20"/>
                <w:szCs w:val="20"/>
              </w:rPr>
            </w:pPr>
          </w:p>
        </w:tc>
      </w:tr>
      <w:tr w:rsidR="00DF6318" w:rsidRPr="0018460F" w:rsidTr="0018460F">
        <w:trPr>
          <w:trHeight w:val="397"/>
        </w:trPr>
        <w:tc>
          <w:tcPr>
            <w:tcW w:w="3659" w:type="dxa"/>
          </w:tcPr>
          <w:p w:rsidR="00DF6318" w:rsidRPr="0018460F" w:rsidRDefault="00DF6318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:rsidR="00DF6318" w:rsidRPr="0018460F" w:rsidRDefault="00DF6318" w:rsidP="00481D3D">
            <w:pPr>
              <w:rPr>
                <w:sz w:val="20"/>
                <w:szCs w:val="20"/>
              </w:rPr>
            </w:pPr>
          </w:p>
        </w:tc>
      </w:tr>
      <w:tr w:rsidR="00DF6318" w:rsidRPr="0018460F" w:rsidTr="0018460F">
        <w:trPr>
          <w:trHeight w:val="397"/>
        </w:trPr>
        <w:tc>
          <w:tcPr>
            <w:tcW w:w="3659" w:type="dxa"/>
          </w:tcPr>
          <w:p w:rsidR="00DF6318" w:rsidRPr="0018460F" w:rsidRDefault="00DF6318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:rsidR="00DF6318" w:rsidRPr="0018460F" w:rsidRDefault="00DF6318" w:rsidP="00481D3D">
            <w:pPr>
              <w:rPr>
                <w:sz w:val="20"/>
                <w:szCs w:val="20"/>
              </w:rPr>
            </w:pPr>
          </w:p>
        </w:tc>
      </w:tr>
    </w:tbl>
    <w:p w:rsidR="00DF6318" w:rsidRPr="0018460F" w:rsidRDefault="00DF6318" w:rsidP="00481D3D">
      <w:pPr>
        <w:rPr>
          <w:sz w:val="20"/>
          <w:szCs w:val="20"/>
        </w:rPr>
      </w:pPr>
    </w:p>
    <w:sectPr w:rsidR="00DF6318" w:rsidRPr="0018460F" w:rsidSect="001116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60F" w:rsidRDefault="0018460F" w:rsidP="0018460F">
      <w:pPr>
        <w:spacing w:before="0" w:after="0" w:line="240" w:lineRule="auto"/>
      </w:pPr>
      <w:r>
        <w:separator/>
      </w:r>
    </w:p>
  </w:endnote>
  <w:endnote w:type="continuationSeparator" w:id="0">
    <w:p w:rsidR="0018460F" w:rsidRDefault="0018460F" w:rsidP="0018460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60F" w:rsidRDefault="0018460F" w:rsidP="0018460F">
      <w:pPr>
        <w:spacing w:before="0" w:after="0" w:line="240" w:lineRule="auto"/>
      </w:pPr>
      <w:r>
        <w:separator/>
      </w:r>
    </w:p>
  </w:footnote>
  <w:footnote w:type="continuationSeparator" w:id="0">
    <w:p w:rsidR="0018460F" w:rsidRDefault="0018460F" w:rsidP="0018460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60F" w:rsidRDefault="0018460F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37271F0C" wp14:editId="72DECE39">
          <wp:simplePos x="0" y="0"/>
          <wp:positionH relativeFrom="column">
            <wp:posOffset>4106174</wp:posOffset>
          </wp:positionH>
          <wp:positionV relativeFrom="paragraph">
            <wp:posOffset>-216295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F76"/>
    <w:rsid w:val="00074A7E"/>
    <w:rsid w:val="000D0C0A"/>
    <w:rsid w:val="000D2ABE"/>
    <w:rsid w:val="00111682"/>
    <w:rsid w:val="0018460F"/>
    <w:rsid w:val="001A118A"/>
    <w:rsid w:val="001C08E0"/>
    <w:rsid w:val="001C5C6B"/>
    <w:rsid w:val="001D1063"/>
    <w:rsid w:val="002070B5"/>
    <w:rsid w:val="002419EC"/>
    <w:rsid w:val="002966BE"/>
    <w:rsid w:val="003934AD"/>
    <w:rsid w:val="003D2403"/>
    <w:rsid w:val="003F4B0C"/>
    <w:rsid w:val="003F5871"/>
    <w:rsid w:val="004569B7"/>
    <w:rsid w:val="00467EE5"/>
    <w:rsid w:val="00481D3D"/>
    <w:rsid w:val="00492554"/>
    <w:rsid w:val="00510C27"/>
    <w:rsid w:val="005A0220"/>
    <w:rsid w:val="005C6BBD"/>
    <w:rsid w:val="005D0F76"/>
    <w:rsid w:val="00611CB9"/>
    <w:rsid w:val="00612887"/>
    <w:rsid w:val="006A1343"/>
    <w:rsid w:val="006F028A"/>
    <w:rsid w:val="00730910"/>
    <w:rsid w:val="00786594"/>
    <w:rsid w:val="007A44FF"/>
    <w:rsid w:val="007D46B1"/>
    <w:rsid w:val="007E0D23"/>
    <w:rsid w:val="008422FF"/>
    <w:rsid w:val="008771AB"/>
    <w:rsid w:val="008778B9"/>
    <w:rsid w:val="008927BB"/>
    <w:rsid w:val="008B22E0"/>
    <w:rsid w:val="008C0B4D"/>
    <w:rsid w:val="00951DC4"/>
    <w:rsid w:val="00973702"/>
    <w:rsid w:val="00AF4D70"/>
    <w:rsid w:val="00AF7218"/>
    <w:rsid w:val="00B05EFD"/>
    <w:rsid w:val="00B51017"/>
    <w:rsid w:val="00BB3AAA"/>
    <w:rsid w:val="00BD38A9"/>
    <w:rsid w:val="00CC1214"/>
    <w:rsid w:val="00CC4CB0"/>
    <w:rsid w:val="00CD1176"/>
    <w:rsid w:val="00CF61B2"/>
    <w:rsid w:val="00D437C9"/>
    <w:rsid w:val="00D518BE"/>
    <w:rsid w:val="00DF6318"/>
    <w:rsid w:val="00E07889"/>
    <w:rsid w:val="00E855A1"/>
    <w:rsid w:val="00E901F3"/>
    <w:rsid w:val="00EA64A8"/>
    <w:rsid w:val="00EA7785"/>
    <w:rsid w:val="00EB7556"/>
    <w:rsid w:val="00EF1C62"/>
    <w:rsid w:val="00EF2296"/>
    <w:rsid w:val="00FC3C3A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EB093F-97AB-4D30-9164-8658DD26E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utoRedefine/>
    <w:qFormat/>
    <w:rsid w:val="00481D3D"/>
    <w:pPr>
      <w:widowControl w:val="0"/>
      <w:tabs>
        <w:tab w:val="left" w:pos="1985"/>
      </w:tabs>
      <w:autoSpaceDE w:val="0"/>
      <w:autoSpaceDN w:val="0"/>
      <w:adjustRightInd w:val="0"/>
      <w:spacing w:before="120" w:after="120" w:line="260" w:lineRule="atLeast"/>
      <w:jc w:val="both"/>
    </w:pPr>
    <w:rPr>
      <w:rFonts w:eastAsia="Times New Roman" w:cs="Arial"/>
      <w:sz w:val="22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18460F"/>
    <w:pPr>
      <w:tabs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460F"/>
    <w:rPr>
      <w:rFonts w:eastAsia="Times New Roman" w:cs="Arial"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8460F"/>
    <w:pPr>
      <w:tabs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460F"/>
    <w:rPr>
      <w:rFonts w:eastAsia="Times New Roman" w:cs="Arial"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C4EF7-B443-4288-8383-956DEA46A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D7ADFC12</Template>
  <TotalTime>6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Bliekendaal-Kuiper, K (Karin)</cp:lastModifiedBy>
  <cp:revision>5</cp:revision>
  <dcterms:created xsi:type="dcterms:W3CDTF">2019-01-14T07:30:00Z</dcterms:created>
  <dcterms:modified xsi:type="dcterms:W3CDTF">2019-07-25T09:03:00Z</dcterms:modified>
</cp:coreProperties>
</file>