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EB6" w:rsidRDefault="00B82EB6" w:rsidP="00C61FCA">
      <w:pPr>
        <w:pStyle w:val="Kop1"/>
        <w:spacing w:after="120" w:line="240" w:lineRule="atLeast"/>
      </w:pPr>
      <w:r>
        <w:t>Referenties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80"/>
        <w:gridCol w:w="4100"/>
      </w:tblGrid>
      <w:tr w:rsidR="001350AD" w:rsidRPr="00A04811" w:rsidTr="00074F18">
        <w:tc>
          <w:tcPr>
            <w:tcW w:w="1134" w:type="dxa"/>
            <w:shd w:val="clear" w:color="auto" w:fill="D9D9D9"/>
          </w:tcPr>
          <w:p w:rsidR="001350AD" w:rsidRPr="00A04811" w:rsidRDefault="001350AD" w:rsidP="00C61FCA">
            <w:pPr>
              <w:spacing w:line="240" w:lineRule="atLeast"/>
              <w:rPr>
                <w:b/>
                <w:i/>
              </w:rPr>
            </w:pPr>
            <w:proofErr w:type="spellStart"/>
            <w:r w:rsidRPr="00A04811">
              <w:rPr>
                <w:b/>
              </w:rPr>
              <w:t>Nr</w:t>
            </w:r>
            <w:proofErr w:type="spellEnd"/>
          </w:p>
        </w:tc>
        <w:tc>
          <w:tcPr>
            <w:tcW w:w="3980" w:type="dxa"/>
            <w:shd w:val="clear" w:color="auto" w:fill="D9D9D9"/>
          </w:tcPr>
          <w:p w:rsidR="001350AD" w:rsidRPr="00A04811" w:rsidRDefault="001350AD" w:rsidP="00C61FCA">
            <w:pPr>
              <w:spacing w:line="240" w:lineRule="atLeast"/>
              <w:rPr>
                <w:b/>
                <w:i/>
              </w:rPr>
            </w:pPr>
            <w:r w:rsidRPr="00A04811">
              <w:rPr>
                <w:b/>
              </w:rPr>
              <w:t>Onderwerp</w:t>
            </w:r>
          </w:p>
        </w:tc>
        <w:tc>
          <w:tcPr>
            <w:tcW w:w="4100" w:type="dxa"/>
            <w:shd w:val="clear" w:color="auto" w:fill="D9D9D9"/>
          </w:tcPr>
          <w:p w:rsidR="001350AD" w:rsidRPr="00A04811" w:rsidRDefault="001350AD" w:rsidP="00C61FCA">
            <w:pPr>
              <w:spacing w:line="240" w:lineRule="atLeast"/>
              <w:rPr>
                <w:b/>
                <w:i/>
              </w:rPr>
            </w:pPr>
            <w:r w:rsidRPr="00A04811">
              <w:rPr>
                <w:b/>
              </w:rPr>
              <w:t>Reactie</w:t>
            </w:r>
          </w:p>
        </w:tc>
      </w:tr>
      <w:tr w:rsidR="002E6002" w:rsidRPr="00A04811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02" w:rsidRPr="00A04811" w:rsidRDefault="00DE32DF" w:rsidP="00C61FCA">
            <w:pPr>
              <w:spacing w:line="240" w:lineRule="atLeast"/>
              <w:rPr>
                <w:b/>
              </w:rPr>
            </w:pPr>
            <w:r w:rsidRPr="00A04811">
              <w:rPr>
                <w:b/>
              </w:rPr>
              <w:t>1</w:t>
            </w:r>
            <w:r w:rsidR="00315FB6" w:rsidRPr="00A04811">
              <w:rPr>
                <w:b/>
              </w:rPr>
              <w:t xml:space="preserve"> van </w:t>
            </w:r>
            <w:r w:rsidR="00704539">
              <w:rPr>
                <w:b/>
              </w:rPr>
              <w:t>4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02" w:rsidRPr="00A04811" w:rsidRDefault="000D08D0" w:rsidP="00C61FCA">
            <w:pPr>
              <w:tabs>
                <w:tab w:val="clear" w:pos="851"/>
                <w:tab w:val="clear" w:pos="1985"/>
                <w:tab w:val="left" w:pos="567"/>
              </w:tabs>
              <w:spacing w:line="240" w:lineRule="atLeast"/>
            </w:pPr>
            <w:r w:rsidRPr="000D08D0">
              <w:t>Kerncompetentie 1: ervaring met het succesvol ontwerpen/realiseren van projecten waarbij architectuur en functionaliteit met elkaar communiceren en elkaar versterken</w:t>
            </w:r>
            <w:r>
              <w:t>.</w:t>
            </w:r>
          </w:p>
        </w:tc>
      </w:tr>
      <w:tr w:rsidR="001350AD" w:rsidRPr="00A04811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D" w:rsidRPr="00A04811" w:rsidRDefault="001350AD" w:rsidP="00C61FCA">
            <w:pPr>
              <w:spacing w:line="240" w:lineRule="atLeast"/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D" w:rsidRPr="00A04811" w:rsidRDefault="00DE32DF" w:rsidP="00C61FCA">
            <w:pPr>
              <w:spacing w:line="240" w:lineRule="atLeast"/>
            </w:pPr>
            <w:r w:rsidRPr="00A04811">
              <w:t>Naam van de o</w:t>
            </w:r>
            <w:r w:rsidR="001350AD" w:rsidRPr="00A04811">
              <w:t>pdrachtgever: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D" w:rsidRPr="00A04811" w:rsidRDefault="001350AD" w:rsidP="00C61FCA">
            <w:pPr>
              <w:spacing w:line="240" w:lineRule="atLeast"/>
            </w:pPr>
          </w:p>
        </w:tc>
      </w:tr>
      <w:tr w:rsidR="001350AD" w:rsidRPr="00A04811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D" w:rsidRPr="00A04811" w:rsidRDefault="001350AD" w:rsidP="00C61FCA">
            <w:pPr>
              <w:spacing w:line="240" w:lineRule="atLeast"/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D" w:rsidRPr="00A04811" w:rsidRDefault="001350AD" w:rsidP="00C61FCA">
            <w:pPr>
              <w:spacing w:line="240" w:lineRule="atLeast"/>
            </w:pPr>
            <w:r w:rsidRPr="00A04811">
              <w:t>Naam + telefoonnummer contactpersoon: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D" w:rsidRPr="00A04811" w:rsidRDefault="001350AD" w:rsidP="00C61FCA">
            <w:pPr>
              <w:spacing w:line="240" w:lineRule="atLeast"/>
            </w:pPr>
          </w:p>
        </w:tc>
      </w:tr>
      <w:tr w:rsidR="001350AD" w:rsidRPr="00A04811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D" w:rsidRPr="00A04811" w:rsidRDefault="001350AD" w:rsidP="00C61FCA">
            <w:pPr>
              <w:spacing w:line="240" w:lineRule="atLeast"/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D" w:rsidRPr="00A04811" w:rsidRDefault="00DE32DF" w:rsidP="00C61FCA">
            <w:pPr>
              <w:spacing w:line="240" w:lineRule="atLeast"/>
            </w:pPr>
            <w:r w:rsidRPr="00A04811">
              <w:t>Start- en einddatum of uitvoeringstermijn: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D" w:rsidRPr="00A04811" w:rsidRDefault="001350AD" w:rsidP="00C61FCA">
            <w:pPr>
              <w:spacing w:line="240" w:lineRule="atLeast"/>
            </w:pPr>
          </w:p>
        </w:tc>
      </w:tr>
      <w:tr w:rsidR="001350AD" w:rsidRPr="00A04811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D" w:rsidRPr="00A04811" w:rsidRDefault="001350AD" w:rsidP="00C61FCA">
            <w:pPr>
              <w:spacing w:line="240" w:lineRule="atLeast"/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D" w:rsidRPr="00A04811" w:rsidRDefault="00DE32DF" w:rsidP="00C61FCA">
            <w:pPr>
              <w:spacing w:line="240" w:lineRule="atLeast"/>
            </w:pPr>
            <w:r w:rsidRPr="00A04811">
              <w:t>Korte o</w:t>
            </w:r>
            <w:r w:rsidR="001350AD" w:rsidRPr="00A04811">
              <w:t>mschrijving opdracht: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D" w:rsidRPr="00A04811" w:rsidRDefault="001350AD" w:rsidP="00C61FCA">
            <w:pPr>
              <w:spacing w:line="240" w:lineRule="atLeast"/>
            </w:pPr>
          </w:p>
        </w:tc>
      </w:tr>
      <w:tr w:rsidR="00DE32DF" w:rsidRPr="00A04811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A04811" w:rsidRDefault="00DE32DF" w:rsidP="00C61FCA">
            <w:pPr>
              <w:spacing w:line="240" w:lineRule="atLeast"/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A04811" w:rsidRDefault="00DE32DF" w:rsidP="00C61FCA">
            <w:pPr>
              <w:spacing w:line="240" w:lineRule="atLeast"/>
            </w:pPr>
            <w:r w:rsidRPr="00A04811">
              <w:t>Waarom is deze referentie vergelijkbaar: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A04811" w:rsidRDefault="00DE32DF" w:rsidP="00C61FCA">
            <w:pPr>
              <w:spacing w:line="240" w:lineRule="atLeast"/>
            </w:pPr>
          </w:p>
        </w:tc>
      </w:tr>
    </w:tbl>
    <w:p w:rsidR="00DE32DF" w:rsidRPr="00A04811" w:rsidRDefault="00DE32DF" w:rsidP="00C61FCA">
      <w:pPr>
        <w:spacing w:line="240" w:lineRule="atLeast"/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80"/>
        <w:gridCol w:w="4100"/>
      </w:tblGrid>
      <w:tr w:rsidR="00DE32DF" w:rsidRPr="00A04811" w:rsidTr="00074F18">
        <w:tc>
          <w:tcPr>
            <w:tcW w:w="1134" w:type="dxa"/>
            <w:shd w:val="clear" w:color="auto" w:fill="D9D9D9"/>
          </w:tcPr>
          <w:p w:rsidR="00DE32DF" w:rsidRPr="00A04811" w:rsidRDefault="00DE32DF" w:rsidP="00C61FCA">
            <w:pPr>
              <w:spacing w:line="240" w:lineRule="atLeast"/>
              <w:rPr>
                <w:b/>
                <w:i/>
              </w:rPr>
            </w:pPr>
            <w:proofErr w:type="spellStart"/>
            <w:r w:rsidRPr="00A04811">
              <w:rPr>
                <w:b/>
              </w:rPr>
              <w:t>Nr</w:t>
            </w:r>
            <w:proofErr w:type="spellEnd"/>
          </w:p>
        </w:tc>
        <w:tc>
          <w:tcPr>
            <w:tcW w:w="3980" w:type="dxa"/>
            <w:shd w:val="clear" w:color="auto" w:fill="D9D9D9"/>
          </w:tcPr>
          <w:p w:rsidR="00DE32DF" w:rsidRPr="00A04811" w:rsidRDefault="00DE32DF" w:rsidP="00C61FCA">
            <w:pPr>
              <w:spacing w:line="240" w:lineRule="atLeast"/>
              <w:rPr>
                <w:b/>
                <w:i/>
              </w:rPr>
            </w:pPr>
            <w:r w:rsidRPr="00A04811">
              <w:rPr>
                <w:b/>
              </w:rPr>
              <w:t>Onderwerp</w:t>
            </w:r>
          </w:p>
        </w:tc>
        <w:tc>
          <w:tcPr>
            <w:tcW w:w="4100" w:type="dxa"/>
            <w:shd w:val="clear" w:color="auto" w:fill="D9D9D9"/>
          </w:tcPr>
          <w:p w:rsidR="00DE32DF" w:rsidRPr="00A04811" w:rsidRDefault="00DE32DF" w:rsidP="00C61FCA">
            <w:pPr>
              <w:spacing w:line="240" w:lineRule="atLeast"/>
              <w:rPr>
                <w:b/>
                <w:i/>
              </w:rPr>
            </w:pPr>
            <w:r w:rsidRPr="00A04811">
              <w:rPr>
                <w:b/>
              </w:rPr>
              <w:t>Reactie</w:t>
            </w:r>
          </w:p>
        </w:tc>
      </w:tr>
      <w:tr w:rsidR="00DE32DF" w:rsidRPr="00A04811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2DF" w:rsidRPr="00A04811" w:rsidRDefault="00DE32DF" w:rsidP="00C61FCA">
            <w:pPr>
              <w:spacing w:line="240" w:lineRule="atLeast"/>
              <w:rPr>
                <w:b/>
              </w:rPr>
            </w:pPr>
            <w:r w:rsidRPr="00A04811">
              <w:rPr>
                <w:b/>
              </w:rPr>
              <w:t>2</w:t>
            </w:r>
            <w:r w:rsidR="00315FB6" w:rsidRPr="00A04811">
              <w:rPr>
                <w:b/>
              </w:rPr>
              <w:t xml:space="preserve"> van </w:t>
            </w:r>
            <w:r w:rsidR="00704539">
              <w:rPr>
                <w:b/>
              </w:rPr>
              <w:t>4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2DF" w:rsidRPr="00A04811" w:rsidRDefault="000D08D0" w:rsidP="000D08D0">
            <w:pPr>
              <w:tabs>
                <w:tab w:val="clear" w:pos="851"/>
                <w:tab w:val="clear" w:pos="1985"/>
                <w:tab w:val="left" w:pos="567"/>
              </w:tabs>
              <w:spacing w:line="240" w:lineRule="atLeast"/>
            </w:pPr>
            <w:r w:rsidRPr="000D08D0">
              <w:t>Kerncompetentie 2: ervaring met het succesvol ontwerpen/realiseren van projecten waarbij rekening is gehouden met verantwoorde economische exploitatie (onderhoud, services en energie)</w:t>
            </w:r>
            <w:r>
              <w:t>.</w:t>
            </w:r>
          </w:p>
        </w:tc>
      </w:tr>
      <w:tr w:rsidR="00DE32DF" w:rsidRPr="00A04811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2DF" w:rsidRPr="00A04811" w:rsidRDefault="00DE32DF" w:rsidP="00C61FCA">
            <w:pPr>
              <w:spacing w:line="240" w:lineRule="atLeast"/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2DF" w:rsidRPr="00A04811" w:rsidRDefault="00DE32DF" w:rsidP="00C61FCA">
            <w:pPr>
              <w:spacing w:line="240" w:lineRule="atLeast"/>
            </w:pPr>
            <w:r w:rsidRPr="00A04811">
              <w:t>Naam van de opdrachtgever: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A04811" w:rsidRDefault="00DE32DF" w:rsidP="00C61FCA">
            <w:pPr>
              <w:spacing w:line="240" w:lineRule="atLeast"/>
            </w:pPr>
          </w:p>
        </w:tc>
      </w:tr>
      <w:tr w:rsidR="00DE32DF" w:rsidRPr="00A04811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A04811" w:rsidRDefault="00DE32DF" w:rsidP="00C61FCA">
            <w:pPr>
              <w:spacing w:line="240" w:lineRule="atLeast"/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2DF" w:rsidRPr="00A04811" w:rsidRDefault="00DE32DF" w:rsidP="00C61FCA">
            <w:pPr>
              <w:spacing w:line="240" w:lineRule="atLeast"/>
            </w:pPr>
            <w:r w:rsidRPr="00A04811">
              <w:t>Naam + telefoonnummer contactpersoon: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A04811" w:rsidRDefault="00DE32DF" w:rsidP="00C61FCA">
            <w:pPr>
              <w:spacing w:line="240" w:lineRule="atLeast"/>
            </w:pPr>
          </w:p>
        </w:tc>
      </w:tr>
      <w:tr w:rsidR="00DE32DF" w:rsidRPr="00A04811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A04811" w:rsidRDefault="00DE32DF" w:rsidP="00C61FCA">
            <w:pPr>
              <w:spacing w:line="240" w:lineRule="atLeast"/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2DF" w:rsidRPr="00A04811" w:rsidRDefault="00DE32DF" w:rsidP="00C61FCA">
            <w:pPr>
              <w:spacing w:line="240" w:lineRule="atLeast"/>
            </w:pPr>
            <w:r w:rsidRPr="00A04811">
              <w:t>Start- en einddatum of uitvoeringstermijn: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A04811" w:rsidRDefault="00DE32DF" w:rsidP="00C61FCA">
            <w:pPr>
              <w:spacing w:line="240" w:lineRule="atLeast"/>
            </w:pPr>
          </w:p>
        </w:tc>
      </w:tr>
      <w:tr w:rsidR="00DE32DF" w:rsidRPr="00A04811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A04811" w:rsidRDefault="00DE32DF" w:rsidP="00C61FCA">
            <w:pPr>
              <w:spacing w:line="240" w:lineRule="atLeast"/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2DF" w:rsidRPr="00A04811" w:rsidRDefault="00DE32DF" w:rsidP="00C61FCA">
            <w:pPr>
              <w:spacing w:line="240" w:lineRule="atLeast"/>
            </w:pPr>
            <w:r w:rsidRPr="00A04811">
              <w:t>Korte omschrijving opdracht: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A04811" w:rsidRDefault="00DE32DF" w:rsidP="00C61FCA">
            <w:pPr>
              <w:spacing w:line="240" w:lineRule="atLeast"/>
            </w:pPr>
          </w:p>
        </w:tc>
      </w:tr>
      <w:tr w:rsidR="00DE32DF" w:rsidRPr="00A04811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A04811" w:rsidRDefault="00DE32DF" w:rsidP="00C61FCA">
            <w:pPr>
              <w:spacing w:line="240" w:lineRule="atLeast"/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A04811" w:rsidRDefault="00DE32DF" w:rsidP="00C61FCA">
            <w:pPr>
              <w:spacing w:line="240" w:lineRule="atLeast"/>
            </w:pPr>
            <w:r w:rsidRPr="00A04811">
              <w:t>Waarom is deze referentie vergelijkbaar: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A04811" w:rsidRDefault="00DE32DF" w:rsidP="00C61FCA">
            <w:pPr>
              <w:spacing w:line="240" w:lineRule="atLeast"/>
            </w:pPr>
          </w:p>
        </w:tc>
      </w:tr>
    </w:tbl>
    <w:p w:rsidR="00CC3235" w:rsidRPr="00A04811" w:rsidRDefault="00CC3235" w:rsidP="00C61FCA">
      <w:pPr>
        <w:spacing w:line="240" w:lineRule="atLeast"/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80"/>
        <w:gridCol w:w="4100"/>
      </w:tblGrid>
      <w:tr w:rsidR="00CD55B3" w:rsidRPr="00A04811" w:rsidTr="00F40F9C">
        <w:tc>
          <w:tcPr>
            <w:tcW w:w="1134" w:type="dxa"/>
            <w:shd w:val="clear" w:color="auto" w:fill="D9D9D9"/>
          </w:tcPr>
          <w:p w:rsidR="00CD55B3" w:rsidRPr="00A04811" w:rsidRDefault="00CD55B3" w:rsidP="00CD55B3">
            <w:pPr>
              <w:spacing w:line="240" w:lineRule="atLeast"/>
              <w:rPr>
                <w:b/>
                <w:i/>
              </w:rPr>
            </w:pPr>
            <w:proofErr w:type="spellStart"/>
            <w:r w:rsidRPr="00A04811">
              <w:rPr>
                <w:b/>
              </w:rPr>
              <w:t>Nr</w:t>
            </w:r>
            <w:proofErr w:type="spellEnd"/>
          </w:p>
        </w:tc>
        <w:tc>
          <w:tcPr>
            <w:tcW w:w="3980" w:type="dxa"/>
            <w:shd w:val="clear" w:color="auto" w:fill="D9D9D9"/>
          </w:tcPr>
          <w:p w:rsidR="00CD55B3" w:rsidRPr="00A04811" w:rsidRDefault="00CD55B3" w:rsidP="00CD55B3">
            <w:pPr>
              <w:spacing w:line="240" w:lineRule="atLeast"/>
              <w:rPr>
                <w:b/>
                <w:i/>
              </w:rPr>
            </w:pPr>
            <w:r w:rsidRPr="00A04811">
              <w:rPr>
                <w:b/>
              </w:rPr>
              <w:t>Onderwerp</w:t>
            </w:r>
          </w:p>
        </w:tc>
        <w:tc>
          <w:tcPr>
            <w:tcW w:w="4100" w:type="dxa"/>
            <w:shd w:val="clear" w:color="auto" w:fill="D9D9D9"/>
          </w:tcPr>
          <w:p w:rsidR="00CD55B3" w:rsidRPr="00A04811" w:rsidRDefault="00CD55B3" w:rsidP="00CD55B3">
            <w:pPr>
              <w:spacing w:line="240" w:lineRule="atLeast"/>
              <w:rPr>
                <w:b/>
                <w:i/>
              </w:rPr>
            </w:pPr>
            <w:r w:rsidRPr="00A04811">
              <w:rPr>
                <w:b/>
              </w:rPr>
              <w:t>Reactie</w:t>
            </w:r>
          </w:p>
        </w:tc>
      </w:tr>
      <w:tr w:rsidR="00CD55B3" w:rsidRPr="00A04811" w:rsidTr="00F40F9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5B3" w:rsidRPr="00A04811" w:rsidRDefault="00704539" w:rsidP="00CD55B3">
            <w:pPr>
              <w:spacing w:line="240" w:lineRule="atLeast"/>
              <w:rPr>
                <w:b/>
              </w:rPr>
            </w:pPr>
            <w:r>
              <w:rPr>
                <w:b/>
              </w:rPr>
              <w:t>3 van 4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5B3" w:rsidRPr="000D08D0" w:rsidRDefault="000D08D0" w:rsidP="000D08D0">
            <w:pPr>
              <w:tabs>
                <w:tab w:val="clear" w:pos="851"/>
                <w:tab w:val="clear" w:pos="1985"/>
                <w:tab w:val="left" w:pos="567"/>
              </w:tabs>
              <w:spacing w:line="240" w:lineRule="atLeast"/>
              <w:rPr>
                <w:i/>
              </w:rPr>
            </w:pPr>
            <w:r w:rsidRPr="000D08D0">
              <w:t xml:space="preserve">Kerncompetentie 3: ervaring met het succesvol ontwerpen/realiseren van </w:t>
            </w:r>
            <w:proofErr w:type="spellStart"/>
            <w:r w:rsidRPr="000D08D0">
              <w:t>klimaatneutrale</w:t>
            </w:r>
            <w:proofErr w:type="spellEnd"/>
            <w:r w:rsidRPr="000D08D0">
              <w:t xml:space="preserve"> gebouwen met een hoge</w:t>
            </w:r>
            <w:r w:rsidRPr="000D08D0">
              <w:t xml:space="preserve"> mate van duurzaamheidsaspecten.</w:t>
            </w:r>
          </w:p>
        </w:tc>
      </w:tr>
      <w:tr w:rsidR="00CD55B3" w:rsidRPr="00A04811" w:rsidTr="00F40F9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5B3" w:rsidRPr="00A04811" w:rsidRDefault="00CD55B3" w:rsidP="00CD55B3">
            <w:pPr>
              <w:spacing w:line="240" w:lineRule="atLeast"/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5B3" w:rsidRPr="00A04811" w:rsidRDefault="00CD55B3" w:rsidP="00CD55B3">
            <w:pPr>
              <w:spacing w:line="240" w:lineRule="atLeast"/>
            </w:pPr>
            <w:r w:rsidRPr="00A04811">
              <w:t>Naam van de opdrachtgever: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3" w:rsidRPr="00A04811" w:rsidRDefault="00CD55B3" w:rsidP="00CD55B3">
            <w:pPr>
              <w:spacing w:line="240" w:lineRule="atLeast"/>
            </w:pPr>
          </w:p>
        </w:tc>
      </w:tr>
      <w:tr w:rsidR="00CD55B3" w:rsidRPr="00A04811" w:rsidTr="00F40F9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3" w:rsidRPr="00A04811" w:rsidRDefault="00CD55B3" w:rsidP="00CD55B3">
            <w:pPr>
              <w:spacing w:line="240" w:lineRule="atLeast"/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5B3" w:rsidRPr="00A04811" w:rsidRDefault="00CD55B3" w:rsidP="00CD55B3">
            <w:pPr>
              <w:spacing w:line="240" w:lineRule="atLeast"/>
            </w:pPr>
            <w:r w:rsidRPr="00A04811">
              <w:t>Naam + telefoonnummer contactpersoon: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3" w:rsidRPr="00A04811" w:rsidRDefault="00CD55B3" w:rsidP="00CD55B3">
            <w:pPr>
              <w:spacing w:line="240" w:lineRule="atLeast"/>
            </w:pPr>
          </w:p>
        </w:tc>
      </w:tr>
      <w:tr w:rsidR="00CD55B3" w:rsidRPr="00A04811" w:rsidTr="00F40F9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3" w:rsidRPr="00A04811" w:rsidRDefault="00CD55B3" w:rsidP="00CD55B3">
            <w:pPr>
              <w:spacing w:line="240" w:lineRule="atLeast"/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5B3" w:rsidRPr="00A04811" w:rsidRDefault="00CD55B3" w:rsidP="00CD55B3">
            <w:pPr>
              <w:spacing w:line="240" w:lineRule="atLeast"/>
            </w:pPr>
            <w:r w:rsidRPr="00A04811">
              <w:t>Start- en einddatum of uitvoeringstermijn: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3" w:rsidRPr="00A04811" w:rsidRDefault="00CD55B3" w:rsidP="00CD55B3">
            <w:pPr>
              <w:spacing w:line="240" w:lineRule="atLeast"/>
            </w:pPr>
          </w:p>
        </w:tc>
      </w:tr>
      <w:tr w:rsidR="00CD55B3" w:rsidRPr="00A04811" w:rsidTr="00F40F9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3" w:rsidRPr="00A04811" w:rsidRDefault="00CD55B3" w:rsidP="00CD55B3">
            <w:pPr>
              <w:spacing w:line="240" w:lineRule="atLeast"/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5B3" w:rsidRPr="00A04811" w:rsidRDefault="00CD55B3" w:rsidP="00CD55B3">
            <w:pPr>
              <w:spacing w:line="240" w:lineRule="atLeast"/>
            </w:pPr>
            <w:r w:rsidRPr="00A04811">
              <w:t>Korte omschrijving opdracht: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3" w:rsidRPr="00A04811" w:rsidRDefault="00CD55B3" w:rsidP="00CD55B3">
            <w:pPr>
              <w:spacing w:line="240" w:lineRule="atLeast"/>
            </w:pPr>
          </w:p>
        </w:tc>
      </w:tr>
      <w:tr w:rsidR="00CD55B3" w:rsidRPr="00A04811" w:rsidTr="00F40F9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3" w:rsidRPr="00A04811" w:rsidRDefault="00CD55B3" w:rsidP="00CD55B3">
            <w:pPr>
              <w:spacing w:line="240" w:lineRule="atLeast"/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3" w:rsidRPr="00A04811" w:rsidRDefault="00CD55B3" w:rsidP="00CD55B3">
            <w:pPr>
              <w:spacing w:line="240" w:lineRule="atLeast"/>
            </w:pPr>
            <w:r w:rsidRPr="00A04811">
              <w:t>Waarom is deze referentie vergelijkbaar: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3" w:rsidRPr="00A04811" w:rsidRDefault="00CD55B3" w:rsidP="00CD55B3">
            <w:pPr>
              <w:spacing w:line="240" w:lineRule="atLeast"/>
            </w:pPr>
          </w:p>
        </w:tc>
      </w:tr>
    </w:tbl>
    <w:p w:rsidR="00CD55B3" w:rsidRPr="00A04811" w:rsidRDefault="00CD55B3" w:rsidP="00C61FCA">
      <w:pPr>
        <w:spacing w:line="240" w:lineRule="atLeast"/>
      </w:pPr>
    </w:p>
    <w:p w:rsidR="00CD55B3" w:rsidRPr="00A04811" w:rsidRDefault="00CD55B3" w:rsidP="00C61FCA">
      <w:pPr>
        <w:spacing w:line="240" w:lineRule="atLeast"/>
      </w:pPr>
    </w:p>
    <w:p w:rsidR="00CD55B3" w:rsidRPr="00A04811" w:rsidRDefault="00CD55B3" w:rsidP="00C61FCA">
      <w:pPr>
        <w:spacing w:line="240" w:lineRule="atLeast"/>
      </w:pPr>
    </w:p>
    <w:p w:rsidR="00CD55B3" w:rsidRPr="00A04811" w:rsidRDefault="00CD55B3" w:rsidP="00C61FCA">
      <w:pPr>
        <w:spacing w:line="240" w:lineRule="atLeast"/>
      </w:pPr>
    </w:p>
    <w:p w:rsidR="00CD55B3" w:rsidRPr="00A04811" w:rsidRDefault="00CD55B3" w:rsidP="00C61FCA">
      <w:pPr>
        <w:spacing w:line="240" w:lineRule="atLeast"/>
      </w:pPr>
    </w:p>
    <w:p w:rsidR="00CD55B3" w:rsidRPr="00A04811" w:rsidRDefault="00CD55B3" w:rsidP="00C61FCA">
      <w:pPr>
        <w:spacing w:line="240" w:lineRule="atLeast"/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80"/>
        <w:gridCol w:w="4100"/>
      </w:tblGrid>
      <w:tr w:rsidR="00CD55B3" w:rsidRPr="00A04811" w:rsidTr="00F40F9C">
        <w:tc>
          <w:tcPr>
            <w:tcW w:w="1134" w:type="dxa"/>
            <w:shd w:val="clear" w:color="auto" w:fill="D9D9D9"/>
          </w:tcPr>
          <w:p w:rsidR="00CD55B3" w:rsidRPr="00A04811" w:rsidRDefault="00CD55B3" w:rsidP="00CD55B3">
            <w:pPr>
              <w:spacing w:line="240" w:lineRule="atLeast"/>
              <w:rPr>
                <w:b/>
                <w:i/>
              </w:rPr>
            </w:pPr>
            <w:proofErr w:type="spellStart"/>
            <w:r w:rsidRPr="00A04811">
              <w:rPr>
                <w:b/>
              </w:rPr>
              <w:t>Nr</w:t>
            </w:r>
            <w:proofErr w:type="spellEnd"/>
          </w:p>
        </w:tc>
        <w:tc>
          <w:tcPr>
            <w:tcW w:w="3980" w:type="dxa"/>
            <w:shd w:val="clear" w:color="auto" w:fill="D9D9D9"/>
          </w:tcPr>
          <w:p w:rsidR="00CD55B3" w:rsidRPr="00A04811" w:rsidRDefault="00CD55B3" w:rsidP="00CD55B3">
            <w:pPr>
              <w:spacing w:line="240" w:lineRule="atLeast"/>
              <w:rPr>
                <w:b/>
                <w:i/>
              </w:rPr>
            </w:pPr>
            <w:r w:rsidRPr="00A04811">
              <w:rPr>
                <w:b/>
              </w:rPr>
              <w:t>Onderwerp</w:t>
            </w:r>
          </w:p>
        </w:tc>
        <w:tc>
          <w:tcPr>
            <w:tcW w:w="4100" w:type="dxa"/>
            <w:shd w:val="clear" w:color="auto" w:fill="D9D9D9"/>
          </w:tcPr>
          <w:p w:rsidR="00CD55B3" w:rsidRPr="00A04811" w:rsidRDefault="00CD55B3" w:rsidP="00CD55B3">
            <w:pPr>
              <w:spacing w:line="240" w:lineRule="atLeast"/>
              <w:rPr>
                <w:b/>
                <w:i/>
              </w:rPr>
            </w:pPr>
            <w:r w:rsidRPr="00A04811">
              <w:rPr>
                <w:b/>
              </w:rPr>
              <w:t>Reactie</w:t>
            </w:r>
          </w:p>
        </w:tc>
      </w:tr>
      <w:tr w:rsidR="00CD55B3" w:rsidRPr="00A04811" w:rsidTr="00F40F9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5B3" w:rsidRPr="00A04811" w:rsidRDefault="00704539" w:rsidP="00CD55B3">
            <w:pPr>
              <w:spacing w:line="240" w:lineRule="atLeast"/>
              <w:rPr>
                <w:b/>
              </w:rPr>
            </w:pPr>
            <w:r>
              <w:rPr>
                <w:b/>
              </w:rPr>
              <w:t>4 van 4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5B3" w:rsidRPr="00A04811" w:rsidRDefault="000D08D0" w:rsidP="00CD55B3">
            <w:pPr>
              <w:tabs>
                <w:tab w:val="clear" w:pos="851"/>
                <w:tab w:val="clear" w:pos="1985"/>
                <w:tab w:val="left" w:pos="567"/>
              </w:tabs>
              <w:spacing w:line="240" w:lineRule="atLeast"/>
            </w:pPr>
            <w:bookmarkStart w:id="0" w:name="_GoBack"/>
            <w:bookmarkEnd w:id="0"/>
            <w:r w:rsidRPr="000D08D0">
              <w:t>Kerncompetentie 4: ervaring met het succesvol ontwerpen/realiseren van projecten van vergelijkbare grootte en complexiteit als Gemeente Lelystad in de politieke en maatschappelijk context van een publiek opdrachtgever.</w:t>
            </w:r>
          </w:p>
        </w:tc>
      </w:tr>
      <w:tr w:rsidR="00CD55B3" w:rsidRPr="00A04811" w:rsidTr="00F40F9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5B3" w:rsidRPr="00A04811" w:rsidRDefault="00CD55B3" w:rsidP="00CD55B3">
            <w:pPr>
              <w:spacing w:line="240" w:lineRule="atLeast"/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5B3" w:rsidRPr="00A04811" w:rsidRDefault="00CD55B3" w:rsidP="00CD55B3">
            <w:pPr>
              <w:spacing w:line="240" w:lineRule="atLeast"/>
            </w:pPr>
            <w:r w:rsidRPr="00A04811">
              <w:t>Naam van de opdrachtgever: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3" w:rsidRPr="00A04811" w:rsidRDefault="00CD55B3" w:rsidP="00CD55B3">
            <w:pPr>
              <w:spacing w:line="240" w:lineRule="atLeast"/>
            </w:pPr>
          </w:p>
        </w:tc>
      </w:tr>
      <w:tr w:rsidR="00CD55B3" w:rsidRPr="00A04811" w:rsidTr="00F40F9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3" w:rsidRPr="00A04811" w:rsidRDefault="00CD55B3" w:rsidP="00CD55B3">
            <w:pPr>
              <w:spacing w:line="240" w:lineRule="atLeast"/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5B3" w:rsidRPr="00A04811" w:rsidRDefault="00CD55B3" w:rsidP="00CD55B3">
            <w:pPr>
              <w:spacing w:line="240" w:lineRule="atLeast"/>
            </w:pPr>
            <w:r w:rsidRPr="00A04811">
              <w:t>Naam + telefoonnummer contactpersoon: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3" w:rsidRPr="00A04811" w:rsidRDefault="00CD55B3" w:rsidP="00CD55B3">
            <w:pPr>
              <w:spacing w:line="240" w:lineRule="atLeast"/>
            </w:pPr>
          </w:p>
        </w:tc>
      </w:tr>
      <w:tr w:rsidR="00CD55B3" w:rsidRPr="00A04811" w:rsidTr="00F40F9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3" w:rsidRPr="00A04811" w:rsidRDefault="00CD55B3" w:rsidP="00CD55B3">
            <w:pPr>
              <w:spacing w:line="240" w:lineRule="atLeast"/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5B3" w:rsidRPr="00A04811" w:rsidRDefault="00CD55B3" w:rsidP="00CD55B3">
            <w:pPr>
              <w:spacing w:line="240" w:lineRule="atLeast"/>
            </w:pPr>
            <w:r w:rsidRPr="00A04811">
              <w:t>Start- en einddatum of uitvoeringstermijn: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3" w:rsidRPr="00A04811" w:rsidRDefault="00CD55B3" w:rsidP="00CD55B3">
            <w:pPr>
              <w:spacing w:line="240" w:lineRule="atLeast"/>
            </w:pPr>
          </w:p>
        </w:tc>
      </w:tr>
      <w:tr w:rsidR="00CD55B3" w:rsidRPr="00A04811" w:rsidTr="00F40F9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3" w:rsidRPr="00A04811" w:rsidRDefault="00CD55B3" w:rsidP="00CD55B3">
            <w:pPr>
              <w:spacing w:line="240" w:lineRule="atLeast"/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5B3" w:rsidRPr="00A04811" w:rsidRDefault="00CD55B3" w:rsidP="00CD55B3">
            <w:pPr>
              <w:spacing w:line="240" w:lineRule="atLeast"/>
            </w:pPr>
            <w:r w:rsidRPr="00A04811">
              <w:t>Korte omschrijving opdracht: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3" w:rsidRPr="00A04811" w:rsidRDefault="00CD55B3" w:rsidP="00CD55B3">
            <w:pPr>
              <w:spacing w:line="240" w:lineRule="atLeast"/>
            </w:pPr>
          </w:p>
        </w:tc>
      </w:tr>
      <w:tr w:rsidR="00CD55B3" w:rsidRPr="00A04811" w:rsidTr="00F40F9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3" w:rsidRPr="00A04811" w:rsidRDefault="00CD55B3" w:rsidP="00CD55B3">
            <w:pPr>
              <w:spacing w:line="240" w:lineRule="atLeast"/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3" w:rsidRPr="00A04811" w:rsidRDefault="00CD55B3" w:rsidP="00CD55B3">
            <w:pPr>
              <w:spacing w:line="240" w:lineRule="atLeast"/>
            </w:pPr>
            <w:r w:rsidRPr="00A04811">
              <w:t>Waarom is deze referentie vergelijkbaar: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5B3" w:rsidRPr="00A04811" w:rsidRDefault="00CD55B3" w:rsidP="00CD55B3">
            <w:pPr>
              <w:spacing w:line="240" w:lineRule="atLeast"/>
            </w:pPr>
          </w:p>
        </w:tc>
      </w:tr>
    </w:tbl>
    <w:p w:rsidR="00CD55B3" w:rsidRPr="00A04811" w:rsidRDefault="00CD55B3" w:rsidP="00C61FCA">
      <w:pPr>
        <w:spacing w:line="240" w:lineRule="atLeast"/>
      </w:pPr>
    </w:p>
    <w:p w:rsidR="006831FD" w:rsidRPr="00A04811" w:rsidRDefault="006831FD" w:rsidP="00C61FCA">
      <w:pPr>
        <w:spacing w:line="240" w:lineRule="atLeast"/>
        <w:rPr>
          <w:i/>
        </w:rPr>
      </w:pPr>
      <w:r w:rsidRPr="00A04811">
        <w:t>Ondergetekende verklaart dat bovenstaande gegevens correct en naar waarheid zijn ingevuld: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668"/>
      </w:tblGrid>
      <w:tr w:rsidR="006831FD" w:rsidRPr="00A04811" w:rsidTr="00D73A1F">
        <w:trPr>
          <w:trHeight w:val="397"/>
        </w:trPr>
        <w:tc>
          <w:tcPr>
            <w:tcW w:w="3659" w:type="dxa"/>
          </w:tcPr>
          <w:p w:rsidR="006831FD" w:rsidRPr="00A04811" w:rsidRDefault="006831FD" w:rsidP="00C61FCA">
            <w:pPr>
              <w:spacing w:line="240" w:lineRule="atLeast"/>
              <w:rPr>
                <w:i/>
              </w:rPr>
            </w:pPr>
            <w:r w:rsidRPr="00A04811">
              <w:t>Naam:</w:t>
            </w:r>
          </w:p>
        </w:tc>
        <w:tc>
          <w:tcPr>
            <w:tcW w:w="5668" w:type="dxa"/>
          </w:tcPr>
          <w:p w:rsidR="006831FD" w:rsidRPr="00A04811" w:rsidRDefault="006831FD" w:rsidP="00C61FCA">
            <w:pPr>
              <w:spacing w:line="240" w:lineRule="atLeast"/>
            </w:pPr>
          </w:p>
        </w:tc>
      </w:tr>
      <w:tr w:rsidR="006831FD" w:rsidRPr="00A04811" w:rsidTr="00D73A1F">
        <w:trPr>
          <w:trHeight w:val="397"/>
        </w:trPr>
        <w:tc>
          <w:tcPr>
            <w:tcW w:w="3659" w:type="dxa"/>
          </w:tcPr>
          <w:p w:rsidR="006831FD" w:rsidRPr="00A04811" w:rsidRDefault="006831FD" w:rsidP="00074F18">
            <w:pPr>
              <w:rPr>
                <w:i/>
              </w:rPr>
            </w:pPr>
            <w:r w:rsidRPr="00A04811">
              <w:t>Functie:</w:t>
            </w:r>
          </w:p>
        </w:tc>
        <w:tc>
          <w:tcPr>
            <w:tcW w:w="5668" w:type="dxa"/>
          </w:tcPr>
          <w:p w:rsidR="006831FD" w:rsidRPr="00A04811" w:rsidRDefault="006831FD" w:rsidP="00074F18"/>
        </w:tc>
      </w:tr>
      <w:tr w:rsidR="006831FD" w:rsidRPr="00A04811" w:rsidTr="00D73A1F">
        <w:trPr>
          <w:trHeight w:val="397"/>
        </w:trPr>
        <w:tc>
          <w:tcPr>
            <w:tcW w:w="3659" w:type="dxa"/>
          </w:tcPr>
          <w:p w:rsidR="006831FD" w:rsidRPr="00A04811" w:rsidRDefault="006831FD" w:rsidP="00074F18">
            <w:pPr>
              <w:rPr>
                <w:i/>
              </w:rPr>
            </w:pPr>
            <w:r w:rsidRPr="00A04811">
              <w:t>Handtekening</w:t>
            </w:r>
          </w:p>
        </w:tc>
        <w:tc>
          <w:tcPr>
            <w:tcW w:w="5668" w:type="dxa"/>
          </w:tcPr>
          <w:p w:rsidR="006831FD" w:rsidRPr="00A04811" w:rsidRDefault="006831FD" w:rsidP="00074F18"/>
        </w:tc>
      </w:tr>
      <w:tr w:rsidR="006831FD" w:rsidRPr="00A04811" w:rsidTr="00D73A1F">
        <w:trPr>
          <w:trHeight w:val="397"/>
        </w:trPr>
        <w:tc>
          <w:tcPr>
            <w:tcW w:w="3659" w:type="dxa"/>
          </w:tcPr>
          <w:p w:rsidR="006831FD" w:rsidRPr="00A04811" w:rsidRDefault="006831FD" w:rsidP="00074F18">
            <w:pPr>
              <w:rPr>
                <w:i/>
              </w:rPr>
            </w:pPr>
            <w:r w:rsidRPr="00A04811">
              <w:t>Datum</w:t>
            </w:r>
          </w:p>
        </w:tc>
        <w:tc>
          <w:tcPr>
            <w:tcW w:w="5668" w:type="dxa"/>
          </w:tcPr>
          <w:p w:rsidR="006831FD" w:rsidRPr="00A04811" w:rsidRDefault="006831FD" w:rsidP="00074F18"/>
        </w:tc>
      </w:tr>
    </w:tbl>
    <w:p w:rsidR="006831FD" w:rsidRPr="00074F18" w:rsidRDefault="006831FD" w:rsidP="00074F18">
      <w:pPr>
        <w:rPr>
          <w:rFonts w:eastAsiaTheme="majorEastAsia"/>
          <w:lang w:eastAsia="en-US"/>
        </w:rPr>
      </w:pPr>
    </w:p>
    <w:sectPr w:rsidR="006831FD" w:rsidRPr="00074F18" w:rsidSect="00E4223B">
      <w:headerReference w:type="default" r:id="rId8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4F18" w:rsidRDefault="00074F18" w:rsidP="00074F18">
      <w:pPr>
        <w:spacing w:before="0" w:after="0" w:line="240" w:lineRule="auto"/>
      </w:pPr>
      <w:r>
        <w:separator/>
      </w:r>
    </w:p>
  </w:endnote>
  <w:endnote w:type="continuationSeparator" w:id="0">
    <w:p w:rsidR="00074F18" w:rsidRDefault="00074F18" w:rsidP="00074F1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4F18" w:rsidRDefault="00074F18" w:rsidP="00074F18">
      <w:pPr>
        <w:spacing w:before="0" w:after="0" w:line="240" w:lineRule="auto"/>
      </w:pPr>
      <w:r>
        <w:separator/>
      </w:r>
    </w:p>
  </w:footnote>
  <w:footnote w:type="continuationSeparator" w:id="0">
    <w:p w:rsidR="00074F18" w:rsidRDefault="00074F18" w:rsidP="00074F1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F18" w:rsidRDefault="00074F18">
    <w:pPr>
      <w:pStyle w:val="Koptekst"/>
    </w:pPr>
    <w:r>
      <w:rPr>
        <w:b/>
        <w:noProof/>
      </w:rPr>
      <w:drawing>
        <wp:anchor distT="0" distB="0" distL="114300" distR="114300" simplePos="0" relativeHeight="251659264" behindDoc="1" locked="0" layoutInCell="1" allowOverlap="1" wp14:anchorId="04A49FF5" wp14:editId="3A992F21">
          <wp:simplePos x="0" y="0"/>
          <wp:positionH relativeFrom="column">
            <wp:posOffset>4114800</wp:posOffset>
          </wp:positionH>
          <wp:positionV relativeFrom="paragraph">
            <wp:posOffset>-216296</wp:posOffset>
          </wp:positionV>
          <wp:extent cx="1647645" cy="658090"/>
          <wp:effectExtent l="0" t="0" r="0" b="8890"/>
          <wp:wrapNone/>
          <wp:docPr id="5" name="Afbeelding 0" descr="LOGO GEMEENTE LELYSTAD-Z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EMEENTE LELYSTAD-Z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7645" cy="658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D6841"/>
    <w:multiLevelType w:val="hybridMultilevel"/>
    <w:tmpl w:val="3FDAFE62"/>
    <w:lvl w:ilvl="0" w:tplc="5D6A24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E4871"/>
    <w:multiLevelType w:val="hybridMultilevel"/>
    <w:tmpl w:val="3C3AD280"/>
    <w:lvl w:ilvl="0" w:tplc="DD3C02FE">
      <w:start w:val="201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BF561CB"/>
    <w:multiLevelType w:val="hybridMultilevel"/>
    <w:tmpl w:val="759EA696"/>
    <w:lvl w:ilvl="0" w:tplc="04130001">
      <w:start w:val="1"/>
      <w:numFmt w:val="bullet"/>
      <w:lvlText w:val="-"/>
      <w:lvlJc w:val="left"/>
      <w:pPr>
        <w:tabs>
          <w:tab w:val="num" w:pos="1637"/>
        </w:tabs>
        <w:ind w:left="1637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5DBD7369"/>
    <w:multiLevelType w:val="hybridMultilevel"/>
    <w:tmpl w:val="B0984434"/>
    <w:lvl w:ilvl="0" w:tplc="04130001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533A6D"/>
    <w:multiLevelType w:val="multilevel"/>
    <w:tmpl w:val="50761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F76"/>
    <w:rsid w:val="00046FAD"/>
    <w:rsid w:val="00074A7E"/>
    <w:rsid w:val="00074F18"/>
    <w:rsid w:val="000A3516"/>
    <w:rsid w:val="000B694F"/>
    <w:rsid w:val="000D08D0"/>
    <w:rsid w:val="000D0C0A"/>
    <w:rsid w:val="000D2ABE"/>
    <w:rsid w:val="00111682"/>
    <w:rsid w:val="001350AD"/>
    <w:rsid w:val="001848D0"/>
    <w:rsid w:val="001A118A"/>
    <w:rsid w:val="001D1063"/>
    <w:rsid w:val="00200120"/>
    <w:rsid w:val="002070B5"/>
    <w:rsid w:val="0023511E"/>
    <w:rsid w:val="002419EC"/>
    <w:rsid w:val="00245539"/>
    <w:rsid w:val="002966BE"/>
    <w:rsid w:val="002E6002"/>
    <w:rsid w:val="00315FB6"/>
    <w:rsid w:val="003934AD"/>
    <w:rsid w:val="003D2403"/>
    <w:rsid w:val="003F5871"/>
    <w:rsid w:val="004569B7"/>
    <w:rsid w:val="00467EE5"/>
    <w:rsid w:val="00481D3D"/>
    <w:rsid w:val="00492554"/>
    <w:rsid w:val="005C6BBD"/>
    <w:rsid w:val="005D0F76"/>
    <w:rsid w:val="00611CB9"/>
    <w:rsid w:val="00612887"/>
    <w:rsid w:val="00625381"/>
    <w:rsid w:val="006831FD"/>
    <w:rsid w:val="006A1343"/>
    <w:rsid w:val="006F028A"/>
    <w:rsid w:val="00704539"/>
    <w:rsid w:val="007268F5"/>
    <w:rsid w:val="00786594"/>
    <w:rsid w:val="007A44FF"/>
    <w:rsid w:val="007D46B1"/>
    <w:rsid w:val="008422FF"/>
    <w:rsid w:val="008771AB"/>
    <w:rsid w:val="008927BB"/>
    <w:rsid w:val="008B22E0"/>
    <w:rsid w:val="008C0B4D"/>
    <w:rsid w:val="00951DC4"/>
    <w:rsid w:val="00973702"/>
    <w:rsid w:val="00A04811"/>
    <w:rsid w:val="00A46429"/>
    <w:rsid w:val="00AF7218"/>
    <w:rsid w:val="00B05EFD"/>
    <w:rsid w:val="00B82EB6"/>
    <w:rsid w:val="00BB3AAA"/>
    <w:rsid w:val="00BD38A9"/>
    <w:rsid w:val="00C61FCA"/>
    <w:rsid w:val="00CC1214"/>
    <w:rsid w:val="00CC3235"/>
    <w:rsid w:val="00CC4CB0"/>
    <w:rsid w:val="00CD55B3"/>
    <w:rsid w:val="00CF61B2"/>
    <w:rsid w:val="00D437C9"/>
    <w:rsid w:val="00D518BE"/>
    <w:rsid w:val="00D73A1F"/>
    <w:rsid w:val="00D928AA"/>
    <w:rsid w:val="00DE253C"/>
    <w:rsid w:val="00DE32DF"/>
    <w:rsid w:val="00DF6318"/>
    <w:rsid w:val="00E07889"/>
    <w:rsid w:val="00E4223B"/>
    <w:rsid w:val="00EA64A8"/>
    <w:rsid w:val="00EA7785"/>
    <w:rsid w:val="00EB7556"/>
    <w:rsid w:val="00EF1C62"/>
    <w:rsid w:val="00EF2296"/>
    <w:rsid w:val="00F3646E"/>
    <w:rsid w:val="00F653E9"/>
    <w:rsid w:val="00FA3656"/>
    <w:rsid w:val="00FC3C3A"/>
    <w:rsid w:val="00FE55B8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17ACA5-10E5-48F8-9934-7BAAB1838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autoRedefine/>
    <w:qFormat/>
    <w:rsid w:val="00CD55B3"/>
    <w:pPr>
      <w:widowControl w:val="0"/>
      <w:tabs>
        <w:tab w:val="left" w:pos="851"/>
        <w:tab w:val="left" w:pos="1985"/>
      </w:tabs>
      <w:autoSpaceDE w:val="0"/>
      <w:autoSpaceDN w:val="0"/>
      <w:adjustRightInd w:val="0"/>
      <w:spacing w:before="120" w:after="120" w:line="240" w:lineRule="exact"/>
      <w:jc w:val="both"/>
    </w:pPr>
    <w:rPr>
      <w:rFonts w:eastAsia="Times New Roman" w:cs="Arial"/>
      <w:szCs w:val="20"/>
      <w:lang w:eastAsia="nl-NL"/>
    </w:rPr>
  </w:style>
  <w:style w:type="paragraph" w:styleId="Kop1">
    <w:name w:val="heading 1"/>
    <w:basedOn w:val="Standaard"/>
    <w:next w:val="Standaard"/>
    <w:link w:val="Kop1Char1"/>
    <w:qFormat/>
    <w:rsid w:val="00786594"/>
    <w:pPr>
      <w:keepNext/>
      <w:keepLines/>
      <w:widowControl/>
      <w:autoSpaceDE/>
      <w:autoSpaceDN/>
      <w:adjustRightInd/>
      <w:spacing w:after="480"/>
      <w:jc w:val="left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2"/>
    </w:pPr>
    <w:rPr>
      <w:rFonts w:eastAsiaTheme="majorEastAsia" w:cstheme="majorBidi"/>
      <w:b/>
      <w:bCs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3"/>
    </w:pPr>
    <w:rPr>
      <w:rFonts w:eastAsiaTheme="majorEastAsia" w:cstheme="majorBidi"/>
      <w:b/>
      <w:bCs/>
      <w:iCs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autoSpaceDE/>
      <w:autoSpaceDN/>
      <w:adjustRightInd/>
      <w:spacing w:line="276" w:lineRule="auto"/>
      <w:ind w:left="360"/>
      <w:jc w:val="left"/>
    </w:pPr>
    <w:rPr>
      <w:rFonts w:eastAsiaTheme="majorEastAsia" w:cstheme="majorBidi"/>
      <w:iCs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link w:val="LijstalineaChar"/>
    <w:uiPriority w:val="34"/>
    <w:qFormat/>
    <w:rsid w:val="00467EE5"/>
    <w:pPr>
      <w:ind w:left="708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C0B4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C0B4D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C0B4D"/>
    <w:rPr>
      <w:rFonts w:eastAsia="Times New Roman" w:cs="Times New Roman"/>
      <w:i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0B4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0B4D"/>
    <w:rPr>
      <w:rFonts w:eastAsia="Times New Roman" w:cs="Times New Roman"/>
      <w:b/>
      <w:bCs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C0B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0B4D"/>
    <w:rPr>
      <w:rFonts w:ascii="Tahoma" w:eastAsia="Times New Roman" w:hAnsi="Tahoma" w:cs="Tahoma"/>
      <w:i/>
      <w:sz w:val="16"/>
      <w:szCs w:val="16"/>
      <w:lang w:eastAsia="nl-NL"/>
    </w:rPr>
  </w:style>
  <w:style w:type="character" w:customStyle="1" w:styleId="Kop1Char1">
    <w:name w:val="Kop 1 Char1"/>
    <w:basedOn w:val="Standaardalinea-lettertype"/>
    <w:link w:val="Kop1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2E6002"/>
    <w:rPr>
      <w:rFonts w:eastAsia="Times New Roman" w:cs="Arial"/>
      <w:sz w:val="22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74F18"/>
    <w:rPr>
      <w:rFonts w:eastAsia="Times New Roman" w:cs="Arial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4F18"/>
    <w:rPr>
      <w:rFonts w:eastAsia="Times New Roman" w:cs="Arial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7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5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3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72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049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73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961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95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446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7602A-28C6-4BE3-8F08-3609FFC08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99D8D3AF</Template>
  <TotalTime>3</TotalTime>
  <Pages>2</Pages>
  <Words>271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Bliekendaal-Kuiper, K (Karin)</cp:lastModifiedBy>
  <cp:revision>3</cp:revision>
  <dcterms:created xsi:type="dcterms:W3CDTF">2019-06-13T16:50:00Z</dcterms:created>
  <dcterms:modified xsi:type="dcterms:W3CDTF">2019-07-24T13:32:00Z</dcterms:modified>
</cp:coreProperties>
</file>