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3C5" w:rsidRPr="0080164C" w:rsidRDefault="00FD1E0F" w:rsidP="0080164C">
      <w:pPr>
        <w:pStyle w:val="Kop1"/>
        <w:rPr>
          <w:i w:val="0"/>
          <w:sz w:val="24"/>
          <w:szCs w:val="24"/>
          <w:lang w:eastAsia="en-US"/>
        </w:rPr>
      </w:pPr>
      <w:r w:rsidRPr="0080164C">
        <w:rPr>
          <w:i w:val="0"/>
          <w:sz w:val="24"/>
          <w:szCs w:val="24"/>
          <w:lang w:eastAsia="en-US"/>
        </w:rPr>
        <w:t>Holding- c</w:t>
      </w:r>
      <w:r w:rsidR="00E12661">
        <w:rPr>
          <w:i w:val="0"/>
          <w:sz w:val="24"/>
          <w:szCs w:val="24"/>
          <w:lang w:eastAsia="en-US"/>
        </w:rPr>
        <w:t>.</w:t>
      </w:r>
      <w:r w:rsidRPr="0080164C">
        <w:rPr>
          <w:i w:val="0"/>
          <w:sz w:val="24"/>
          <w:szCs w:val="24"/>
          <w:lang w:eastAsia="en-US"/>
        </w:rPr>
        <w:t>q</w:t>
      </w:r>
      <w:r w:rsidR="00E12661">
        <w:rPr>
          <w:i w:val="0"/>
          <w:sz w:val="24"/>
          <w:szCs w:val="24"/>
          <w:lang w:eastAsia="en-US"/>
        </w:rPr>
        <w:t>.</w:t>
      </w:r>
      <w:r w:rsidRPr="0080164C">
        <w:rPr>
          <w:i w:val="0"/>
          <w:sz w:val="24"/>
          <w:szCs w:val="24"/>
          <w:lang w:eastAsia="en-US"/>
        </w:rPr>
        <w:t xml:space="preserve"> Aansprakel</w:t>
      </w:r>
      <w:r w:rsidR="00A33654" w:rsidRPr="0080164C">
        <w:rPr>
          <w:i w:val="0"/>
          <w:sz w:val="24"/>
          <w:szCs w:val="24"/>
          <w:lang w:eastAsia="en-US"/>
        </w:rPr>
        <w:t>ijkheids</w:t>
      </w:r>
      <w:r w:rsidR="00E24D3B">
        <w:rPr>
          <w:i w:val="0"/>
          <w:sz w:val="24"/>
          <w:szCs w:val="24"/>
          <w:lang w:eastAsia="en-US"/>
        </w:rPr>
        <w:t>verklaring</w:t>
      </w:r>
    </w:p>
    <w:p w:rsidR="001E1B7F" w:rsidRPr="0080164C" w:rsidRDefault="005F7F11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Gegadigde</w:t>
      </w:r>
      <w:r w:rsidR="001E1B7F" w:rsidRPr="0080164C">
        <w:rPr>
          <w:i w:val="0"/>
          <w:sz w:val="20"/>
          <w:szCs w:val="20"/>
        </w:rPr>
        <w:t xml:space="preserve"> maakt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1"/>
      </w:r>
      <w:r w:rsidR="001E1B7F" w:rsidRPr="0080164C">
        <w:rPr>
          <w:i w:val="0"/>
          <w:sz w:val="20"/>
          <w:szCs w:val="20"/>
        </w:rPr>
        <w:t xml:space="preserve"> deel uit van e</w:t>
      </w:r>
      <w:r w:rsidR="0041448E" w:rsidRPr="0080164C">
        <w:rPr>
          <w:i w:val="0"/>
          <w:sz w:val="20"/>
          <w:szCs w:val="20"/>
        </w:rPr>
        <w:t>en concern/holdingmaatschappij;</w:t>
      </w:r>
    </w:p>
    <w:p w:rsidR="0041448E" w:rsidRPr="0080164C" w:rsidRDefault="005F7F11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Gegadigde</w:t>
      </w:r>
      <w:r w:rsidR="0041448E" w:rsidRPr="0080164C">
        <w:rPr>
          <w:i w:val="0"/>
          <w:sz w:val="20"/>
          <w:szCs w:val="20"/>
        </w:rPr>
        <w:t xml:space="preserve"> maakt deel uit van </w:t>
      </w:r>
      <w:r w:rsidR="00293FA8" w:rsidRPr="0080164C">
        <w:rPr>
          <w:i w:val="0"/>
          <w:sz w:val="20"/>
          <w:szCs w:val="20"/>
        </w:rPr>
        <w:t xml:space="preserve">een </w:t>
      </w:r>
      <w:r w:rsidR="0041448E" w:rsidRPr="0080164C">
        <w:rPr>
          <w:i w:val="0"/>
          <w:sz w:val="20"/>
          <w:szCs w:val="20"/>
        </w:rPr>
        <w:t xml:space="preserve">concern/holdingmaatschappij en heeft </w:t>
      </w:r>
      <w:r w:rsidR="0041448E" w:rsidRPr="0080164C">
        <w:rPr>
          <w:b/>
          <w:i w:val="0"/>
          <w:sz w:val="20"/>
          <w:szCs w:val="20"/>
        </w:rPr>
        <w:t>wel/geen</w:t>
      </w:r>
      <w:r w:rsidR="0041448E" w:rsidRPr="0080164C">
        <w:rPr>
          <w:rStyle w:val="Voetnootmarkering"/>
          <w:b/>
          <w:i w:val="0"/>
          <w:sz w:val="20"/>
          <w:szCs w:val="20"/>
        </w:rPr>
        <w:footnoteReference w:id="2"/>
      </w:r>
      <w:r w:rsidR="0041448E" w:rsidRPr="0080164C">
        <w:rPr>
          <w:i w:val="0"/>
          <w:sz w:val="20"/>
          <w:szCs w:val="20"/>
        </w:rPr>
        <w:t xml:space="preserve"> eigen door accountant/boekhoudkantoor gecontroleerde jaarrekening;</w:t>
      </w:r>
    </w:p>
    <w:p w:rsidR="001E1B7F" w:rsidRPr="0080164C" w:rsidRDefault="005F7F11" w:rsidP="0080164C">
      <w:pPr>
        <w:pStyle w:val="Lijstalinea"/>
        <w:numPr>
          <w:ilvl w:val="0"/>
          <w:numId w:val="5"/>
        </w:numPr>
        <w:spacing w:before="120" w:after="120" w:line="240" w:lineRule="atLeast"/>
        <w:ind w:left="426" w:hanging="426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Gegadigde</w:t>
      </w:r>
      <w:r w:rsidR="001E1B7F" w:rsidRPr="0080164C">
        <w:rPr>
          <w:i w:val="0"/>
          <w:sz w:val="20"/>
          <w:szCs w:val="20"/>
        </w:rPr>
        <w:t xml:space="preserve"> maakt bij het verstrekken van de informatie inzake</w:t>
      </w:r>
      <w:r w:rsidR="00293FA8" w:rsidRPr="0080164C">
        <w:rPr>
          <w:i w:val="0"/>
          <w:sz w:val="20"/>
          <w:szCs w:val="20"/>
        </w:rPr>
        <w:t xml:space="preserve"> (f</w:t>
      </w:r>
      <w:r w:rsidR="001E1B7F" w:rsidRPr="0080164C">
        <w:rPr>
          <w:i w:val="0"/>
          <w:sz w:val="20"/>
          <w:szCs w:val="20"/>
        </w:rPr>
        <w:t>inancieel/economische draagk</w:t>
      </w:r>
      <w:r w:rsidR="00293FA8" w:rsidRPr="0080164C">
        <w:rPr>
          <w:i w:val="0"/>
          <w:sz w:val="20"/>
          <w:szCs w:val="20"/>
        </w:rPr>
        <w:t>r</w:t>
      </w:r>
      <w:r w:rsidR="001E1B7F" w:rsidRPr="0080164C">
        <w:rPr>
          <w:i w:val="0"/>
          <w:sz w:val="20"/>
          <w:szCs w:val="20"/>
        </w:rPr>
        <w:t xml:space="preserve">acht) </w:t>
      </w:r>
      <w:r w:rsidR="001E1B7F" w:rsidRPr="0080164C">
        <w:rPr>
          <w:b/>
          <w:i w:val="0"/>
          <w:sz w:val="20"/>
          <w:szCs w:val="20"/>
        </w:rPr>
        <w:t>wel/geen</w:t>
      </w:r>
      <w:r w:rsidR="001E1B7F" w:rsidRPr="0080164C">
        <w:rPr>
          <w:rStyle w:val="Voetnootmarkering"/>
          <w:rFonts w:cs="Arial"/>
          <w:b/>
          <w:i w:val="0"/>
          <w:sz w:val="20"/>
          <w:szCs w:val="20"/>
        </w:rPr>
        <w:footnoteReference w:id="3"/>
      </w:r>
      <w:r w:rsidR="001E1B7F" w:rsidRPr="0080164C">
        <w:rPr>
          <w:b/>
          <w:i w:val="0"/>
          <w:sz w:val="20"/>
          <w:szCs w:val="20"/>
        </w:rPr>
        <w:t xml:space="preserve"> </w:t>
      </w:r>
      <w:r w:rsidR="001E1B7F" w:rsidRPr="0080164C">
        <w:rPr>
          <w:i w:val="0"/>
          <w:sz w:val="20"/>
          <w:szCs w:val="20"/>
        </w:rPr>
        <w:t>gebruik van de j</w:t>
      </w:r>
      <w:r w:rsidR="00293FA8" w:rsidRPr="0080164C">
        <w:rPr>
          <w:i w:val="0"/>
          <w:sz w:val="20"/>
          <w:szCs w:val="20"/>
        </w:rPr>
        <w:t>aarcijfers van bedoelde concern</w:t>
      </w:r>
      <w:r w:rsidR="001E1B7F" w:rsidRPr="0080164C">
        <w:rPr>
          <w:i w:val="0"/>
          <w:sz w:val="20"/>
          <w:szCs w:val="20"/>
        </w:rPr>
        <w:t>/</w:t>
      </w:r>
      <w:proofErr w:type="spellStart"/>
      <w:r w:rsidR="001E1B7F" w:rsidRPr="0080164C">
        <w:rPr>
          <w:i w:val="0"/>
          <w:sz w:val="20"/>
          <w:szCs w:val="20"/>
        </w:rPr>
        <w:t>holding-maatschappij</w:t>
      </w:r>
      <w:proofErr w:type="spellEnd"/>
      <w:r w:rsidR="001E1B7F" w:rsidRPr="0080164C">
        <w:rPr>
          <w:i w:val="0"/>
          <w:sz w:val="20"/>
          <w:szCs w:val="20"/>
        </w:rPr>
        <w:t>.</w:t>
      </w:r>
      <w:r w:rsidR="00FD1E0F" w:rsidRPr="0080164C">
        <w:rPr>
          <w:i w:val="0"/>
          <w:sz w:val="20"/>
          <w:szCs w:val="20"/>
        </w:rPr>
        <w:t xml:space="preserve"> </w:t>
      </w:r>
    </w:p>
    <w:p w:rsidR="001E1B7F" w:rsidRPr="0080164C" w:rsidRDefault="001E1B7F" w:rsidP="001E1B7F">
      <w:pPr>
        <w:rPr>
          <w:i w:val="0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951"/>
        <w:gridCol w:w="951"/>
        <w:gridCol w:w="928"/>
        <w:gridCol w:w="6232"/>
      </w:tblGrid>
      <w:tr w:rsidR="0041448E" w:rsidRPr="0080164C" w:rsidTr="0041448E">
        <w:tc>
          <w:tcPr>
            <w:tcW w:w="2830" w:type="dxa"/>
            <w:gridSpan w:val="3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Antwoord op</w:t>
            </w:r>
          </w:p>
        </w:tc>
        <w:tc>
          <w:tcPr>
            <w:tcW w:w="6232" w:type="dxa"/>
            <w:vMerge w:val="restart"/>
            <w:shd w:val="clear" w:color="auto" w:fill="BFBFBF" w:themeFill="background1" w:themeFillShade="BF"/>
            <w:vAlign w:val="center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Holdingverklaring van toepassing</w:t>
            </w:r>
          </w:p>
        </w:tc>
      </w:tr>
      <w:tr w:rsidR="0041448E" w:rsidRPr="0080164C" w:rsidTr="0041448E"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a)</w:t>
            </w:r>
          </w:p>
        </w:tc>
        <w:tc>
          <w:tcPr>
            <w:tcW w:w="951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b)</w:t>
            </w:r>
          </w:p>
        </w:tc>
        <w:tc>
          <w:tcPr>
            <w:tcW w:w="928" w:type="dxa"/>
            <w:shd w:val="clear" w:color="auto" w:fill="BFBFBF" w:themeFill="background1" w:themeFillShade="BF"/>
          </w:tcPr>
          <w:p w:rsidR="0041448E" w:rsidRPr="0080164C" w:rsidRDefault="0041448E" w:rsidP="0041448E">
            <w:pPr>
              <w:jc w:val="center"/>
              <w:rPr>
                <w:b/>
                <w:i w:val="0"/>
                <w:sz w:val="20"/>
                <w:szCs w:val="20"/>
              </w:rPr>
            </w:pPr>
            <w:r w:rsidRPr="0080164C">
              <w:rPr>
                <w:b/>
                <w:i w:val="0"/>
                <w:sz w:val="20"/>
                <w:szCs w:val="20"/>
              </w:rPr>
              <w:t>c)</w:t>
            </w:r>
          </w:p>
        </w:tc>
        <w:tc>
          <w:tcPr>
            <w:tcW w:w="6232" w:type="dxa"/>
            <w:vMerge/>
            <w:shd w:val="clear" w:color="auto" w:fill="BFBFBF" w:themeFill="background1" w:themeFillShade="BF"/>
          </w:tcPr>
          <w:p w:rsidR="0041448E" w:rsidRPr="0080164C" w:rsidRDefault="0041448E" w:rsidP="001E1B7F">
            <w:pPr>
              <w:rPr>
                <w:b/>
                <w:i w:val="0"/>
                <w:sz w:val="20"/>
                <w:szCs w:val="20"/>
              </w:rPr>
            </w:pP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</w:t>
            </w:r>
            <w:r w:rsidR="0041448E" w:rsidRPr="0080164C">
              <w:rPr>
                <w:i w:val="0"/>
                <w:sz w:val="20"/>
                <w:szCs w:val="20"/>
              </w:rPr>
              <w:t>eist</w:t>
            </w:r>
          </w:p>
        </w:tc>
      </w:tr>
      <w:tr w:rsidR="0041448E" w:rsidRPr="0080164C" w:rsidTr="0041448E">
        <w:tc>
          <w:tcPr>
            <w:tcW w:w="951" w:type="dxa"/>
          </w:tcPr>
          <w:p w:rsidR="0041448E" w:rsidRPr="0080164C" w:rsidRDefault="0041448E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41448E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28" w:type="dxa"/>
          </w:tcPr>
          <w:p w:rsidR="0041448E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</w:t>
            </w:r>
            <w:r w:rsidR="00C662D8" w:rsidRPr="0080164C">
              <w:rPr>
                <w:i w:val="0"/>
                <w:sz w:val="20"/>
                <w:szCs w:val="20"/>
              </w:rPr>
              <w:t>olding</w:t>
            </w:r>
            <w:r w:rsidRPr="0080164C">
              <w:rPr>
                <w:i w:val="0"/>
                <w:sz w:val="20"/>
                <w:szCs w:val="20"/>
              </w:rPr>
              <w:t>verklaring vereist</w:t>
            </w:r>
          </w:p>
        </w:tc>
      </w:tr>
      <w:tr w:rsidR="00C662D8" w:rsidRPr="0080164C" w:rsidTr="0041448E"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6232" w:type="dxa"/>
          </w:tcPr>
          <w:p w:rsidR="00C662D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wel</w:t>
            </w:r>
          </w:p>
        </w:tc>
        <w:tc>
          <w:tcPr>
            <w:tcW w:w="928" w:type="dxa"/>
          </w:tcPr>
          <w:p w:rsidR="00293FA8" w:rsidRPr="0080164C" w:rsidRDefault="00C662D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  <w:tr w:rsidR="00293FA8" w:rsidRPr="0080164C" w:rsidTr="0041448E"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</w:t>
            </w:r>
          </w:p>
        </w:tc>
        <w:tc>
          <w:tcPr>
            <w:tcW w:w="951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928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</w:p>
        </w:tc>
        <w:tc>
          <w:tcPr>
            <w:tcW w:w="6232" w:type="dxa"/>
          </w:tcPr>
          <w:p w:rsidR="00293FA8" w:rsidRPr="0080164C" w:rsidRDefault="00293FA8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geen holdingverklaring vereist</w:t>
            </w:r>
          </w:p>
        </w:tc>
      </w:tr>
    </w:tbl>
    <w:p w:rsidR="00764C8B" w:rsidRPr="0080164C" w:rsidRDefault="00FD1E0F" w:rsidP="001E1B7F">
      <w:pPr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……………………………………………………………………………………………….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 xml:space="preserve">Indien de verklaring </w:t>
      </w:r>
      <w:r w:rsidRPr="0080164C">
        <w:rPr>
          <w:b/>
          <w:i w:val="0"/>
          <w:sz w:val="20"/>
          <w:szCs w:val="20"/>
          <w:u w:val="single"/>
        </w:rPr>
        <w:t>niet</w:t>
      </w:r>
      <w:r w:rsidRPr="0080164C">
        <w:rPr>
          <w:i w:val="0"/>
          <w:sz w:val="20"/>
          <w:szCs w:val="20"/>
          <w:u w:val="single"/>
        </w:rPr>
        <w:t xml:space="preserve"> 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Hierbij verklaart </w:t>
      </w:r>
      <w:r w:rsidR="005F7F11">
        <w:rPr>
          <w:i w:val="0"/>
          <w:sz w:val="20"/>
          <w:szCs w:val="20"/>
        </w:rPr>
        <w:t>Gegadigde</w:t>
      </w:r>
      <w:r w:rsidR="00C662D8" w:rsidRPr="0080164C">
        <w:rPr>
          <w:i w:val="0"/>
          <w:sz w:val="20"/>
          <w:szCs w:val="20"/>
        </w:rPr>
        <w:t xml:space="preserve"> dat de holding</w:t>
      </w:r>
      <w:r w:rsidRPr="0080164C">
        <w:rPr>
          <w:i w:val="0"/>
          <w:sz w:val="20"/>
          <w:szCs w:val="20"/>
        </w:rPr>
        <w:t>verklaring niet van toepassing is</w:t>
      </w:r>
      <w:r w:rsidR="00F10099" w:rsidRPr="0080164C">
        <w:rPr>
          <w:i w:val="0"/>
          <w:sz w:val="20"/>
          <w:szCs w:val="20"/>
        </w:rPr>
        <w:t>.</w:t>
      </w:r>
    </w:p>
    <w:p w:rsidR="00F10099" w:rsidRPr="0080164C" w:rsidRDefault="00F10099" w:rsidP="00293FA8">
      <w:pPr>
        <w:spacing w:before="120" w:after="120" w:line="240" w:lineRule="atLeast"/>
        <w:rPr>
          <w:i w:val="0"/>
          <w:sz w:val="20"/>
          <w:szCs w:val="20"/>
        </w:rPr>
      </w:pP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  <w:u w:val="single"/>
        </w:rPr>
      </w:pPr>
      <w:r w:rsidRPr="0080164C">
        <w:rPr>
          <w:i w:val="0"/>
          <w:sz w:val="20"/>
          <w:szCs w:val="20"/>
          <w:u w:val="single"/>
        </w:rPr>
        <w:t>Indien de verklaring van toepassing is: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>Hierbij verklaart ondergetekende namens vermeld</w:t>
      </w:r>
      <w:r w:rsidR="00C662D8" w:rsidRPr="0080164C">
        <w:rPr>
          <w:i w:val="0"/>
          <w:sz w:val="20"/>
          <w:szCs w:val="20"/>
        </w:rPr>
        <w:t>e concern</w:t>
      </w:r>
      <w:r w:rsidRPr="0080164C">
        <w:rPr>
          <w:i w:val="0"/>
          <w:sz w:val="20"/>
          <w:szCs w:val="20"/>
        </w:rPr>
        <w:t xml:space="preserve">/holding dat het/de hieronder vermelde concern/holding zich namens de </w:t>
      </w:r>
      <w:r w:rsidR="005F7F11">
        <w:rPr>
          <w:i w:val="0"/>
          <w:sz w:val="20"/>
          <w:szCs w:val="20"/>
        </w:rPr>
        <w:t>Gegadigde</w:t>
      </w:r>
      <w:r w:rsidRPr="0080164C">
        <w:rPr>
          <w:i w:val="0"/>
          <w:sz w:val="20"/>
          <w:szCs w:val="20"/>
        </w:rPr>
        <w:t xml:space="preserve"> bij gunning volledig en onvoorwaardelijk garant stelt voor de nakoming van de verplichtingen die uit de eventueel met de winnende Inschrijver af te sluiten Overeenkomst </w:t>
      </w:r>
      <w:r w:rsidR="002828C2" w:rsidRPr="0080164C">
        <w:rPr>
          <w:i w:val="0"/>
          <w:sz w:val="20"/>
          <w:szCs w:val="20"/>
        </w:rPr>
        <w:t>in kader van aanbesteding “</w:t>
      </w:r>
      <w:r w:rsidR="00ED2C40">
        <w:rPr>
          <w:i w:val="0"/>
          <w:sz w:val="20"/>
          <w:szCs w:val="20"/>
        </w:rPr>
        <w:t>Nieuwbouw MF (School)Gebouwen</w:t>
      </w:r>
      <w:r w:rsidR="00073B42" w:rsidRPr="0080164C">
        <w:rPr>
          <w:i w:val="0"/>
          <w:sz w:val="20"/>
          <w:szCs w:val="20"/>
        </w:rPr>
        <w:t xml:space="preserve">” </w:t>
      </w:r>
      <w:r w:rsidR="00C802DF">
        <w:rPr>
          <w:i w:val="0"/>
          <w:sz w:val="20"/>
          <w:szCs w:val="20"/>
        </w:rPr>
        <w:t>(TenderN</w:t>
      </w:r>
      <w:r w:rsidR="00C03D8A">
        <w:rPr>
          <w:i w:val="0"/>
          <w:sz w:val="20"/>
          <w:szCs w:val="20"/>
        </w:rPr>
        <w:t xml:space="preserve">ed-kenmerk </w:t>
      </w:r>
      <w:r w:rsidR="00ED2C40">
        <w:rPr>
          <w:i w:val="0"/>
          <w:sz w:val="20"/>
          <w:szCs w:val="20"/>
        </w:rPr>
        <w:t>232474</w:t>
      </w:r>
      <w:r w:rsidR="00C03D8A">
        <w:rPr>
          <w:i w:val="0"/>
          <w:sz w:val="20"/>
          <w:szCs w:val="20"/>
        </w:rPr>
        <w:t xml:space="preserve">) </w:t>
      </w:r>
      <w:r w:rsidRPr="0080164C">
        <w:rPr>
          <w:i w:val="0"/>
          <w:sz w:val="20"/>
          <w:szCs w:val="20"/>
        </w:rPr>
        <w:t xml:space="preserve">voortvloeien. </w:t>
      </w:r>
    </w:p>
    <w:p w:rsidR="00293FA8" w:rsidRPr="0080164C" w:rsidRDefault="00293FA8" w:rsidP="00293FA8">
      <w:pPr>
        <w:spacing w:before="120" w:after="120" w:line="240" w:lineRule="atLeast"/>
        <w:rPr>
          <w:i w:val="0"/>
          <w:sz w:val="20"/>
          <w:szCs w:val="20"/>
        </w:rPr>
      </w:pPr>
      <w:r w:rsidRPr="0080164C">
        <w:rPr>
          <w:i w:val="0"/>
          <w:sz w:val="20"/>
          <w:szCs w:val="20"/>
        </w:rPr>
        <w:t xml:space="preserve">Het/de hieronder vermelde concern/holding stelt zich tevens aansprakelijk voor eventuele schade, voortvloeiende uit het niet deugdelijk/niet tijdig nakomen van de eventueel met de </w:t>
      </w:r>
      <w:r w:rsidR="00C802DF">
        <w:rPr>
          <w:i w:val="0"/>
          <w:sz w:val="20"/>
          <w:szCs w:val="20"/>
        </w:rPr>
        <w:t>“</w:t>
      </w:r>
      <w:r w:rsidR="00ED2C40">
        <w:rPr>
          <w:i w:val="0"/>
          <w:sz w:val="20"/>
          <w:szCs w:val="20"/>
        </w:rPr>
        <w:t>Nieuwbouw MF (School)Gebouwen</w:t>
      </w:r>
      <w:r w:rsidR="00E774C0">
        <w:rPr>
          <w:i w:val="0"/>
          <w:sz w:val="20"/>
          <w:szCs w:val="20"/>
        </w:rPr>
        <w:t>”.</w:t>
      </w:r>
    </w:p>
    <w:p w:rsidR="003533C5" w:rsidRPr="0080164C" w:rsidRDefault="005F7F11" w:rsidP="001E1B7F">
      <w:pPr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Gegadigde</w:t>
      </w:r>
      <w:r w:rsidR="003533C5" w:rsidRPr="0080164C">
        <w:rPr>
          <w:i w:val="0"/>
          <w:sz w:val="20"/>
          <w:szCs w:val="20"/>
        </w:rPr>
        <w:t xml:space="preserve"> verklaart dat bovenstaande gegevens correct en naar waarheid zijn ingevuld:</w:t>
      </w:r>
    </w:p>
    <w:p w:rsidR="003533C5" w:rsidRPr="0080164C" w:rsidRDefault="003533C5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5F7F11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</w:t>
            </w:r>
            <w:r w:rsidR="00C662D8" w:rsidRPr="0080164C">
              <w:rPr>
                <w:i w:val="0"/>
                <w:sz w:val="20"/>
                <w:szCs w:val="20"/>
              </w:rPr>
              <w:t xml:space="preserve">aam </w:t>
            </w:r>
            <w:r w:rsidR="005F7F11">
              <w:rPr>
                <w:i w:val="0"/>
                <w:sz w:val="20"/>
                <w:szCs w:val="20"/>
              </w:rPr>
              <w:t>Gegadigde</w:t>
            </w:r>
            <w:bookmarkStart w:id="0" w:name="_GoBack"/>
            <w:bookmarkEnd w:id="0"/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065096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3533C5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  <w:tr w:rsidR="003533C5" w:rsidRPr="0080164C" w:rsidTr="00065096">
        <w:trPr>
          <w:trHeight w:val="397"/>
        </w:trPr>
        <w:tc>
          <w:tcPr>
            <w:tcW w:w="3261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3533C5" w:rsidRPr="0080164C" w:rsidRDefault="003533C5" w:rsidP="001E1B7F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1E1B7F">
      <w:pPr>
        <w:rPr>
          <w:i w:val="0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806"/>
      </w:tblGrid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Firmanaam C</w:t>
            </w:r>
            <w:r w:rsidR="00C662D8" w:rsidRPr="0080164C">
              <w:rPr>
                <w:i w:val="0"/>
                <w:sz w:val="20"/>
                <w:szCs w:val="20"/>
              </w:rPr>
              <w:t>oncern/holding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065096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Naam en f</w:t>
            </w:r>
            <w:r w:rsidR="00C662D8" w:rsidRPr="0080164C">
              <w:rPr>
                <w:i w:val="0"/>
                <w:sz w:val="20"/>
                <w:szCs w:val="20"/>
              </w:rPr>
              <w:t>unctie</w:t>
            </w:r>
            <w:r w:rsidRPr="0080164C">
              <w:rPr>
                <w:i w:val="0"/>
                <w:sz w:val="20"/>
                <w:szCs w:val="20"/>
              </w:rPr>
              <w:t xml:space="preserve"> ondertekenaar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Handtekening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  <w:tr w:rsidR="00C662D8" w:rsidRPr="0080164C" w:rsidTr="00065096">
        <w:trPr>
          <w:trHeight w:val="397"/>
        </w:trPr>
        <w:tc>
          <w:tcPr>
            <w:tcW w:w="3261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  <w:r w:rsidRPr="0080164C">
              <w:rPr>
                <w:i w:val="0"/>
                <w:sz w:val="20"/>
                <w:szCs w:val="20"/>
              </w:rPr>
              <w:t>Datum</w:t>
            </w:r>
          </w:p>
        </w:tc>
        <w:tc>
          <w:tcPr>
            <w:tcW w:w="5806" w:type="dxa"/>
          </w:tcPr>
          <w:p w:rsidR="00C662D8" w:rsidRPr="0080164C" w:rsidRDefault="00C662D8" w:rsidP="004B72E6">
            <w:pPr>
              <w:rPr>
                <w:i w:val="0"/>
                <w:sz w:val="20"/>
                <w:szCs w:val="20"/>
              </w:rPr>
            </w:pPr>
          </w:p>
        </w:tc>
      </w:tr>
    </w:tbl>
    <w:p w:rsidR="00C662D8" w:rsidRPr="0080164C" w:rsidRDefault="00C662D8" w:rsidP="00C662D8">
      <w:pPr>
        <w:rPr>
          <w:i w:val="0"/>
          <w:sz w:val="20"/>
          <w:szCs w:val="20"/>
        </w:rPr>
      </w:pPr>
    </w:p>
    <w:sectPr w:rsidR="00C662D8" w:rsidRPr="0080164C" w:rsidSect="0080164C">
      <w:headerReference w:type="default" r:id="rId8"/>
      <w:type w:val="continuous"/>
      <w:pgSz w:w="11906" w:h="16838" w:code="9"/>
      <w:pgMar w:top="1418" w:right="1700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2C8" w:rsidRDefault="00E412C8" w:rsidP="001E1B7F">
      <w:r>
        <w:separator/>
      </w:r>
    </w:p>
  </w:endnote>
  <w:endnote w:type="continuationSeparator" w:id="0">
    <w:p w:rsidR="00E412C8" w:rsidRDefault="00E412C8" w:rsidP="001E1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2C8" w:rsidRDefault="00E412C8" w:rsidP="001E1B7F">
      <w:r>
        <w:separator/>
      </w:r>
    </w:p>
  </w:footnote>
  <w:footnote w:type="continuationSeparator" w:id="0">
    <w:p w:rsidR="00E412C8" w:rsidRDefault="00E412C8" w:rsidP="001E1B7F">
      <w:r>
        <w:continuationSeparator/>
      </w:r>
    </w:p>
  </w:footnote>
  <w:footnote w:id="1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  <w:footnote w:id="2">
    <w:p w:rsidR="0041448E" w:rsidRDefault="0041448E">
      <w:pPr>
        <w:pStyle w:val="Voetnoottekst"/>
      </w:pPr>
      <w:r>
        <w:rPr>
          <w:rStyle w:val="Voetnootmarkering"/>
        </w:rPr>
        <w:footnoteRef/>
      </w:r>
      <w:r>
        <w:t xml:space="preserve"> Doorhalen wat niet van toepassing is</w:t>
      </w:r>
    </w:p>
  </w:footnote>
  <w:footnote w:id="3">
    <w:p w:rsidR="001E1B7F" w:rsidRPr="001E1B7F" w:rsidRDefault="001E1B7F" w:rsidP="001E1B7F">
      <w:pPr>
        <w:pStyle w:val="Voetnoottekst"/>
      </w:pPr>
      <w:r w:rsidRPr="001E1B7F">
        <w:rPr>
          <w:rStyle w:val="Voetnootmarkering"/>
          <w:sz w:val="16"/>
          <w:szCs w:val="16"/>
        </w:rPr>
        <w:footnoteRef/>
      </w:r>
      <w:r w:rsidRPr="001E1B7F">
        <w:t xml:space="preserve"> Doorhalen wat niet van toepassing is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64C" w:rsidRDefault="0080164C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37271F0C" wp14:editId="72DECE39">
          <wp:simplePos x="0" y="0"/>
          <wp:positionH relativeFrom="column">
            <wp:posOffset>4088682</wp:posOffset>
          </wp:positionH>
          <wp:positionV relativeFrom="paragraph">
            <wp:posOffset>-224526</wp:posOffset>
          </wp:positionV>
          <wp:extent cx="1647645" cy="658090"/>
          <wp:effectExtent l="0" t="0" r="0" b="8890"/>
          <wp:wrapNone/>
          <wp:docPr id="4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2025"/>
    <w:multiLevelType w:val="hybridMultilevel"/>
    <w:tmpl w:val="CD3C197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54324"/>
    <w:multiLevelType w:val="hybridMultilevel"/>
    <w:tmpl w:val="A02644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C06E4"/>
    <w:multiLevelType w:val="hybridMultilevel"/>
    <w:tmpl w:val="04D6D336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84024"/>
    <w:multiLevelType w:val="hybridMultilevel"/>
    <w:tmpl w:val="AD947D22"/>
    <w:lvl w:ilvl="0" w:tplc="ADBED1C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57AB"/>
    <w:multiLevelType w:val="hybridMultilevel"/>
    <w:tmpl w:val="1E0896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3C5"/>
    <w:rsid w:val="00065096"/>
    <w:rsid w:val="00073B42"/>
    <w:rsid w:val="000D0C0A"/>
    <w:rsid w:val="00111682"/>
    <w:rsid w:val="001603C0"/>
    <w:rsid w:val="0018020E"/>
    <w:rsid w:val="001E1B7F"/>
    <w:rsid w:val="002070B5"/>
    <w:rsid w:val="002828C2"/>
    <w:rsid w:val="00293FA8"/>
    <w:rsid w:val="002D5F13"/>
    <w:rsid w:val="003533C5"/>
    <w:rsid w:val="0041295F"/>
    <w:rsid w:val="0041448E"/>
    <w:rsid w:val="004569B7"/>
    <w:rsid w:val="005327C4"/>
    <w:rsid w:val="005F7F11"/>
    <w:rsid w:val="00666983"/>
    <w:rsid w:val="00762C5A"/>
    <w:rsid w:val="00764C8B"/>
    <w:rsid w:val="007A44FF"/>
    <w:rsid w:val="007E3182"/>
    <w:rsid w:val="0080164C"/>
    <w:rsid w:val="00841BB7"/>
    <w:rsid w:val="009A64F0"/>
    <w:rsid w:val="009C4CBA"/>
    <w:rsid w:val="009C4EDB"/>
    <w:rsid w:val="00A33654"/>
    <w:rsid w:val="00B05EFD"/>
    <w:rsid w:val="00BE4D40"/>
    <w:rsid w:val="00C03D8A"/>
    <w:rsid w:val="00C662D8"/>
    <w:rsid w:val="00C802DF"/>
    <w:rsid w:val="00D670CD"/>
    <w:rsid w:val="00D76BBC"/>
    <w:rsid w:val="00E00E3F"/>
    <w:rsid w:val="00E12661"/>
    <w:rsid w:val="00E24D3B"/>
    <w:rsid w:val="00E412C8"/>
    <w:rsid w:val="00E774C0"/>
    <w:rsid w:val="00EA73ED"/>
    <w:rsid w:val="00ED2C40"/>
    <w:rsid w:val="00F10099"/>
    <w:rsid w:val="00F35D1B"/>
    <w:rsid w:val="00FC3A55"/>
    <w:rsid w:val="00FD1E0F"/>
    <w:rsid w:val="00FD4B97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5C3C3-CA40-4875-9142-B23087CD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utoRedefine/>
    <w:qFormat/>
    <w:rsid w:val="001E1B7F"/>
    <w:pPr>
      <w:widowControl w:val="0"/>
      <w:tabs>
        <w:tab w:val="left" w:pos="851"/>
      </w:tabs>
      <w:autoSpaceDE w:val="0"/>
      <w:autoSpaceDN w:val="0"/>
      <w:adjustRightInd w:val="0"/>
      <w:spacing w:after="0" w:line="273" w:lineRule="atLeast"/>
      <w:jc w:val="both"/>
    </w:pPr>
    <w:rPr>
      <w:rFonts w:eastAsia="Times New Roman" w:cs="Times New Roman"/>
      <w:i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  <w:ind w:left="360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1E1B7F"/>
    <w:pPr>
      <w:ind w:left="720"/>
      <w:contextualSpacing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E1B7F"/>
    <w:rPr>
      <w:rFonts w:eastAsia="Times New Roman" w:cs="Times New Roman"/>
      <w:i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1E1B7F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1E1B7F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E1B7F"/>
    <w:rPr>
      <w:rFonts w:eastAsia="Times New Roman" w:cs="Times New Roman"/>
      <w:i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E1B7F"/>
    <w:rPr>
      <w:vertAlign w:val="superscript"/>
    </w:rPr>
  </w:style>
  <w:style w:type="table" w:styleId="Tabelraster">
    <w:name w:val="Table Grid"/>
    <w:basedOn w:val="Standaardtabel"/>
    <w:uiPriority w:val="59"/>
    <w:rsid w:val="001E1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C3A5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3A5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C3A55"/>
    <w:rPr>
      <w:rFonts w:eastAsia="Times New Roman" w:cs="Times New Roman"/>
      <w:i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3A5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3A55"/>
    <w:rPr>
      <w:rFonts w:eastAsia="Times New Roman" w:cs="Times New Roman"/>
      <w:b/>
      <w:bCs/>
      <w:i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C3A5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C3A55"/>
    <w:rPr>
      <w:rFonts w:ascii="Segoe UI" w:eastAsia="Times New Roman" w:hAnsi="Segoe UI" w:cs="Segoe UI"/>
      <w:i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0164C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0164C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0164C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9BBE2-E000-4C79-9767-94BCF4A8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99D8D3AF</Template>
  <TotalTime>8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Bliekendaal-Kuiper, K (Karin)</cp:lastModifiedBy>
  <cp:revision>10</cp:revision>
  <dcterms:created xsi:type="dcterms:W3CDTF">2019-01-14T07:35:00Z</dcterms:created>
  <dcterms:modified xsi:type="dcterms:W3CDTF">2019-07-24T13:39:00Z</dcterms:modified>
</cp:coreProperties>
</file>