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1C19F04A" w:rsidR="00C24BCF" w:rsidRPr="00161683" w:rsidRDefault="00273D26" w:rsidP="00C24BCF">
      <w:pPr>
        <w:pStyle w:val="RapportTitel"/>
        <w:rPr>
          <w:color w:val="auto"/>
          <w:sz w:val="36"/>
          <w:szCs w:val="36"/>
        </w:rPr>
      </w:pPr>
      <w:r w:rsidRPr="00161683">
        <w:rPr>
          <w:color w:val="auto"/>
          <w:sz w:val="36"/>
          <w:szCs w:val="36"/>
        </w:rPr>
        <w:t>Verklaring beroep bekwaamheid derde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049E8F3B" w14:textId="51E979F0" w:rsidR="002C3234" w:rsidRPr="002C3234" w:rsidRDefault="002C3234" w:rsidP="002C3234"/>
    <w:p w14:paraId="47F829F0" w14:textId="77777777" w:rsidR="00482950" w:rsidRDefault="00482950" w:rsidP="002B0E96">
      <w:pPr>
        <w:spacing w:line="360" w:lineRule="auto"/>
      </w:pPr>
      <w:r>
        <w:t>Ondergetekende,</w:t>
      </w:r>
    </w:p>
    <w:p w14:paraId="772DAAEB" w14:textId="3B15EDF0" w:rsidR="00482950" w:rsidRDefault="00245E27" w:rsidP="002B0E96">
      <w:pPr>
        <w:spacing w:line="360" w:lineRule="auto"/>
      </w:pPr>
      <w:r>
        <w:t>[</w:t>
      </w:r>
      <w:r w:rsidR="00482950">
        <w:t xml:space="preserve">NAAM </w:t>
      </w:r>
      <w:r>
        <w:t>ONDERNEMING]</w:t>
      </w:r>
    </w:p>
    <w:p w14:paraId="35147F35" w14:textId="77777777" w:rsidR="00482950" w:rsidRDefault="00482950" w:rsidP="002B0E96">
      <w:pPr>
        <w:spacing w:line="360" w:lineRule="auto"/>
      </w:pPr>
      <w:r>
        <w:t>statutair gevestigd te</w:t>
      </w:r>
    </w:p>
    <w:p w14:paraId="3A89FB21" w14:textId="1521B31A" w:rsidR="00482950" w:rsidRDefault="00245E27" w:rsidP="002B0E96">
      <w:pPr>
        <w:spacing w:line="360" w:lineRule="auto"/>
      </w:pPr>
      <w:r>
        <w:t>[ADRES</w:t>
      </w:r>
      <w:r w:rsidR="00AB0EBE">
        <w:t xml:space="preserve">, POSTCODE en </w:t>
      </w:r>
      <w:r w:rsidR="00482950">
        <w:t>PLAATS</w:t>
      </w:r>
      <w:r w:rsidR="00A754B7">
        <w:t>]</w:t>
      </w:r>
    </w:p>
    <w:p w14:paraId="3D7BADAF" w14:textId="77777777" w:rsidR="00482950" w:rsidRDefault="00482950" w:rsidP="002B0E96">
      <w:pPr>
        <w:spacing w:line="360" w:lineRule="auto"/>
      </w:pPr>
      <w:r>
        <w:t>hierbij rechtsgeldig vertegenwoordigd door</w:t>
      </w:r>
    </w:p>
    <w:p w14:paraId="766811C7" w14:textId="3D5081C3" w:rsidR="00482950" w:rsidRDefault="00AB0EBE" w:rsidP="002B0E96">
      <w:pPr>
        <w:spacing w:line="360" w:lineRule="auto"/>
      </w:pPr>
      <w:r>
        <w:t>[</w:t>
      </w:r>
      <w:r w:rsidR="00482950">
        <w:t>NAAM VERTEGENWOORDIGER</w:t>
      </w:r>
      <w:r w:rsidR="00A754B7">
        <w:t>]</w:t>
      </w:r>
    </w:p>
    <w:p w14:paraId="121CE2A3" w14:textId="77777777" w:rsidR="00482950" w:rsidRDefault="00482950" w:rsidP="002B0E96">
      <w:pPr>
        <w:spacing w:line="360" w:lineRule="auto"/>
      </w:pPr>
      <w:r>
        <w:t>hierna te noemen: de ‘</w:t>
      </w:r>
      <w:r w:rsidRPr="00835822">
        <w:rPr>
          <w:b/>
          <w:bCs/>
        </w:rPr>
        <w:t>Derde</w:t>
      </w:r>
      <w:r>
        <w:t xml:space="preserve">’, </w:t>
      </w:r>
    </w:p>
    <w:p w14:paraId="37B300ED" w14:textId="77777777" w:rsidR="00482950" w:rsidRDefault="00482950" w:rsidP="00835822">
      <w:pPr>
        <w:spacing w:line="360" w:lineRule="auto"/>
      </w:pPr>
    </w:p>
    <w:p w14:paraId="77C48C1B" w14:textId="77777777" w:rsidR="000E41E8" w:rsidRDefault="00482950" w:rsidP="00835822">
      <w:pPr>
        <w:spacing w:line="360" w:lineRule="auto"/>
      </w:pPr>
      <w:r>
        <w:t xml:space="preserve">verklaart hierbij dat: </w:t>
      </w:r>
    </w:p>
    <w:p w14:paraId="48A063E7" w14:textId="0ED1F25A" w:rsidR="00835822" w:rsidRDefault="00A754B7" w:rsidP="00835822">
      <w:pPr>
        <w:spacing w:line="360" w:lineRule="auto"/>
      </w:pPr>
      <w:r>
        <w:t>[</w:t>
      </w:r>
      <w:r w:rsidR="00482950">
        <w:t xml:space="preserve">NAAM GEGADIGDE </w:t>
      </w:r>
      <w:r w:rsidR="00EB4973">
        <w:t>ONDERNEMING]</w:t>
      </w:r>
    </w:p>
    <w:p w14:paraId="4636226B" w14:textId="77777777" w:rsidR="00BE0F54" w:rsidRDefault="00482950" w:rsidP="00835822">
      <w:pPr>
        <w:spacing w:line="360" w:lineRule="auto"/>
      </w:pPr>
      <w:r>
        <w:t>statutair gevestigd te</w:t>
      </w:r>
    </w:p>
    <w:p w14:paraId="3C8993A0" w14:textId="7FD94533" w:rsidR="00482950" w:rsidRDefault="00EB4973" w:rsidP="00835822">
      <w:pPr>
        <w:spacing w:line="360" w:lineRule="auto"/>
      </w:pPr>
      <w:r>
        <w:t>[ADRES</w:t>
      </w:r>
      <w:r w:rsidR="009B34B2">
        <w:t xml:space="preserve">, POSTCODE en </w:t>
      </w:r>
      <w:r w:rsidR="00482950">
        <w:t xml:space="preserve">PLAATS, </w:t>
      </w:r>
    </w:p>
    <w:p w14:paraId="009F8584" w14:textId="77777777" w:rsidR="007F3425" w:rsidRDefault="00482950" w:rsidP="00835822">
      <w:pPr>
        <w:spacing w:line="360" w:lineRule="auto"/>
      </w:pPr>
      <w:r>
        <w:t>hierna te noemen: de '</w:t>
      </w:r>
      <w:r w:rsidRPr="00835822">
        <w:rPr>
          <w:b/>
          <w:bCs/>
        </w:rPr>
        <w:t>Gegadigde</w:t>
      </w:r>
      <w:r>
        <w:t xml:space="preserve">', </w:t>
      </w:r>
    </w:p>
    <w:p w14:paraId="4CF45040" w14:textId="77777777" w:rsidR="007F3425" w:rsidRDefault="007F3425" w:rsidP="002C3234"/>
    <w:p w14:paraId="1DB7F8D4" w14:textId="64ED0EA1" w:rsidR="007F3425" w:rsidRDefault="00482950" w:rsidP="009B7825">
      <w:pPr>
        <w:pStyle w:val="Lijstalinea"/>
        <w:numPr>
          <w:ilvl w:val="0"/>
          <w:numId w:val="10"/>
        </w:numPr>
      </w:pPr>
      <w:r>
        <w:t xml:space="preserve">zich voor de uitvoering van de aan te besteden opdracht op grond van artikel 2.94 Aanbestedingswet / 2.16.6 ARW 2016 / 3.16.6 ARW 2016 wil beroepen op de technische bekwaamheid en/of beroepsbekwaamheid van de Derde; </w:t>
      </w:r>
    </w:p>
    <w:p w14:paraId="2F6951F9" w14:textId="77777777" w:rsidR="007F3425" w:rsidRDefault="007F3425" w:rsidP="002C3234"/>
    <w:p w14:paraId="2810ACE4" w14:textId="25792F16" w:rsidR="007F3425" w:rsidRDefault="00482950" w:rsidP="009B7825">
      <w:pPr>
        <w:pStyle w:val="Lijstalinea"/>
        <w:numPr>
          <w:ilvl w:val="0"/>
          <w:numId w:val="10"/>
        </w:numPr>
      </w:pPr>
      <w:r>
        <w:t xml:space="preserve">werkelijk kan beschikken over de voor de uitvoering van de aan te besteden opdracht noodzakelijke middelen van de Derde. </w:t>
      </w:r>
    </w:p>
    <w:p w14:paraId="60DCDE57" w14:textId="77777777" w:rsidR="007F3425" w:rsidRDefault="007F3425" w:rsidP="002C3234"/>
    <w:p w14:paraId="14523EFD" w14:textId="77777777" w:rsidR="007F3425" w:rsidRDefault="007F3425" w:rsidP="002C3234"/>
    <w:p w14:paraId="5AA1F655" w14:textId="3D0F2ABE" w:rsidR="007F3425" w:rsidRDefault="00482950" w:rsidP="002C3234">
      <w:r>
        <w:t>handtekening:</w:t>
      </w:r>
      <w:r w:rsidR="009B34B2">
        <w:t xml:space="preserve"> </w:t>
      </w:r>
    </w:p>
    <w:p w14:paraId="02FA1CB0" w14:textId="77777777" w:rsidR="007F3425" w:rsidRDefault="007F3425" w:rsidP="002C3234"/>
    <w:p w14:paraId="06B62602" w14:textId="77777777" w:rsidR="007F3425" w:rsidRDefault="007F3425" w:rsidP="002C3234"/>
    <w:p w14:paraId="523040BC" w14:textId="42A4B67B" w:rsidR="007F3425" w:rsidRDefault="00482950" w:rsidP="002C3234">
      <w:r>
        <w:t xml:space="preserve">plaats: </w:t>
      </w:r>
    </w:p>
    <w:p w14:paraId="1EEA7A9F" w14:textId="77777777" w:rsidR="007F3425" w:rsidRDefault="007F3425" w:rsidP="002C3234"/>
    <w:p w14:paraId="04F7CC2D" w14:textId="42489786" w:rsidR="002C3234" w:rsidRPr="002C3234" w:rsidRDefault="00482950" w:rsidP="002C3234">
      <w:r>
        <w:t xml:space="preserve">datum: </w:t>
      </w:r>
    </w:p>
    <w:p w14:paraId="5E591E67" w14:textId="1BF0425E" w:rsidR="002C3234" w:rsidRPr="002C3234" w:rsidRDefault="002C3234" w:rsidP="002C3234"/>
    <w:sectPr w:rsidR="002C3234" w:rsidRPr="002C3234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A75BE" w14:textId="77777777" w:rsidR="0046277A" w:rsidRDefault="0046277A" w:rsidP="00C13F97">
      <w:pPr>
        <w:spacing w:line="240" w:lineRule="auto"/>
      </w:pPr>
      <w:r>
        <w:separator/>
      </w:r>
    </w:p>
  </w:endnote>
  <w:endnote w:type="continuationSeparator" w:id="0">
    <w:p w14:paraId="4EEB759F" w14:textId="77777777" w:rsidR="0046277A" w:rsidRDefault="0046277A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37E2FE48" w14:textId="77777777" w:rsidTr="004C76A7">
      <w:tc>
        <w:tcPr>
          <w:tcW w:w="8647" w:type="dxa"/>
        </w:tcPr>
        <w:p w14:paraId="63441900" w14:textId="0B5E7CF6" w:rsidR="00FF2384" w:rsidRPr="00BC115D" w:rsidRDefault="005438F6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211EC">
              <w:rPr>
                <w:noProof/>
              </w:rPr>
              <w:t>Verklaring beroep bekwaamheid derde</w:t>
            </w:r>
          </w:fldSimple>
        </w:p>
      </w:tc>
      <w:tc>
        <w:tcPr>
          <w:tcW w:w="652" w:type="dxa"/>
        </w:tcPr>
        <w:p w14:paraId="4680023F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5C7030DD" w14:textId="77777777" w:rsidTr="004C76A7">
      <w:tc>
        <w:tcPr>
          <w:tcW w:w="8647" w:type="dxa"/>
        </w:tcPr>
        <w:p w14:paraId="77D2F1C3" w14:textId="5E43FEA7" w:rsidR="00FF2384" w:rsidRPr="00BC115D" w:rsidRDefault="005438F6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C76A7">
              <w:rPr>
                <w:noProof/>
              </w:rPr>
              <w:t>Bijlage [omschrijving]</w:t>
            </w:r>
          </w:fldSimple>
        </w:p>
      </w:tc>
      <w:tc>
        <w:tcPr>
          <w:tcW w:w="652" w:type="dxa"/>
        </w:tcPr>
        <w:p w14:paraId="7291BF98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115E16C4" w14:textId="77777777" w:rsidTr="004C76A7">
      <w:tc>
        <w:tcPr>
          <w:tcW w:w="8647" w:type="dxa"/>
        </w:tcPr>
        <w:p w14:paraId="5581CAB5" w14:textId="436843A7" w:rsidR="00FF2384" w:rsidRPr="00BC115D" w:rsidRDefault="005438F6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B34B2">
              <w:rPr>
                <w:noProof/>
              </w:rPr>
              <w:t>Verklaring beroep bekwaamheid derde</w:t>
            </w:r>
          </w:fldSimple>
        </w:p>
      </w:tc>
      <w:tc>
        <w:tcPr>
          <w:tcW w:w="652" w:type="dxa"/>
        </w:tcPr>
        <w:p w14:paraId="6F4A52F9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5816" w14:textId="77777777" w:rsidR="0046277A" w:rsidRDefault="0046277A" w:rsidP="00C13F97">
      <w:pPr>
        <w:spacing w:line="240" w:lineRule="auto"/>
      </w:pPr>
      <w:r>
        <w:separator/>
      </w:r>
    </w:p>
  </w:footnote>
  <w:footnote w:type="continuationSeparator" w:id="0">
    <w:p w14:paraId="1EBAC684" w14:textId="77777777" w:rsidR="0046277A" w:rsidRDefault="0046277A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316E0"/>
    <w:multiLevelType w:val="hybridMultilevel"/>
    <w:tmpl w:val="300215D0"/>
    <w:lvl w:ilvl="0" w:tplc="08FE749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2357"/>
    <w:multiLevelType w:val="hybridMultilevel"/>
    <w:tmpl w:val="E3B08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4804153">
    <w:abstractNumId w:val="0"/>
  </w:num>
  <w:num w:numId="2" w16cid:durableId="1781216628">
    <w:abstractNumId w:val="7"/>
  </w:num>
  <w:num w:numId="3" w16cid:durableId="744759618">
    <w:abstractNumId w:val="4"/>
  </w:num>
  <w:num w:numId="4" w16cid:durableId="1327901665">
    <w:abstractNumId w:val="6"/>
  </w:num>
  <w:num w:numId="5" w16cid:durableId="1864634678">
    <w:abstractNumId w:val="4"/>
    <w:lvlOverride w:ilvl="0">
      <w:startOverride w:val="1"/>
    </w:lvlOverride>
  </w:num>
  <w:num w:numId="6" w16cid:durableId="2061324168">
    <w:abstractNumId w:val="3"/>
  </w:num>
  <w:num w:numId="7" w16cid:durableId="520315348">
    <w:abstractNumId w:val="5"/>
  </w:num>
  <w:num w:numId="8" w16cid:durableId="238636303">
    <w:abstractNumId w:val="4"/>
    <w:lvlOverride w:ilvl="0">
      <w:startOverride w:val="1"/>
    </w:lvlOverride>
  </w:num>
  <w:num w:numId="9" w16cid:durableId="976840719">
    <w:abstractNumId w:val="4"/>
    <w:lvlOverride w:ilvl="0">
      <w:startOverride w:val="1"/>
    </w:lvlOverride>
  </w:num>
  <w:num w:numId="10" w16cid:durableId="1777946646">
    <w:abstractNumId w:val="2"/>
  </w:num>
  <w:num w:numId="11" w16cid:durableId="182045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11EC"/>
    <w:rsid w:val="0002380E"/>
    <w:rsid w:val="0002594E"/>
    <w:rsid w:val="000742B1"/>
    <w:rsid w:val="00085D90"/>
    <w:rsid w:val="000B0456"/>
    <w:rsid w:val="000B6ECA"/>
    <w:rsid w:val="000E41E8"/>
    <w:rsid w:val="000E508E"/>
    <w:rsid w:val="000F101C"/>
    <w:rsid w:val="000F4A15"/>
    <w:rsid w:val="001203E0"/>
    <w:rsid w:val="0013332D"/>
    <w:rsid w:val="00161683"/>
    <w:rsid w:val="001642CE"/>
    <w:rsid w:val="001B1CE5"/>
    <w:rsid w:val="001E0C0A"/>
    <w:rsid w:val="001E3C7A"/>
    <w:rsid w:val="002018EB"/>
    <w:rsid w:val="00201D48"/>
    <w:rsid w:val="00244860"/>
    <w:rsid w:val="00245E27"/>
    <w:rsid w:val="00257771"/>
    <w:rsid w:val="00273D26"/>
    <w:rsid w:val="002A76A0"/>
    <w:rsid w:val="002B0E96"/>
    <w:rsid w:val="002B71B6"/>
    <w:rsid w:val="002C3234"/>
    <w:rsid w:val="002D7A5F"/>
    <w:rsid w:val="003073EA"/>
    <w:rsid w:val="003B6BBB"/>
    <w:rsid w:val="003D0C03"/>
    <w:rsid w:val="003D10FE"/>
    <w:rsid w:val="003D3852"/>
    <w:rsid w:val="003E1FE6"/>
    <w:rsid w:val="004016EB"/>
    <w:rsid w:val="00447C23"/>
    <w:rsid w:val="00447D85"/>
    <w:rsid w:val="0046277A"/>
    <w:rsid w:val="004825C3"/>
    <w:rsid w:val="00482950"/>
    <w:rsid w:val="004C76A7"/>
    <w:rsid w:val="00521523"/>
    <w:rsid w:val="005438F6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45A99"/>
    <w:rsid w:val="006C1AEA"/>
    <w:rsid w:val="006F77E3"/>
    <w:rsid w:val="007543D7"/>
    <w:rsid w:val="00754F36"/>
    <w:rsid w:val="007702A5"/>
    <w:rsid w:val="007F3425"/>
    <w:rsid w:val="00816483"/>
    <w:rsid w:val="008229BC"/>
    <w:rsid w:val="00835822"/>
    <w:rsid w:val="0086078F"/>
    <w:rsid w:val="00874927"/>
    <w:rsid w:val="0089540E"/>
    <w:rsid w:val="008B05BE"/>
    <w:rsid w:val="008B1CEB"/>
    <w:rsid w:val="00923C23"/>
    <w:rsid w:val="00936310"/>
    <w:rsid w:val="0093722B"/>
    <w:rsid w:val="00953D92"/>
    <w:rsid w:val="00983213"/>
    <w:rsid w:val="00986BDB"/>
    <w:rsid w:val="00991926"/>
    <w:rsid w:val="009A1B7B"/>
    <w:rsid w:val="009B34B2"/>
    <w:rsid w:val="009B761F"/>
    <w:rsid w:val="009B7825"/>
    <w:rsid w:val="009E6FB8"/>
    <w:rsid w:val="00A179A1"/>
    <w:rsid w:val="00A369DF"/>
    <w:rsid w:val="00A754B7"/>
    <w:rsid w:val="00AB0EBE"/>
    <w:rsid w:val="00AF73BB"/>
    <w:rsid w:val="00AF7513"/>
    <w:rsid w:val="00B039A0"/>
    <w:rsid w:val="00B05C1E"/>
    <w:rsid w:val="00B60330"/>
    <w:rsid w:val="00B92F20"/>
    <w:rsid w:val="00BB5F1F"/>
    <w:rsid w:val="00BC115D"/>
    <w:rsid w:val="00BC1350"/>
    <w:rsid w:val="00BD3C06"/>
    <w:rsid w:val="00BE0F54"/>
    <w:rsid w:val="00C06367"/>
    <w:rsid w:val="00C12028"/>
    <w:rsid w:val="00C13F97"/>
    <w:rsid w:val="00C22566"/>
    <w:rsid w:val="00C24BCF"/>
    <w:rsid w:val="00C457CD"/>
    <w:rsid w:val="00C664A6"/>
    <w:rsid w:val="00CD163E"/>
    <w:rsid w:val="00D053A7"/>
    <w:rsid w:val="00D17014"/>
    <w:rsid w:val="00D311B2"/>
    <w:rsid w:val="00D50DDC"/>
    <w:rsid w:val="00D56160"/>
    <w:rsid w:val="00D77D5F"/>
    <w:rsid w:val="00DA53B4"/>
    <w:rsid w:val="00DA70E8"/>
    <w:rsid w:val="00DE67B4"/>
    <w:rsid w:val="00E01F2C"/>
    <w:rsid w:val="00E168B0"/>
    <w:rsid w:val="00E60DCD"/>
    <w:rsid w:val="00E80289"/>
    <w:rsid w:val="00EB4973"/>
    <w:rsid w:val="00EC3152"/>
    <w:rsid w:val="00EF7722"/>
    <w:rsid w:val="00F47C65"/>
    <w:rsid w:val="00F76425"/>
    <w:rsid w:val="00FA0037"/>
    <w:rsid w:val="00FA3CFC"/>
    <w:rsid w:val="00FA5927"/>
    <w:rsid w:val="00FA781C"/>
    <w:rsid w:val="00FF2384"/>
    <w:rsid w:val="09B14301"/>
    <w:rsid w:val="3B99FC0E"/>
    <w:rsid w:val="3D8CBA4C"/>
    <w:rsid w:val="4B994BDF"/>
    <w:rsid w:val="54FAAAA4"/>
    <w:rsid w:val="5B3A90C6"/>
    <w:rsid w:val="7201F4E0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Props1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34A410-4334-4B7B-9376-381BE66F98C0}"/>
</file>

<file path=customXml/itemProps4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13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bekwaamheid derden</dc:title>
  <dc:creator>w.van.schagen@hoorn.nl</dc:creator>
  <cp:lastModifiedBy>Schagen, Wilco van</cp:lastModifiedBy>
  <cp:revision>23</cp:revision>
  <cp:lastPrinted>2017-09-06T08:56:00Z</cp:lastPrinted>
  <dcterms:created xsi:type="dcterms:W3CDTF">2022-06-09T08:58:00Z</dcterms:created>
  <dcterms:modified xsi:type="dcterms:W3CDTF">2022-07-06T13:22:00Z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69dbd38a-1133-46f7-bfd6-4a9278dd3724</vt:lpwstr>
  </property>
  <property fmtid="{D5CDD505-2E9C-101B-9397-08002B2CF9AE}" pid="4" name="MediaServiceImageTags">
    <vt:lpwstr/>
  </property>
</Properties>
</file>