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058C6" w:rsidR="00E17B16" w:rsidP="00E17B16" w:rsidRDefault="00E17B16" w14:paraId="4BD52614" w14:textId="77777777">
      <w:pPr>
        <w:jc w:val="center"/>
        <w:rPr>
          <w:b/>
          <w:sz w:val="28"/>
          <w:szCs w:val="28"/>
        </w:rPr>
      </w:pPr>
      <w:bookmarkStart w:name="_Toc224444803" w:id="0"/>
      <w:bookmarkStart w:name="_Toc184477921" w:id="1"/>
      <w:r>
        <w:rPr>
          <w:b/>
          <w:sz w:val="28"/>
          <w:szCs w:val="28"/>
        </w:rPr>
        <w:t>REFERENTIE</w:t>
      </w:r>
    </w:p>
    <w:bookmarkEnd w:id="0"/>
    <w:bookmarkEnd w:id="1"/>
    <w:p w:rsidRPr="006058C6" w:rsidR="00E17B16" w:rsidP="00E17B16" w:rsidRDefault="00E17B16" w14:paraId="4B22A1DC" w14:textId="77777777">
      <w:pPr>
        <w:jc w:val="center"/>
        <w:rPr>
          <w:b/>
          <w:sz w:val="28"/>
          <w:szCs w:val="28"/>
        </w:rPr>
      </w:pPr>
    </w:p>
    <w:p w:rsidR="00E17B16" w:rsidP="2C2B60E4" w:rsidRDefault="00E17B16" w14:paraId="0AA85189" w14:textId="17032AFD">
      <w:pPr>
        <w:pStyle w:val="Standaard"/>
        <w:spacing w:line="276" w:lineRule="auto"/>
      </w:pPr>
      <w:r w:rsidR="23CFA247">
        <w:rPr/>
        <w:t>Bijlage</w:t>
      </w:r>
      <w:r w:rsidR="4AB921B0">
        <w:rPr/>
        <w:t xml:space="preserve"> 2</w:t>
      </w:r>
      <w:r w:rsidR="23CFA247">
        <w:rPr/>
        <w:t xml:space="preserve"> bij </w:t>
      </w:r>
      <w:r w:rsidR="1F6F8EC7">
        <w:rPr/>
        <w:t xml:space="preserve">het Aanbestedingsdocument </w:t>
      </w:r>
      <w:r w:rsidR="748B13E5">
        <w:rPr/>
        <w:t>voor de Europese aanbesteding</w:t>
      </w:r>
      <w:r w:rsidR="4948D078">
        <w:rPr/>
        <w:t xml:space="preserve"> </w:t>
      </w:r>
      <w:r w:rsidRPr="2C2B60E4" w:rsidR="4948D0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nl-NL"/>
        </w:rPr>
        <w:t>Print- en Reprodienstverlening</w:t>
      </w:r>
      <w:r w:rsidRPr="2C2B60E4" w:rsidR="1B66BA55">
        <w:rPr>
          <w:rFonts w:cs="Arial"/>
        </w:rPr>
        <w:t xml:space="preserve"> </w:t>
      </w:r>
      <w:r w:rsidRPr="2C2B60E4" w:rsidR="748B13E5">
        <w:rPr>
          <w:rFonts w:cs="Arial"/>
        </w:rPr>
        <w:t>incl. bijbehorende dienstverlening</w:t>
      </w:r>
      <w:r w:rsidR="23CFA247">
        <w:rPr/>
        <w:t xml:space="preserve"> van</w:t>
      </w:r>
      <w:r w:rsidR="23CFA247">
        <w:rPr/>
        <w:t xml:space="preserve"> Hogeschool Rotterdam</w:t>
      </w:r>
      <w:r w:rsidR="3C851FD2">
        <w:rPr/>
        <w:t>.</w:t>
      </w:r>
    </w:p>
    <w:p w:rsidR="00494BBA" w:rsidP="009B0A66" w:rsidRDefault="00494BBA" w14:paraId="764CBBB9" w14:textId="77777777">
      <w:pPr>
        <w:spacing w:line="276" w:lineRule="auto"/>
      </w:pPr>
    </w:p>
    <w:p w:rsidRPr="00FD4464" w:rsidR="00E17B16" w:rsidP="009B0A66" w:rsidRDefault="00FD4464" w14:paraId="78CAA8EE" w14:textId="77777777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:rsidRPr="00A3038C" w:rsidR="00FD4464" w:rsidP="009B0A66" w:rsidRDefault="00FD4464" w14:paraId="11BFB510" w14:textId="77777777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 Voorbeeld: indien u vier referenties wil aanleveren, dient u vier aparte referentieformulieren in.</w:t>
      </w:r>
    </w:p>
    <w:p w:rsidRPr="00A3038C" w:rsidR="00FD4464" w:rsidP="009B0A66" w:rsidRDefault="00FD4464" w14:paraId="0291F15F" w14:textId="77777777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>Per kerncompetentie dient in ieder geval één referentie aangeleverd te worden.</w:t>
      </w:r>
    </w:p>
    <w:p w:rsidRPr="00A3038C" w:rsidR="00FD4464" w:rsidP="009B0A66" w:rsidRDefault="00FD4464" w14:paraId="33E572B9" w14:textId="77777777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>Het is mogelijk dat één referentie meerdere kerncompetenties in zich heeft. Het is dus niet noodzakelijk om evenveel referenties als kerncompetenties aan te leveren. Voorbeeld: als Hogeschool Rotterdam vier kerncompetenties benoemt voldoet uw organisatie aan de eis als u twee referenties aanlevert die beide twee kerncompetenties laten zien.</w:t>
      </w:r>
    </w:p>
    <w:p w:rsidR="00FD4464" w:rsidP="009B0A66" w:rsidRDefault="00FD4464" w14:paraId="046EF94E" w14:textId="77777777">
      <w:pPr>
        <w:numPr>
          <w:ilvl w:val="0"/>
          <w:numId w:val="2"/>
        </w:numPr>
        <w:spacing w:line="276" w:lineRule="auto"/>
        <w:jc w:val="left"/>
      </w:pPr>
      <w:r w:rsidRPr="00FD4464">
        <w:rPr>
          <w:rFonts w:cs="Arial"/>
          <w:szCs w:val="20"/>
        </w:rPr>
        <w:t>Het is toegestaan de referentie te verduidelijken. Deze toelichting mag maximaal 500 woorden bevatten.</w:t>
      </w:r>
    </w:p>
    <w:p w:rsidRPr="006058C6" w:rsidR="00FD4464" w:rsidP="00E17B16" w:rsidRDefault="00FD4464" w14:paraId="305EE480" w14:textId="77777777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640"/>
        <w:gridCol w:w="3444"/>
      </w:tblGrid>
      <w:tr w:rsidRPr="00826409" w:rsidR="00E17B16" w:rsidTr="2C2B60E4" w14:paraId="181432FA" w14:textId="77777777">
        <w:trPr/>
        <w:tc>
          <w:tcPr>
            <w:tcW w:w="9067" w:type="dxa"/>
            <w:gridSpan w:val="4"/>
            <w:shd w:val="clear" w:color="auto" w:fill="FF0000"/>
            <w:tcMar/>
            <w:vAlign w:val="center"/>
          </w:tcPr>
          <w:p w:rsidR="00E17B16" w:rsidP="003E01B7" w:rsidRDefault="00E17B16" w14:paraId="4370E10F" w14:textId="77777777">
            <w:pPr>
              <w:rPr>
                <w:rFonts w:cs="Arial"/>
                <w:b/>
                <w:color w:val="FFFFFF"/>
                <w:szCs w:val="20"/>
              </w:rPr>
            </w:pPr>
          </w:p>
          <w:p w:rsidR="00FD4464" w:rsidP="003E01B7" w:rsidRDefault="001A2E66" w14:paraId="5C76DF21" w14:textId="77777777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:rsidR="00E17B16" w:rsidP="003E01B7" w:rsidRDefault="001A2E66" w14:paraId="575AD74B" w14:textId="77777777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 xml:space="preserve">KERNCOMPETITIE 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</w:t>
            </w:r>
            <w:r>
              <w:rPr>
                <w:rFonts w:cs="Arial"/>
                <w:b/>
                <w:color w:val="FFFFFF"/>
                <w:szCs w:val="20"/>
              </w:rPr>
              <w:t>1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</w:t>
            </w:r>
            <w:r>
              <w:rPr>
                <w:rFonts w:cs="Arial"/>
                <w:b/>
                <w:color w:val="FFFFFF"/>
                <w:szCs w:val="20"/>
              </w:rPr>
              <w:t xml:space="preserve"> /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 </w:t>
            </w:r>
            <w:r>
              <w:rPr>
                <w:rFonts w:cs="Arial"/>
                <w:b/>
                <w:color w:val="FFFFFF"/>
                <w:szCs w:val="20"/>
              </w:rPr>
              <w:t>2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</w:t>
            </w:r>
            <w:r>
              <w:rPr>
                <w:rFonts w:cs="Arial"/>
                <w:b/>
                <w:color w:val="FFFFFF"/>
                <w:szCs w:val="20"/>
              </w:rPr>
              <w:t xml:space="preserve"> /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</w:t>
            </w:r>
            <w:r>
              <w:rPr>
                <w:rFonts w:cs="Arial"/>
                <w:b/>
                <w:color w:val="FFFFFF"/>
                <w:szCs w:val="20"/>
              </w:rPr>
              <w:t xml:space="preserve"> 3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</w:t>
            </w:r>
            <w:r>
              <w:rPr>
                <w:rFonts w:cs="Arial"/>
                <w:b/>
                <w:color w:val="FFFFFF"/>
                <w:szCs w:val="20"/>
              </w:rPr>
              <w:t xml:space="preserve"> /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</w:t>
            </w:r>
            <w:r>
              <w:rPr>
                <w:rFonts w:cs="Arial"/>
                <w:b/>
                <w:color w:val="FFFFFF"/>
                <w:szCs w:val="20"/>
              </w:rPr>
              <w:t xml:space="preserve"> 4</w:t>
            </w:r>
          </w:p>
          <w:p w:rsidRPr="00826409" w:rsidR="00E17B16" w:rsidP="00FD4464" w:rsidRDefault="00E17B16" w14:paraId="53023E13" w14:textId="77777777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Pr="00826409" w:rsidR="000B4E53" w:rsidTr="2C2B60E4" w14:paraId="340A4C67" w14:textId="77777777">
        <w:trPr/>
        <w:tc>
          <w:tcPr>
            <w:tcW w:w="843" w:type="dxa"/>
            <w:tcMar/>
            <w:vAlign w:val="center"/>
          </w:tcPr>
          <w:p w:rsidRPr="000B4E53" w:rsidR="000B4E53" w:rsidP="000B4E53" w:rsidRDefault="000B4E53" w14:paraId="59F44CA7" w14:textId="77777777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tcMar/>
            <w:vAlign w:val="center"/>
          </w:tcPr>
          <w:p w:rsidRPr="00826409" w:rsidR="000B4E53" w:rsidP="2C2B60E4" w:rsidRDefault="000B4E53" w14:paraId="0C2D867A" w14:textId="2E8A880B">
            <w:pPr>
              <w:spacing w:before="60" w:after="60"/>
              <w:jc w:val="left"/>
              <w:rPr>
                <w:rFonts w:cs="Arial"/>
              </w:rPr>
            </w:pPr>
            <w:r w:rsidRPr="2C2B60E4" w:rsidR="1C260337">
              <w:rPr>
                <w:rFonts w:cs="Arial"/>
              </w:rPr>
              <w:t>Project</w:t>
            </w:r>
            <w:r w:rsidRPr="2C2B60E4" w:rsidR="7F48597D">
              <w:rPr>
                <w:rFonts w:cs="Arial"/>
              </w:rPr>
              <w:t>onderwerk</w:t>
            </w:r>
          </w:p>
        </w:tc>
        <w:tc>
          <w:tcPr>
            <w:tcW w:w="6084" w:type="dxa"/>
            <w:gridSpan w:val="2"/>
            <w:tcMar/>
            <w:vAlign w:val="center"/>
          </w:tcPr>
          <w:p w:rsidRPr="00826409" w:rsidR="000B4E53" w:rsidP="003E01B7" w:rsidRDefault="000B4E53" w14:paraId="498CA7B3" w14:textId="7777777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Pr="00826409" w:rsidR="00E47924" w:rsidTr="2C2B60E4" w14:paraId="753C58D7" w14:textId="77777777">
        <w:trPr/>
        <w:tc>
          <w:tcPr>
            <w:tcW w:w="843" w:type="dxa"/>
            <w:vMerge w:val="restart"/>
            <w:tcMar/>
          </w:tcPr>
          <w:p w:rsidRPr="00826409" w:rsidR="00E47924" w:rsidP="00E47924" w:rsidRDefault="00E47924" w14:paraId="0A21E51C" w14:textId="7777777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  <w:tcMar/>
          </w:tcPr>
          <w:p w:rsidRPr="00826409" w:rsidR="00E47924" w:rsidP="00FD4464" w:rsidRDefault="00FD4464" w14:paraId="515F26E8" w14:textId="7777777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640" w:type="dxa"/>
            <w:tcMar/>
            <w:vAlign w:val="center"/>
          </w:tcPr>
          <w:p w:rsidRPr="00826409" w:rsidR="00E47924" w:rsidP="003E01B7" w:rsidRDefault="00E47924" w14:paraId="4A6473EA" w14:textId="7777777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444" w:type="dxa"/>
            <w:tcMar/>
            <w:vAlign w:val="center"/>
          </w:tcPr>
          <w:p w:rsidRPr="00826409" w:rsidR="00E47924" w:rsidP="003E01B7" w:rsidRDefault="00E47924" w14:paraId="0ABFA57D" w14:textId="7777777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Pr="00826409" w:rsidR="00E47924" w:rsidTr="2C2B60E4" w14:paraId="766E9CB1" w14:textId="77777777">
        <w:trPr/>
        <w:tc>
          <w:tcPr>
            <w:tcW w:w="843" w:type="dxa"/>
            <w:vMerge/>
            <w:tcMar/>
            <w:vAlign w:val="center"/>
          </w:tcPr>
          <w:p w:rsidRPr="00826409" w:rsidR="00E47924" w:rsidP="003E01B7" w:rsidRDefault="00E47924" w14:paraId="2729254C" w14:textId="7777777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tcMar/>
            <w:vAlign w:val="center"/>
          </w:tcPr>
          <w:p w:rsidRPr="00826409" w:rsidR="00E47924" w:rsidP="003E01B7" w:rsidRDefault="00E47924" w14:paraId="70888B61" w14:textId="7777777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640" w:type="dxa"/>
            <w:tcMar/>
            <w:vAlign w:val="center"/>
          </w:tcPr>
          <w:p w:rsidRPr="00826409" w:rsidR="00E47924" w:rsidP="003E01B7" w:rsidRDefault="00E47924" w14:paraId="4157FFF9" w14:textId="7777777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444" w:type="dxa"/>
            <w:tcMar/>
            <w:vAlign w:val="center"/>
          </w:tcPr>
          <w:p w:rsidRPr="00826409" w:rsidR="00E47924" w:rsidP="003E01B7" w:rsidRDefault="00E47924" w14:paraId="6803D77C" w14:textId="7777777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Pr="00826409" w:rsidR="00E47924" w:rsidTr="2C2B60E4" w14:paraId="09CE39E1" w14:textId="77777777">
        <w:trPr/>
        <w:tc>
          <w:tcPr>
            <w:tcW w:w="843" w:type="dxa"/>
            <w:vMerge/>
            <w:tcMar/>
            <w:vAlign w:val="center"/>
          </w:tcPr>
          <w:p w:rsidRPr="00826409" w:rsidR="00E47924" w:rsidP="003E01B7" w:rsidRDefault="00E47924" w14:paraId="0C7E1AAE" w14:textId="7777777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tcMar/>
            <w:vAlign w:val="center"/>
          </w:tcPr>
          <w:p w:rsidRPr="00826409" w:rsidR="00E47924" w:rsidP="003E01B7" w:rsidRDefault="00E47924" w14:paraId="5CD239BC" w14:textId="7777777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640" w:type="dxa"/>
            <w:tcMar/>
            <w:vAlign w:val="center"/>
          </w:tcPr>
          <w:p w:rsidRPr="00826409" w:rsidR="00E47924" w:rsidP="00FD4464" w:rsidRDefault="00E47924" w14:paraId="07FDC7CD" w14:textId="7777777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444" w:type="dxa"/>
            <w:tcMar/>
            <w:vAlign w:val="center"/>
          </w:tcPr>
          <w:p w:rsidRPr="00826409" w:rsidR="00E47924" w:rsidP="003E01B7" w:rsidRDefault="00E47924" w14:paraId="2DE6C988" w14:textId="7777777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Pr="00826409" w:rsidR="00E47924" w:rsidTr="2C2B60E4" w14:paraId="08597C6F" w14:textId="77777777">
        <w:trPr/>
        <w:tc>
          <w:tcPr>
            <w:tcW w:w="843" w:type="dxa"/>
            <w:vMerge/>
            <w:tcMar/>
            <w:vAlign w:val="center"/>
          </w:tcPr>
          <w:p w:rsidRPr="00826409" w:rsidR="00E47924" w:rsidP="003E01B7" w:rsidRDefault="00E47924" w14:paraId="478F2D8D" w14:textId="7777777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tcMar/>
            <w:vAlign w:val="center"/>
          </w:tcPr>
          <w:p w:rsidRPr="00826409" w:rsidR="00E47924" w:rsidP="003E01B7" w:rsidRDefault="00E47924" w14:paraId="5AD358A2" w14:textId="7777777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640" w:type="dxa"/>
            <w:tcMar/>
            <w:vAlign w:val="center"/>
          </w:tcPr>
          <w:p w:rsidRPr="00826409" w:rsidR="00E47924" w:rsidP="00FD4464" w:rsidRDefault="00E47924" w14:paraId="78FC1398" w14:textId="7777777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444" w:type="dxa"/>
            <w:tcMar/>
            <w:vAlign w:val="center"/>
          </w:tcPr>
          <w:p w:rsidRPr="00826409" w:rsidR="00E47924" w:rsidP="003E01B7" w:rsidRDefault="00E47924" w14:paraId="798898C3" w14:textId="7777777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Pr="00826409" w:rsidR="00E47924" w:rsidTr="2C2B60E4" w14:paraId="478FF510" w14:textId="77777777">
        <w:trPr/>
        <w:tc>
          <w:tcPr>
            <w:tcW w:w="843" w:type="dxa"/>
            <w:vMerge/>
            <w:tcMar/>
            <w:vAlign w:val="center"/>
          </w:tcPr>
          <w:p w:rsidRPr="00826409" w:rsidR="00E47924" w:rsidP="003E01B7" w:rsidRDefault="00E47924" w14:paraId="6C077115" w14:textId="7777777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tcMar/>
            <w:vAlign w:val="center"/>
          </w:tcPr>
          <w:p w:rsidRPr="00826409" w:rsidR="00E47924" w:rsidP="003E01B7" w:rsidRDefault="00E47924" w14:paraId="748A2CC2" w14:textId="7777777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640" w:type="dxa"/>
            <w:tcMar/>
            <w:vAlign w:val="center"/>
          </w:tcPr>
          <w:p w:rsidRPr="00826409" w:rsidR="00E47924" w:rsidP="00FD4464" w:rsidRDefault="00E47924" w14:paraId="73E411AC" w14:textId="7777777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444" w:type="dxa"/>
            <w:tcMar/>
            <w:vAlign w:val="center"/>
          </w:tcPr>
          <w:p w:rsidRPr="00826409" w:rsidR="00E47924" w:rsidP="003E01B7" w:rsidRDefault="00E47924" w14:paraId="0F86F5CA" w14:textId="7777777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2C2B60E4" w:rsidTr="2C2B60E4" w14:paraId="6F32DCD2">
        <w:trPr>
          <w:jc w:val="center"/>
          <w:trHeight w:val="300"/>
        </w:trPr>
        <w:tc>
          <w:tcPr>
            <w:tcW w:w="843" w:type="dxa"/>
            <w:vMerge w:val="restart"/>
            <w:tcMar/>
          </w:tcPr>
          <w:p w:rsidR="03F8A464" w:rsidP="2C2B60E4" w:rsidRDefault="03F8A464" w14:paraId="5A5FE67E" w14:textId="282C8FDF">
            <w:pPr>
              <w:pStyle w:val="Standaard"/>
              <w:jc w:val="left"/>
              <w:rPr>
                <w:rFonts w:cs="Arial"/>
              </w:rPr>
            </w:pPr>
            <w:r w:rsidRPr="2C2B60E4" w:rsidR="03F8A464">
              <w:rPr>
                <w:rFonts w:cs="Arial"/>
              </w:rPr>
              <w:t>3</w:t>
            </w:r>
          </w:p>
        </w:tc>
        <w:tc>
          <w:tcPr>
            <w:tcW w:w="2140" w:type="dxa"/>
            <w:vMerge w:val="restart"/>
            <w:tcMar/>
          </w:tcPr>
          <w:p w:rsidR="03F8A464" w:rsidP="2C2B60E4" w:rsidRDefault="03F8A464" w14:paraId="695CC221" w14:textId="57379FA1">
            <w:pPr>
              <w:pStyle w:val="Standaard"/>
              <w:jc w:val="left"/>
              <w:rPr>
                <w:rFonts w:cs="Arial"/>
              </w:rPr>
            </w:pPr>
            <w:r w:rsidRPr="2C2B60E4" w:rsidR="03F8A464">
              <w:rPr>
                <w:rFonts w:cs="Arial"/>
              </w:rPr>
              <w:t>Met deze referentie voldoet inschrijver aan de volgende kerncompetentie(s)</w:t>
            </w:r>
          </w:p>
        </w:tc>
        <w:tc>
          <w:tcPr>
            <w:tcW w:w="2640" w:type="dxa"/>
            <w:tcMar/>
            <w:vAlign w:val="top"/>
          </w:tcPr>
          <w:p w:rsidR="03F8A464" w:rsidP="2C2B60E4" w:rsidRDefault="03F8A464" w14:paraId="3A50F952" w14:textId="0237DA92">
            <w:pPr>
              <w:pStyle w:val="Standaard"/>
              <w:jc w:val="left"/>
              <w:rPr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</w:pPr>
            <w:r w:rsidRPr="2C2B60E4" w:rsidR="03F8A464">
              <w:rPr>
                <w:rFonts w:cs="Arial"/>
              </w:rPr>
              <w:t xml:space="preserve">Kerncompetentie 1: </w:t>
            </w:r>
          </w:p>
          <w:p w:rsidR="03F8A464" w:rsidP="2C2B60E4" w:rsidRDefault="03F8A464" w14:paraId="387E620C" w14:textId="70886703">
            <w:pPr>
              <w:pStyle w:val="Standaard"/>
              <w:jc w:val="left"/>
              <w:rPr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</w:pPr>
            <w:r w:rsidRPr="2C2B60E4" w:rsidR="03F8A4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l-NL"/>
              </w:rPr>
              <w:t xml:space="preserve">Uw organisatie heeft aantoonbare ervaring met het leveren, installeren en onderhouden van </w:t>
            </w:r>
            <w:r w:rsidRPr="2C2B60E4" w:rsidR="03F8A4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l-NL"/>
              </w:rPr>
              <w:t>MFP’s</w:t>
            </w:r>
            <w:r w:rsidRPr="2C2B60E4" w:rsidR="03F8A4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l-NL"/>
              </w:rPr>
              <w:t xml:space="preserve"> van tenminste 90 </w:t>
            </w:r>
            <w:r w:rsidRPr="2C2B60E4" w:rsidR="03F8A4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l-NL"/>
              </w:rPr>
              <w:t>MFP's</w:t>
            </w:r>
            <w:r w:rsidRPr="2C2B60E4" w:rsidR="03F8A4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l-NL"/>
              </w:rPr>
              <w:t xml:space="preserve"> in het Hoger of Universitair onderwijs.</w:t>
            </w:r>
          </w:p>
        </w:tc>
        <w:tc>
          <w:tcPr>
            <w:tcW w:w="3444" w:type="dxa"/>
            <w:tcMar/>
            <w:vAlign w:val="center"/>
          </w:tcPr>
          <w:p w:rsidR="03F8A464" w:rsidP="2C2B60E4" w:rsidRDefault="03F8A464" w14:paraId="6773597A" w14:textId="2B2723B8">
            <w:pPr>
              <w:pStyle w:val="Standaard"/>
              <w:rPr>
                <w:rFonts w:cs="Arial"/>
                <w:highlight w:val="yellow"/>
              </w:rPr>
            </w:pPr>
            <w:r w:rsidRPr="2C2B60E4" w:rsidR="03F8A464">
              <w:rPr>
                <w:rFonts w:cs="Arial"/>
                <w:highlight w:val="yellow"/>
              </w:rPr>
              <w:t>Ja/Nee</w:t>
            </w:r>
          </w:p>
        </w:tc>
      </w:tr>
      <w:tr w:rsidR="2C2B60E4" w:rsidTr="2C2B60E4" w14:paraId="28C25BA7">
        <w:trPr>
          <w:jc w:val="center"/>
          <w:trHeight w:val="300"/>
        </w:trPr>
        <w:tc>
          <w:tcPr>
            <w:tcW w:w="843" w:type="dxa"/>
            <w:vMerge/>
            <w:tcMar/>
          </w:tcPr>
          <w:p w14:paraId="40E113D4"/>
        </w:tc>
        <w:tc>
          <w:tcPr>
            <w:tcW w:w="2140" w:type="dxa"/>
            <w:vMerge/>
            <w:tcMar/>
          </w:tcPr>
          <w:p w14:paraId="5034C74C"/>
        </w:tc>
        <w:tc>
          <w:tcPr>
            <w:tcW w:w="2640" w:type="dxa"/>
            <w:tcMar/>
            <w:vAlign w:val="top"/>
          </w:tcPr>
          <w:p w:rsidR="03F8A464" w:rsidP="2C2B60E4" w:rsidRDefault="03F8A464" w14:paraId="4B3D1FBD" w14:textId="74006C97">
            <w:pPr>
              <w:pStyle w:val="Standaard"/>
              <w:spacing w:after="0" w:line="280" w:lineRule="atLeast"/>
              <w:jc w:val="left"/>
              <w:rPr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</w:pPr>
            <w:r w:rsidRPr="2C2B60E4" w:rsidR="03F8A464">
              <w:rPr>
                <w:rFonts w:cs="Arial"/>
              </w:rPr>
              <w:t xml:space="preserve">Kerncompetentie 2: </w:t>
            </w:r>
          </w:p>
          <w:p w:rsidR="59B851F3" w:rsidP="2C2B60E4" w:rsidRDefault="59B851F3" w14:paraId="55EC3CAE" w14:textId="74BFD7F7">
            <w:pPr>
              <w:pStyle w:val="Standaard"/>
              <w:spacing w:after="0" w:line="280" w:lineRule="atLeast"/>
              <w:jc w:val="left"/>
              <w:rPr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</w:pPr>
            <w:r w:rsidRPr="2C2B60E4" w:rsidR="59B851F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Uw organisatie heeft aantoonbare ervaring met een koppeling van de </w:t>
            </w:r>
            <w:r w:rsidRPr="2C2B60E4" w:rsidR="59B851F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MFP’s</w:t>
            </w:r>
            <w:r w:rsidRPr="2C2B60E4" w:rsidR="59B851F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aan een betaalsysteem, waarbij gebruik wordt gemaakt van </w:t>
            </w:r>
            <w:r w:rsidRPr="2C2B60E4" w:rsidR="59B851F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embedded</w:t>
            </w:r>
            <w:r w:rsidRPr="2C2B60E4" w:rsidR="59B851F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follow me software.</w:t>
            </w:r>
          </w:p>
          <w:p w:rsidR="2C2B60E4" w:rsidP="2C2B60E4" w:rsidRDefault="2C2B60E4" w14:paraId="10F976C3" w14:textId="08234903">
            <w:pPr>
              <w:pStyle w:val="Standaard"/>
              <w:jc w:val="left"/>
              <w:rPr>
                <w:rFonts w:cs="Arial"/>
              </w:rPr>
            </w:pPr>
          </w:p>
          <w:p w:rsidR="2C2B60E4" w:rsidP="2C2B60E4" w:rsidRDefault="2C2B60E4" w14:paraId="4623E63C" w14:textId="58FE42EB">
            <w:pPr>
              <w:pStyle w:val="Standaard"/>
              <w:jc w:val="left"/>
              <w:rPr>
                <w:rFonts w:cs="Arial"/>
              </w:rPr>
            </w:pPr>
          </w:p>
        </w:tc>
        <w:tc>
          <w:tcPr>
            <w:tcW w:w="3444" w:type="dxa"/>
            <w:tcMar/>
            <w:vAlign w:val="center"/>
          </w:tcPr>
          <w:p w:rsidR="03F8A464" w:rsidP="2C2B60E4" w:rsidRDefault="03F8A464" w14:paraId="4030AEF8" w14:textId="775534E5">
            <w:pPr>
              <w:pStyle w:val="Standaard"/>
              <w:rPr>
                <w:rFonts w:cs="Arial"/>
                <w:highlight w:val="yellow"/>
              </w:rPr>
            </w:pPr>
            <w:r w:rsidRPr="2C2B60E4" w:rsidR="03F8A464">
              <w:rPr>
                <w:rFonts w:cs="Arial"/>
                <w:highlight w:val="yellow"/>
              </w:rPr>
              <w:t>Ja/Nee</w:t>
            </w:r>
          </w:p>
        </w:tc>
      </w:tr>
      <w:tr w:rsidR="2C2B60E4" w:rsidTr="2C2B60E4" w14:paraId="2D627B1B">
        <w:trPr>
          <w:jc w:val="center"/>
          <w:trHeight w:val="300"/>
        </w:trPr>
        <w:tc>
          <w:tcPr>
            <w:tcW w:w="843" w:type="dxa"/>
            <w:vMerge/>
            <w:tcMar/>
          </w:tcPr>
          <w:p w14:paraId="50EBE03A"/>
        </w:tc>
        <w:tc>
          <w:tcPr>
            <w:tcW w:w="2140" w:type="dxa"/>
            <w:vMerge/>
            <w:tcMar/>
          </w:tcPr>
          <w:p w14:paraId="6F13DB39"/>
        </w:tc>
        <w:tc>
          <w:tcPr>
            <w:tcW w:w="2640" w:type="dxa"/>
            <w:tcMar/>
            <w:vAlign w:val="center"/>
          </w:tcPr>
          <w:p w:rsidR="2C2B60E4" w:rsidP="2C2B60E4" w:rsidRDefault="2C2B60E4" w14:paraId="4017213A" w14:textId="68AEAE7F">
            <w:pPr>
              <w:pStyle w:val="Standaard"/>
              <w:rPr>
                <w:rFonts w:cs="Arial"/>
              </w:rPr>
            </w:pPr>
          </w:p>
        </w:tc>
        <w:tc>
          <w:tcPr>
            <w:tcW w:w="3444" w:type="dxa"/>
            <w:tcMar/>
            <w:vAlign w:val="center"/>
          </w:tcPr>
          <w:p w:rsidR="2C2B60E4" w:rsidP="2C2B60E4" w:rsidRDefault="2C2B60E4" w14:paraId="699EA1BD" w14:textId="7B3A019B">
            <w:pPr>
              <w:pStyle w:val="Standaard"/>
              <w:rPr>
                <w:rFonts w:cs="Arial"/>
              </w:rPr>
            </w:pPr>
          </w:p>
        </w:tc>
      </w:tr>
      <w:tr w:rsidRPr="00826409" w:rsidR="00E17B16" w:rsidTr="2C2B60E4" w14:paraId="0540F738" w14:textId="77777777">
        <w:trPr/>
        <w:tc>
          <w:tcPr>
            <w:tcW w:w="843" w:type="dxa"/>
            <w:tcMar/>
          </w:tcPr>
          <w:p w:rsidR="00E17B16" w:rsidP="2C2B60E4" w:rsidRDefault="00492DF3" w14:paraId="78B946DE" w14:textId="7B318F4D">
            <w:pPr>
              <w:spacing w:before="60" w:after="60"/>
              <w:jc w:val="left"/>
              <w:rPr>
                <w:rFonts w:cs="Arial"/>
              </w:rPr>
            </w:pPr>
            <w:r w:rsidRPr="2C2B60E4" w:rsidR="565F170A">
              <w:rPr>
                <w:rFonts w:cs="Arial"/>
              </w:rPr>
              <w:t>4</w:t>
            </w:r>
            <w:r w:rsidRPr="2C2B60E4" w:rsidR="6F3CCF58">
              <w:rPr>
                <w:rFonts w:cs="Arial"/>
              </w:rPr>
              <w:t>.</w:t>
            </w:r>
          </w:p>
        </w:tc>
        <w:tc>
          <w:tcPr>
            <w:tcW w:w="2140" w:type="dxa"/>
            <w:tcMar/>
          </w:tcPr>
          <w:p w:rsidR="00E17B16" w:rsidP="00FD4464" w:rsidRDefault="00FD4464" w14:paraId="76E0AD9A" w14:textId="7777777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Voeg een o</w:t>
            </w:r>
            <w:r w:rsidR="00E17B16">
              <w:rPr>
                <w:rFonts w:cs="Arial"/>
                <w:szCs w:val="20"/>
              </w:rPr>
              <w:t xml:space="preserve">mschrijving </w:t>
            </w:r>
            <w:r>
              <w:rPr>
                <w:rFonts w:cs="Arial"/>
                <w:szCs w:val="20"/>
              </w:rPr>
              <w:t xml:space="preserve">van het </w:t>
            </w:r>
            <w:r w:rsidR="00E47924">
              <w:rPr>
                <w:rFonts w:cs="Arial"/>
                <w:szCs w:val="20"/>
              </w:rPr>
              <w:t xml:space="preserve">project </w:t>
            </w:r>
            <w:r>
              <w:rPr>
                <w:rFonts w:cs="Arial"/>
                <w:szCs w:val="20"/>
              </w:rPr>
              <w:t xml:space="preserve">toe </w:t>
            </w:r>
            <w:r w:rsidR="00E47924">
              <w:rPr>
                <w:rFonts w:cs="Arial"/>
                <w:szCs w:val="20"/>
              </w:rPr>
              <w:t xml:space="preserve">waaruit blijkt dat de referentie voldoet aan de </w:t>
            </w:r>
            <w:r w:rsidR="00492DF3">
              <w:rPr>
                <w:rFonts w:cs="Arial"/>
                <w:szCs w:val="20"/>
              </w:rPr>
              <w:t>kerncompetentie</w:t>
            </w:r>
          </w:p>
        </w:tc>
        <w:tc>
          <w:tcPr>
            <w:tcW w:w="6084" w:type="dxa"/>
            <w:gridSpan w:val="2"/>
            <w:tcMar/>
            <w:vAlign w:val="center"/>
          </w:tcPr>
          <w:p w:rsidR="00E17B16" w:rsidP="003E01B7" w:rsidRDefault="00E17B16" w14:paraId="2470EFFF" w14:textId="77777777">
            <w:pPr>
              <w:spacing w:before="60" w:after="60"/>
              <w:rPr>
                <w:rFonts w:cs="Arial"/>
                <w:szCs w:val="20"/>
              </w:rPr>
            </w:pPr>
          </w:p>
          <w:p w:rsidR="00E42CE9" w:rsidP="003E01B7" w:rsidRDefault="00E42CE9" w14:paraId="1BB3D7A4" w14:textId="77777777">
            <w:pPr>
              <w:spacing w:before="60" w:after="60"/>
              <w:rPr>
                <w:rFonts w:cs="Arial"/>
                <w:szCs w:val="20"/>
              </w:rPr>
            </w:pPr>
          </w:p>
          <w:p w:rsidR="00E42CE9" w:rsidP="003E01B7" w:rsidRDefault="00E42CE9" w14:paraId="5D64656D" w14:textId="77777777">
            <w:pPr>
              <w:spacing w:before="60" w:after="60"/>
              <w:rPr>
                <w:rFonts w:cs="Arial"/>
                <w:szCs w:val="20"/>
              </w:rPr>
            </w:pPr>
          </w:p>
          <w:p w:rsidR="00E42CE9" w:rsidP="003E01B7" w:rsidRDefault="00E42CE9" w14:paraId="6F93DEEF" w14:textId="77777777">
            <w:pPr>
              <w:spacing w:before="60" w:after="60"/>
              <w:rPr>
                <w:rFonts w:cs="Arial"/>
                <w:szCs w:val="20"/>
              </w:rPr>
            </w:pPr>
          </w:p>
          <w:p w:rsidR="00E42CE9" w:rsidP="003E01B7" w:rsidRDefault="00E42CE9" w14:paraId="16DC7CF3" w14:textId="77777777">
            <w:pPr>
              <w:spacing w:before="60" w:after="60"/>
              <w:rPr>
                <w:rFonts w:cs="Arial"/>
                <w:szCs w:val="20"/>
              </w:rPr>
            </w:pPr>
          </w:p>
          <w:p w:rsidR="00E42CE9" w:rsidP="003E01B7" w:rsidRDefault="00E42CE9" w14:paraId="23B22F26" w14:textId="77777777">
            <w:pPr>
              <w:spacing w:before="60" w:after="60"/>
              <w:rPr>
                <w:rFonts w:cs="Arial"/>
                <w:szCs w:val="20"/>
              </w:rPr>
            </w:pPr>
          </w:p>
          <w:p w:rsidR="00E42CE9" w:rsidP="003E01B7" w:rsidRDefault="00E42CE9" w14:paraId="05C7997A" w14:textId="77777777">
            <w:pPr>
              <w:spacing w:before="60" w:after="60"/>
              <w:rPr>
                <w:rFonts w:cs="Arial"/>
                <w:szCs w:val="20"/>
              </w:rPr>
            </w:pPr>
          </w:p>
          <w:p w:rsidR="00E42CE9" w:rsidP="003E01B7" w:rsidRDefault="00E42CE9" w14:paraId="55579A89" w14:textId="77777777">
            <w:pPr>
              <w:spacing w:before="60" w:after="60"/>
              <w:rPr>
                <w:rFonts w:cs="Arial"/>
                <w:szCs w:val="20"/>
              </w:rPr>
            </w:pPr>
          </w:p>
          <w:p w:rsidR="00E42CE9" w:rsidP="003E01B7" w:rsidRDefault="00E42CE9" w14:paraId="1CD062F9" w14:textId="77777777">
            <w:pPr>
              <w:spacing w:before="60" w:after="60"/>
              <w:rPr>
                <w:rFonts w:cs="Arial"/>
                <w:szCs w:val="20"/>
              </w:rPr>
            </w:pPr>
          </w:p>
          <w:p w:rsidR="00E42CE9" w:rsidP="003E01B7" w:rsidRDefault="00E42CE9" w14:paraId="01719ED6" w14:textId="77777777">
            <w:pPr>
              <w:spacing w:before="60" w:after="60"/>
              <w:rPr>
                <w:rFonts w:cs="Arial"/>
                <w:szCs w:val="20"/>
              </w:rPr>
            </w:pPr>
          </w:p>
          <w:p w:rsidRPr="00826409" w:rsidR="00E42CE9" w:rsidP="003E01B7" w:rsidRDefault="00E42CE9" w14:paraId="7EE729F1" w14:textId="7777777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Pr="00826409" w:rsidR="00E17B16" w:rsidTr="2C2B60E4" w14:paraId="4EA04427" w14:textId="77777777">
        <w:trPr/>
        <w:tc>
          <w:tcPr>
            <w:tcW w:w="843" w:type="dxa"/>
            <w:tcMar/>
            <w:vAlign w:val="center"/>
          </w:tcPr>
          <w:p w:rsidRPr="00826409" w:rsidR="00E17B16" w:rsidP="2C2B60E4" w:rsidRDefault="00492DF3" w14:paraId="2858D751" w14:textId="38FB7882">
            <w:pPr>
              <w:spacing w:before="60" w:after="60"/>
              <w:rPr>
                <w:rFonts w:cs="Arial"/>
              </w:rPr>
            </w:pPr>
            <w:r w:rsidRPr="2C2B60E4" w:rsidR="4DA287CB">
              <w:rPr>
                <w:rFonts w:cs="Arial"/>
              </w:rPr>
              <w:t>5</w:t>
            </w:r>
            <w:r w:rsidRPr="2C2B60E4" w:rsidR="6F3CCF58">
              <w:rPr>
                <w:rFonts w:cs="Arial"/>
              </w:rPr>
              <w:t>.</w:t>
            </w:r>
          </w:p>
        </w:tc>
        <w:tc>
          <w:tcPr>
            <w:tcW w:w="2140" w:type="dxa"/>
            <w:tcMar/>
            <w:vAlign w:val="center"/>
          </w:tcPr>
          <w:p w:rsidRPr="00826409" w:rsidR="00E17B16" w:rsidP="003E01B7" w:rsidRDefault="00E17B16" w14:paraId="73490C33" w14:textId="77777777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640" w:type="dxa"/>
            <w:tcMar/>
            <w:vAlign w:val="center"/>
          </w:tcPr>
          <w:p w:rsidRPr="00826409" w:rsidR="00E17B16" w:rsidP="00492DF3" w:rsidRDefault="00C95743" w14:paraId="5465EF32" w14:textId="7777777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Begin en eind datum</w:t>
            </w:r>
          </w:p>
        </w:tc>
        <w:tc>
          <w:tcPr>
            <w:tcW w:w="3444" w:type="dxa"/>
            <w:tcMar/>
            <w:vAlign w:val="center"/>
          </w:tcPr>
          <w:p w:rsidRPr="00826409" w:rsidR="00E17B16" w:rsidP="003E01B7" w:rsidRDefault="00E17B16" w14:paraId="659635F1" w14:textId="7777777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Pr="00826409" w:rsidR="00E17B16" w:rsidTr="2C2B60E4" w14:paraId="4C558CAE" w14:textId="77777777">
        <w:trPr/>
        <w:tc>
          <w:tcPr>
            <w:tcW w:w="843" w:type="dxa"/>
            <w:tcMar/>
            <w:vAlign w:val="center"/>
          </w:tcPr>
          <w:p w:rsidR="00E17B16" w:rsidP="2C2B60E4" w:rsidRDefault="00E42CE9" w14:paraId="756371B1" w14:textId="4D2858A7">
            <w:pPr>
              <w:spacing w:before="60" w:after="60"/>
              <w:rPr>
                <w:rFonts w:cs="Arial"/>
              </w:rPr>
            </w:pPr>
            <w:r w:rsidRPr="2C2B60E4" w:rsidR="54B94556">
              <w:rPr>
                <w:rFonts w:cs="Arial"/>
              </w:rPr>
              <w:t>6</w:t>
            </w:r>
            <w:r w:rsidRPr="2C2B60E4" w:rsidR="679E47DE">
              <w:rPr>
                <w:rFonts w:cs="Arial"/>
              </w:rPr>
              <w:t>.</w:t>
            </w:r>
          </w:p>
        </w:tc>
        <w:tc>
          <w:tcPr>
            <w:tcW w:w="2140" w:type="dxa"/>
            <w:tcMar/>
            <w:vAlign w:val="center"/>
          </w:tcPr>
          <w:p w:rsidR="00E17B16" w:rsidP="003E01B7" w:rsidRDefault="00492DF3" w14:paraId="030D983A" w14:textId="7777777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</w:t>
            </w:r>
            <w:r w:rsidR="00E42CE9">
              <w:rPr>
                <w:rFonts w:cs="Arial"/>
                <w:szCs w:val="20"/>
              </w:rPr>
              <w:t xml:space="preserve"> excl</w:t>
            </w:r>
            <w:r w:rsidR="00FD4464">
              <w:rPr>
                <w:rFonts w:cs="Arial"/>
                <w:szCs w:val="20"/>
              </w:rPr>
              <w:t>.</w:t>
            </w:r>
            <w:r w:rsidR="00E42CE9">
              <w:rPr>
                <w:rFonts w:cs="Arial"/>
                <w:szCs w:val="20"/>
              </w:rPr>
              <w:t xml:space="preserve"> BTW</w:t>
            </w:r>
          </w:p>
        </w:tc>
        <w:tc>
          <w:tcPr>
            <w:tcW w:w="2640" w:type="dxa"/>
            <w:tcMar/>
            <w:vAlign w:val="center"/>
          </w:tcPr>
          <w:p w:rsidR="00E17B16" w:rsidP="003E01B7" w:rsidRDefault="00E17B16" w14:paraId="3B95A58A" w14:textId="7777777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Bij oplevering</w:t>
            </w:r>
          </w:p>
        </w:tc>
        <w:tc>
          <w:tcPr>
            <w:tcW w:w="3444" w:type="dxa"/>
            <w:tcMar/>
            <w:vAlign w:val="center"/>
          </w:tcPr>
          <w:p w:rsidRPr="00826409" w:rsidR="00E17B16" w:rsidP="003E01B7" w:rsidRDefault="00E17B16" w14:paraId="76FC6903" w14:textId="7777777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Pr="00826409" w:rsidR="00E17B16" w:rsidTr="2C2B60E4" w14:paraId="3CF71D7A" w14:textId="77777777">
        <w:trPr/>
        <w:tc>
          <w:tcPr>
            <w:tcW w:w="843" w:type="dxa"/>
            <w:tcMar/>
            <w:vAlign w:val="center"/>
          </w:tcPr>
          <w:p w:rsidRPr="00826409" w:rsidR="00E17B16" w:rsidP="2C2B60E4" w:rsidRDefault="00E42CE9" w14:paraId="0902BAF8" w14:textId="23D48367">
            <w:pPr>
              <w:spacing w:before="60" w:after="60"/>
              <w:jc w:val="left"/>
              <w:rPr>
                <w:rFonts w:cs="Arial"/>
              </w:rPr>
            </w:pPr>
            <w:r w:rsidRPr="2C2B60E4" w:rsidR="1F8FD07F">
              <w:rPr>
                <w:rFonts w:cs="Arial"/>
              </w:rPr>
              <w:t>7</w:t>
            </w:r>
            <w:r w:rsidRPr="2C2B60E4" w:rsidR="679E47DE">
              <w:rPr>
                <w:rFonts w:cs="Arial"/>
              </w:rPr>
              <w:t>.</w:t>
            </w:r>
          </w:p>
        </w:tc>
        <w:tc>
          <w:tcPr>
            <w:tcW w:w="2140" w:type="dxa"/>
            <w:tcMar/>
            <w:vAlign w:val="center"/>
          </w:tcPr>
          <w:p w:rsidRPr="00826409" w:rsidR="00E17B16" w:rsidP="003E01B7" w:rsidRDefault="00E17B16" w14:paraId="48CB61B5" w14:textId="7777777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tcMar/>
            <w:vAlign w:val="center"/>
          </w:tcPr>
          <w:p w:rsidRPr="009B0A66" w:rsidR="00E17B16" w:rsidP="2C2B60E4" w:rsidRDefault="00E17B16" w14:paraId="2FFE138F" w14:textId="7AF831BF">
            <w:pPr>
              <w:spacing w:before="60" w:after="60"/>
              <w:rPr>
                <w:rFonts w:ascii="Arial" w:hAnsi="Arial" w:eastAsia="Arial" w:cs="Arial"/>
                <w:noProof w:val="0"/>
                <w:sz w:val="20"/>
                <w:szCs w:val="20"/>
                <w:highlight w:val="yellow"/>
                <w:lang w:val="nl-NL"/>
              </w:rPr>
            </w:pPr>
            <w:r w:rsidRPr="2C2B60E4" w:rsidR="7A966FFC">
              <w:rPr>
                <w:rFonts w:ascii="Arial" w:hAnsi="Arial" w:eastAsia="Arial" w:cs="Arial"/>
                <w:noProof w:val="0"/>
                <w:sz w:val="20"/>
                <w:szCs w:val="20"/>
                <w:highlight w:val="yellow"/>
                <w:lang w:val="nl-NL"/>
              </w:rPr>
              <w:t xml:space="preserve">Indien sprake was van een </w:t>
            </w:r>
            <w:r w:rsidRPr="2C2B60E4" w:rsidR="7A966FFC">
              <w:rPr>
                <w:rFonts w:ascii="Arial" w:hAnsi="Arial" w:eastAsia="Arial" w:cs="Arial"/>
                <w:noProof w:val="0"/>
                <w:sz w:val="20"/>
                <w:szCs w:val="20"/>
                <w:highlight w:val="yellow"/>
                <w:lang w:val="nl-NL"/>
              </w:rPr>
              <w:t>s</w:t>
            </w:r>
            <w:r w:rsidRPr="2C2B60E4" w:rsidR="7A966FFC">
              <w:rPr>
                <w:rFonts w:ascii="Arial" w:hAnsi="Arial" w:eastAsia="Arial" w:cs="Arial"/>
                <w:noProof w:val="0"/>
                <w:sz w:val="20"/>
                <w:szCs w:val="20"/>
                <w:highlight w:val="yellow"/>
                <w:lang w:val="nl-NL"/>
              </w:rPr>
              <w:t>amenwerking  met</w:t>
            </w:r>
            <w:r w:rsidRPr="2C2B60E4" w:rsidR="7A966FFC">
              <w:rPr>
                <w:rFonts w:ascii="Arial" w:hAnsi="Arial" w:eastAsia="Arial" w:cs="Arial"/>
                <w:noProof w:val="0"/>
                <w:sz w:val="20"/>
                <w:szCs w:val="20"/>
                <w:highlight w:val="yellow"/>
                <w:lang w:val="nl-NL"/>
              </w:rPr>
              <w:t xml:space="preserve"> </w:t>
            </w:r>
            <w:r w:rsidRPr="2C2B60E4" w:rsidR="7A966FFC">
              <w:rPr>
                <w:rFonts w:ascii="Arial" w:hAnsi="Arial" w:eastAsia="Arial" w:cs="Arial"/>
                <w:noProof w:val="0"/>
                <w:sz w:val="20"/>
                <w:szCs w:val="20"/>
                <w:highlight w:val="yellow"/>
                <w:lang w:val="nl-NL"/>
              </w:rPr>
              <w:t>onderaannemers, hier graag vermelden:</w:t>
            </w:r>
            <w:r w:rsidRPr="2C2B60E4" w:rsidR="7A966FFC">
              <w:rPr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  <w:t xml:space="preserve"> </w:t>
            </w:r>
          </w:p>
          <w:p w:rsidRPr="009B0A66" w:rsidR="00E17B16" w:rsidP="2C2B60E4" w:rsidRDefault="00E17B16" w14:paraId="24743FE7" w14:textId="76E26CF4">
            <w:pPr>
              <w:pStyle w:val="Lijstalinea"/>
              <w:numPr>
                <w:ilvl w:val="0"/>
                <w:numId w:val="2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sz w:val="20"/>
                <w:szCs w:val="20"/>
                <w:highlight w:val="yellow"/>
                <w:lang w:val="nl-NL"/>
              </w:rPr>
            </w:pPr>
            <w:r w:rsidRPr="2C2B60E4" w:rsidR="7A966FFC">
              <w:rPr>
                <w:rFonts w:ascii="Arial" w:hAnsi="Arial" w:eastAsia="Arial" w:cs="Arial"/>
                <w:noProof w:val="0"/>
                <w:sz w:val="20"/>
                <w:szCs w:val="20"/>
                <w:highlight w:val="yellow"/>
                <w:lang w:val="nl-NL"/>
              </w:rPr>
              <w:t>de</w:t>
            </w:r>
            <w:r w:rsidRPr="2C2B60E4" w:rsidR="7A966FFC">
              <w:rPr>
                <w:rFonts w:ascii="Arial" w:hAnsi="Arial" w:eastAsia="Arial" w:cs="Arial"/>
                <w:noProof w:val="0"/>
                <w:sz w:val="20"/>
                <w:szCs w:val="20"/>
                <w:highlight w:val="yellow"/>
                <w:lang w:val="nl-NL"/>
              </w:rPr>
              <w:t xml:space="preserve"> naam van de evt. partners;</w:t>
            </w:r>
            <w:r w:rsidRPr="2C2B60E4" w:rsidR="7A966FFC">
              <w:rPr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  <w:t xml:space="preserve"> </w:t>
            </w:r>
          </w:p>
          <w:p w:rsidRPr="009B0A66" w:rsidR="00E17B16" w:rsidP="2C2B60E4" w:rsidRDefault="00E17B16" w14:paraId="254AA4F9" w14:textId="36E5A89B">
            <w:pPr>
              <w:pStyle w:val="Lijstalinea"/>
              <w:numPr>
                <w:ilvl w:val="0"/>
                <w:numId w:val="2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sz w:val="20"/>
                <w:szCs w:val="20"/>
                <w:highlight w:val="yellow"/>
                <w:lang w:val="nl-NL"/>
              </w:rPr>
            </w:pPr>
            <w:r w:rsidRPr="2C2B60E4" w:rsidR="7A966FFC">
              <w:rPr>
                <w:rFonts w:ascii="Arial" w:hAnsi="Arial" w:eastAsia="Arial" w:cs="Arial"/>
                <w:noProof w:val="0"/>
                <w:sz w:val="20"/>
                <w:szCs w:val="20"/>
                <w:highlight w:val="yellow"/>
                <w:lang w:val="nl-NL"/>
              </w:rPr>
              <w:t>de</w:t>
            </w:r>
            <w:r w:rsidRPr="2C2B60E4" w:rsidR="7A966FFC">
              <w:rPr>
                <w:rFonts w:ascii="Arial" w:hAnsi="Arial" w:eastAsia="Arial" w:cs="Arial"/>
                <w:noProof w:val="0"/>
                <w:sz w:val="20"/>
                <w:szCs w:val="20"/>
                <w:highlight w:val="yellow"/>
                <w:lang w:val="nl-NL"/>
              </w:rPr>
              <w:t xml:space="preserve"> verantwoordelijkheid per aandeel; en</w:t>
            </w:r>
            <w:r w:rsidRPr="2C2B60E4" w:rsidR="7A966FFC">
              <w:rPr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  <w:t xml:space="preserve"> </w:t>
            </w:r>
          </w:p>
          <w:p w:rsidRPr="009B0A66" w:rsidR="00E17B16" w:rsidP="2C2B60E4" w:rsidRDefault="00E17B16" w14:paraId="1194F0FA" w14:textId="3F67B23D">
            <w:pPr>
              <w:pStyle w:val="Lijstalinea"/>
              <w:numPr>
                <w:ilvl w:val="0"/>
                <w:numId w:val="2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sz w:val="20"/>
                <w:szCs w:val="20"/>
                <w:highlight w:val="yellow"/>
                <w:lang w:val="nl-NL"/>
              </w:rPr>
            </w:pPr>
            <w:r w:rsidRPr="2C2B60E4" w:rsidR="7A966FFC">
              <w:rPr>
                <w:rFonts w:ascii="Arial" w:hAnsi="Arial" w:eastAsia="Arial" w:cs="Arial"/>
                <w:noProof w:val="0"/>
                <w:sz w:val="20"/>
                <w:szCs w:val="20"/>
                <w:highlight w:val="yellow"/>
                <w:lang w:val="nl-NL"/>
              </w:rPr>
              <w:t>eindverantwoordelijke</w:t>
            </w:r>
            <w:r w:rsidRPr="2C2B60E4" w:rsidR="7A966FFC">
              <w:rPr>
                <w:rFonts w:ascii="Arial" w:hAnsi="Arial" w:eastAsia="Arial" w:cs="Arial"/>
                <w:noProof w:val="0"/>
                <w:sz w:val="20"/>
                <w:szCs w:val="20"/>
                <w:highlight w:val="yellow"/>
                <w:lang w:val="nl-NL"/>
              </w:rPr>
              <w:t xml:space="preserve"> en leidinggevende partij.</w:t>
            </w:r>
          </w:p>
          <w:p w:rsidRPr="009B0A66" w:rsidR="00E17B16" w:rsidP="2C2B60E4" w:rsidRDefault="00E17B16" w14:paraId="09527FA2" w14:textId="107757C9">
            <w:pPr>
              <w:pStyle w:val="Standaard"/>
              <w:spacing w:before="60" w:after="60"/>
              <w:rPr>
                <w:rFonts w:cs="Arial"/>
                <w:b w:val="1"/>
                <w:bCs w:val="1"/>
              </w:rPr>
            </w:pPr>
          </w:p>
        </w:tc>
      </w:tr>
    </w:tbl>
    <w:p w:rsidR="2C2B60E4" w:rsidRDefault="2C2B60E4" w14:paraId="4D428ED5" w14:textId="6815E0E7"/>
    <w:p w:rsidR="00E17B16" w:rsidP="00E17B16" w:rsidRDefault="00E17B16" w14:paraId="4624E98E" w14:textId="77777777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Pr="00BB73CB" w:rsidR="00E17B16" w:rsidTr="00FD041D" w14:paraId="0838E1CC" w14:textId="77777777">
        <w:tc>
          <w:tcPr>
            <w:tcW w:w="2977" w:type="dxa"/>
            <w:vAlign w:val="center"/>
          </w:tcPr>
          <w:p w:rsidRPr="00C4628D" w:rsidR="00E17B16" w:rsidP="00FD4464" w:rsidRDefault="00E17B16" w14:paraId="1120B87E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:rsidRPr="00BB73CB" w:rsidR="00E17B16" w:rsidP="003E01B7" w:rsidRDefault="00E17B16" w14:paraId="2F526D53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Pr="00BB73CB" w:rsidR="00E17B16" w:rsidTr="00FD041D" w14:paraId="3B351751" w14:textId="77777777">
        <w:tc>
          <w:tcPr>
            <w:tcW w:w="2977" w:type="dxa"/>
            <w:vAlign w:val="center"/>
          </w:tcPr>
          <w:p w:rsidRPr="00C4628D" w:rsidR="00E17B16" w:rsidP="00FD4464" w:rsidRDefault="00E17B16" w14:paraId="093AFE05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:rsidRPr="00BB73CB" w:rsidR="00E17B16" w:rsidP="003E01B7" w:rsidRDefault="00E17B16" w14:paraId="372FAE0E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Pr="00BB73CB" w:rsidR="00E17B16" w:rsidTr="00FD041D" w14:paraId="567990BA" w14:textId="77777777">
        <w:tc>
          <w:tcPr>
            <w:tcW w:w="2977" w:type="dxa"/>
            <w:vAlign w:val="center"/>
          </w:tcPr>
          <w:p w:rsidRPr="00C4628D" w:rsidR="00E17B16" w:rsidP="00FD4464" w:rsidRDefault="00E17B16" w14:paraId="7ECC5C28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:rsidRPr="00BB73CB" w:rsidR="00E17B16" w:rsidP="003E01B7" w:rsidRDefault="00E17B16" w14:paraId="00F873A7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Pr="00BB73CB" w:rsidR="00E17B16" w:rsidTr="00FD041D" w14:paraId="50A99FB6" w14:textId="77777777">
        <w:tc>
          <w:tcPr>
            <w:tcW w:w="2977" w:type="dxa"/>
            <w:vAlign w:val="center"/>
          </w:tcPr>
          <w:p w:rsidRPr="00C4628D" w:rsidR="00E17B16" w:rsidP="003E01B7" w:rsidRDefault="00E17B16" w14:paraId="10B21F38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:rsidRPr="00BB73CB" w:rsidR="00E17B16" w:rsidP="003E01B7" w:rsidRDefault="00E17B16" w14:paraId="1C6458A6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Pr="00BB73CB" w:rsidR="00E17B16" w:rsidTr="00FD041D" w14:paraId="321CAD22" w14:textId="77777777">
        <w:tc>
          <w:tcPr>
            <w:tcW w:w="2977" w:type="dxa"/>
            <w:vAlign w:val="center"/>
          </w:tcPr>
          <w:p w:rsidRPr="00C4628D" w:rsidR="00E17B16" w:rsidP="003E01B7" w:rsidRDefault="00E17B16" w14:paraId="1660E6EE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:rsidR="00E17B16" w:rsidP="003E01B7" w:rsidRDefault="00E17B16" w14:paraId="1E87FBD3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:rsidRPr="00BB73CB" w:rsidR="00E17B16" w:rsidP="003E01B7" w:rsidRDefault="00E17B16" w14:paraId="61D48C71" w14:textId="7777777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:rsidR="00B87DE5" w:rsidP="00FD4464" w:rsidRDefault="00B87DE5" w14:paraId="112AC247" w14:textId="77777777"/>
    <w:sectPr w:rsidR="00B87DE5" w:rsidSect="00FD4464">
      <w:headerReference w:type="even" r:id="rId11"/>
      <w:footerReference w:type="default" r:id="rId12"/>
      <w:headerReference w:type="first" r:id="rId13"/>
      <w:footerReference w:type="first" r:id="rId14"/>
      <w:pgSz w:w="11906" w:h="16838" w:orient="portrait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04173" w:rsidRDefault="00A04173" w14:paraId="7441D859" w14:textId="77777777">
      <w:r>
        <w:separator/>
      </w:r>
    </w:p>
  </w:endnote>
  <w:endnote w:type="continuationSeparator" w:id="0">
    <w:p w:rsidR="00A04173" w:rsidRDefault="00A04173" w14:paraId="65CCD01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749A" w:rsidP="00896E16" w:rsidRDefault="00412B75" w14:paraId="5DE0CBCA" w14:textId="77777777">
    <w:pPr>
      <w:pStyle w:val="Voettekst"/>
      <w:spacing w:after="120"/>
      <w:jc w:val="right"/>
    </w:pPr>
    <w:r>
      <w:fldChar w:fldCharType="begin"/>
    </w:r>
    <w:r>
      <w:instrText> FILENAME   \* MERGEFORMAT </w:instrText>
    </w:r>
    <w:r>
      <w:fldChar w:fldCharType="separate"/>
    </w:r>
    <w:r w:rsidR="00FD4464">
      <w:rPr>
        <w:noProof/>
      </w:rPr>
      <w:t>Bijlage Referenties 2.0.docx</w:t>
    </w:r>
    <w: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fldChar w:fldCharType="begin"/>
    </w:r>
    <w:r>
      <w:instrText> NUMPAGES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name="bmAfzenderRegel1" w:id="2"/>
  <w:bookmarkEnd w:id="2"/>
  <w:p w:rsidRPr="00FD4464" w:rsidR="00FD4464" w:rsidP="009B0A66" w:rsidRDefault="00FD4464" w14:paraId="1540144D" w14:textId="77777777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>Bijlage Referenties 2.0.docx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412B7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412B7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04173" w:rsidRDefault="00A04173" w14:paraId="175840D8" w14:textId="77777777">
      <w:r>
        <w:separator/>
      </w:r>
    </w:p>
  </w:footnote>
  <w:footnote w:type="continuationSeparator" w:id="0">
    <w:p w:rsidR="00A04173" w:rsidRDefault="00A04173" w14:paraId="65E88AD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36749A" w:rsidRDefault="00C376C1" w14:paraId="34450A5C" w14:textId="77777777">
    <w:pPr>
      <w:pStyle w:val="Koptekst"/>
    </w:pPr>
    <w:r>
      <w:rPr>
        <w:noProof/>
      </w:rPr>
      <w:drawing>
        <wp:inline distT="0" distB="0" distL="0" distR="0" wp14:anchorId="2BA5617C" wp14:editId="02998D9E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6749A" w:rsidP="008F33E4" w:rsidRDefault="00832D0F" w14:paraId="03E85DA8" w14:textId="77777777">
    <w:pPr>
      <w:pStyle w:val="HRNaamInstituut"/>
    </w:pPr>
    <w:r w:rsidRPr="00832D0F">
      <w:rPr>
        <w:noProof/>
      </w:rPr>
      <w:drawing>
        <wp:anchor distT="0" distB="0" distL="114300" distR="114300" simplePos="0" relativeHeight="251666944" behindDoc="1" locked="0" layoutInCell="0" allowOverlap="1" wp14:anchorId="7E002457" wp14:editId="667F228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7968" behindDoc="1" locked="0" layoutInCell="0" allowOverlap="1" wp14:anchorId="1469D684" wp14:editId="3B57456B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8992" behindDoc="1" locked="0" layoutInCell="0" allowOverlap="1" wp14:anchorId="3DCB08BF" wp14:editId="311B6B31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70016" behindDoc="1" locked="0" layoutInCell="0" allowOverlap="1" wp14:anchorId="11F6B8E0" wp14:editId="411F1CB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Arial" w:hAnsi="Arial" w:eastAsia="SimSun" w:cs="Arial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756014">
    <w:abstractNumId w:val="1"/>
  </w:num>
  <w:num w:numId="2" w16cid:durableId="71376973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A603C"/>
    <w:rsid w:val="000B008C"/>
    <w:rsid w:val="000B4E53"/>
    <w:rsid w:val="000C032F"/>
    <w:rsid w:val="000D2E67"/>
    <w:rsid w:val="000F0FC9"/>
    <w:rsid w:val="00105EC2"/>
    <w:rsid w:val="001141A1"/>
    <w:rsid w:val="0012144B"/>
    <w:rsid w:val="00124DC5"/>
    <w:rsid w:val="001325E5"/>
    <w:rsid w:val="001472BD"/>
    <w:rsid w:val="00160A50"/>
    <w:rsid w:val="00165B6B"/>
    <w:rsid w:val="0017420B"/>
    <w:rsid w:val="001A2E66"/>
    <w:rsid w:val="001B1CA8"/>
    <w:rsid w:val="001C621D"/>
    <w:rsid w:val="001E514A"/>
    <w:rsid w:val="0021078E"/>
    <w:rsid w:val="002530D8"/>
    <w:rsid w:val="002A3132"/>
    <w:rsid w:val="002C1461"/>
    <w:rsid w:val="002C46CD"/>
    <w:rsid w:val="002C4DF6"/>
    <w:rsid w:val="002D07F9"/>
    <w:rsid w:val="002F4C38"/>
    <w:rsid w:val="00305F91"/>
    <w:rsid w:val="003126E7"/>
    <w:rsid w:val="00323CFA"/>
    <w:rsid w:val="00347499"/>
    <w:rsid w:val="0036513B"/>
    <w:rsid w:val="0036720A"/>
    <w:rsid w:val="0036749A"/>
    <w:rsid w:val="0037000E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410414"/>
    <w:rsid w:val="00412B75"/>
    <w:rsid w:val="004556D9"/>
    <w:rsid w:val="00455EA3"/>
    <w:rsid w:val="004613D8"/>
    <w:rsid w:val="00471C95"/>
    <w:rsid w:val="00492DF3"/>
    <w:rsid w:val="00494BBA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33DEA"/>
    <w:rsid w:val="00536F15"/>
    <w:rsid w:val="005467AB"/>
    <w:rsid w:val="00547C88"/>
    <w:rsid w:val="0057194B"/>
    <w:rsid w:val="005A20CC"/>
    <w:rsid w:val="005A3F4E"/>
    <w:rsid w:val="005C5DBE"/>
    <w:rsid w:val="005D335E"/>
    <w:rsid w:val="005E3E7D"/>
    <w:rsid w:val="005E4C21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6D3DB4"/>
    <w:rsid w:val="006E0D78"/>
    <w:rsid w:val="007110B9"/>
    <w:rsid w:val="00726D9C"/>
    <w:rsid w:val="007458D5"/>
    <w:rsid w:val="00761D44"/>
    <w:rsid w:val="00767A90"/>
    <w:rsid w:val="00782EE9"/>
    <w:rsid w:val="00783ED6"/>
    <w:rsid w:val="0079138B"/>
    <w:rsid w:val="00794EB5"/>
    <w:rsid w:val="007A0094"/>
    <w:rsid w:val="007A2E67"/>
    <w:rsid w:val="007E7804"/>
    <w:rsid w:val="007F0D3B"/>
    <w:rsid w:val="007F0F7D"/>
    <w:rsid w:val="007F6668"/>
    <w:rsid w:val="00800D58"/>
    <w:rsid w:val="00832D0F"/>
    <w:rsid w:val="0084553F"/>
    <w:rsid w:val="008547D9"/>
    <w:rsid w:val="00855FFF"/>
    <w:rsid w:val="00872946"/>
    <w:rsid w:val="00886E0F"/>
    <w:rsid w:val="00896E16"/>
    <w:rsid w:val="008B37FB"/>
    <w:rsid w:val="008C0206"/>
    <w:rsid w:val="008C54FE"/>
    <w:rsid w:val="008D6DA6"/>
    <w:rsid w:val="008F33E4"/>
    <w:rsid w:val="00927D39"/>
    <w:rsid w:val="00945B46"/>
    <w:rsid w:val="00951936"/>
    <w:rsid w:val="0097441C"/>
    <w:rsid w:val="009777AA"/>
    <w:rsid w:val="00984BC1"/>
    <w:rsid w:val="0098535D"/>
    <w:rsid w:val="009B0A66"/>
    <w:rsid w:val="009E44F5"/>
    <w:rsid w:val="00A02F4A"/>
    <w:rsid w:val="00A04173"/>
    <w:rsid w:val="00A259F9"/>
    <w:rsid w:val="00A31D6D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AE1FEA"/>
    <w:rsid w:val="00B0333E"/>
    <w:rsid w:val="00B120FD"/>
    <w:rsid w:val="00B15B10"/>
    <w:rsid w:val="00B3364D"/>
    <w:rsid w:val="00B36AE6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E0109"/>
    <w:rsid w:val="00C00465"/>
    <w:rsid w:val="00C06E9E"/>
    <w:rsid w:val="00C07C13"/>
    <w:rsid w:val="00C24D15"/>
    <w:rsid w:val="00C36C56"/>
    <w:rsid w:val="00C376C1"/>
    <w:rsid w:val="00C40A68"/>
    <w:rsid w:val="00C449EC"/>
    <w:rsid w:val="00C65CF7"/>
    <w:rsid w:val="00C72C48"/>
    <w:rsid w:val="00C75F9A"/>
    <w:rsid w:val="00C95743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25B86"/>
    <w:rsid w:val="00D31418"/>
    <w:rsid w:val="00D349FD"/>
    <w:rsid w:val="00D53E42"/>
    <w:rsid w:val="00D657D9"/>
    <w:rsid w:val="00D9093B"/>
    <w:rsid w:val="00D943C1"/>
    <w:rsid w:val="00DA1444"/>
    <w:rsid w:val="00DD5847"/>
    <w:rsid w:val="00DF3BF3"/>
    <w:rsid w:val="00E17B16"/>
    <w:rsid w:val="00E24B3F"/>
    <w:rsid w:val="00E30B84"/>
    <w:rsid w:val="00E31635"/>
    <w:rsid w:val="00E42CE9"/>
    <w:rsid w:val="00E47924"/>
    <w:rsid w:val="00E527B9"/>
    <w:rsid w:val="00E645DB"/>
    <w:rsid w:val="00E67A6D"/>
    <w:rsid w:val="00E9636B"/>
    <w:rsid w:val="00EA1824"/>
    <w:rsid w:val="00EA2577"/>
    <w:rsid w:val="00EA4D00"/>
    <w:rsid w:val="00EA5492"/>
    <w:rsid w:val="00EB0069"/>
    <w:rsid w:val="00EC149E"/>
    <w:rsid w:val="00EC3025"/>
    <w:rsid w:val="00ED43F1"/>
    <w:rsid w:val="00F11919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C3183"/>
    <w:rsid w:val="00FC5F52"/>
    <w:rsid w:val="00FD041D"/>
    <w:rsid w:val="00FD4464"/>
    <w:rsid w:val="00FE2F79"/>
    <w:rsid w:val="00FE59EF"/>
    <w:rsid w:val="00FF2C8E"/>
    <w:rsid w:val="00FF43B3"/>
    <w:rsid w:val="03F8A464"/>
    <w:rsid w:val="088806AD"/>
    <w:rsid w:val="15DE7A16"/>
    <w:rsid w:val="1978C50D"/>
    <w:rsid w:val="1B66BA55"/>
    <w:rsid w:val="1C260337"/>
    <w:rsid w:val="1F6F8EC7"/>
    <w:rsid w:val="1F8FD07F"/>
    <w:rsid w:val="23CFA247"/>
    <w:rsid w:val="2C2B60E4"/>
    <w:rsid w:val="35D1417D"/>
    <w:rsid w:val="365C3108"/>
    <w:rsid w:val="3C851FD2"/>
    <w:rsid w:val="3D3AC3AA"/>
    <w:rsid w:val="435772DA"/>
    <w:rsid w:val="4948D078"/>
    <w:rsid w:val="4AB921B0"/>
    <w:rsid w:val="4DA287CB"/>
    <w:rsid w:val="4DBC30EC"/>
    <w:rsid w:val="4DD55949"/>
    <w:rsid w:val="4F81C433"/>
    <w:rsid w:val="542B7270"/>
    <w:rsid w:val="54B94556"/>
    <w:rsid w:val="565F170A"/>
    <w:rsid w:val="59B851F3"/>
    <w:rsid w:val="679E47DE"/>
    <w:rsid w:val="69EFA1F3"/>
    <w:rsid w:val="6F3CCF58"/>
    <w:rsid w:val="748B13E5"/>
    <w:rsid w:val="7A966FFC"/>
    <w:rsid w:val="7F48597D"/>
    <w:rsid w:val="7F49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5310431C"/>
  <w15:docId w15:val="{67559280-5ACC-476C-AF5A-83E73989580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E17B16"/>
    <w:pPr>
      <w:jc w:val="both"/>
    </w:pPr>
    <w:rPr>
      <w:rFonts w:ascii="Arial" w:hAnsi="Arial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HRNaamInstituut" w:customStyle="1">
    <w:name w:val="HR_NaamInstituut"/>
    <w:basedOn w:val="Standaard"/>
    <w:rsid w:val="00F53E94"/>
    <w:rPr>
      <w:b/>
      <w:sz w:val="24"/>
    </w:rPr>
  </w:style>
  <w:style w:type="paragraph" w:styleId="HRadres" w:customStyle="1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styleId="HRRefkopjes" w:customStyle="1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styleId="HRRefInvultekst" w:customStyle="1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ROpleidingen" w:customStyle="1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B24645174B34AAE612AEA3F45680C" ma:contentTypeVersion="7" ma:contentTypeDescription="Create a new document." ma:contentTypeScope="" ma:versionID="082e6e1f80fea6924114a532ac7f0819">
  <xsd:schema xmlns:xsd="http://www.w3.org/2001/XMLSchema" xmlns:xs="http://www.w3.org/2001/XMLSchema" xmlns:p="http://schemas.microsoft.com/office/2006/metadata/properties" xmlns:ns2="31aac56a-7380-40c1-b5d5-0ac85f51d682" xmlns:ns3="12ed565a-e95e-443a-bf4c-3f81815d7a82" targetNamespace="http://schemas.microsoft.com/office/2006/metadata/properties" ma:root="true" ma:fieldsID="2e088c907712ec114347b2aacffb4f3f" ns2:_="" ns3:_="">
    <xsd:import namespace="31aac56a-7380-40c1-b5d5-0ac85f51d682"/>
    <xsd:import namespace="12ed565a-e95e-443a-bf4c-3f81815d7a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c56a-7380-40c1-b5d5-0ac85f51d6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d565a-e95e-443a-bf4c-3f81815d7a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F10308-AC9A-4C55-97FC-73516B2DA0AF}"/>
</file>

<file path=customXml/itemProps2.xml><?xml version="1.0" encoding="utf-8"?>
<ds:datastoreItem xmlns:ds="http://schemas.openxmlformats.org/officeDocument/2006/customXml" ds:itemID="{95704676-0D40-42C0-9A02-0D43FFE825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7F137F-AD82-454C-92F6-2CAA7C3B9C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A7EC22-61D0-40A2-8F0D-81F28679AE0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Blanco document</ap:Template>
  <ap:Application>Microsoft Word for the web</ap:Application>
  <ap:DocSecurity>0</ap:DocSecurity>
  <ap:ScaleCrop>false</ap:ScaleCrop>
  <ap:Company>Hogeschool Rotterdam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Poot-van Aken, P.R.</dc:creator>
  <lastModifiedBy>Brender a Brandis, B. (Benjamin)</lastModifiedBy>
  <revision>10</revision>
  <lastPrinted>2016-11-04T11:55:00.0000000Z</lastPrinted>
  <dcterms:created xsi:type="dcterms:W3CDTF">2017-01-20T11:12:00.0000000Z</dcterms:created>
  <dcterms:modified xsi:type="dcterms:W3CDTF">2024-01-09T11:47:37.3193946Z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0x0101009F2B24645174B34AAE612AEA3F45680C</vt:lpwstr>
  </property>
</Properties>
</file>