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DA7DA" w14:textId="31D27E41" w:rsidR="00220FA5" w:rsidRPr="00B2395E" w:rsidRDefault="00B2395E" w:rsidP="00CB2373">
      <w:pPr>
        <w:pStyle w:val="Kop1"/>
        <w:rPr>
          <w:rStyle w:val="Kop1Char"/>
          <w:color w:val="006CB6"/>
          <w:lang w:eastAsia="nl-NL"/>
        </w:rPr>
      </w:pPr>
      <w:r w:rsidRPr="00B2395E">
        <w:rPr>
          <w:rStyle w:val="Kop1Char"/>
          <w:color w:val="006CB6"/>
          <w:lang w:eastAsia="nl-NL"/>
        </w:rPr>
        <w:t xml:space="preserve">Bijlage 5. </w:t>
      </w:r>
      <w:r w:rsidR="00CB2373" w:rsidRPr="00B2395E">
        <w:rPr>
          <w:rStyle w:val="Kop1Char"/>
          <w:color w:val="006CB6"/>
          <w:lang w:eastAsia="nl-NL"/>
        </w:rPr>
        <w:t>Referentieformulier</w:t>
      </w:r>
      <w:r w:rsidR="00BE007B" w:rsidRPr="00B2395E">
        <w:rPr>
          <w:rStyle w:val="Kop1Char"/>
          <w:color w:val="006CB6"/>
          <w:lang w:eastAsia="nl-NL"/>
        </w:rPr>
        <w:t xml:space="preserve"> </w:t>
      </w:r>
      <w:r w:rsidRPr="00B2395E">
        <w:rPr>
          <w:rStyle w:val="Kop1Char"/>
          <w:color w:val="006CB6"/>
          <w:lang w:eastAsia="nl-NL"/>
        </w:rPr>
        <w:t>Magazine ‘Het Waterschap’</w:t>
      </w:r>
    </w:p>
    <w:p w14:paraId="2BDD55CD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00AF19F9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653159C2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</w:tcPr>
          <w:p w14:paraId="314D61D6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60D9C22F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1819E93B" w14:textId="59661CB5" w:rsidR="00CB2373" w:rsidRDefault="00CB2373" w:rsidP="00CB2373">
            <w:pPr>
              <w:rPr>
                <w:b w:val="0"/>
                <w:bCs w:val="0"/>
              </w:rPr>
            </w:pPr>
            <w:r>
              <w:t xml:space="preserve">Referentieproject bij </w:t>
            </w:r>
            <w:r w:rsidRPr="00B2395E">
              <w:t>kerncompetentie 1</w:t>
            </w:r>
            <w:r w:rsidR="00B2395E">
              <w:t>: Strategie en innovatie</w:t>
            </w:r>
          </w:p>
          <w:p w14:paraId="5FE1651B" w14:textId="2FDA8F28" w:rsidR="00B2395E" w:rsidRPr="00B2395E" w:rsidRDefault="00B2395E" w:rsidP="00CB237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U heeft ervaring met het maken van een strategie en innovatieslag in relatie tot bladen. </w:t>
            </w:r>
          </w:p>
          <w:p w14:paraId="58842705" w14:textId="17D6955F" w:rsidR="00B2395E" w:rsidRDefault="00B2395E" w:rsidP="00CB2373"/>
        </w:tc>
      </w:tr>
      <w:tr w:rsidR="008553A8" w14:paraId="66847C1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CFB6270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72FC229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DC845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171D9FB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81F274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398F43F" w14:textId="77777777" w:rsidR="008553A8" w:rsidRDefault="008553A8" w:rsidP="00CB2373"/>
        </w:tc>
        <w:tc>
          <w:tcPr>
            <w:tcW w:w="1804" w:type="dxa"/>
            <w:vMerge/>
          </w:tcPr>
          <w:p w14:paraId="1DDEB45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3B9EBF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0E9F161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2A692F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E32AE1A" w14:textId="77777777" w:rsidR="008553A8" w:rsidRDefault="008553A8" w:rsidP="00CB2373"/>
        </w:tc>
        <w:tc>
          <w:tcPr>
            <w:tcW w:w="1804" w:type="dxa"/>
            <w:vMerge/>
          </w:tcPr>
          <w:p w14:paraId="694DF71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F0CC01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5731F59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D846D7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B60FF06" w14:textId="77777777" w:rsidR="008553A8" w:rsidRDefault="008553A8" w:rsidP="00CB2373"/>
        </w:tc>
        <w:tc>
          <w:tcPr>
            <w:tcW w:w="1804" w:type="dxa"/>
            <w:vMerge/>
          </w:tcPr>
          <w:p w14:paraId="1324553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3E6A04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719FE0E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F78320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C683CD4" w14:textId="77777777" w:rsidR="008553A8" w:rsidRDefault="008553A8" w:rsidP="00CB2373"/>
        </w:tc>
        <w:tc>
          <w:tcPr>
            <w:tcW w:w="1804" w:type="dxa"/>
            <w:vMerge/>
          </w:tcPr>
          <w:p w14:paraId="45F27F9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316616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0CA3B58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16E43A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124C8B2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B34373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5D364D8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0749487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509FC1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E25C3D2" w14:textId="77777777" w:rsidR="008553A8" w:rsidRDefault="008553A8" w:rsidP="00CB2373"/>
        </w:tc>
        <w:tc>
          <w:tcPr>
            <w:tcW w:w="1804" w:type="dxa"/>
            <w:vMerge/>
          </w:tcPr>
          <w:p w14:paraId="29D60F9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42074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3C2C281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66FCB03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B1948CF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440B25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7AA8E7D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3CD4453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C0F2A73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9CBF3E0" w14:textId="77777777" w:rsidR="008553A8" w:rsidRDefault="008553A8" w:rsidP="00CB2373"/>
        </w:tc>
        <w:tc>
          <w:tcPr>
            <w:tcW w:w="1804" w:type="dxa"/>
            <w:vMerge/>
          </w:tcPr>
          <w:p w14:paraId="2057C4A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21FD9E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7AF7B60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CA49793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CDC33A7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66B658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7C60726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B12005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42BF28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57A72F" w14:textId="77777777" w:rsidR="008553A8" w:rsidRDefault="008553A8" w:rsidP="00CB2373"/>
        </w:tc>
        <w:tc>
          <w:tcPr>
            <w:tcW w:w="1804" w:type="dxa"/>
            <w:vMerge/>
          </w:tcPr>
          <w:p w14:paraId="4AB5AC8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6A8E45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084D2FB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299B3B2C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03A1E5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2766B645" w14:textId="3BA1595F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B2395E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2A6B3415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DB9DA40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F6B42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C6ADD9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C4C3E0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339D5CF" w14:textId="77777777" w:rsidR="00383D36" w:rsidRDefault="00383D36" w:rsidP="00BE007B"/>
    <w:p w14:paraId="1CCC4356" w14:textId="77777777" w:rsidR="00383D36" w:rsidRDefault="00383D36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B2395E" w14:paraId="4F825CD4" w14:textId="77777777" w:rsidTr="00787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61EA3CAD" w14:textId="77777777" w:rsidR="00B2395E" w:rsidRDefault="00B2395E" w:rsidP="00787F65">
            <w:r>
              <w:lastRenderedPageBreak/>
              <w:t>Referentie behoort toe aan:</w:t>
            </w:r>
          </w:p>
        </w:tc>
        <w:tc>
          <w:tcPr>
            <w:tcW w:w="5311" w:type="dxa"/>
            <w:gridSpan w:val="2"/>
          </w:tcPr>
          <w:p w14:paraId="7226A484" w14:textId="77777777" w:rsidR="00B2395E" w:rsidRPr="00CB2373" w:rsidRDefault="00B2395E" w:rsidP="00787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B2395E" w14:paraId="117D35C1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7301B0A" w14:textId="2705CF50" w:rsidR="00B2395E" w:rsidRDefault="00B2395E" w:rsidP="00787F65">
            <w:pPr>
              <w:rPr>
                <w:b w:val="0"/>
                <w:bCs w:val="0"/>
              </w:rPr>
            </w:pPr>
            <w:r>
              <w:t xml:space="preserve">Referentieproject bij </w:t>
            </w:r>
            <w:r w:rsidRPr="00B2395E">
              <w:t xml:space="preserve">kerncompetentie </w:t>
            </w:r>
            <w:r>
              <w:t>2</w:t>
            </w:r>
            <w:r>
              <w:t xml:space="preserve">: </w:t>
            </w:r>
            <w:r>
              <w:t>Uitgeven van blad</w:t>
            </w:r>
          </w:p>
          <w:p w14:paraId="6B8A294B" w14:textId="0DE7217A" w:rsidR="00B2395E" w:rsidRPr="00B2395E" w:rsidRDefault="00B2395E" w:rsidP="00787F6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U heeft ervaring met het </w:t>
            </w:r>
            <w:r>
              <w:rPr>
                <w:b w:val="0"/>
                <w:bCs w:val="0"/>
              </w:rPr>
              <w:t>uitgeven van een blad dat zowel in gedrukte als online versie wordt uitgegeven.</w:t>
            </w:r>
            <w:r w:rsidR="00101FD4">
              <w:rPr>
                <w:b w:val="0"/>
                <w:bCs w:val="0"/>
              </w:rPr>
              <w:t xml:space="preserve"> Uw referentie dient ten minste meerdere uitgaven per jaar te hebben, waarbij de opdracht ten minste 2000 gedrukte oplages per uitgave bevat en de online versie vanuit allerlei soort </w:t>
            </w:r>
            <w:proofErr w:type="spellStart"/>
            <w:r w:rsidR="00101FD4">
              <w:rPr>
                <w:b w:val="0"/>
                <w:bCs w:val="0"/>
              </w:rPr>
              <w:t>devices</w:t>
            </w:r>
            <w:proofErr w:type="spellEnd"/>
            <w:r w:rsidR="00101FD4">
              <w:rPr>
                <w:b w:val="0"/>
                <w:bCs w:val="0"/>
              </w:rPr>
              <w:t xml:space="preserve"> prettig leesbaar is. </w:t>
            </w:r>
          </w:p>
          <w:p w14:paraId="2E5F1A35" w14:textId="77777777" w:rsidR="00B2395E" w:rsidRDefault="00B2395E" w:rsidP="00787F65"/>
        </w:tc>
      </w:tr>
      <w:tr w:rsidR="00B2395E" w14:paraId="6E558764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B83E011" w14:textId="77777777" w:rsidR="00B2395E" w:rsidRDefault="00B2395E" w:rsidP="00787F65">
            <w:r>
              <w:t>1</w:t>
            </w:r>
          </w:p>
        </w:tc>
        <w:tc>
          <w:tcPr>
            <w:tcW w:w="1804" w:type="dxa"/>
            <w:vMerge w:val="restart"/>
          </w:tcPr>
          <w:p w14:paraId="5D37B36E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3CEB793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30956522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59E35F5B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237F073" w14:textId="77777777" w:rsidR="00B2395E" w:rsidRDefault="00B2395E" w:rsidP="00787F65"/>
        </w:tc>
        <w:tc>
          <w:tcPr>
            <w:tcW w:w="1804" w:type="dxa"/>
            <w:vMerge/>
          </w:tcPr>
          <w:p w14:paraId="171065FD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B25583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12B58CB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688E60A8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2CE05F9" w14:textId="77777777" w:rsidR="00B2395E" w:rsidRDefault="00B2395E" w:rsidP="00787F65"/>
        </w:tc>
        <w:tc>
          <w:tcPr>
            <w:tcW w:w="1804" w:type="dxa"/>
            <w:vMerge/>
          </w:tcPr>
          <w:p w14:paraId="34C7C1C1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E60C79A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11D66286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7074F9E8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91EECCA" w14:textId="77777777" w:rsidR="00B2395E" w:rsidRDefault="00B2395E" w:rsidP="00787F65"/>
        </w:tc>
        <w:tc>
          <w:tcPr>
            <w:tcW w:w="1804" w:type="dxa"/>
            <w:vMerge/>
          </w:tcPr>
          <w:p w14:paraId="726EE077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2A62254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A7FB5F9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393EE153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2A41B10" w14:textId="77777777" w:rsidR="00B2395E" w:rsidRDefault="00B2395E" w:rsidP="00787F65"/>
        </w:tc>
        <w:tc>
          <w:tcPr>
            <w:tcW w:w="1804" w:type="dxa"/>
            <w:vMerge/>
          </w:tcPr>
          <w:p w14:paraId="7CAF104C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3112B7E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24BE7297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758D82DF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C56F828" w14:textId="77777777" w:rsidR="00B2395E" w:rsidRDefault="00B2395E" w:rsidP="00787F65">
            <w:r>
              <w:t>2</w:t>
            </w:r>
          </w:p>
        </w:tc>
        <w:tc>
          <w:tcPr>
            <w:tcW w:w="1804" w:type="dxa"/>
            <w:vMerge w:val="restart"/>
          </w:tcPr>
          <w:p w14:paraId="6F7AE98D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595EA9F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1FAAC67E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2C8E78ED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0E2A091" w14:textId="77777777" w:rsidR="00B2395E" w:rsidRDefault="00B2395E" w:rsidP="00787F65"/>
        </w:tc>
        <w:tc>
          <w:tcPr>
            <w:tcW w:w="1804" w:type="dxa"/>
            <w:vMerge/>
          </w:tcPr>
          <w:p w14:paraId="2136C8BF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DC01AB5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5DCD6AFE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69A008DA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C1F017" w14:textId="77777777" w:rsidR="00B2395E" w:rsidRDefault="00B2395E" w:rsidP="00787F65">
            <w:r>
              <w:t>3</w:t>
            </w:r>
          </w:p>
        </w:tc>
        <w:tc>
          <w:tcPr>
            <w:tcW w:w="1804" w:type="dxa"/>
            <w:vMerge w:val="restart"/>
          </w:tcPr>
          <w:p w14:paraId="5B2493F2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254C92D7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05AA197A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6F319DDB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B80817E" w14:textId="77777777" w:rsidR="00B2395E" w:rsidRDefault="00B2395E" w:rsidP="00787F65"/>
        </w:tc>
        <w:tc>
          <w:tcPr>
            <w:tcW w:w="1804" w:type="dxa"/>
            <w:vMerge/>
          </w:tcPr>
          <w:p w14:paraId="4BF480A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DF7BA16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23AAEC22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797F3AC3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D81BBAA" w14:textId="77777777" w:rsidR="00B2395E" w:rsidRDefault="00B2395E" w:rsidP="00787F65">
            <w:r>
              <w:t>4</w:t>
            </w:r>
          </w:p>
        </w:tc>
        <w:tc>
          <w:tcPr>
            <w:tcW w:w="1804" w:type="dxa"/>
            <w:vMerge w:val="restart"/>
          </w:tcPr>
          <w:p w14:paraId="5509522E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61A29E5A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36A1D54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3606C4CD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0FE395C" w14:textId="77777777" w:rsidR="00B2395E" w:rsidRDefault="00B2395E" w:rsidP="00787F65"/>
        </w:tc>
        <w:tc>
          <w:tcPr>
            <w:tcW w:w="1804" w:type="dxa"/>
            <w:vMerge/>
          </w:tcPr>
          <w:p w14:paraId="53EB554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632D930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67C2C4DA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2395E" w14:paraId="5EC5133C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B8ABA3" w14:textId="77777777" w:rsidR="00B2395E" w:rsidRDefault="00B2395E" w:rsidP="00787F65">
            <w:r>
              <w:t>5</w:t>
            </w:r>
          </w:p>
        </w:tc>
        <w:tc>
          <w:tcPr>
            <w:tcW w:w="7790" w:type="dxa"/>
            <w:gridSpan w:val="4"/>
          </w:tcPr>
          <w:p w14:paraId="139D6AC7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B2395E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1916109D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8812F9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54CE6A6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394273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B70EF1" w14:textId="77777777" w:rsidR="00B2395E" w:rsidRDefault="00B2395E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A21E8BB" w14:textId="77777777" w:rsidR="00B2395E" w:rsidRDefault="00B2395E" w:rsidP="00BE007B"/>
    <w:p w14:paraId="60A54D9F" w14:textId="77777777" w:rsidR="00101FD4" w:rsidRDefault="00101FD4" w:rsidP="00BE007B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101FD4" w14:paraId="60CDC2A9" w14:textId="77777777" w:rsidTr="00787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54BB0DD2" w14:textId="77777777" w:rsidR="00101FD4" w:rsidRDefault="00101FD4" w:rsidP="00787F65">
            <w:r>
              <w:lastRenderedPageBreak/>
              <w:t>Referentie behoort toe aan:</w:t>
            </w:r>
          </w:p>
        </w:tc>
        <w:tc>
          <w:tcPr>
            <w:tcW w:w="5311" w:type="dxa"/>
            <w:gridSpan w:val="2"/>
          </w:tcPr>
          <w:p w14:paraId="270E0B21" w14:textId="77777777" w:rsidR="00101FD4" w:rsidRPr="00CB2373" w:rsidRDefault="00101FD4" w:rsidP="00787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101FD4" w14:paraId="46F67E8E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0B1A6C9" w14:textId="4B6E92DE" w:rsidR="00101FD4" w:rsidRDefault="00101FD4" w:rsidP="00787F65">
            <w:pPr>
              <w:rPr>
                <w:b w:val="0"/>
                <w:bCs w:val="0"/>
              </w:rPr>
            </w:pPr>
            <w:r>
              <w:t xml:space="preserve">Referentieproject bij </w:t>
            </w:r>
            <w:r w:rsidRPr="00B2395E">
              <w:t xml:space="preserve">kerncompetentie </w:t>
            </w:r>
            <w:r>
              <w:t>3: Artikel op B1-taalniveau</w:t>
            </w:r>
          </w:p>
          <w:p w14:paraId="45A44704" w14:textId="77777777" w:rsidR="00101FD4" w:rsidRDefault="00101FD4" w:rsidP="00101FD4">
            <w:r>
              <w:rPr>
                <w:b w:val="0"/>
                <w:bCs w:val="0"/>
              </w:rPr>
              <w:t xml:space="preserve">U heeft ervaring met het </w:t>
            </w:r>
            <w:r>
              <w:rPr>
                <w:b w:val="0"/>
                <w:bCs w:val="0"/>
              </w:rPr>
              <w:t xml:space="preserve">schrijven van artikelen op B1-taalniveau. </w:t>
            </w:r>
          </w:p>
          <w:p w14:paraId="35E5ABA4" w14:textId="1F7DD128" w:rsidR="00101FD4" w:rsidRDefault="00101FD4" w:rsidP="00101FD4"/>
        </w:tc>
      </w:tr>
      <w:tr w:rsidR="00101FD4" w14:paraId="688E2E5F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961EE77" w14:textId="77777777" w:rsidR="00101FD4" w:rsidRDefault="00101FD4" w:rsidP="00787F65">
            <w:r>
              <w:t>1</w:t>
            </w:r>
          </w:p>
        </w:tc>
        <w:tc>
          <w:tcPr>
            <w:tcW w:w="1804" w:type="dxa"/>
            <w:vMerge w:val="restart"/>
          </w:tcPr>
          <w:p w14:paraId="3D06461D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34BC9C2E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42C05BC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07792197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195D21F" w14:textId="77777777" w:rsidR="00101FD4" w:rsidRDefault="00101FD4" w:rsidP="00787F65"/>
        </w:tc>
        <w:tc>
          <w:tcPr>
            <w:tcW w:w="1804" w:type="dxa"/>
            <w:vMerge/>
          </w:tcPr>
          <w:p w14:paraId="5BAAC06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0A44B1F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9E2A8F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34130D3B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D0A5C1F" w14:textId="77777777" w:rsidR="00101FD4" w:rsidRDefault="00101FD4" w:rsidP="00787F65"/>
        </w:tc>
        <w:tc>
          <w:tcPr>
            <w:tcW w:w="1804" w:type="dxa"/>
            <w:vMerge/>
          </w:tcPr>
          <w:p w14:paraId="217CE8EE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000B9DE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46E75775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037C87A5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9EF4F39" w14:textId="77777777" w:rsidR="00101FD4" w:rsidRDefault="00101FD4" w:rsidP="00787F65"/>
        </w:tc>
        <w:tc>
          <w:tcPr>
            <w:tcW w:w="1804" w:type="dxa"/>
            <w:vMerge/>
          </w:tcPr>
          <w:p w14:paraId="4CBF1FC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B33594E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BF5E5C4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09AD713C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B6C6695" w14:textId="77777777" w:rsidR="00101FD4" w:rsidRDefault="00101FD4" w:rsidP="00787F65"/>
        </w:tc>
        <w:tc>
          <w:tcPr>
            <w:tcW w:w="1804" w:type="dxa"/>
            <w:vMerge/>
          </w:tcPr>
          <w:p w14:paraId="68A85152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C44A5E9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109D9D6F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33158FC6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DDDD054" w14:textId="77777777" w:rsidR="00101FD4" w:rsidRDefault="00101FD4" w:rsidP="00787F65">
            <w:r>
              <w:t>2</w:t>
            </w:r>
          </w:p>
        </w:tc>
        <w:tc>
          <w:tcPr>
            <w:tcW w:w="1804" w:type="dxa"/>
            <w:vMerge w:val="restart"/>
          </w:tcPr>
          <w:p w14:paraId="218E15F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62EC4F7C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1EB223D6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65CB6281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D398043" w14:textId="77777777" w:rsidR="00101FD4" w:rsidRDefault="00101FD4" w:rsidP="00787F65"/>
        </w:tc>
        <w:tc>
          <w:tcPr>
            <w:tcW w:w="1804" w:type="dxa"/>
            <w:vMerge/>
          </w:tcPr>
          <w:p w14:paraId="01FA624F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D9A2D9D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1ED4D3BB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10FEA3AC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68EEA32" w14:textId="77777777" w:rsidR="00101FD4" w:rsidRDefault="00101FD4" w:rsidP="00787F65">
            <w:r>
              <w:t>3</w:t>
            </w:r>
          </w:p>
        </w:tc>
        <w:tc>
          <w:tcPr>
            <w:tcW w:w="1804" w:type="dxa"/>
            <w:vMerge w:val="restart"/>
          </w:tcPr>
          <w:p w14:paraId="73BB594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755BEB53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625FD1C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08ED800F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3D9A6B3" w14:textId="77777777" w:rsidR="00101FD4" w:rsidRDefault="00101FD4" w:rsidP="00787F65"/>
        </w:tc>
        <w:tc>
          <w:tcPr>
            <w:tcW w:w="1804" w:type="dxa"/>
            <w:vMerge/>
          </w:tcPr>
          <w:p w14:paraId="1FDCD0C2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541710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6A98F4A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5153A291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A568270" w14:textId="77777777" w:rsidR="00101FD4" w:rsidRDefault="00101FD4" w:rsidP="00787F65">
            <w:r>
              <w:t>4</w:t>
            </w:r>
          </w:p>
        </w:tc>
        <w:tc>
          <w:tcPr>
            <w:tcW w:w="1804" w:type="dxa"/>
            <w:vMerge w:val="restart"/>
          </w:tcPr>
          <w:p w14:paraId="03D6C501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61506152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63B27C33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443A80CF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090800D" w14:textId="77777777" w:rsidR="00101FD4" w:rsidRDefault="00101FD4" w:rsidP="00787F65"/>
        </w:tc>
        <w:tc>
          <w:tcPr>
            <w:tcW w:w="1804" w:type="dxa"/>
            <w:vMerge/>
          </w:tcPr>
          <w:p w14:paraId="128D315E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DAB90EE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49E3D3A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43BF85FF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6C5D51" w14:textId="77777777" w:rsidR="00101FD4" w:rsidRDefault="00101FD4" w:rsidP="00787F65">
            <w:r>
              <w:t>5</w:t>
            </w:r>
          </w:p>
        </w:tc>
        <w:tc>
          <w:tcPr>
            <w:tcW w:w="7790" w:type="dxa"/>
            <w:gridSpan w:val="4"/>
          </w:tcPr>
          <w:p w14:paraId="3F44B74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B2395E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4A380A3D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2EDB221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D7926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017466B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F52CAB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DD36153" w14:textId="77777777" w:rsidR="00101FD4" w:rsidRDefault="00101FD4" w:rsidP="00BE007B"/>
    <w:p w14:paraId="1823A59E" w14:textId="77777777" w:rsidR="00101FD4" w:rsidRDefault="00101FD4" w:rsidP="00BE007B"/>
    <w:p w14:paraId="40B74A6A" w14:textId="77777777" w:rsidR="00101FD4" w:rsidRDefault="00101FD4" w:rsidP="00BE007B"/>
    <w:p w14:paraId="0E6DFFFC" w14:textId="77777777" w:rsidR="00101FD4" w:rsidRDefault="00101FD4" w:rsidP="00BE007B"/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101FD4" w14:paraId="18E47412" w14:textId="77777777" w:rsidTr="00787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2D0216F4" w14:textId="77777777" w:rsidR="00101FD4" w:rsidRDefault="00101FD4" w:rsidP="00787F65">
            <w:r>
              <w:lastRenderedPageBreak/>
              <w:t>Referentie behoort toe aan:</w:t>
            </w:r>
          </w:p>
        </w:tc>
        <w:tc>
          <w:tcPr>
            <w:tcW w:w="5311" w:type="dxa"/>
            <w:gridSpan w:val="2"/>
          </w:tcPr>
          <w:p w14:paraId="44374F27" w14:textId="77777777" w:rsidR="00101FD4" w:rsidRPr="00CB2373" w:rsidRDefault="00101FD4" w:rsidP="00787F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101FD4" w14:paraId="5CF7AC92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0F459568" w14:textId="5D518A3D" w:rsidR="00101FD4" w:rsidRDefault="00101FD4" w:rsidP="00787F65">
            <w:pPr>
              <w:rPr>
                <w:b w:val="0"/>
                <w:bCs w:val="0"/>
              </w:rPr>
            </w:pPr>
            <w:r>
              <w:t xml:space="preserve">Referentieproject bij </w:t>
            </w:r>
            <w:r w:rsidRPr="00B2395E">
              <w:t xml:space="preserve">kerncompetentie </w:t>
            </w:r>
            <w:r>
              <w:t>4: Sociale media</w:t>
            </w:r>
          </w:p>
          <w:p w14:paraId="7B817977" w14:textId="1E9D9318" w:rsidR="00101FD4" w:rsidRDefault="00101FD4" w:rsidP="00787F65">
            <w:r>
              <w:rPr>
                <w:b w:val="0"/>
                <w:bCs w:val="0"/>
              </w:rPr>
              <w:t xml:space="preserve">U heeft ervaring met </w:t>
            </w:r>
            <w:r>
              <w:rPr>
                <w:b w:val="0"/>
                <w:bCs w:val="0"/>
              </w:rPr>
              <w:t>het inzetten van sociale media, zoals LinkedIn en Facebook.</w:t>
            </w:r>
            <w:r>
              <w:rPr>
                <w:b w:val="0"/>
                <w:bCs w:val="0"/>
              </w:rPr>
              <w:t xml:space="preserve"> </w:t>
            </w:r>
          </w:p>
          <w:p w14:paraId="311DBD66" w14:textId="77777777" w:rsidR="00101FD4" w:rsidRDefault="00101FD4" w:rsidP="00787F65"/>
        </w:tc>
      </w:tr>
      <w:tr w:rsidR="00101FD4" w14:paraId="6C2CA51D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4A457EC" w14:textId="77777777" w:rsidR="00101FD4" w:rsidRDefault="00101FD4" w:rsidP="00787F65">
            <w:r>
              <w:t>1</w:t>
            </w:r>
          </w:p>
        </w:tc>
        <w:tc>
          <w:tcPr>
            <w:tcW w:w="1804" w:type="dxa"/>
            <w:vMerge w:val="restart"/>
          </w:tcPr>
          <w:p w14:paraId="4FCDCE60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25732A52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4E2B3F6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793D5D66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7C7410D" w14:textId="77777777" w:rsidR="00101FD4" w:rsidRDefault="00101FD4" w:rsidP="00787F65"/>
        </w:tc>
        <w:tc>
          <w:tcPr>
            <w:tcW w:w="1804" w:type="dxa"/>
            <w:vMerge/>
          </w:tcPr>
          <w:p w14:paraId="0217386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FDBDFD2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412666A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0E13A94C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235037F" w14:textId="77777777" w:rsidR="00101FD4" w:rsidRDefault="00101FD4" w:rsidP="00787F65"/>
        </w:tc>
        <w:tc>
          <w:tcPr>
            <w:tcW w:w="1804" w:type="dxa"/>
            <w:vMerge/>
          </w:tcPr>
          <w:p w14:paraId="06D3F947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0EDFF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0EB342BB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49CAE0D8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3528647" w14:textId="77777777" w:rsidR="00101FD4" w:rsidRDefault="00101FD4" w:rsidP="00787F65"/>
        </w:tc>
        <w:tc>
          <w:tcPr>
            <w:tcW w:w="1804" w:type="dxa"/>
            <w:vMerge/>
          </w:tcPr>
          <w:p w14:paraId="2FF61814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F06794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0667739C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3F489C13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72088A7" w14:textId="77777777" w:rsidR="00101FD4" w:rsidRDefault="00101FD4" w:rsidP="00787F65"/>
        </w:tc>
        <w:tc>
          <w:tcPr>
            <w:tcW w:w="1804" w:type="dxa"/>
            <w:vMerge/>
          </w:tcPr>
          <w:p w14:paraId="06271B67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55302C1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7C9D72C3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27EF3A80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F985AD8" w14:textId="77777777" w:rsidR="00101FD4" w:rsidRDefault="00101FD4" w:rsidP="00787F65">
            <w:r>
              <w:t>2</w:t>
            </w:r>
          </w:p>
        </w:tc>
        <w:tc>
          <w:tcPr>
            <w:tcW w:w="1804" w:type="dxa"/>
            <w:vMerge w:val="restart"/>
          </w:tcPr>
          <w:p w14:paraId="72E1F76B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61DDB3BD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11453AD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74E17EC0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FA405A9" w14:textId="77777777" w:rsidR="00101FD4" w:rsidRDefault="00101FD4" w:rsidP="00787F65"/>
        </w:tc>
        <w:tc>
          <w:tcPr>
            <w:tcW w:w="1804" w:type="dxa"/>
            <w:vMerge/>
          </w:tcPr>
          <w:p w14:paraId="7279F0F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B1E4C5C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64643F69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284E360B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9C88344" w14:textId="77777777" w:rsidR="00101FD4" w:rsidRDefault="00101FD4" w:rsidP="00787F65">
            <w:r>
              <w:t>3</w:t>
            </w:r>
          </w:p>
        </w:tc>
        <w:tc>
          <w:tcPr>
            <w:tcW w:w="1804" w:type="dxa"/>
            <w:vMerge w:val="restart"/>
          </w:tcPr>
          <w:p w14:paraId="6C607063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AC47801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6E3CA9E2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32CEF884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B7C100C" w14:textId="77777777" w:rsidR="00101FD4" w:rsidRDefault="00101FD4" w:rsidP="00787F65"/>
        </w:tc>
        <w:tc>
          <w:tcPr>
            <w:tcW w:w="1804" w:type="dxa"/>
            <w:vMerge/>
          </w:tcPr>
          <w:p w14:paraId="41808436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A5CDC03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57715B78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1426FEB2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920A556" w14:textId="77777777" w:rsidR="00101FD4" w:rsidRDefault="00101FD4" w:rsidP="00787F65">
            <w:r>
              <w:t>4</w:t>
            </w:r>
          </w:p>
        </w:tc>
        <w:tc>
          <w:tcPr>
            <w:tcW w:w="1804" w:type="dxa"/>
            <w:vMerge w:val="restart"/>
          </w:tcPr>
          <w:p w14:paraId="0473B5BA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660F601C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76E6ED35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2842159F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705B0A1" w14:textId="77777777" w:rsidR="00101FD4" w:rsidRDefault="00101FD4" w:rsidP="00787F65"/>
        </w:tc>
        <w:tc>
          <w:tcPr>
            <w:tcW w:w="1804" w:type="dxa"/>
            <w:vMerge/>
          </w:tcPr>
          <w:p w14:paraId="7055F2A4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C4A7BD5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407D76C4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01FD4" w14:paraId="129B538E" w14:textId="77777777" w:rsidTr="00787F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A443521" w14:textId="77777777" w:rsidR="00101FD4" w:rsidRDefault="00101FD4" w:rsidP="00787F65">
            <w:r>
              <w:t>5</w:t>
            </w:r>
          </w:p>
        </w:tc>
        <w:tc>
          <w:tcPr>
            <w:tcW w:w="7790" w:type="dxa"/>
            <w:gridSpan w:val="4"/>
          </w:tcPr>
          <w:p w14:paraId="75B6E796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B2395E">
              <w:t>kerncompetentie</w:t>
            </w:r>
            <w:r w:rsidRPr="008E0AE2">
              <w:t xml:space="preserve"> wordt voldaan. De tekst uit 5 dient u te vervangen voor uw referentiebeschrijving.</w:t>
            </w:r>
          </w:p>
          <w:p w14:paraId="04DF52F7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7E8FBF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5D46D6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5735F46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61AF0F9" w14:textId="77777777" w:rsidR="00101FD4" w:rsidRDefault="00101FD4" w:rsidP="00787F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65D9210" w14:textId="77777777" w:rsidR="00101FD4" w:rsidRDefault="00101FD4" w:rsidP="00BE007B"/>
    <w:p w14:paraId="524EBFBD" w14:textId="77777777" w:rsidR="00101FD4" w:rsidRDefault="00101FD4">
      <w:pPr>
        <w:spacing w:before="0" w:after="160" w:line="259" w:lineRule="auto"/>
      </w:pPr>
      <w:r>
        <w:br w:type="page"/>
      </w:r>
    </w:p>
    <w:p w14:paraId="63400B9D" w14:textId="6EB935B8" w:rsidR="00CB2373" w:rsidRDefault="00BE007B" w:rsidP="00BE007B">
      <w:r>
        <w:lastRenderedPageBreak/>
        <w:t>Aldus ondertekend en bijbehorende gegevens naar waarheid verstrekt.</w:t>
      </w:r>
    </w:p>
    <w:p w14:paraId="2B0A69EB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498E14B8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6ABDA118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07DA1626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54907004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4263CD8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68E7C" w14:textId="77777777" w:rsidR="00B2395E" w:rsidRDefault="00B2395E" w:rsidP="00F43396">
      <w:pPr>
        <w:spacing w:line="240" w:lineRule="auto"/>
      </w:pPr>
      <w:r>
        <w:separator/>
      </w:r>
    </w:p>
    <w:p w14:paraId="45A51765" w14:textId="77777777" w:rsidR="00B2395E" w:rsidRDefault="00B2395E"/>
  </w:endnote>
  <w:endnote w:type="continuationSeparator" w:id="0">
    <w:p w14:paraId="534E2519" w14:textId="77777777" w:rsidR="00B2395E" w:rsidRDefault="00B2395E" w:rsidP="00F43396">
      <w:pPr>
        <w:spacing w:line="240" w:lineRule="auto"/>
      </w:pPr>
      <w:r>
        <w:continuationSeparator/>
      </w:r>
    </w:p>
    <w:p w14:paraId="77F20E1D" w14:textId="77777777" w:rsidR="00B2395E" w:rsidRDefault="00B239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DE20D" w14:textId="77777777" w:rsidR="00B2395E" w:rsidRPr="00B2395E" w:rsidRDefault="00B2395E" w:rsidP="00B2395E">
    <w:pPr>
      <w:tabs>
        <w:tab w:val="center" w:pos="4536"/>
        <w:tab w:val="right" w:pos="9072"/>
      </w:tabs>
      <w:spacing w:line="240" w:lineRule="auto"/>
      <w:rPr>
        <w:sz w:val="14"/>
      </w:rPr>
    </w:pPr>
    <w:bookmarkStart w:id="0" w:name="_Hlk123656295"/>
    <w:r w:rsidRPr="00B2395E">
      <w:rPr>
        <w:noProof/>
        <w:sz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CA78B6F" wp14:editId="029CF09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753188" id="Vrije vorm: vorm 3" o:spid="_x0000_s1026" style="position:absolute;margin-left:.2pt;margin-top:-2.15pt;width:328.05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B2395E">
      <w:rPr>
        <w:noProof/>
        <w:sz w:val="14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9C6FE2A" wp14:editId="4211704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680A7A9" id="Vrije vorm: vorm 5" o:spid="_x0000_s1026" style="position:absolute;margin-left:332pt;margin-top:-2.2pt;width:87.2pt;height:11.3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B2395E">
      <w:rPr>
        <w:sz w:val="14"/>
      </w:rPr>
      <w:t>Unie van Waterschappen</w:t>
    </w:r>
  </w:p>
  <w:p w14:paraId="20152B46" w14:textId="52B30874" w:rsidR="00BE15F7" w:rsidRPr="00B2395E" w:rsidRDefault="00B2395E" w:rsidP="00B2395E">
    <w:pPr>
      <w:tabs>
        <w:tab w:val="center" w:pos="4536"/>
        <w:tab w:val="right" w:pos="9072"/>
      </w:tabs>
      <w:spacing w:line="240" w:lineRule="auto"/>
      <w:rPr>
        <w:sz w:val="14"/>
      </w:rPr>
    </w:pPr>
    <w:r>
      <w:rPr>
        <w:sz w:val="14"/>
      </w:rPr>
      <w:t xml:space="preserve">Referentieformulier </w:t>
    </w:r>
    <w:r w:rsidRPr="00B2395E">
      <w:rPr>
        <w:sz w:val="14"/>
      </w:rPr>
      <w:t>Magazine ‘Het Waterschap’</w:t>
    </w:r>
    <w:r w:rsidRPr="00B2395E">
      <w:rPr>
        <w:sz w:val="14"/>
      </w:rPr>
      <w:ptab w:relativeTo="margin" w:alignment="right" w:leader="none"/>
    </w:r>
    <w:r w:rsidRPr="00B2395E">
      <w:rPr>
        <w:sz w:val="14"/>
      </w:rPr>
      <w:t xml:space="preserve">pagina </w:t>
    </w:r>
    <w:bookmarkEnd w:id="0"/>
    <w:r w:rsidRPr="00B2395E">
      <w:rPr>
        <w:sz w:val="14"/>
      </w:rPr>
      <w:fldChar w:fldCharType="begin"/>
    </w:r>
    <w:r w:rsidRPr="00B2395E">
      <w:rPr>
        <w:sz w:val="14"/>
      </w:rPr>
      <w:instrText>PAGE  \* Arabic  \* MERGEFORMAT</w:instrText>
    </w:r>
    <w:r w:rsidRPr="00B2395E">
      <w:rPr>
        <w:sz w:val="14"/>
      </w:rPr>
      <w:fldChar w:fldCharType="separate"/>
    </w:r>
    <w:r w:rsidRPr="00B2395E">
      <w:rPr>
        <w:sz w:val="14"/>
      </w:rPr>
      <w:t>1</w:t>
    </w:r>
    <w:r w:rsidRPr="00B2395E">
      <w:rPr>
        <w:sz w:val="14"/>
      </w:rPr>
      <w:fldChar w:fldCharType="end"/>
    </w:r>
    <w:r w:rsidRPr="00B2395E">
      <w:rPr>
        <w:sz w:val="14"/>
      </w:rPr>
      <w:t xml:space="preserve"> van </w:t>
    </w:r>
    <w:r w:rsidRPr="00B2395E">
      <w:rPr>
        <w:sz w:val="14"/>
      </w:rPr>
      <w:fldChar w:fldCharType="begin"/>
    </w:r>
    <w:r w:rsidRPr="00B2395E">
      <w:rPr>
        <w:sz w:val="14"/>
      </w:rPr>
      <w:instrText>NUMPAGES  \* Arabic  \* MERGEFORMAT</w:instrText>
    </w:r>
    <w:r w:rsidRPr="00B2395E">
      <w:rPr>
        <w:sz w:val="14"/>
      </w:rPr>
      <w:fldChar w:fldCharType="separate"/>
    </w:r>
    <w:r w:rsidRPr="00B2395E">
      <w:rPr>
        <w:sz w:val="14"/>
      </w:rPr>
      <w:t>1</w:t>
    </w:r>
    <w:r w:rsidRPr="00B2395E">
      <w:rPr>
        <w:sz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B692E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D1CB6A" wp14:editId="6775584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3797D7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BC89388" wp14:editId="78D085EB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56EDC32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495ED204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101FD4">
      <w:fldChar w:fldCharType="begin"/>
    </w:r>
    <w:r w:rsidR="00101FD4">
      <w:instrText>NUMPAGES  \* Arabic  \* MERGEFORMAT</w:instrText>
    </w:r>
    <w:r w:rsidR="00101FD4">
      <w:fldChar w:fldCharType="separate"/>
    </w:r>
    <w:r>
      <w:t>6</w:t>
    </w:r>
    <w:r w:rsidR="00101FD4">
      <w:fldChar w:fldCharType="end"/>
    </w:r>
  </w:p>
  <w:p w14:paraId="55ABC828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8F9D2" w14:textId="77777777" w:rsidR="00B2395E" w:rsidRDefault="00B2395E" w:rsidP="00F43396">
      <w:pPr>
        <w:spacing w:line="240" w:lineRule="auto"/>
      </w:pPr>
      <w:r>
        <w:separator/>
      </w:r>
    </w:p>
    <w:p w14:paraId="2F94AE7A" w14:textId="77777777" w:rsidR="00B2395E" w:rsidRDefault="00B2395E"/>
  </w:footnote>
  <w:footnote w:type="continuationSeparator" w:id="0">
    <w:p w14:paraId="06C92CC2" w14:textId="77777777" w:rsidR="00B2395E" w:rsidRDefault="00B2395E" w:rsidP="00F43396">
      <w:pPr>
        <w:spacing w:line="240" w:lineRule="auto"/>
      </w:pPr>
      <w:r>
        <w:continuationSeparator/>
      </w:r>
    </w:p>
    <w:p w14:paraId="6EC6D488" w14:textId="77777777" w:rsidR="00B2395E" w:rsidRDefault="00B239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CBD32" w14:textId="282D8DE3" w:rsidR="00BE007B" w:rsidRDefault="00B2395E" w:rsidP="00BE007B">
    <w:pPr>
      <w:pStyle w:val="Toelichtendetekst"/>
      <w:jc w:val="right"/>
    </w:pPr>
    <w:r>
      <w:rPr>
        <w:noProof/>
      </w:rPr>
      <w:drawing>
        <wp:anchor distT="0" distB="0" distL="114300" distR="114300" simplePos="0" relativeHeight="251668480" behindDoc="0" locked="0" layoutInCell="1" allowOverlap="1" wp14:anchorId="00011A8B" wp14:editId="4563EE95">
          <wp:simplePos x="0" y="0"/>
          <wp:positionH relativeFrom="margin">
            <wp:posOffset>3633470</wp:posOffset>
          </wp:positionH>
          <wp:positionV relativeFrom="topMargin">
            <wp:posOffset>532130</wp:posOffset>
          </wp:positionV>
          <wp:extent cx="1669539" cy="336623"/>
          <wp:effectExtent l="0" t="0" r="6985" b="6350"/>
          <wp:wrapSquare wrapText="bothSides"/>
          <wp:docPr id="814969456" name="Graphic 814969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0749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539" cy="3366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E3184E" w14:textId="77777777" w:rsidR="00CC2EDF" w:rsidRDefault="00CC2EDF" w:rsidP="00CC2EDF">
    <w:pPr>
      <w:pStyle w:val="Koptekst"/>
      <w:jc w:val="right"/>
    </w:pPr>
  </w:p>
  <w:p w14:paraId="12284CD1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96161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5" type="#_x0000_t75" style="width:24.7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95E"/>
    <w:rsid w:val="00036339"/>
    <w:rsid w:val="0006298E"/>
    <w:rsid w:val="000806DE"/>
    <w:rsid w:val="000973B9"/>
    <w:rsid w:val="000A3BC0"/>
    <w:rsid w:val="000C23BF"/>
    <w:rsid w:val="000E31D5"/>
    <w:rsid w:val="000E4C94"/>
    <w:rsid w:val="00101FD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611663"/>
    <w:rsid w:val="00623C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2395E"/>
    <w:rsid w:val="00BB03E5"/>
    <w:rsid w:val="00BC57FA"/>
    <w:rsid w:val="00BE007B"/>
    <w:rsid w:val="00BE0CF1"/>
    <w:rsid w:val="00BE15F7"/>
    <w:rsid w:val="00C3283F"/>
    <w:rsid w:val="00C90DFA"/>
    <w:rsid w:val="00CB22E9"/>
    <w:rsid w:val="00CB2373"/>
    <w:rsid w:val="00CB7B0B"/>
    <w:rsid w:val="00CC2EDF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518AB"/>
  <w15:chartTrackingRefBased/>
  <w15:docId w15:val="{8413BA5B-3E11-42A4-A95C-24D57D01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elienKolen\Tender%20People\Bedrijfsvoering%20-%20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776387BAEBA41AC83D573993F5A4A" ma:contentTypeVersion="11" ma:contentTypeDescription="Een nieuw document maken." ma:contentTypeScope="" ma:versionID="e76fc04632d449bd3bb948fd35792979">
  <xsd:schema xmlns:xsd="http://www.w3.org/2001/XMLSchema" xmlns:xs="http://www.w3.org/2001/XMLSchema" xmlns:p="http://schemas.microsoft.com/office/2006/metadata/properties" xmlns:ns2="a9cf5ea8-8864-431b-9595-b0111746b5dc" xmlns:ns3="c64fecbb-1954-4030-8120-5d79bf625a24" targetNamespace="http://schemas.microsoft.com/office/2006/metadata/properties" ma:root="true" ma:fieldsID="cebaf8bfec926a070bcc2e61409e92d1" ns2:_="" ns3:_="">
    <xsd:import namespace="a9cf5ea8-8864-431b-9595-b0111746b5dc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f5ea8-8864-431b-9595-b0111746b5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customXml/itemProps2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C8A55E-3E75-45CE-8512-D458E4C3179D}"/>
</file>

<file path=customXml/itemProps4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</Template>
  <TotalTime>9</TotalTime>
  <Pages>5</Pages>
  <Words>620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Evelien Kolen</dc:creator>
  <cp:keywords/>
  <dc:description/>
  <cp:lastModifiedBy>Evelien Kolen</cp:lastModifiedBy>
  <cp:revision>1</cp:revision>
  <cp:lastPrinted>2019-10-11T13:40:00Z</cp:lastPrinted>
  <dcterms:created xsi:type="dcterms:W3CDTF">2023-07-11T12:19:00Z</dcterms:created>
  <dcterms:modified xsi:type="dcterms:W3CDTF">2023-07-11T12:44:00Z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0x010100310776387BAEBA41AC83D573993F5A4A</vt:lpwstr>
  </property>
  <property fmtid="{D5CDD505-2E9C-101B-9397-08002B2CF9AE}" pid="3" name="MediaServiceImageTags">
    <vt:lpwstr/>
  </property>
</Properties>
</file>