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A1C8D" w14:textId="17C5E661" w:rsidR="00915F84" w:rsidRPr="00915F84" w:rsidRDefault="00144B42" w:rsidP="00915F84">
      <w:pPr>
        <w:pStyle w:val="Adressering"/>
      </w:pPr>
      <w:r>
        <w:rPr>
          <w:rStyle w:val="Kop1Char"/>
          <w:color w:val="006CB6"/>
        </w:rPr>
        <w:t xml:space="preserve">Bijlage 3. </w:t>
      </w:r>
      <w:r w:rsidR="00915F84" w:rsidRPr="00BF2925">
        <w:rPr>
          <w:rStyle w:val="Kop1Char"/>
          <w:color w:val="006CB6"/>
        </w:rPr>
        <w:t>Uitvoeringsverklaring</w:t>
      </w:r>
      <w:r w:rsidR="00915F84" w:rsidRPr="009E3B4F">
        <w:rPr>
          <w:rStyle w:val="Kop1Char"/>
          <w:color w:val="006CB6"/>
        </w:rPr>
        <w:t xml:space="preserve"> onderaannemer</w:t>
      </w:r>
      <w:r w:rsidR="00915F84" w:rsidRPr="009E3B4F">
        <w:rPr>
          <w:color w:val="FF0000"/>
        </w:rPr>
        <w:t> </w:t>
      </w:r>
      <w:r w:rsidR="00915F84" w:rsidRPr="00915F84">
        <w:br/>
      </w:r>
      <w:r w:rsidR="009E3B4F" w:rsidRPr="009E3B4F">
        <w:t>Europese aanbesteding Magazine ‘Het Waterschap’</w:t>
      </w:r>
      <w:r w:rsidR="00915F84" w:rsidRPr="00915F84">
        <w:t> </w:t>
      </w:r>
    </w:p>
    <w:p w14:paraId="342615E7" w14:textId="77777777" w:rsidR="00915F84" w:rsidRPr="00915F84" w:rsidRDefault="00915F84" w:rsidP="00915F84">
      <w:r w:rsidRPr="00915F84"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42934F7A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3423201A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3509F57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285CC07B" w14:textId="54E49E7F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</w:t>
            </w:r>
            <w:r w:rsidR="009E3B4F">
              <w:rPr>
                <w:b w:val="0"/>
                <w:bCs w:val="0"/>
              </w:rPr>
              <w:t xml:space="preserve"> inschrijver</w:t>
            </w:r>
            <w:r w:rsidRPr="00095D73">
              <w:rPr>
                <w:b w:val="0"/>
                <w:bCs w:val="0"/>
              </w:rPr>
              <w:t xml:space="preserve"> </w:t>
            </w:r>
          </w:p>
        </w:tc>
        <w:tc>
          <w:tcPr>
            <w:tcW w:w="4107" w:type="dxa"/>
            <w:hideMark/>
          </w:tcPr>
          <w:p w14:paraId="0950FB44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02C4053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465FDE6D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A19A254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24755CCA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457576EB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72E8E120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66E4D942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746F94C3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77AAEA3B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76484CA2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6B118707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1A7601DE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3C3271E6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11E30999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EB0D903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71823329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2AF19B64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572AC43E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DF3E3E2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207A42E0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0D6442D3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5A645C03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1EB7609B" w14:textId="77777777" w:rsidR="00915F84" w:rsidRPr="00915F84" w:rsidRDefault="00915F84" w:rsidP="00915F84">
      <w:r w:rsidRPr="00915F84">
        <w:t> </w:t>
      </w:r>
    </w:p>
    <w:p w14:paraId="7C01EB3A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70AA16DD" w14:textId="77777777" w:rsidR="00F60497" w:rsidRPr="00915F84" w:rsidRDefault="00F60497" w:rsidP="00F60497">
      <w:pPr>
        <w:pStyle w:val="Adressering"/>
      </w:pPr>
    </w:p>
    <w:p w14:paraId="483C13CC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43D04829" w14:textId="77777777" w:rsidR="00FC06B7" w:rsidRDefault="00FC06B7" w:rsidP="00F60497">
      <w:pPr>
        <w:pStyle w:val="Adressering"/>
      </w:pPr>
    </w:p>
    <w:p w14:paraId="286D1893" w14:textId="77777777" w:rsidR="00FC06B7" w:rsidRDefault="00FC06B7" w:rsidP="00F60497">
      <w:pPr>
        <w:pStyle w:val="Adressering"/>
      </w:pPr>
    </w:p>
    <w:p w14:paraId="7C548468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7CC79170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89526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2EA6F3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6948943B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37BBD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EB37C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0684C32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B82C3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78438D2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2E71F9F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F9A77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5A544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5D3A290E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F77E2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BF6FC4E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2BD8C594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5ED6F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26BA7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0251E991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0856D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AB6517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1B7A1AB9" w14:textId="77777777" w:rsidR="00915F84" w:rsidRPr="00915F84" w:rsidRDefault="00915F84" w:rsidP="00915F84">
      <w:r w:rsidRPr="00915F84">
        <w:t> </w:t>
      </w:r>
    </w:p>
    <w:p w14:paraId="17B23F75" w14:textId="3F83CE1D" w:rsidR="00364618" w:rsidRPr="00915F84" w:rsidRDefault="00915F84" w:rsidP="00915F84">
      <w:r w:rsidRPr="00915F84">
        <w:t> </w:t>
      </w:r>
    </w:p>
    <w:sectPr w:rsidR="00364618" w:rsidRPr="00915F84" w:rsidSect="00CC2E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BAAEE" w14:textId="77777777" w:rsidR="00650182" w:rsidRDefault="00650182" w:rsidP="002659A0">
      <w:r>
        <w:separator/>
      </w:r>
    </w:p>
    <w:p w14:paraId="13D9343F" w14:textId="77777777" w:rsidR="00650182" w:rsidRDefault="00650182" w:rsidP="002659A0"/>
    <w:p w14:paraId="0EB61FD1" w14:textId="77777777" w:rsidR="00650182" w:rsidRDefault="00650182" w:rsidP="002659A0"/>
    <w:p w14:paraId="7BEF60FA" w14:textId="77777777" w:rsidR="00650182" w:rsidRDefault="00650182"/>
  </w:endnote>
  <w:endnote w:type="continuationSeparator" w:id="0">
    <w:p w14:paraId="1F391D09" w14:textId="77777777" w:rsidR="00650182" w:rsidRDefault="00650182" w:rsidP="002659A0">
      <w:r>
        <w:continuationSeparator/>
      </w:r>
    </w:p>
    <w:p w14:paraId="6D1B9FDC" w14:textId="77777777" w:rsidR="00650182" w:rsidRDefault="00650182" w:rsidP="002659A0"/>
    <w:p w14:paraId="57D0A099" w14:textId="77777777" w:rsidR="00650182" w:rsidRDefault="00650182" w:rsidP="002659A0"/>
    <w:p w14:paraId="79ADFA26" w14:textId="77777777" w:rsidR="00650182" w:rsidRDefault="006501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1589D" w14:textId="77777777" w:rsidR="009E3B4F" w:rsidRDefault="009E3B4F">
    <w:pPr>
      <w:pStyle w:val="Voettekst"/>
    </w:pPr>
  </w:p>
  <w:p w14:paraId="25E6A737" w14:textId="77777777" w:rsidR="009C75C2" w:rsidRDefault="009C75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C792A" w14:textId="77777777" w:rsidR="009E3B4F" w:rsidRDefault="009E3B4F">
    <w:pPr>
      <w:pStyle w:val="Voettekst"/>
    </w:pPr>
  </w:p>
  <w:p w14:paraId="4E41B287" w14:textId="77777777" w:rsidR="009C75C2" w:rsidRDefault="009C75C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31B5BD36" w14:textId="53FEB806" w:rsidR="00F82F06" w:rsidRPr="00F82F06" w:rsidRDefault="00F82F06" w:rsidP="00F82F06">
    <w:pPr>
      <w:pStyle w:val="Voettekst"/>
      <w:rPr>
        <w:b w:val="0"/>
        <w:bCs w:val="0"/>
      </w:rPr>
    </w:pPr>
    <w:r w:rsidRPr="00F82F06">
      <w:rPr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E790F0" wp14:editId="44B02CA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819DE5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F82F06">
      <w:rPr>
        <w:b w:val="0"/>
        <w:bCs w:val="0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AD6752" wp14:editId="5861832A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3A5BF3A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9E3B4F">
      <w:rPr>
        <w:b w:val="0"/>
        <w:bCs w:val="0"/>
      </w:rPr>
      <w:t>Unie van Waterschappen</w:t>
    </w:r>
  </w:p>
  <w:p w14:paraId="24289A15" w14:textId="6FA82D11" w:rsidR="00BD3EE2" w:rsidRPr="00F82F06" w:rsidRDefault="009E3B4F" w:rsidP="00F82F06">
    <w:pPr>
      <w:pStyle w:val="Voettekst"/>
      <w:rPr>
        <w:b w:val="0"/>
        <w:bCs w:val="0"/>
      </w:rPr>
    </w:pPr>
    <w:r>
      <w:rPr>
        <w:b w:val="0"/>
        <w:bCs w:val="0"/>
      </w:rPr>
      <w:t>Europese aanbesteding Magazine ‘Het Waterschap’</w:t>
    </w:r>
    <w:r w:rsidR="00F82F06" w:rsidRPr="00F82F06">
      <w:rPr>
        <w:b w:val="0"/>
        <w:bCs w:val="0"/>
      </w:rPr>
      <w:ptab w:relativeTo="margin" w:alignment="right" w:leader="none"/>
    </w:r>
    <w:r w:rsidR="00F82F06" w:rsidRPr="00F82F06">
      <w:rPr>
        <w:b w:val="0"/>
        <w:bCs w:val="0"/>
      </w:rPr>
      <w:t xml:space="preserve">pagina </w:t>
    </w:r>
    <w:bookmarkEnd w:id="0"/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PAGE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  <w:r w:rsidR="00F82F06" w:rsidRPr="00F82F06">
      <w:rPr>
        <w:b w:val="0"/>
        <w:bCs w:val="0"/>
      </w:rPr>
      <w:t xml:space="preserve"> van </w:t>
    </w:r>
    <w:r w:rsidR="00F82F06" w:rsidRPr="00F82F06">
      <w:rPr>
        <w:b w:val="0"/>
        <w:bCs w:val="0"/>
      </w:rPr>
      <w:fldChar w:fldCharType="begin"/>
    </w:r>
    <w:r w:rsidR="00F82F06" w:rsidRPr="00F82F06">
      <w:rPr>
        <w:b w:val="0"/>
        <w:bCs w:val="0"/>
      </w:rPr>
      <w:instrText>NUMPAGES  \* Arabic  \* MERGEFORMAT</w:instrText>
    </w:r>
    <w:r w:rsidR="00F82F06" w:rsidRPr="00F82F06">
      <w:rPr>
        <w:b w:val="0"/>
        <w:bCs w:val="0"/>
      </w:rPr>
      <w:fldChar w:fldCharType="separate"/>
    </w:r>
    <w:r w:rsidR="00F82F06" w:rsidRPr="00F82F06">
      <w:rPr>
        <w:b w:val="0"/>
        <w:bCs w:val="0"/>
      </w:rPr>
      <w:t>1</w:t>
    </w:r>
    <w:r w:rsidR="00F82F06" w:rsidRPr="00F82F06"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4D169" w14:textId="77777777" w:rsidR="00650182" w:rsidRDefault="00650182" w:rsidP="002659A0">
      <w:r>
        <w:separator/>
      </w:r>
    </w:p>
    <w:p w14:paraId="5942502F" w14:textId="77777777" w:rsidR="00650182" w:rsidRDefault="00650182" w:rsidP="002659A0"/>
    <w:p w14:paraId="600AF266" w14:textId="77777777" w:rsidR="00650182" w:rsidRDefault="00650182" w:rsidP="002659A0"/>
    <w:p w14:paraId="1F020D0C" w14:textId="77777777" w:rsidR="00650182" w:rsidRDefault="00650182"/>
  </w:footnote>
  <w:footnote w:type="continuationSeparator" w:id="0">
    <w:p w14:paraId="265D9175" w14:textId="77777777" w:rsidR="00650182" w:rsidRDefault="00650182" w:rsidP="002659A0">
      <w:r>
        <w:continuationSeparator/>
      </w:r>
    </w:p>
    <w:p w14:paraId="6EA2047A" w14:textId="77777777" w:rsidR="00650182" w:rsidRDefault="00650182" w:rsidP="002659A0"/>
    <w:p w14:paraId="5892A764" w14:textId="77777777" w:rsidR="00650182" w:rsidRDefault="00650182" w:rsidP="002659A0"/>
    <w:p w14:paraId="0D2C96E6" w14:textId="77777777" w:rsidR="00650182" w:rsidRDefault="006501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9F5ED" w14:textId="77777777" w:rsidR="009E3B4F" w:rsidRDefault="009E3B4F">
    <w:pPr>
      <w:pStyle w:val="Koptekst"/>
    </w:pPr>
  </w:p>
  <w:p w14:paraId="261D7FBA" w14:textId="77777777" w:rsidR="009C75C2" w:rsidRDefault="009C75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F130D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7D9516DE" wp14:editId="5B9B465F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2AB61B" w14:textId="77777777" w:rsidR="00BD3EE2" w:rsidRDefault="00BD3EE2" w:rsidP="002659A0"/>
  <w:p w14:paraId="02992897" w14:textId="77777777" w:rsidR="00BD3EE2" w:rsidRDefault="00BD3EE2" w:rsidP="002659A0"/>
  <w:p w14:paraId="0C214490" w14:textId="77777777" w:rsidR="009C75C2" w:rsidRDefault="009C75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C88D0" w14:textId="6F3920EF" w:rsidR="008C766A" w:rsidRDefault="009E3B4F" w:rsidP="002659A0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E742D85" wp14:editId="74A142D6">
          <wp:simplePos x="0" y="0"/>
          <wp:positionH relativeFrom="margin">
            <wp:align>right</wp:align>
          </wp:positionH>
          <wp:positionV relativeFrom="topMargin">
            <wp:posOffset>532130</wp:posOffset>
          </wp:positionV>
          <wp:extent cx="1669539" cy="336623"/>
          <wp:effectExtent l="0" t="0" r="6985" b="6350"/>
          <wp:wrapSquare wrapText="bothSides"/>
          <wp:docPr id="814969456" name="Graphic 814969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0749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539" cy="3366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2" type="#_x0000_t75" style="width:24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B4F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4B42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A3B3D"/>
    <w:rsid w:val="004B132B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50182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D03F4"/>
    <w:rsid w:val="007F5C47"/>
    <w:rsid w:val="00806BD0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C1E79"/>
    <w:rsid w:val="009C1EA2"/>
    <w:rsid w:val="009C75C2"/>
    <w:rsid w:val="009E3B4F"/>
    <w:rsid w:val="00A34D04"/>
    <w:rsid w:val="00A557DC"/>
    <w:rsid w:val="00A56C24"/>
    <w:rsid w:val="00A62693"/>
    <w:rsid w:val="00A75473"/>
    <w:rsid w:val="00AA2951"/>
    <w:rsid w:val="00AA3220"/>
    <w:rsid w:val="00AC4FD5"/>
    <w:rsid w:val="00AE0D92"/>
    <w:rsid w:val="00AE4819"/>
    <w:rsid w:val="00B24E56"/>
    <w:rsid w:val="00B82C20"/>
    <w:rsid w:val="00BB03E5"/>
    <w:rsid w:val="00BD3EE2"/>
    <w:rsid w:val="00BE0CF1"/>
    <w:rsid w:val="00BF2925"/>
    <w:rsid w:val="00C90DFA"/>
    <w:rsid w:val="00CB7B0B"/>
    <w:rsid w:val="00CC2EDF"/>
    <w:rsid w:val="00D34A8C"/>
    <w:rsid w:val="00D52811"/>
    <w:rsid w:val="00D63554"/>
    <w:rsid w:val="00DE042D"/>
    <w:rsid w:val="00E010FD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41D03"/>
  <w15:chartTrackingRefBased/>
  <w15:docId w15:val="{DAEAEBF5-600D-4533-B3B5-362BA86F7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elienKolen\Tender%20People\Bedrijfsvoering%20-%20Toolkit%20TP\08%20Bijlages\Template%20-%20Bijlage%20uitvoeringsverklaring%20onderaannemer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0776387BAEBA41AC83D573993F5A4A" ma:contentTypeVersion="11" ma:contentTypeDescription="Een nieuw document maken." ma:contentTypeScope="" ma:versionID="e76fc04632d449bd3bb948fd35792979">
  <xsd:schema xmlns:xsd="http://www.w3.org/2001/XMLSchema" xmlns:xs="http://www.w3.org/2001/XMLSchema" xmlns:p="http://schemas.microsoft.com/office/2006/metadata/properties" xmlns:ns2="a9cf5ea8-8864-431b-9595-b0111746b5dc" xmlns:ns3="c64fecbb-1954-4030-8120-5d79bf625a24" targetNamespace="http://schemas.microsoft.com/office/2006/metadata/properties" ma:root="true" ma:fieldsID="cebaf8bfec926a070bcc2e61409e92d1" ns2:_="" ns3:_="">
    <xsd:import namespace="a9cf5ea8-8864-431b-9595-b0111746b5dc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f5ea8-8864-431b-9595-b0111746b5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  <ds:schemaRef ds:uri="add47473-1944-426b-a369-d78676f2284d"/>
    <ds:schemaRef ds:uri="744e0476-0c00-4f24-b962-ecd4c8cd0bc6"/>
  </ds:schemaRefs>
</ds:datastoreItem>
</file>

<file path=customXml/itemProps3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F786D8-225B-43C7-AF7C-8BD4982BB8D0}"/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uitvoeringsverklaring onderaannemer</Template>
  <TotalTime>6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Evelien Kolen</dc:creator>
  <cp:keywords/>
  <dc:description/>
  <cp:lastModifiedBy>Evelien Kolen</cp:lastModifiedBy>
  <cp:revision>3</cp:revision>
  <cp:lastPrinted>2019-10-11T13:40:00Z</cp:lastPrinted>
  <dcterms:created xsi:type="dcterms:W3CDTF">2023-07-11T12:19:00Z</dcterms:created>
  <dcterms:modified xsi:type="dcterms:W3CDTF">2023-07-11T13:12:00Z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0x010100310776387BAEBA41AC83D573993F5A4A</vt:lpwstr>
  </property>
  <property fmtid="{D5CDD505-2E9C-101B-9397-08002B2CF9AE}" pid="3" name="MediaServiceImageTags">
    <vt:lpwstr/>
  </property>
</Properties>
</file>