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57539" w14:textId="202CD6EA" w:rsidR="00BC3158" w:rsidRDefault="00AA7BBA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</w:t>
      </w:r>
      <w:r w:rsidR="00BC3158">
        <w:rPr>
          <w:rFonts w:ascii="Corbel" w:hAnsi="Corbel"/>
          <w:b/>
          <w:sz w:val="24"/>
          <w:szCs w:val="24"/>
        </w:rPr>
        <w:t xml:space="preserve"> FORMAT SLEUTELFUNCTIONARIS</w:t>
      </w:r>
      <w:r w:rsidR="00BC3158" w:rsidRPr="00AA7BBA">
        <w:rPr>
          <w:rFonts w:ascii="Corbel" w:hAnsi="Corbel"/>
          <w:b/>
          <w:sz w:val="24"/>
          <w:szCs w:val="24"/>
        </w:rPr>
        <w:t>SEN</w:t>
      </w:r>
      <w:r w:rsidR="00C4407A">
        <w:rPr>
          <w:rFonts w:ascii="Corbel" w:hAnsi="Corbel"/>
          <w:b/>
          <w:sz w:val="24"/>
          <w:szCs w:val="24"/>
        </w:rPr>
        <w:t xml:space="preserve"> (afgevaardigden </w:t>
      </w:r>
      <w:r w:rsidR="00C36D79">
        <w:rPr>
          <w:rFonts w:ascii="Corbel" w:hAnsi="Corbel"/>
          <w:b/>
          <w:sz w:val="24"/>
          <w:szCs w:val="24"/>
        </w:rPr>
        <w:t xml:space="preserve">voor het interview) </w:t>
      </w:r>
    </w:p>
    <w:p w14:paraId="3F238EEC" w14:textId="77777777" w:rsidR="00C4407A" w:rsidRDefault="00C4407A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C4407A" w14:paraId="3CE43E54" w14:textId="77777777" w:rsidTr="00807A8E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3FEB31DA" w14:textId="1DCCDFBB" w:rsidR="00C4407A" w:rsidRPr="00E016F4" w:rsidRDefault="00C4407A" w:rsidP="00807A8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1: De in te zetten</w:t>
            </w:r>
            <w:r w:rsidR="009557CE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 w:rsidR="009557CE" w:rsidRPr="009557CE">
              <w:rPr>
                <w:rFonts w:ascii="Corbel" w:hAnsi="Corbel"/>
                <w:b/>
                <w:color w:val="FFFFFF" w:themeColor="background1"/>
                <w:szCs w:val="18"/>
              </w:rPr>
              <w:t xml:space="preserve">projectleider/ accountmanager </w:t>
            </w:r>
            <w:r w:rsidR="009557CE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                                                                   </w:t>
            </w:r>
            <w:r w:rsidR="0034632C">
              <w:rPr>
                <w:rFonts w:ascii="Corbel" w:hAnsi="Corbel"/>
                <w:b/>
                <w:color w:val="FFFFFF" w:themeColor="background1"/>
                <w:szCs w:val="18"/>
              </w:rPr>
              <w:t>(</w:t>
            </w:r>
            <w:r w:rsidR="009557CE" w:rsidRPr="009557CE">
              <w:rPr>
                <w:rFonts w:ascii="Corbel" w:hAnsi="Corbel"/>
                <w:b/>
                <w:color w:val="FFFFFF" w:themeColor="background1"/>
                <w:szCs w:val="18"/>
              </w:rPr>
              <w:t>minimaal 3 jaar onderzoekservaring</w:t>
            </w:r>
            <w:r w:rsidR="0034632C">
              <w:rPr>
                <w:rFonts w:ascii="Corbel" w:hAnsi="Corbel"/>
                <w:b/>
                <w:color w:val="FFFFFF" w:themeColor="background1"/>
                <w:szCs w:val="18"/>
              </w:rPr>
              <w:t>)</w:t>
            </w:r>
          </w:p>
        </w:tc>
      </w:tr>
      <w:tr w:rsidR="00C4407A" w14:paraId="021FA501" w14:textId="77777777" w:rsidTr="00807A8E">
        <w:trPr>
          <w:trHeight w:val="454"/>
        </w:trPr>
        <w:tc>
          <w:tcPr>
            <w:tcW w:w="2984" w:type="dxa"/>
            <w:vAlign w:val="center"/>
          </w:tcPr>
          <w:p w14:paraId="1B37F6F5" w14:textId="77777777" w:rsidR="00C4407A" w:rsidRPr="00FE00EE" w:rsidRDefault="00C4407A" w:rsidP="00807A8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FE00EE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4D09D1B2" w14:textId="77777777" w:rsidR="00C4407A" w:rsidRPr="00FE00EE" w:rsidRDefault="00C4407A" w:rsidP="00807A8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FE00EE"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0CBE7874" w14:textId="77777777" w:rsidR="00C4407A" w:rsidRPr="00FE00EE" w:rsidRDefault="00C4407A" w:rsidP="00807A8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FE00EE">
              <w:rPr>
                <w:rFonts w:ascii="Corbel" w:hAnsi="Corbel"/>
                <w:b/>
                <w:szCs w:val="18"/>
              </w:rPr>
              <w:t xml:space="preserve">E-mailadres en </w:t>
            </w:r>
            <w:r>
              <w:rPr>
                <w:rFonts w:ascii="Corbel" w:hAnsi="Corbel"/>
                <w:b/>
                <w:szCs w:val="18"/>
              </w:rPr>
              <w:t xml:space="preserve">mobiel </w:t>
            </w:r>
            <w:r w:rsidRPr="00FE00EE">
              <w:rPr>
                <w:rFonts w:ascii="Corbel" w:hAnsi="Corbel"/>
                <w:b/>
                <w:szCs w:val="18"/>
              </w:rPr>
              <w:t>nummer</w:t>
            </w:r>
          </w:p>
        </w:tc>
      </w:tr>
      <w:tr w:rsidR="00C4407A" w14:paraId="76FD578D" w14:textId="77777777" w:rsidTr="00807A8E">
        <w:trPr>
          <w:trHeight w:val="454"/>
        </w:trPr>
        <w:tc>
          <w:tcPr>
            <w:tcW w:w="2984" w:type="dxa"/>
            <w:vAlign w:val="center"/>
          </w:tcPr>
          <w:p w14:paraId="1309C6F2" w14:textId="77777777" w:rsidR="00C4407A" w:rsidRDefault="00C4407A" w:rsidP="00807A8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7921F280" w14:textId="77777777" w:rsidR="00C4407A" w:rsidRDefault="00C4407A" w:rsidP="00807A8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26611F5F" w14:textId="77777777" w:rsidR="00C4407A" w:rsidRDefault="00C4407A" w:rsidP="00807A8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C4407A" w14:paraId="6343394F" w14:textId="77777777" w:rsidTr="00807A8E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7014A678" w14:textId="77777777" w:rsidR="00C4407A" w:rsidRPr="00E016F4" w:rsidRDefault="00C4407A" w:rsidP="00807A8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C4407A" w14:paraId="70406ED0" w14:textId="77777777" w:rsidTr="00807A8E">
        <w:trPr>
          <w:trHeight w:val="2268"/>
        </w:trPr>
        <w:tc>
          <w:tcPr>
            <w:tcW w:w="8954" w:type="dxa"/>
            <w:gridSpan w:val="3"/>
          </w:tcPr>
          <w:p w14:paraId="24FA854F" w14:textId="77777777" w:rsidR="00C4407A" w:rsidRPr="00345252" w:rsidRDefault="00C4407A" w:rsidP="00807A8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39D8F9F9" w14:textId="77777777" w:rsidR="00C4407A" w:rsidRDefault="00C4407A" w:rsidP="00807A8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3FA89DE" w14:textId="77777777" w:rsidR="00C4407A" w:rsidRDefault="00C4407A" w:rsidP="00807A8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D87DD45" w14:textId="77777777" w:rsidR="00C4407A" w:rsidRDefault="00C4407A" w:rsidP="00807A8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C4407A" w14:paraId="4DD7545C" w14:textId="77777777" w:rsidTr="00807A8E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72E81E17" w14:textId="77777777" w:rsidR="00C4407A" w:rsidRPr="001D3ACE" w:rsidRDefault="00C4407A" w:rsidP="00807A8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C4407A" w14:paraId="234257FC" w14:textId="77777777" w:rsidTr="00807A8E">
        <w:trPr>
          <w:trHeight w:val="2268"/>
        </w:trPr>
        <w:tc>
          <w:tcPr>
            <w:tcW w:w="8954" w:type="dxa"/>
            <w:gridSpan w:val="3"/>
          </w:tcPr>
          <w:p w14:paraId="58CC3EF0" w14:textId="77777777" w:rsidR="00C4407A" w:rsidRDefault="00C4407A" w:rsidP="00807A8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2E975E25" w14:textId="77777777" w:rsidR="00C4407A" w:rsidRDefault="00C4407A" w:rsidP="00807A8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00038CEF" w14:textId="77777777" w:rsidR="00C4407A" w:rsidRPr="00BC3158" w:rsidRDefault="00C4407A" w:rsidP="00807A8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672CE21C" w14:textId="77777777" w:rsidR="00C4407A" w:rsidRPr="00BC3158" w:rsidRDefault="00C4407A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</w:p>
    <w:p w14:paraId="7A55753A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p w14:paraId="7A55755D" w14:textId="77777777" w:rsidR="00FF4C13" w:rsidRDefault="00FF4C13" w:rsidP="00635421">
      <w:pPr>
        <w:spacing w:after="200" w:line="276" w:lineRule="auto"/>
      </w:pPr>
    </w:p>
    <w:p w14:paraId="7A55755E" w14:textId="77777777" w:rsidR="00FF4C13" w:rsidRDefault="00FF4C13">
      <w:pPr>
        <w:spacing w:after="200" w:line="276" w:lineRule="auto"/>
      </w:pPr>
      <w:r>
        <w:br w:type="page"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C4407A" w14:paraId="37C219E9" w14:textId="77777777" w:rsidTr="00807A8E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74797C2D" w14:textId="77777777" w:rsidR="00E83A5A" w:rsidRDefault="00C4407A" w:rsidP="00807A8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lastRenderedPageBreak/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2:</w:t>
            </w:r>
            <w:r w:rsidR="00E83A5A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 w:rsidR="00E83A5A" w:rsidRPr="00E83A5A">
              <w:rPr>
                <w:rFonts w:ascii="Corbel" w:hAnsi="Corbel"/>
                <w:b/>
                <w:color w:val="FFFFFF" w:themeColor="background1"/>
                <w:szCs w:val="18"/>
              </w:rPr>
              <w:t>Degene die het onderzoek zal gaan uitvoeren</w:t>
            </w:r>
            <w:r w:rsidR="00E83A5A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</w:p>
          <w:p w14:paraId="5172AF76" w14:textId="03F268A8" w:rsidR="00C4407A" w:rsidRPr="00E016F4" w:rsidRDefault="00E83A5A" w:rsidP="00807A8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Cs w:val="18"/>
              </w:rPr>
              <w:t>(</w:t>
            </w:r>
            <w:r w:rsidRPr="00E83A5A">
              <w:rPr>
                <w:rFonts w:ascii="Corbel" w:hAnsi="Corbel"/>
                <w:b/>
                <w:color w:val="FFFFFF" w:themeColor="background1"/>
                <w:szCs w:val="18"/>
              </w:rPr>
              <w:t>minimaal twee jaar onderzoekservaring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)</w:t>
            </w:r>
          </w:p>
        </w:tc>
      </w:tr>
      <w:tr w:rsidR="00C4407A" w14:paraId="68FE8F9C" w14:textId="77777777" w:rsidTr="00807A8E">
        <w:trPr>
          <w:trHeight w:val="454"/>
        </w:trPr>
        <w:tc>
          <w:tcPr>
            <w:tcW w:w="2984" w:type="dxa"/>
            <w:vAlign w:val="center"/>
          </w:tcPr>
          <w:p w14:paraId="2C68C388" w14:textId="77777777" w:rsidR="00C4407A" w:rsidRPr="00FE00EE" w:rsidRDefault="00C4407A" w:rsidP="00807A8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FE00EE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4A22019C" w14:textId="77777777" w:rsidR="00C4407A" w:rsidRPr="00FE00EE" w:rsidRDefault="00C4407A" w:rsidP="00807A8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FE00EE"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15A4A946" w14:textId="77777777" w:rsidR="00C4407A" w:rsidRPr="00FE00EE" w:rsidRDefault="00C4407A" w:rsidP="00807A8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FE00EE">
              <w:rPr>
                <w:rFonts w:ascii="Corbel" w:hAnsi="Corbel"/>
                <w:b/>
                <w:szCs w:val="18"/>
              </w:rPr>
              <w:t xml:space="preserve">E-mailadres en </w:t>
            </w:r>
            <w:r>
              <w:rPr>
                <w:rFonts w:ascii="Corbel" w:hAnsi="Corbel"/>
                <w:b/>
                <w:szCs w:val="18"/>
              </w:rPr>
              <w:t xml:space="preserve">mobiel </w:t>
            </w:r>
            <w:r w:rsidRPr="00FE00EE">
              <w:rPr>
                <w:rFonts w:ascii="Corbel" w:hAnsi="Corbel"/>
                <w:b/>
                <w:szCs w:val="18"/>
              </w:rPr>
              <w:t>nummer</w:t>
            </w:r>
          </w:p>
        </w:tc>
      </w:tr>
      <w:tr w:rsidR="00C4407A" w14:paraId="0AB65E1D" w14:textId="77777777" w:rsidTr="00807A8E">
        <w:trPr>
          <w:trHeight w:val="454"/>
        </w:trPr>
        <w:tc>
          <w:tcPr>
            <w:tcW w:w="2984" w:type="dxa"/>
            <w:vAlign w:val="center"/>
          </w:tcPr>
          <w:p w14:paraId="08D841D2" w14:textId="77777777" w:rsidR="00C4407A" w:rsidRDefault="00C4407A" w:rsidP="00807A8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6B61C936" w14:textId="77777777" w:rsidR="00C4407A" w:rsidRDefault="00C4407A" w:rsidP="00807A8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2171181A" w14:textId="77777777" w:rsidR="00C4407A" w:rsidRDefault="00C4407A" w:rsidP="00807A8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C4407A" w14:paraId="25351EEE" w14:textId="77777777" w:rsidTr="00807A8E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114528A6" w14:textId="77777777" w:rsidR="00C4407A" w:rsidRPr="00E016F4" w:rsidRDefault="00C4407A" w:rsidP="00807A8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C4407A" w14:paraId="5E19DF66" w14:textId="77777777" w:rsidTr="00807A8E">
        <w:trPr>
          <w:trHeight w:val="2268"/>
        </w:trPr>
        <w:tc>
          <w:tcPr>
            <w:tcW w:w="8954" w:type="dxa"/>
            <w:gridSpan w:val="3"/>
          </w:tcPr>
          <w:p w14:paraId="01F053E7" w14:textId="77777777" w:rsidR="00C4407A" w:rsidRPr="00345252" w:rsidRDefault="00C4407A" w:rsidP="00807A8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7BCF644F" w14:textId="77777777" w:rsidR="00C4407A" w:rsidRDefault="00C4407A" w:rsidP="00807A8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E482F06" w14:textId="77777777" w:rsidR="00C4407A" w:rsidRDefault="00C4407A" w:rsidP="00807A8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240E18F" w14:textId="77777777" w:rsidR="00C4407A" w:rsidRDefault="00C4407A" w:rsidP="00807A8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C4407A" w14:paraId="7F410A08" w14:textId="77777777" w:rsidTr="00807A8E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219C2B97" w14:textId="77777777" w:rsidR="00C4407A" w:rsidRPr="001D3ACE" w:rsidRDefault="00C4407A" w:rsidP="00807A8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C4407A" w14:paraId="7A0A5CBB" w14:textId="77777777" w:rsidTr="00807A8E">
        <w:trPr>
          <w:trHeight w:val="2268"/>
        </w:trPr>
        <w:tc>
          <w:tcPr>
            <w:tcW w:w="8954" w:type="dxa"/>
            <w:gridSpan w:val="3"/>
          </w:tcPr>
          <w:p w14:paraId="7D2ACE5D" w14:textId="77777777" w:rsidR="00C4407A" w:rsidRDefault="00C4407A" w:rsidP="00807A8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6E3BB08E" w14:textId="77777777" w:rsidR="00C4407A" w:rsidRDefault="00C4407A" w:rsidP="00807A8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02F131A6" w14:textId="77777777" w:rsidR="00C4407A" w:rsidRPr="00BC3158" w:rsidRDefault="00C4407A" w:rsidP="00807A8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7A557581" w14:textId="77777777" w:rsidR="00723BA1" w:rsidRDefault="00723BA1" w:rsidP="00635421">
      <w:pPr>
        <w:spacing w:after="200" w:line="276" w:lineRule="auto"/>
      </w:pPr>
    </w:p>
    <w:sectPr w:rsidR="00723BA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673C8" w14:textId="77777777" w:rsidR="00DA3829" w:rsidRDefault="00DA3829" w:rsidP="001629F4">
      <w:pPr>
        <w:spacing w:line="240" w:lineRule="auto"/>
      </w:pPr>
      <w:r>
        <w:separator/>
      </w:r>
    </w:p>
  </w:endnote>
  <w:endnote w:type="continuationSeparator" w:id="0">
    <w:p w14:paraId="4DEB2849" w14:textId="77777777" w:rsidR="00DA3829" w:rsidRDefault="00DA3829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7A557586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2E3939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7A557587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BFBC5" w14:textId="77777777" w:rsidR="00DA3829" w:rsidRDefault="00DA3829" w:rsidP="001629F4">
      <w:pPr>
        <w:spacing w:line="240" w:lineRule="auto"/>
      </w:pPr>
      <w:r>
        <w:separator/>
      </w:r>
    </w:p>
  </w:footnote>
  <w:footnote w:type="continuationSeparator" w:id="0">
    <w:p w14:paraId="7FD4DD52" w14:textId="77777777" w:rsidR="00DA3829" w:rsidRDefault="00DA3829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269553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13"/>
    <w:rsid w:val="001629F4"/>
    <w:rsid w:val="00287178"/>
    <w:rsid w:val="002E3939"/>
    <w:rsid w:val="0034632C"/>
    <w:rsid w:val="005E7BFE"/>
    <w:rsid w:val="00635421"/>
    <w:rsid w:val="00723BA1"/>
    <w:rsid w:val="009557CE"/>
    <w:rsid w:val="00AA7BBA"/>
    <w:rsid w:val="00BB5510"/>
    <w:rsid w:val="00BC3158"/>
    <w:rsid w:val="00BF1799"/>
    <w:rsid w:val="00C36D79"/>
    <w:rsid w:val="00C4407A"/>
    <w:rsid w:val="00CE4DF6"/>
    <w:rsid w:val="00DA3829"/>
    <w:rsid w:val="00E016F4"/>
    <w:rsid w:val="00E22723"/>
    <w:rsid w:val="00E83A5A"/>
    <w:rsid w:val="00FF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57539"/>
  <w15:docId w15:val="{EC4F5255-EE6D-4C54-BCDA-CC0AD13B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Kennisdomeinen\0.%20Aanbestedingstemplates\9.%20Overige%20veel%20voorkomende%20bijlagen\20192025_Bijlage%20Format%20sleutelfunctionaris(s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FC0A03-C16A-42CD-B3EC-4468667FF5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111827-4E9C-4E34-A6D6-C27CC6410B2E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BAB4C6F1-CA11-4E33-85E8-8FAC898471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1D3A7B-284F-48CA-8611-5DB9A70FF2CB}"/>
</file>

<file path=docProps/app.xml><?xml version="1.0" encoding="utf-8"?>
<Properties xmlns="http://schemas.openxmlformats.org/officeDocument/2006/extended-properties" xmlns:vt="http://schemas.openxmlformats.org/officeDocument/2006/docPropsVTypes">
  <Template>20192025_Bijlage Format sleutelfunctionaris(sen)</Template>
  <TotalTime>1</TotalTime>
  <Pages>2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Maaike Blaas</dc:creator>
  <cp:lastModifiedBy>Loek van Beurden</cp:lastModifiedBy>
  <cp:revision>2</cp:revision>
  <dcterms:created xsi:type="dcterms:W3CDTF">2024-01-26T14:03:00Z</dcterms:created>
  <dcterms:modified xsi:type="dcterms:W3CDTF">2024-01-26T14:03:00Z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5095800</vt:r8>
  </property>
  <property fmtid="{D5CDD505-2E9C-101B-9397-08002B2CF9AE}" pid="4" name="MediaServiceImageTags">
    <vt:lpwstr/>
  </property>
</Properties>
</file>