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AE8C6" w14:textId="77777777" w:rsidR="00245A5F" w:rsidRDefault="00245A5F">
      <w:pPr>
        <w:spacing w:line="1" w:lineRule="exact"/>
        <w:sectPr w:rsidR="00245A5F">
          <w:headerReference w:type="even" r:id="rId8"/>
          <w:headerReference w:type="default" r:id="rId9"/>
          <w:footerReference w:type="even" r:id="rId10"/>
          <w:footerReference w:type="default" r:id="rId11"/>
          <w:headerReference w:type="first" r:id="rId12"/>
          <w:footerReference w:type="first" r:id="rId13"/>
          <w:type w:val="continuous"/>
          <w:pgSz w:w="11905" w:h="16837"/>
          <w:pgMar w:top="4155" w:right="2822" w:bottom="1106" w:left="1580" w:header="708" w:footer="708" w:gutter="0"/>
          <w:cols w:space="708"/>
        </w:sectPr>
      </w:pPr>
    </w:p>
    <w:p w14:paraId="5950C85F" w14:textId="77777777" w:rsidR="005E767E" w:rsidRDefault="005E767E" w:rsidP="005E767E">
      <w:r w:rsidRPr="008F4D76">
        <w:t>Ondergetekende:</w:t>
      </w:r>
      <w:r w:rsidR="000F3BAA">
        <w:t xml:space="preserve"> </w:t>
      </w:r>
    </w:p>
    <w:p w14:paraId="0B23D98E" w14:textId="77777777" w:rsidR="009C531C" w:rsidRPr="008F4D76" w:rsidRDefault="009C531C" w:rsidP="005E767E"/>
    <w:p w14:paraId="795DC56B" w14:textId="77777777" w:rsidR="005E767E" w:rsidRPr="008F4D76" w:rsidRDefault="005E767E" w:rsidP="005E767E"/>
    <w:p w14:paraId="1D6B99DA" w14:textId="77777777" w:rsidR="005E767E" w:rsidRPr="008F4D76" w:rsidRDefault="005E767E" w:rsidP="009C531C">
      <w:pPr>
        <w:tabs>
          <w:tab w:val="right" w:pos="2835"/>
          <w:tab w:val="right" w:pos="7502"/>
        </w:tabs>
      </w:pPr>
      <w:r w:rsidRPr="008F4D76">
        <w:t>Naam</w:t>
      </w:r>
      <w:r w:rsidR="009C531C">
        <w:t xml:space="preserve"> </w:t>
      </w:r>
      <w:r w:rsidRPr="009C531C">
        <w:rPr>
          <w:u w:val="single"/>
        </w:rPr>
        <w:tab/>
      </w:r>
      <w:r w:rsidR="009C531C">
        <w:rPr>
          <w:u w:val="single"/>
        </w:rPr>
        <w:tab/>
      </w:r>
    </w:p>
    <w:p w14:paraId="43F9FCF6" w14:textId="77777777" w:rsidR="005E767E" w:rsidRDefault="005E767E" w:rsidP="009C531C">
      <w:pPr>
        <w:tabs>
          <w:tab w:val="right" w:pos="2835"/>
        </w:tabs>
      </w:pPr>
    </w:p>
    <w:p w14:paraId="686A4F1E" w14:textId="77777777" w:rsidR="009C531C" w:rsidRPr="008F4D76" w:rsidRDefault="009C531C" w:rsidP="009C531C">
      <w:pPr>
        <w:tabs>
          <w:tab w:val="right" w:pos="2835"/>
        </w:tabs>
      </w:pPr>
    </w:p>
    <w:p w14:paraId="516A255D" w14:textId="77777777" w:rsidR="005E767E" w:rsidRPr="008F4D76" w:rsidRDefault="005E767E" w:rsidP="009C531C">
      <w:pPr>
        <w:tabs>
          <w:tab w:val="right" w:pos="2835"/>
          <w:tab w:val="right" w:pos="7502"/>
        </w:tabs>
      </w:pPr>
      <w:r w:rsidRPr="008F4D76">
        <w:t>Geboren</w:t>
      </w:r>
      <w:r w:rsidR="009C531C">
        <w:t xml:space="preserve"> </w:t>
      </w:r>
      <w:r w:rsidR="009C531C" w:rsidRPr="009C531C">
        <w:rPr>
          <w:u w:val="single"/>
        </w:rPr>
        <w:tab/>
      </w:r>
      <w:r w:rsidRPr="008F4D76">
        <w:t xml:space="preserve"> te</w:t>
      </w:r>
      <w:r w:rsidR="009C531C">
        <w:t xml:space="preserve"> </w:t>
      </w:r>
      <w:r w:rsidR="009C531C" w:rsidRPr="009C531C">
        <w:rPr>
          <w:u w:val="single"/>
        </w:rPr>
        <w:tab/>
      </w:r>
    </w:p>
    <w:p w14:paraId="7028371A" w14:textId="77777777" w:rsidR="005E767E" w:rsidRDefault="005E767E" w:rsidP="009C531C">
      <w:pPr>
        <w:tabs>
          <w:tab w:val="right" w:pos="2835"/>
        </w:tabs>
      </w:pPr>
    </w:p>
    <w:p w14:paraId="51D6C3E0" w14:textId="77777777" w:rsidR="009C531C" w:rsidRPr="008F4D76" w:rsidRDefault="009C531C" w:rsidP="009C531C">
      <w:pPr>
        <w:tabs>
          <w:tab w:val="right" w:pos="2835"/>
        </w:tabs>
      </w:pPr>
    </w:p>
    <w:p w14:paraId="372543B7" w14:textId="77777777" w:rsidR="005E767E" w:rsidRPr="008F4D76" w:rsidRDefault="009C531C" w:rsidP="009C531C">
      <w:pPr>
        <w:tabs>
          <w:tab w:val="right" w:pos="2835"/>
          <w:tab w:val="right" w:pos="7502"/>
        </w:tabs>
      </w:pPr>
      <w:r>
        <w:t xml:space="preserve">Adres </w:t>
      </w:r>
      <w:r w:rsidRPr="009C531C">
        <w:rPr>
          <w:u w:val="single"/>
        </w:rPr>
        <w:tab/>
      </w:r>
      <w:r w:rsidRPr="009C531C">
        <w:rPr>
          <w:u w:val="single"/>
        </w:rPr>
        <w:tab/>
      </w:r>
    </w:p>
    <w:p w14:paraId="2BA38711" w14:textId="77777777" w:rsidR="005E767E" w:rsidRDefault="005E767E" w:rsidP="009C531C">
      <w:pPr>
        <w:tabs>
          <w:tab w:val="right" w:pos="2835"/>
        </w:tabs>
      </w:pPr>
    </w:p>
    <w:p w14:paraId="3B816ADF" w14:textId="77777777" w:rsidR="009C531C" w:rsidRPr="008F4D76" w:rsidRDefault="009C531C" w:rsidP="009C531C">
      <w:pPr>
        <w:tabs>
          <w:tab w:val="right" w:pos="2835"/>
        </w:tabs>
      </w:pPr>
    </w:p>
    <w:p w14:paraId="6EEDC2BA" w14:textId="77777777" w:rsidR="005E767E" w:rsidRPr="008F4D76" w:rsidRDefault="009C531C" w:rsidP="009C531C">
      <w:pPr>
        <w:tabs>
          <w:tab w:val="right" w:pos="2835"/>
          <w:tab w:val="right" w:pos="7502"/>
        </w:tabs>
      </w:pPr>
      <w:r>
        <w:t xml:space="preserve">Werkzaam via ordernummer </w:t>
      </w:r>
      <w:r w:rsidRPr="009C531C">
        <w:rPr>
          <w:u w:val="single"/>
        </w:rPr>
        <w:tab/>
      </w:r>
      <w:r w:rsidRPr="009C531C">
        <w:rPr>
          <w:u w:val="single"/>
        </w:rPr>
        <w:tab/>
      </w:r>
    </w:p>
    <w:p w14:paraId="325451FB" w14:textId="77777777" w:rsidR="005E767E" w:rsidRDefault="005E767E" w:rsidP="009C531C">
      <w:pPr>
        <w:tabs>
          <w:tab w:val="right" w:pos="2835"/>
        </w:tabs>
      </w:pPr>
    </w:p>
    <w:p w14:paraId="67D9E020" w14:textId="77777777" w:rsidR="009C531C" w:rsidRPr="008F4D76" w:rsidRDefault="009C531C" w:rsidP="009C531C">
      <w:pPr>
        <w:tabs>
          <w:tab w:val="right" w:pos="2835"/>
        </w:tabs>
      </w:pPr>
    </w:p>
    <w:p w14:paraId="2C781294" w14:textId="77777777" w:rsidR="005E767E" w:rsidRPr="008F4D76" w:rsidRDefault="005E767E" w:rsidP="009C531C">
      <w:pPr>
        <w:tabs>
          <w:tab w:val="right" w:pos="2835"/>
          <w:tab w:val="right" w:pos="7502"/>
        </w:tabs>
      </w:pPr>
      <w:r w:rsidRPr="008F4D76">
        <w:t>Opdrachtnemer/onderneming</w:t>
      </w:r>
      <w:r w:rsidR="009C531C">
        <w:t xml:space="preserve"> </w:t>
      </w:r>
      <w:r w:rsidR="009C531C" w:rsidRPr="009C531C">
        <w:rPr>
          <w:u w:val="single"/>
        </w:rPr>
        <w:tab/>
      </w:r>
      <w:r w:rsidR="009C531C" w:rsidRPr="009C531C">
        <w:rPr>
          <w:u w:val="single"/>
        </w:rPr>
        <w:tab/>
      </w:r>
    </w:p>
    <w:p w14:paraId="156D8146" w14:textId="77777777" w:rsidR="005E767E" w:rsidRDefault="005E767E" w:rsidP="009C531C">
      <w:pPr>
        <w:tabs>
          <w:tab w:val="right" w:pos="2835"/>
        </w:tabs>
      </w:pPr>
    </w:p>
    <w:p w14:paraId="2505152D" w14:textId="77777777" w:rsidR="009C531C" w:rsidRPr="008F4D76" w:rsidRDefault="009C531C" w:rsidP="009C531C">
      <w:pPr>
        <w:tabs>
          <w:tab w:val="right" w:pos="2835"/>
        </w:tabs>
      </w:pPr>
    </w:p>
    <w:p w14:paraId="4F0A2268" w14:textId="77777777" w:rsidR="005E767E" w:rsidRPr="008F4D76" w:rsidRDefault="005E767E" w:rsidP="009C531C">
      <w:pPr>
        <w:tabs>
          <w:tab w:val="right" w:pos="2835"/>
          <w:tab w:val="right" w:pos="7502"/>
        </w:tabs>
      </w:pPr>
      <w:r w:rsidRPr="008F4D76">
        <w:t>Ondertekening na</w:t>
      </w:r>
      <w:r w:rsidR="009C531C">
        <w:t>mens opdrachtnemer/onderneming</w:t>
      </w:r>
      <w:r w:rsidR="009C531C">
        <w:tab/>
      </w:r>
      <w:r w:rsidRPr="008F4D76">
        <w:t>ja/nee</w:t>
      </w:r>
    </w:p>
    <w:p w14:paraId="52D6DF6C" w14:textId="77777777" w:rsidR="005E767E" w:rsidRDefault="005E767E" w:rsidP="005E767E"/>
    <w:p w14:paraId="184624CD" w14:textId="77777777" w:rsidR="009C531C" w:rsidRPr="008F4D76" w:rsidRDefault="009C531C" w:rsidP="005E767E"/>
    <w:p w14:paraId="55FE9BE5" w14:textId="77777777" w:rsidR="0072146F" w:rsidRPr="008F4D76" w:rsidRDefault="0072146F" w:rsidP="0072146F">
      <w:r w:rsidRPr="008F4D76">
        <w:t xml:space="preserve">Ondergetekende die tijdelijk werkzaam </w:t>
      </w:r>
      <w:r>
        <w:t xml:space="preserve">is </w:t>
      </w:r>
      <w:r w:rsidRPr="008F4D76">
        <w:t>bij of ten behoeve van het Rijksvastgoedbedrijf (Ministerie van Binnenlandse Zaken en Koninkrijksrelaties), of die meedingt naar een opdracht van het Rijksvastgoedbedrijf</w:t>
      </w:r>
      <w:r>
        <w:t xml:space="preserve">, </w:t>
      </w:r>
      <w:r w:rsidR="00626072">
        <w:t>verklaart</w:t>
      </w:r>
      <w:r w:rsidRPr="008F4D76">
        <w:t xml:space="preserve"> alle vertrouwelijke informatie welke haar/hem bekend is, of nog ter kennis komt</w:t>
      </w:r>
      <w:r w:rsidR="00626072">
        <w:t xml:space="preserve"> geheim te zullen houden</w:t>
      </w:r>
      <w:r w:rsidRPr="008F4D76">
        <w:t>. Vertrouwelijke informatie betreft als zodanig gemarkeerde informatie, alsmede alle informatie waarvan ondergetekende redelijkerwijs moeten begrijpen dat het om vertrouwelijke informatie kan gaan. Bij geïntegreerde contracten zoals DB(F)(M)(O) betreft dit onder andere maar niet uitsluitend de aanbestedingsdocumenten en de dialoogproducten.</w:t>
      </w:r>
    </w:p>
    <w:p w14:paraId="23AF8EB6" w14:textId="77777777" w:rsidR="0072146F" w:rsidRPr="008F4D76" w:rsidRDefault="0072146F" w:rsidP="0072146F"/>
    <w:p w14:paraId="2102B2E3" w14:textId="77777777" w:rsidR="005E767E" w:rsidRPr="008F4D76" w:rsidRDefault="005E767E" w:rsidP="005E767E">
      <w:r w:rsidRPr="008F4D76">
        <w:t xml:space="preserve">Ondergetekende </w:t>
      </w:r>
      <w:r w:rsidR="00626072">
        <w:t>verklaart</w:t>
      </w:r>
      <w:r w:rsidRPr="008F4D76">
        <w:t xml:space="preserve"> alle daarvoor in aanmerking komende aangelegenheden, </w:t>
      </w:r>
      <w:r w:rsidR="0072146F" w:rsidRPr="008F4D76">
        <w:t xml:space="preserve">welke haar/hem bekend </w:t>
      </w:r>
      <w:r w:rsidR="00C6674C">
        <w:t>zijn</w:t>
      </w:r>
      <w:r w:rsidR="0072146F" w:rsidRPr="008F4D76">
        <w:t xml:space="preserve">, of nog ter kennis </w:t>
      </w:r>
      <w:r w:rsidR="00C6674C">
        <w:t>komen</w:t>
      </w:r>
      <w:r w:rsidR="00626072">
        <w:t xml:space="preserve"> geheim te zullen houden</w:t>
      </w:r>
      <w:r w:rsidR="0072146F">
        <w:t xml:space="preserve">. </w:t>
      </w:r>
      <w:r w:rsidRPr="008F4D76">
        <w:t xml:space="preserve">Hieronder wordt onder andere maar niet uitsluitend begrepen alle informatie over het </w:t>
      </w:r>
      <w:r w:rsidR="0072146F">
        <w:t>(rijks)</w:t>
      </w:r>
      <w:r w:rsidRPr="008F4D76">
        <w:t>vastgoed, de organisatie</w:t>
      </w:r>
      <w:r w:rsidR="0072146F" w:rsidRPr="0072146F">
        <w:t xml:space="preserve"> </w:t>
      </w:r>
      <w:r w:rsidR="0072146F">
        <w:t xml:space="preserve">van het </w:t>
      </w:r>
      <w:r w:rsidR="0072146F" w:rsidRPr="008F4D76">
        <w:t>Rijksvastgoedbedrijf</w:t>
      </w:r>
      <w:r w:rsidR="0072146F">
        <w:t xml:space="preserve">, het hiervoor genoemde ministerie en </w:t>
      </w:r>
      <w:r w:rsidR="0072146F" w:rsidRPr="008F4D76">
        <w:t>de gebruikers van (rijks)vastgoed</w:t>
      </w:r>
      <w:r w:rsidRPr="008F4D76">
        <w:t>, informatie ten aanzien van de toepassing en (mogelijk) gebruik van de (in ontwikkeling) zijnde systemen, de werking van apparatuur, bestanden en programmatuur.</w:t>
      </w:r>
    </w:p>
    <w:p w14:paraId="7F956EF9" w14:textId="77777777" w:rsidR="005E767E" w:rsidRPr="008F4D76" w:rsidRDefault="005E767E" w:rsidP="005E767E"/>
    <w:p w14:paraId="22CF55B9" w14:textId="77777777" w:rsidR="005E767E" w:rsidRPr="008F4D76" w:rsidRDefault="00626072" w:rsidP="005E767E">
      <w:r w:rsidRPr="008F4D76">
        <w:t xml:space="preserve">Ondergetekende </w:t>
      </w:r>
      <w:r>
        <w:t>verklaart</w:t>
      </w:r>
      <w:r w:rsidRPr="008F4D76">
        <w:t xml:space="preserve"> </w:t>
      </w:r>
      <w:r>
        <w:t>alle</w:t>
      </w:r>
      <w:r w:rsidR="005E767E" w:rsidRPr="008F4D76">
        <w:t xml:space="preserve"> informatie en gegevensdragers die ondergetekende ter beschikking staan</w:t>
      </w:r>
      <w:r w:rsidR="001A4936" w:rsidRPr="008F4D76">
        <w:t>,</w:t>
      </w:r>
      <w:r w:rsidR="005E767E" w:rsidRPr="008F4D76">
        <w:t xml:space="preserve"> niet aan derden ter beschikking </w:t>
      </w:r>
      <w:r>
        <w:t xml:space="preserve">te zullen </w:t>
      </w:r>
      <w:r w:rsidR="005E767E" w:rsidRPr="008F4D76">
        <w:t>stellen, doch uitsluitend persoonlijk gebruiken op de afgesproken werkplek en met de afgesproken apparatuur en software. Indien aan haar/hem inlogcodes worden verstrekt zal zij/hij deze uitsluitend gebruiken ten behoeve van en voor zover noodzakelijk voor de overeengekomen werkzaamheden.</w:t>
      </w:r>
      <w:r w:rsidRPr="00626072">
        <w:t xml:space="preserve"> </w:t>
      </w:r>
      <w:r w:rsidRPr="008F4D76">
        <w:t>Informatie en gegevensdragers zijn en blijven eigendom van het Rijksvastgoedbedrijf.</w:t>
      </w:r>
    </w:p>
    <w:p w14:paraId="07185913" w14:textId="77777777" w:rsidR="005E767E" w:rsidRPr="008F4D76" w:rsidRDefault="005E767E" w:rsidP="005E767E"/>
    <w:p w14:paraId="4C1DF097" w14:textId="77777777" w:rsidR="006F5FC8" w:rsidRDefault="002D3554" w:rsidP="005E767E">
      <w:r w:rsidRPr="008F4D76">
        <w:lastRenderedPageBreak/>
        <w:t xml:space="preserve">Ondergetekende </w:t>
      </w:r>
      <w:r>
        <w:t>verklaart</w:t>
      </w:r>
      <w:r w:rsidRPr="008F4D76">
        <w:t xml:space="preserve"> </w:t>
      </w:r>
      <w:r w:rsidR="00021A29">
        <w:t>kennis en</w:t>
      </w:r>
      <w:r w:rsidR="005E767E" w:rsidRPr="008F4D76">
        <w:t xml:space="preserve"> informatie van het Rijksvastgoedbedrijf en/of </w:t>
      </w:r>
      <w:r w:rsidR="00626072">
        <w:t>gebruikers van (rijks)vastgoed</w:t>
      </w:r>
      <w:r w:rsidR="005E767E" w:rsidRPr="008F4D76">
        <w:t xml:space="preserve"> </w:t>
      </w:r>
      <w:r>
        <w:t xml:space="preserve">niet te zullen gebruiken </w:t>
      </w:r>
      <w:r w:rsidR="005E767E" w:rsidRPr="008F4D76">
        <w:t xml:space="preserve">voor externe publicitaire </w:t>
      </w:r>
      <w:r w:rsidR="00021A29">
        <w:t xml:space="preserve">of communicatie doeleinden of reclame-uitingen, tenzij </w:t>
      </w:r>
      <w:r w:rsidR="00021A29" w:rsidRPr="008F4D76">
        <w:t>zij/hij daar voorafgaande schriftelijke toestemming van het Rijksvastgoedbedrijf voor heeft verkregen</w:t>
      </w:r>
      <w:r w:rsidR="005E767E" w:rsidRPr="008F4D76">
        <w:t xml:space="preserve">. </w:t>
      </w:r>
    </w:p>
    <w:p w14:paraId="33A39DA8" w14:textId="77777777" w:rsidR="009C531C" w:rsidRDefault="009C531C" w:rsidP="005E767E"/>
    <w:p w14:paraId="26E416D7" w14:textId="77777777" w:rsidR="005E767E" w:rsidRPr="008F4D76" w:rsidRDefault="00626072" w:rsidP="005E767E">
      <w:r>
        <w:t>Ondergetekende verklaart</w:t>
      </w:r>
      <w:r w:rsidR="005E767E" w:rsidRPr="008F4D76">
        <w:t xml:space="preserve"> geen kopieën </w:t>
      </w:r>
      <w:r>
        <w:t xml:space="preserve">te zullen </w:t>
      </w:r>
      <w:r w:rsidR="005E767E" w:rsidRPr="008F4D76">
        <w:t xml:space="preserve">maken anders dan voor de overeengekomen prestaties noodzakelijk is en deze, behoudens uitdrukkelijke </w:t>
      </w:r>
      <w:r>
        <w:t xml:space="preserve">schriftelijke </w:t>
      </w:r>
      <w:r w:rsidR="005E767E" w:rsidRPr="008F4D76">
        <w:t>afspraken, uitsluitend op de afgesproken werkplek</w:t>
      </w:r>
      <w:r>
        <w:t xml:space="preserve"> te zullen</w:t>
      </w:r>
      <w:r w:rsidR="005E767E" w:rsidRPr="008F4D76">
        <w:t xml:space="preserve"> gebruiken</w:t>
      </w:r>
      <w:r>
        <w:t xml:space="preserve"> en </w:t>
      </w:r>
      <w:r w:rsidR="005E767E" w:rsidRPr="008F4D76">
        <w:t>bewaren en niet naar elders meenemen of anderszins naar buiten brengen. Hetzelfde geldt voor informatie van het Rijksvastgoedbedrijf zoals documentatie of handboeken.</w:t>
      </w:r>
    </w:p>
    <w:p w14:paraId="174D03A9" w14:textId="77777777" w:rsidR="005E767E" w:rsidRPr="008F4D76" w:rsidRDefault="005E767E" w:rsidP="005E767E"/>
    <w:p w14:paraId="00921DCD" w14:textId="77777777" w:rsidR="008F4D76" w:rsidRPr="008F4D76" w:rsidRDefault="008F4D76" w:rsidP="008F4D76">
      <w:r w:rsidRPr="008F4D76">
        <w:t xml:space="preserve">Ondergetekende </w:t>
      </w:r>
      <w:r w:rsidR="00626072">
        <w:t>verklaart</w:t>
      </w:r>
      <w:r w:rsidRPr="008F4D76">
        <w:t xml:space="preserve"> alle voorschriften</w:t>
      </w:r>
      <w:r w:rsidR="00705788">
        <w:rPr>
          <w:rStyle w:val="Voetnootmarkering"/>
        </w:rPr>
        <w:footnoteReference w:id="1"/>
      </w:r>
      <w:r w:rsidRPr="008F4D76">
        <w:t xml:space="preserve"> die zijn of worden gegeven inzake de beveiliging van informatie te zullen nakomen</w:t>
      </w:r>
      <w:r w:rsidR="00705788">
        <w:t xml:space="preserve"> alsmede alle voorschriften en beveiligingseisen die middels een opdracht zijn of worden gegeven</w:t>
      </w:r>
      <w:r w:rsidRPr="008F4D76">
        <w:t>.</w:t>
      </w:r>
    </w:p>
    <w:p w14:paraId="008DE5D1" w14:textId="77777777" w:rsidR="008F4D76" w:rsidRPr="008F4D76" w:rsidRDefault="008F4D76" w:rsidP="008F4D76"/>
    <w:p w14:paraId="5EB63A13" w14:textId="77777777" w:rsidR="005E767E" w:rsidRPr="008F4D76" w:rsidRDefault="005E767E" w:rsidP="005E767E">
      <w:r w:rsidRPr="008F4D76">
        <w:t xml:space="preserve">Ondergetekende </w:t>
      </w:r>
      <w:r w:rsidR="00626072">
        <w:t>verklaart</w:t>
      </w:r>
      <w:r w:rsidRPr="008F4D76">
        <w:t>, voor zover zij/hij daar voorafgaande schriftelijke toestemming van het Rijksvastgoedbedrijf voor heeft verkregen, alle door of namens haar/hem ingeschakelde of in te schak</w:t>
      </w:r>
      <w:r w:rsidR="009C531C">
        <w:t xml:space="preserve">elen derden en ondergeschikten </w:t>
      </w:r>
      <w:r w:rsidRPr="008F4D76">
        <w:t>eveneens deze geheimhoudingsverklaring te</w:t>
      </w:r>
      <w:r w:rsidR="00626072">
        <w:t xml:space="preserve"> laten</w:t>
      </w:r>
      <w:r w:rsidRPr="008F4D76">
        <w:t xml:space="preserve"> ondertekenen.</w:t>
      </w:r>
    </w:p>
    <w:p w14:paraId="0FDEC441" w14:textId="77777777" w:rsidR="005E767E" w:rsidRPr="008F4D76" w:rsidRDefault="005E767E" w:rsidP="005E767E"/>
    <w:p w14:paraId="701BB891" w14:textId="77777777" w:rsidR="005E767E" w:rsidRPr="008F4D76" w:rsidRDefault="005E767E" w:rsidP="005E767E">
      <w:r w:rsidRPr="008F4D76">
        <w:t xml:space="preserve">Ondergetekende </w:t>
      </w:r>
      <w:r w:rsidR="00626072">
        <w:t>verklaart</w:t>
      </w:r>
      <w:r w:rsidRPr="008F4D76">
        <w:t>, indien zij/hij wenst mee te dingen naar een opdracht van het Rijksvastgoedbedrijf, terwijl zij/hij betrokken is geweest bij de voorbereidingen van diezelfde opdracht,</w:t>
      </w:r>
      <w:r w:rsidR="00626072">
        <w:t xml:space="preserve"> te zullen</w:t>
      </w:r>
      <w:r w:rsidRPr="008F4D76">
        <w:t xml:space="preserve"> voldoen aan de code “Regeling Scheiding van Belang Rijksvastgoedbedrijf”.</w:t>
      </w:r>
      <w:r w:rsidR="005D4DCD">
        <w:rPr>
          <w:rStyle w:val="Voetnootmarkering"/>
        </w:rPr>
        <w:footnoteReference w:id="2"/>
      </w:r>
    </w:p>
    <w:p w14:paraId="72849366" w14:textId="77777777" w:rsidR="005E767E" w:rsidRPr="008F4D76" w:rsidRDefault="005E767E" w:rsidP="005E767E"/>
    <w:p w14:paraId="6317B2A7" w14:textId="77777777" w:rsidR="005E767E" w:rsidRPr="008F4D76" w:rsidRDefault="005E767E" w:rsidP="005E767E">
      <w:r w:rsidRPr="008F4D76">
        <w:t>Indien ondergetekende</w:t>
      </w:r>
      <w:r w:rsidR="00626072">
        <w:t>, rechtsgeldig</w:t>
      </w:r>
      <w:r w:rsidRPr="008F4D76">
        <w:t xml:space="preserve"> namens een opdrachtnemer/onderneming ondertekent, is de opdrachtnemer/onderneming bij schending van de geheimhoudingsplicht aan het Rijksvastgoedbedrijf een onmiddellijk opeisbare boete verschuldigd van € 50.000 per gebeurtenis, onverminderd de overige rechten van het Rijksvastgoedbedrijf.</w:t>
      </w:r>
    </w:p>
    <w:p w14:paraId="1F2DA196" w14:textId="77777777" w:rsidR="005E767E" w:rsidRPr="008F4D76" w:rsidRDefault="005E767E" w:rsidP="005E767E"/>
    <w:p w14:paraId="349CC711" w14:textId="77777777" w:rsidR="005E767E" w:rsidRPr="008F4D76" w:rsidRDefault="005E767E" w:rsidP="005E767E">
      <w:r w:rsidRPr="008F4D76">
        <w:t xml:space="preserve">Het Rijksvastgoedbedrijf heeft te allen tijde het recht en zonder voorafgaande aankondiging om de nakoming van de verplichtingen inzake geheimhouding te (laten) controleren. Ondergetekende </w:t>
      </w:r>
      <w:r w:rsidR="00626072">
        <w:t>verklaart</w:t>
      </w:r>
      <w:r w:rsidRPr="008F4D76">
        <w:t xml:space="preserve"> haar/zijn volledige medewerking </w:t>
      </w:r>
      <w:r w:rsidR="00626072">
        <w:t xml:space="preserve">te zullen </w:t>
      </w:r>
      <w:r w:rsidRPr="008F4D76">
        <w:t>verlenen aan de controle op de nakoming van de verplichtingen inzake geheimhouding.</w:t>
      </w:r>
    </w:p>
    <w:p w14:paraId="7D8DAD44" w14:textId="77777777" w:rsidR="005E767E" w:rsidRPr="008F4D76" w:rsidRDefault="005E767E" w:rsidP="005E767E"/>
    <w:p w14:paraId="3F3CFE97" w14:textId="77777777" w:rsidR="005E767E" w:rsidRPr="008F4D76" w:rsidRDefault="005E767E" w:rsidP="005E767E">
      <w:r w:rsidRPr="008F4D76">
        <w:t>Ondergetekende verklaart uitdrukkelijk kennis te hebben genomen van de bepalingen in het wetboek van strafrecht inzake geheimhouding, te weten artikelen 2</w:t>
      </w:r>
      <w:r w:rsidR="002D3554">
        <w:t xml:space="preserve"> t/m</w:t>
      </w:r>
      <w:r w:rsidRPr="008F4D76">
        <w:t xml:space="preserve"> 5, 23, 80ter, 98 t/m 98c, 272 en 429quinquis en dat zij/hij het belang van die bepalingen heeft begrepen.</w:t>
      </w:r>
    </w:p>
    <w:p w14:paraId="21FFCE7C" w14:textId="77777777" w:rsidR="005E767E" w:rsidRPr="008F4D76" w:rsidRDefault="005E767E" w:rsidP="005E767E">
      <w:r w:rsidRPr="008F4D76">
        <w:lastRenderedPageBreak/>
        <w:t>Ook na het beëindigen van de werkzaamheden</w:t>
      </w:r>
      <w:r w:rsidR="00135719" w:rsidRPr="008F4D76">
        <w:t xml:space="preserve"> of mededinging naar een opdracht van het Rijksvastgoedbedrijf </w:t>
      </w:r>
      <w:r w:rsidR="00626072">
        <w:t>blijft de</w:t>
      </w:r>
      <w:r w:rsidRPr="008F4D76">
        <w:t xml:space="preserve"> geheimhou</w:t>
      </w:r>
      <w:r w:rsidR="00135719" w:rsidRPr="008F4D76">
        <w:t xml:space="preserve">dingsplicht van </w:t>
      </w:r>
      <w:r w:rsidR="00626072">
        <w:t xml:space="preserve">ondergetekende van </w:t>
      </w:r>
      <w:r w:rsidR="00135719" w:rsidRPr="008F4D76">
        <w:t>kracht.</w:t>
      </w:r>
    </w:p>
    <w:p w14:paraId="6DA1268A" w14:textId="77777777" w:rsidR="005E767E" w:rsidRDefault="005E767E" w:rsidP="005E767E"/>
    <w:p w14:paraId="5A505E83" w14:textId="77777777" w:rsidR="00657E1F" w:rsidRPr="008F4D76" w:rsidRDefault="00657E1F" w:rsidP="005E767E"/>
    <w:p w14:paraId="5846B476" w14:textId="77777777" w:rsidR="005E767E" w:rsidRPr="00657E1F" w:rsidRDefault="005E767E" w:rsidP="00657E1F">
      <w:pPr>
        <w:tabs>
          <w:tab w:val="right" w:pos="3686"/>
          <w:tab w:val="left" w:pos="3969"/>
          <w:tab w:val="right" w:pos="7502"/>
        </w:tabs>
        <w:rPr>
          <w:u w:val="single"/>
        </w:rPr>
      </w:pPr>
      <w:r w:rsidRPr="00657E1F">
        <w:rPr>
          <w:u w:val="single"/>
        </w:rPr>
        <w:tab/>
      </w:r>
      <w:r w:rsidRPr="008F4D76">
        <w:tab/>
      </w:r>
      <w:r w:rsidR="00657E1F" w:rsidRPr="00657E1F">
        <w:rPr>
          <w:u w:val="single"/>
        </w:rPr>
        <w:tab/>
      </w:r>
    </w:p>
    <w:p w14:paraId="2B85E9C9" w14:textId="77777777" w:rsidR="00657E1F" w:rsidRDefault="00657E1F" w:rsidP="00657E1F">
      <w:pPr>
        <w:tabs>
          <w:tab w:val="right" w:pos="3686"/>
          <w:tab w:val="left" w:pos="3969"/>
        </w:tabs>
      </w:pPr>
    </w:p>
    <w:p w14:paraId="4B669278" w14:textId="77777777" w:rsidR="005E767E" w:rsidRPr="008F4D76" w:rsidRDefault="005E767E" w:rsidP="00657E1F">
      <w:pPr>
        <w:tabs>
          <w:tab w:val="right" w:pos="3686"/>
          <w:tab w:val="left" w:pos="3969"/>
        </w:tabs>
      </w:pPr>
      <w:r w:rsidRPr="008F4D76">
        <w:t>Plaats</w:t>
      </w:r>
      <w:r w:rsidRPr="008F4D76">
        <w:tab/>
      </w:r>
      <w:r w:rsidRPr="008F4D76">
        <w:tab/>
      </w:r>
      <w:r w:rsidRPr="008F4D76">
        <w:tab/>
      </w:r>
      <w:r w:rsidRPr="008F4D76">
        <w:tab/>
      </w:r>
      <w:r w:rsidRPr="008F4D76">
        <w:tab/>
      </w:r>
      <w:r w:rsidRPr="008F4D76">
        <w:tab/>
      </w:r>
      <w:r w:rsidR="00657E1F">
        <w:tab/>
      </w:r>
      <w:r w:rsidRPr="008F4D76">
        <w:t>Datum</w:t>
      </w:r>
    </w:p>
    <w:p w14:paraId="390DE641" w14:textId="77777777" w:rsidR="005E767E" w:rsidRPr="008F4D76" w:rsidRDefault="005E767E" w:rsidP="005E767E"/>
    <w:p w14:paraId="65470B3A" w14:textId="77777777" w:rsidR="005E767E" w:rsidRDefault="005E767E" w:rsidP="005E767E"/>
    <w:p w14:paraId="71869213" w14:textId="77777777" w:rsidR="009C531C" w:rsidRDefault="009C531C" w:rsidP="005E767E"/>
    <w:p w14:paraId="529ED338" w14:textId="77777777" w:rsidR="009C531C" w:rsidRDefault="009C531C" w:rsidP="005E767E"/>
    <w:p w14:paraId="3219EFF9" w14:textId="77777777" w:rsidR="009C531C" w:rsidRPr="008F4D76" w:rsidRDefault="009C531C" w:rsidP="005E767E"/>
    <w:p w14:paraId="2817FB20" w14:textId="77777777" w:rsidR="005E767E" w:rsidRPr="00657E1F" w:rsidRDefault="00657E1F" w:rsidP="00657E1F">
      <w:pPr>
        <w:tabs>
          <w:tab w:val="right" w:pos="3686"/>
          <w:tab w:val="left" w:pos="3969"/>
          <w:tab w:val="right" w:pos="7502"/>
        </w:tabs>
        <w:rPr>
          <w:u w:val="single"/>
        </w:rPr>
      </w:pPr>
      <w:r w:rsidRPr="00657E1F">
        <w:rPr>
          <w:u w:val="single"/>
        </w:rPr>
        <w:tab/>
      </w:r>
    </w:p>
    <w:p w14:paraId="3B09C208" w14:textId="77777777" w:rsidR="00657E1F" w:rsidRDefault="00657E1F" w:rsidP="002D3554"/>
    <w:p w14:paraId="00658AB8" w14:textId="77777777" w:rsidR="005E767E" w:rsidRDefault="00135719" w:rsidP="002D3554">
      <w:r w:rsidRPr="008F4D76">
        <w:t>Handtekening</w:t>
      </w:r>
    </w:p>
    <w:p w14:paraId="52877834" w14:textId="77777777" w:rsidR="00021A29" w:rsidRDefault="00021A29">
      <w:pPr>
        <w:spacing w:line="240" w:lineRule="auto"/>
      </w:pPr>
      <w:r>
        <w:br w:type="page"/>
      </w:r>
    </w:p>
    <w:p w14:paraId="321B480C" w14:textId="77777777" w:rsidR="00021A29" w:rsidRPr="008F4D76" w:rsidRDefault="00021A29" w:rsidP="002D3554"/>
    <w:p w14:paraId="5BA7BE76" w14:textId="77777777" w:rsidR="005E767E" w:rsidRPr="008F4D76" w:rsidRDefault="005E767E" w:rsidP="005E767E">
      <w:pPr>
        <w:rPr>
          <w:b/>
          <w:sz w:val="24"/>
          <w:szCs w:val="24"/>
        </w:rPr>
      </w:pPr>
      <w:r w:rsidRPr="008F4D76">
        <w:rPr>
          <w:b/>
          <w:sz w:val="24"/>
          <w:szCs w:val="24"/>
        </w:rPr>
        <w:t>Bijlage</w:t>
      </w:r>
      <w:r w:rsidR="008F4D76">
        <w:rPr>
          <w:b/>
          <w:sz w:val="24"/>
          <w:szCs w:val="24"/>
        </w:rPr>
        <w:t xml:space="preserve"> bij geheimhoudingsverklaring</w:t>
      </w:r>
    </w:p>
    <w:p w14:paraId="4D42A75B" w14:textId="77777777" w:rsidR="008F4D76" w:rsidRDefault="008F4D76" w:rsidP="005E767E"/>
    <w:p w14:paraId="111B3CE1" w14:textId="77777777" w:rsidR="005E767E" w:rsidRPr="008F4D76" w:rsidRDefault="005E767E" w:rsidP="005E767E">
      <w:r w:rsidRPr="008F4D76">
        <w:t xml:space="preserve">De artikelen </w:t>
      </w:r>
      <w:r w:rsidR="002D3554">
        <w:t xml:space="preserve">2 t/m 5, 23, </w:t>
      </w:r>
      <w:r w:rsidRPr="008F4D76">
        <w:t>80ter, 98 t/m 98c, 272 en 429quinquis van het Wetboek van Strafrecht luiden als volgt:</w:t>
      </w:r>
    </w:p>
    <w:p w14:paraId="5CFB5004" w14:textId="77777777" w:rsidR="005E767E" w:rsidRPr="008F4D76" w:rsidRDefault="005E767E" w:rsidP="005E767E"/>
    <w:p w14:paraId="30397FD9" w14:textId="77777777" w:rsidR="005E767E" w:rsidRPr="008F4D76" w:rsidRDefault="005E767E" w:rsidP="005E767E">
      <w:pPr>
        <w:rPr>
          <w:u w:val="single"/>
        </w:rPr>
      </w:pPr>
      <w:r w:rsidRPr="008F4D76">
        <w:rPr>
          <w:u w:val="single"/>
        </w:rPr>
        <w:t>Artikel 2</w:t>
      </w:r>
    </w:p>
    <w:p w14:paraId="28EA6BDE" w14:textId="77777777" w:rsidR="005E767E" w:rsidRPr="008F4D76" w:rsidRDefault="005E767E" w:rsidP="005E767E">
      <w:r w:rsidRPr="008F4D76">
        <w:t>De Nederlandse strafwet is toepasselijk op ieder die zich in Nederland aan enig strafbaar feit schuldig maakt.</w:t>
      </w:r>
    </w:p>
    <w:p w14:paraId="4438FACA" w14:textId="77777777" w:rsidR="008F4D76" w:rsidRDefault="008F4D76" w:rsidP="005E767E"/>
    <w:p w14:paraId="58F9FABD" w14:textId="77777777" w:rsidR="005E767E" w:rsidRPr="008F4D76" w:rsidRDefault="005E767E" w:rsidP="005E767E">
      <w:pPr>
        <w:rPr>
          <w:u w:val="single"/>
        </w:rPr>
      </w:pPr>
      <w:r w:rsidRPr="008F4D76">
        <w:rPr>
          <w:u w:val="single"/>
        </w:rPr>
        <w:t>Artikel 3</w:t>
      </w:r>
    </w:p>
    <w:p w14:paraId="0914F8F5" w14:textId="77777777" w:rsidR="005E767E" w:rsidRDefault="005E767E" w:rsidP="005E767E">
      <w:r w:rsidRPr="008F4D76">
        <w:t>De Nederlandse strafwet is toepasselijk op ieder die zich buiten Nederland aan boord van een Nederlands vaartuig of luchtvaartuig aan enig strafbaar feit schuldig maakt.</w:t>
      </w:r>
    </w:p>
    <w:p w14:paraId="049F8FBF" w14:textId="77777777" w:rsidR="008F4D76" w:rsidRDefault="008F4D76" w:rsidP="008F4D76"/>
    <w:p w14:paraId="785A4376" w14:textId="77777777" w:rsidR="005E767E" w:rsidRPr="008F4D76" w:rsidRDefault="005E767E" w:rsidP="008F4D76">
      <w:pPr>
        <w:rPr>
          <w:u w:val="single"/>
        </w:rPr>
      </w:pPr>
      <w:r w:rsidRPr="008F4D76">
        <w:rPr>
          <w:u w:val="single"/>
        </w:rPr>
        <w:t>Artikel 4</w:t>
      </w:r>
    </w:p>
    <w:p w14:paraId="39DB0519" w14:textId="77777777" w:rsidR="005E767E" w:rsidRPr="008F4D76" w:rsidRDefault="005E767E" w:rsidP="005E767E">
      <w:r w:rsidRPr="008F4D76">
        <w:t>De Nederlandse strafwet is toepasselijk op ieder die zich buiten Nederland schuldig maakt:</w:t>
      </w:r>
    </w:p>
    <w:p w14:paraId="225F540B" w14:textId="77777777" w:rsidR="005E767E" w:rsidRPr="008F4D76" w:rsidRDefault="005E767E" w:rsidP="008F4D76">
      <w:pPr>
        <w:pStyle w:val="Lijstalinea"/>
        <w:numPr>
          <w:ilvl w:val="0"/>
          <w:numId w:val="14"/>
        </w:numPr>
        <w:ind w:left="567" w:hanging="567"/>
      </w:pPr>
      <w:r w:rsidRPr="008F4D76">
        <w:t>aan een van de misdrijven omschreven in de artikelen 92 tot en met 96, 97a, 98 tot en met 98c, 105 en 108 tot en met 110;</w:t>
      </w:r>
    </w:p>
    <w:p w14:paraId="3E27FA2B" w14:textId="77777777" w:rsidR="005E767E" w:rsidRPr="008F4D76" w:rsidRDefault="005E767E" w:rsidP="008F4D76">
      <w:pPr>
        <w:pStyle w:val="Lijstalinea"/>
        <w:numPr>
          <w:ilvl w:val="0"/>
          <w:numId w:val="14"/>
        </w:numPr>
        <w:ind w:left="567" w:hanging="567"/>
      </w:pPr>
      <w:r w:rsidRPr="008F4D76">
        <w:t>aan een van de misdrijven omschreven in de artikelen 131 tot en met 134 en 189, indien het strafbare feit of het misdrijf waarvan in die artikelen wordt gesproken, een misdrijf is als onder a bedoeld;</w:t>
      </w:r>
    </w:p>
    <w:p w14:paraId="1EB52B19" w14:textId="77777777" w:rsidR="005E767E" w:rsidRPr="008F4D76" w:rsidRDefault="005E767E" w:rsidP="008F4D76">
      <w:pPr>
        <w:pStyle w:val="Lijstalinea"/>
        <w:numPr>
          <w:ilvl w:val="0"/>
          <w:numId w:val="14"/>
        </w:numPr>
        <w:ind w:left="567" w:hanging="567"/>
      </w:pPr>
      <w:r w:rsidRPr="008F4D76">
        <w:t>aan een van de misdrijven omschreven in de artikelen 208 tot en met 214 en 216 tot en met 223;</w:t>
      </w:r>
    </w:p>
    <w:p w14:paraId="27433201" w14:textId="77777777" w:rsidR="005E767E" w:rsidRPr="008F4D76" w:rsidRDefault="005E767E" w:rsidP="008F4D76">
      <w:pPr>
        <w:pStyle w:val="Lijstalinea"/>
        <w:numPr>
          <w:ilvl w:val="0"/>
          <w:numId w:val="14"/>
        </w:numPr>
        <w:ind w:left="567" w:hanging="567"/>
      </w:pPr>
      <w:r w:rsidRPr="008F4D76">
        <w:t>aan een van de misdrijven omschreven in de artikelen 225 tot en met 227b en 232 indien het strafbare feit is gepleegd tegen een Nederlandse overheidsinstelling;</w:t>
      </w:r>
    </w:p>
    <w:p w14:paraId="57E2149F" w14:textId="77777777" w:rsidR="005E767E" w:rsidRPr="008F4D76" w:rsidRDefault="005E767E" w:rsidP="008F4D76">
      <w:pPr>
        <w:pStyle w:val="Lijstalinea"/>
        <w:numPr>
          <w:ilvl w:val="0"/>
          <w:numId w:val="14"/>
        </w:numPr>
        <w:ind w:left="567" w:hanging="567"/>
      </w:pPr>
      <w:r w:rsidRPr="008F4D76">
        <w:t>aan een van de misdrijven omschreven in de artikelen 381 tot en met 385b, 409 en 410 of aan de overtreding omschreven in artikel 446a;</w:t>
      </w:r>
    </w:p>
    <w:p w14:paraId="173E03D0" w14:textId="77777777" w:rsidR="005E767E" w:rsidRPr="008F4D76" w:rsidRDefault="005E767E" w:rsidP="008F4D76">
      <w:pPr>
        <w:pStyle w:val="Lijstalinea"/>
        <w:numPr>
          <w:ilvl w:val="0"/>
          <w:numId w:val="14"/>
        </w:numPr>
        <w:ind w:left="567" w:hanging="567"/>
      </w:pPr>
      <w:r w:rsidRPr="008F4D76">
        <w:t>aan het misdrijf omschreven in artikel 207a.</w:t>
      </w:r>
    </w:p>
    <w:p w14:paraId="4124F331" w14:textId="77777777" w:rsidR="008F4D76" w:rsidRDefault="008F4D76" w:rsidP="005E767E"/>
    <w:p w14:paraId="41927438" w14:textId="77777777" w:rsidR="005E767E" w:rsidRPr="008F4D76" w:rsidRDefault="005E767E" w:rsidP="005E767E">
      <w:pPr>
        <w:rPr>
          <w:u w:val="single"/>
        </w:rPr>
      </w:pPr>
      <w:r w:rsidRPr="008F4D76">
        <w:rPr>
          <w:u w:val="single"/>
        </w:rPr>
        <w:t>Artikel 5</w:t>
      </w:r>
    </w:p>
    <w:p w14:paraId="2A8164E2" w14:textId="77777777" w:rsidR="005E767E" w:rsidRPr="008F4D76" w:rsidRDefault="005E767E" w:rsidP="008F4D76">
      <w:pPr>
        <w:pStyle w:val="Lijstalinea"/>
        <w:numPr>
          <w:ilvl w:val="0"/>
          <w:numId w:val="16"/>
        </w:numPr>
        <w:ind w:left="567" w:hanging="567"/>
      </w:pPr>
      <w:r w:rsidRPr="008F4D76">
        <w:t>De Nederlandse strafwet is toepasselijk op een ieder die zich buiten Nederland schuldig maakt aan een misdrijf tegen een Nederlander, een Nederlandse ambtenaar, een Nederlands voertuig, vaartuig of luchtvaartuig, voor zover op dit feit naar de wettelijke omschrijving een gevangenisstraf van ten minste acht jaren is gesteld en daarop door de wet van het land waar het begaan is, straf is gesteld.</w:t>
      </w:r>
    </w:p>
    <w:p w14:paraId="4107F217" w14:textId="77777777" w:rsidR="005E767E" w:rsidRPr="008F4D76" w:rsidRDefault="005E767E" w:rsidP="008F4D76">
      <w:pPr>
        <w:pStyle w:val="Lijstalinea"/>
        <w:numPr>
          <w:ilvl w:val="0"/>
          <w:numId w:val="16"/>
        </w:numPr>
        <w:ind w:left="567" w:hanging="567"/>
      </w:pPr>
      <w:r w:rsidRPr="008F4D76">
        <w:t>Met een Nederlander wordt voor de toepassing van het eerste lid gelijkgesteld de vreemdeling die in Nederland een vaste woon- of verblijfplaats heeft.</w:t>
      </w:r>
    </w:p>
    <w:p w14:paraId="68DF3AD6" w14:textId="77777777" w:rsidR="008F4D76" w:rsidRDefault="008F4D76" w:rsidP="005E767E"/>
    <w:p w14:paraId="56E125D1" w14:textId="77777777" w:rsidR="006F5FC8" w:rsidRDefault="006F5FC8" w:rsidP="005E767E"/>
    <w:p w14:paraId="1674A95B" w14:textId="77777777" w:rsidR="006F5FC8" w:rsidRDefault="006F5FC8" w:rsidP="005E767E"/>
    <w:p w14:paraId="1491C727" w14:textId="77777777" w:rsidR="006F5FC8" w:rsidRDefault="006F5FC8" w:rsidP="005E767E"/>
    <w:p w14:paraId="3791D466" w14:textId="77777777" w:rsidR="006F5FC8" w:rsidRDefault="006F5FC8" w:rsidP="005E767E"/>
    <w:p w14:paraId="708E0D7E" w14:textId="77777777" w:rsidR="005E767E" w:rsidRPr="008F4D76" w:rsidRDefault="005E767E" w:rsidP="005E767E">
      <w:pPr>
        <w:rPr>
          <w:u w:val="single"/>
        </w:rPr>
      </w:pPr>
      <w:r w:rsidRPr="008F4D76">
        <w:rPr>
          <w:u w:val="single"/>
        </w:rPr>
        <w:lastRenderedPageBreak/>
        <w:t>Artikel 23</w:t>
      </w:r>
    </w:p>
    <w:p w14:paraId="14A87CB5" w14:textId="77777777" w:rsidR="005E767E" w:rsidRPr="008F4D76" w:rsidRDefault="005E767E" w:rsidP="008F4D76">
      <w:pPr>
        <w:pStyle w:val="Lijstalinea"/>
        <w:numPr>
          <w:ilvl w:val="0"/>
          <w:numId w:val="19"/>
        </w:numPr>
        <w:tabs>
          <w:tab w:val="left" w:pos="567"/>
        </w:tabs>
        <w:ind w:left="567" w:hanging="567"/>
      </w:pPr>
      <w:r w:rsidRPr="008F4D76">
        <w:t>Hij die tot een geldboete is veroordeeld is verplicht tot betaling van het vastgestelde bedrag aan de staat binnen de termijn door het openbaar ministerie dat met de tenuitvoerlegging van de strafbeschikking of het vonnis of arrest is belast, te stellen.</w:t>
      </w:r>
    </w:p>
    <w:p w14:paraId="1EC4EED1" w14:textId="77777777" w:rsidR="005E767E" w:rsidRPr="008F4D76" w:rsidRDefault="005E767E" w:rsidP="008F4D76">
      <w:pPr>
        <w:pStyle w:val="Lijstalinea"/>
        <w:numPr>
          <w:ilvl w:val="0"/>
          <w:numId w:val="19"/>
        </w:numPr>
        <w:tabs>
          <w:tab w:val="left" w:pos="567"/>
        </w:tabs>
        <w:ind w:left="567" w:hanging="567"/>
      </w:pPr>
      <w:r w:rsidRPr="008F4D76">
        <w:t>Het bedrag van de geldboete is ten minste € 3.</w:t>
      </w:r>
    </w:p>
    <w:p w14:paraId="040A9136" w14:textId="77777777" w:rsidR="005E767E" w:rsidRPr="008F4D76" w:rsidRDefault="005E767E" w:rsidP="008F4D76">
      <w:pPr>
        <w:pStyle w:val="Lijstalinea"/>
        <w:numPr>
          <w:ilvl w:val="0"/>
          <w:numId w:val="19"/>
        </w:numPr>
        <w:tabs>
          <w:tab w:val="left" w:pos="567"/>
        </w:tabs>
        <w:ind w:left="567" w:hanging="567"/>
      </w:pPr>
      <w:r w:rsidRPr="008F4D76">
        <w:t>De geldboete die voor een strafbaar feit ten hoogste kan worden opgelegd, is gelijk aan het bedrag van de categorie die voor dat feit is bepaald.</w:t>
      </w:r>
    </w:p>
    <w:p w14:paraId="24716A75" w14:textId="77777777" w:rsidR="005E767E" w:rsidRPr="008F4D76" w:rsidRDefault="005E767E" w:rsidP="008F4D76">
      <w:pPr>
        <w:pStyle w:val="Lijstalinea"/>
        <w:numPr>
          <w:ilvl w:val="0"/>
          <w:numId w:val="19"/>
        </w:numPr>
        <w:tabs>
          <w:tab w:val="left" w:pos="567"/>
        </w:tabs>
        <w:ind w:left="567" w:hanging="567"/>
      </w:pPr>
      <w:r w:rsidRPr="008F4D76">
        <w:t>Er zijn zes categorieën:</w:t>
      </w:r>
    </w:p>
    <w:p w14:paraId="2E0DD9EE" w14:textId="77777777" w:rsidR="005E767E" w:rsidRPr="008F4D76" w:rsidRDefault="005E767E" w:rsidP="008F4D76">
      <w:pPr>
        <w:tabs>
          <w:tab w:val="left" w:pos="567"/>
        </w:tabs>
        <w:ind w:left="1134" w:hanging="567"/>
      </w:pPr>
      <w:r w:rsidRPr="008F4D76">
        <w:t xml:space="preserve">de eerste categorie, € </w:t>
      </w:r>
      <w:r w:rsidR="00C6674C">
        <w:t>435</w:t>
      </w:r>
      <w:r w:rsidRPr="008F4D76">
        <w:t>;</w:t>
      </w:r>
    </w:p>
    <w:p w14:paraId="646E479D" w14:textId="77777777" w:rsidR="005E767E" w:rsidRPr="008F4D76" w:rsidRDefault="005E767E" w:rsidP="008F4D76">
      <w:pPr>
        <w:tabs>
          <w:tab w:val="left" w:pos="567"/>
        </w:tabs>
        <w:ind w:left="1134" w:hanging="567"/>
      </w:pPr>
      <w:r w:rsidRPr="008F4D76">
        <w:t>de tweede categorie, € 4.</w:t>
      </w:r>
      <w:r w:rsidR="00C6674C">
        <w:t>350</w:t>
      </w:r>
      <w:r w:rsidRPr="008F4D76">
        <w:t>;</w:t>
      </w:r>
    </w:p>
    <w:p w14:paraId="75BE4F2A" w14:textId="77777777" w:rsidR="005E767E" w:rsidRPr="008F4D76" w:rsidRDefault="005E767E" w:rsidP="008F4D76">
      <w:pPr>
        <w:tabs>
          <w:tab w:val="left" w:pos="567"/>
        </w:tabs>
        <w:ind w:left="1134" w:hanging="567"/>
      </w:pPr>
      <w:r w:rsidRPr="008F4D76">
        <w:t>de derde categorie, € 8.</w:t>
      </w:r>
      <w:r w:rsidR="00C6674C">
        <w:t>7</w:t>
      </w:r>
      <w:r w:rsidRPr="008F4D76">
        <w:t>00;</w:t>
      </w:r>
    </w:p>
    <w:p w14:paraId="20EFE523" w14:textId="77777777" w:rsidR="005E767E" w:rsidRPr="008F4D76" w:rsidRDefault="005E767E" w:rsidP="008F4D76">
      <w:pPr>
        <w:tabs>
          <w:tab w:val="left" w:pos="567"/>
        </w:tabs>
        <w:ind w:left="1134" w:hanging="567"/>
      </w:pPr>
      <w:r w:rsidRPr="008F4D76">
        <w:t>de vierde categorie, € 2</w:t>
      </w:r>
      <w:r w:rsidR="00C6674C">
        <w:t>1</w:t>
      </w:r>
      <w:r w:rsidRPr="008F4D76">
        <w:t>.</w:t>
      </w:r>
      <w:r w:rsidR="00C6674C">
        <w:t>750</w:t>
      </w:r>
      <w:r w:rsidRPr="008F4D76">
        <w:t>;</w:t>
      </w:r>
    </w:p>
    <w:p w14:paraId="2E363254" w14:textId="77777777" w:rsidR="005E767E" w:rsidRPr="008F4D76" w:rsidRDefault="005E767E" w:rsidP="008F4D76">
      <w:pPr>
        <w:tabs>
          <w:tab w:val="left" w:pos="567"/>
        </w:tabs>
        <w:ind w:left="1134" w:hanging="567"/>
      </w:pPr>
      <w:r w:rsidRPr="008F4D76">
        <w:t>de vijfde categorie, € 8</w:t>
      </w:r>
      <w:r w:rsidR="00C6674C">
        <w:t>7</w:t>
      </w:r>
      <w:r w:rsidRPr="008F4D76">
        <w:t>.000;</w:t>
      </w:r>
    </w:p>
    <w:p w14:paraId="70358659" w14:textId="77777777" w:rsidR="005E767E" w:rsidRPr="008F4D76" w:rsidRDefault="005E767E" w:rsidP="008F4D76">
      <w:pPr>
        <w:tabs>
          <w:tab w:val="left" w:pos="567"/>
        </w:tabs>
        <w:ind w:left="1134" w:hanging="567"/>
      </w:pPr>
      <w:r w:rsidRPr="008F4D76">
        <w:t>de zesde categorie, € 8</w:t>
      </w:r>
      <w:r w:rsidR="00C6674C">
        <w:t>7</w:t>
      </w:r>
      <w:r w:rsidRPr="008F4D76">
        <w:t>0.000.</w:t>
      </w:r>
    </w:p>
    <w:p w14:paraId="506FE943" w14:textId="77777777" w:rsidR="005E767E" w:rsidRPr="008F4D76" w:rsidRDefault="005E767E" w:rsidP="008F4D76">
      <w:pPr>
        <w:pStyle w:val="Lijstalinea"/>
        <w:numPr>
          <w:ilvl w:val="0"/>
          <w:numId w:val="19"/>
        </w:numPr>
        <w:tabs>
          <w:tab w:val="left" w:pos="567"/>
        </w:tabs>
        <w:ind w:left="567" w:hanging="567"/>
      </w:pPr>
      <w:r w:rsidRPr="008F4D76">
        <w:t>Voor een overtreding, onderscheidenlijk een misdrijf, waarop geen geldboete is gesteld, kan een geldboete worden opgelegd tot ten hoogste het bedrag van de eerste, onderscheidenlijk de derde categorie.</w:t>
      </w:r>
    </w:p>
    <w:p w14:paraId="70547C97" w14:textId="77777777" w:rsidR="005E767E" w:rsidRPr="008F4D76" w:rsidRDefault="005E767E" w:rsidP="008F4D76">
      <w:pPr>
        <w:pStyle w:val="Lijstalinea"/>
        <w:numPr>
          <w:ilvl w:val="0"/>
          <w:numId w:val="19"/>
        </w:numPr>
        <w:tabs>
          <w:tab w:val="left" w:pos="567"/>
        </w:tabs>
        <w:ind w:left="567" w:hanging="567"/>
      </w:pPr>
      <w:r w:rsidRPr="008F4D76">
        <w:t>Voor een overtreding, onderscheidenlijk een misdrijf, waarop een geldboete is gesteld, maar waarvoor geen boetecategorie is bepaald, kan een geldboete worden opgelegd tot ten hoogste het bedrag van de eerste, onderscheidenlijk de derde categorie, indien dit bedrag hoger is dan het bedrag van de op het betrokken strafbare feit gestelde geldboete.</w:t>
      </w:r>
    </w:p>
    <w:p w14:paraId="743C911B" w14:textId="77777777" w:rsidR="005E767E" w:rsidRPr="008F4D76" w:rsidRDefault="005E767E" w:rsidP="008F4D76">
      <w:pPr>
        <w:pStyle w:val="Lijstalinea"/>
        <w:numPr>
          <w:ilvl w:val="0"/>
          <w:numId w:val="19"/>
        </w:numPr>
        <w:tabs>
          <w:tab w:val="left" w:pos="567"/>
        </w:tabs>
        <w:ind w:left="567" w:hanging="567"/>
      </w:pPr>
      <w:r w:rsidRPr="008F4D76">
        <w:t>Bij veroordeling van een rechtspersoon kan, indien de voor het feit bepaalde boetecategorie geen passende bestraffing toelaat, een geldboete worden opgelegd tot ten hoogste het bedrag van de naast hogere categorie. Indien voor het feit een geldboete van de zesde categorie kan worden opgelegd en die boetecategorie geen passende bestraffing toelaat, kan een geldboete worden opgelegd tot ten hoogste tien procent van de jaaromzet van de rechtspersoon in het boekjaar voorafgaande aan de uitspraak of strafbeschikking.</w:t>
      </w:r>
    </w:p>
    <w:p w14:paraId="5297BA82" w14:textId="77777777" w:rsidR="005E767E" w:rsidRPr="008F4D76" w:rsidRDefault="005E767E" w:rsidP="008F4D76">
      <w:pPr>
        <w:pStyle w:val="Lijstalinea"/>
        <w:numPr>
          <w:ilvl w:val="0"/>
          <w:numId w:val="19"/>
        </w:numPr>
        <w:tabs>
          <w:tab w:val="left" w:pos="567"/>
        </w:tabs>
        <w:ind w:left="567" w:hanging="567"/>
      </w:pPr>
      <w:r w:rsidRPr="008F4D76">
        <w:t>Het voorgaande lid is van overeenkomstige toepassing bij veroordeling van een vennootschap zonder rechtspersoonlijkheid, maatschap, rederij of doelvermogen.</w:t>
      </w:r>
    </w:p>
    <w:p w14:paraId="21DAF741" w14:textId="77777777" w:rsidR="005E767E" w:rsidRPr="008F4D76" w:rsidRDefault="005E767E" w:rsidP="008F4D76">
      <w:pPr>
        <w:pStyle w:val="Lijstalinea"/>
        <w:numPr>
          <w:ilvl w:val="0"/>
          <w:numId w:val="19"/>
        </w:numPr>
        <w:tabs>
          <w:tab w:val="left" w:pos="567"/>
        </w:tabs>
        <w:ind w:left="567" w:hanging="567"/>
      </w:pPr>
      <w:r w:rsidRPr="008F4D76">
        <w:t>De in het vierde lid genoemde bedragen worden elke twee jaar, met ingang van 1 januari van een jaar, bij algemene maatregel van bestuur aangepast aan de ontwikkeling van de consumentenprijsindex sinds de vorige aanpassing van deze bedragen. Bij deze aanpassing wordt het geldbedrag van de eerste categorie op een veelvoud van € 5 naar beneden afgerond en worden, uitgaande van het geldbedrag van deze eerste categorie en onder instandhouding van de onderlinge verhouding tussen de bedragen van de geldboetecategorieën, de bedragen van de tweede tot en met de zesde geldboetecategorie bepaald.</w:t>
      </w:r>
    </w:p>
    <w:p w14:paraId="684C2CE9" w14:textId="77777777" w:rsidR="005E767E" w:rsidRPr="008F4D76" w:rsidRDefault="005E767E" w:rsidP="005E767E"/>
    <w:p w14:paraId="4D63DE9B" w14:textId="77777777" w:rsidR="005E767E" w:rsidRPr="008F4D76" w:rsidRDefault="005E767E" w:rsidP="005E767E">
      <w:pPr>
        <w:rPr>
          <w:u w:val="single"/>
        </w:rPr>
      </w:pPr>
      <w:r w:rsidRPr="008F4D76">
        <w:rPr>
          <w:u w:val="single"/>
        </w:rPr>
        <w:t>Artikel 80 ter</w:t>
      </w:r>
    </w:p>
    <w:p w14:paraId="0B5FB2BC" w14:textId="77777777" w:rsidR="005E767E" w:rsidRPr="008F4D76" w:rsidRDefault="005E767E" w:rsidP="005E767E">
      <w:r w:rsidRPr="008F4D76">
        <w:t>Onder verboden plaats wordt verstaan iedere plaats die als verboden plaats is aangewezen ingevolge de Wet bescherming staatsgeheimen.</w:t>
      </w:r>
    </w:p>
    <w:p w14:paraId="71588247" w14:textId="77777777" w:rsidR="005E767E" w:rsidRPr="008F4D76" w:rsidRDefault="005E767E" w:rsidP="005E767E">
      <w:pPr>
        <w:rPr>
          <w:u w:val="single"/>
        </w:rPr>
      </w:pPr>
      <w:r w:rsidRPr="008F4D76">
        <w:rPr>
          <w:u w:val="single"/>
        </w:rPr>
        <w:lastRenderedPageBreak/>
        <w:t>Artikel 98</w:t>
      </w:r>
    </w:p>
    <w:p w14:paraId="6B8ACF88" w14:textId="77777777" w:rsidR="005E767E" w:rsidRPr="008F4D76" w:rsidRDefault="005E767E" w:rsidP="008F4D76">
      <w:pPr>
        <w:pStyle w:val="Lijstalinea"/>
        <w:numPr>
          <w:ilvl w:val="0"/>
          <w:numId w:val="20"/>
        </w:numPr>
        <w:ind w:left="567" w:hanging="567"/>
      </w:pPr>
      <w:r w:rsidRPr="008F4D76">
        <w:t>Hij die een inlichting waarvan de geheimhouding door het belang van de staat of van zijn bondgenoten wordt geboden, een voorwerp waaraan een zodanige inlichting kan worden ontleend, of zodanige gegevens opzettelijk verstrekt aan of ter beschikking stelt van een tot kennisneming daarvan niet gerechtigd persoon of lichaam, wordt, indien hij weet of redelijkerwijs moet vermoeden dat het een zodanige inlichting, een zodanig voorwerp of zodanige gegevens betreft, gestraft met gevangenisstraf van ten hoogste zes jaren of geldboete van de vijfde categorie.</w:t>
      </w:r>
    </w:p>
    <w:p w14:paraId="47488A6B" w14:textId="77777777" w:rsidR="005E767E" w:rsidRDefault="005E767E" w:rsidP="008F4D76">
      <w:pPr>
        <w:pStyle w:val="Lijstalinea"/>
        <w:numPr>
          <w:ilvl w:val="0"/>
          <w:numId w:val="20"/>
        </w:numPr>
        <w:ind w:left="567" w:hanging="567"/>
      </w:pPr>
      <w:r w:rsidRPr="008F4D76">
        <w:t>Met dezelfde straf wordt gestraft hij die een inlichting die van een verboden plaats afkomstig is en tot de veiligheid van de staat of van zijn bondgenoten in betrekking staat, een voorwerp waaraan een zodanige inlichting kan worden ontleend, of zodanige gegevens opzettelijk verstrekt aan of ter beschikking stelt van een tot kennisneming daarvan niet gerechtigd persoon of lichaam, indien hij weet of redelijkerwijs moet vermoeden dat het een zodanige inlichting, een zodanig voorwerp of zodanige gegevens betreft.</w:t>
      </w:r>
    </w:p>
    <w:p w14:paraId="44F30802" w14:textId="77777777" w:rsidR="008F4D76" w:rsidRPr="008F4D76" w:rsidRDefault="008F4D76" w:rsidP="008F4D76">
      <w:pPr>
        <w:pStyle w:val="Lijstalinea"/>
        <w:ind w:left="567"/>
      </w:pPr>
    </w:p>
    <w:p w14:paraId="3A870619" w14:textId="77777777" w:rsidR="005E767E" w:rsidRPr="008F4D76" w:rsidRDefault="005E767E" w:rsidP="005E767E">
      <w:pPr>
        <w:rPr>
          <w:u w:val="single"/>
        </w:rPr>
      </w:pPr>
      <w:r w:rsidRPr="008F4D76">
        <w:rPr>
          <w:u w:val="single"/>
        </w:rPr>
        <w:t>Artikel 98a</w:t>
      </w:r>
    </w:p>
    <w:p w14:paraId="6901D0F6" w14:textId="77777777" w:rsidR="005E767E" w:rsidRPr="008F4D76" w:rsidRDefault="005E767E" w:rsidP="008F4D76">
      <w:pPr>
        <w:pStyle w:val="Lijstalinea"/>
        <w:numPr>
          <w:ilvl w:val="0"/>
          <w:numId w:val="22"/>
        </w:numPr>
        <w:ind w:left="567" w:hanging="567"/>
      </w:pPr>
      <w:r w:rsidRPr="008F4D76">
        <w:t>Hij die een inlichting, een voorwerp of gegevens als bedoeld in artikel 98, hetzij opzettelijk openbaar maakt, hetzij zonder daartoe gerechtigd te zijn opzettelijk verstrekt aan of ter beschikking stelt van een buitenlandse mogendheid, een in het buitenland gevestigd persoon of lichaam, dan wel een zodanig persoon of lichaam dat gevaar ontstaat dat de inlichting of de gegevens aan een buitenlandse mogendheid of aan een in het buitenland gevestigd persoon of lichaam bekend wordt, wordt, indien hij weet of redelijkerwijs moet vermoeden dat het een zodanige inlichting of zodanige gegevens betreft, gestraft met gevangenisstraf van ten hoogste vijftien jaren of geldboete van de vijfde categorie.</w:t>
      </w:r>
    </w:p>
    <w:p w14:paraId="05BA4C15" w14:textId="77777777" w:rsidR="005E767E" w:rsidRPr="008F4D76" w:rsidRDefault="005E767E" w:rsidP="008F4D76">
      <w:pPr>
        <w:pStyle w:val="Lijstalinea"/>
        <w:numPr>
          <w:ilvl w:val="0"/>
          <w:numId w:val="22"/>
        </w:numPr>
        <w:ind w:left="567" w:hanging="567"/>
      </w:pPr>
      <w:r w:rsidRPr="008F4D76">
        <w:t>Indien de schuldige heeft gehandeld in tijd van oorlog dan wel in dienst of in opdracht van een buitenlandse mogendheid of van een in het buitenland gevestigd persoon of lichaam, kan levenslange gevangenisstraf of tijdelijke van ten hoogste dertig jaren of geldboete van de vijfde categorie worden opgelegd.</w:t>
      </w:r>
    </w:p>
    <w:p w14:paraId="57056585" w14:textId="77777777" w:rsidR="005E767E" w:rsidRPr="008F4D76" w:rsidRDefault="005E767E" w:rsidP="008F4D76">
      <w:pPr>
        <w:pStyle w:val="Lijstalinea"/>
        <w:numPr>
          <w:ilvl w:val="0"/>
          <w:numId w:val="22"/>
        </w:numPr>
        <w:ind w:left="567" w:hanging="567"/>
      </w:pPr>
      <w:r w:rsidRPr="008F4D76">
        <w:t>Handelingen gepleegd ter voorbereiding van een misdrijf als omschreven in de voorgaande leden worden gestraft met gevangenisstraf van ten hoogste zes jaren of geldboete van de vijfde categorie.</w:t>
      </w:r>
    </w:p>
    <w:p w14:paraId="05147962" w14:textId="77777777" w:rsidR="008F4D76" w:rsidRDefault="008F4D76" w:rsidP="005E767E"/>
    <w:p w14:paraId="7D8164D0" w14:textId="77777777" w:rsidR="005E767E" w:rsidRPr="008F4D76" w:rsidRDefault="005E767E" w:rsidP="005E767E">
      <w:pPr>
        <w:rPr>
          <w:u w:val="single"/>
        </w:rPr>
      </w:pPr>
      <w:r w:rsidRPr="008F4D76">
        <w:rPr>
          <w:u w:val="single"/>
        </w:rPr>
        <w:t>Artikel 98b</w:t>
      </w:r>
    </w:p>
    <w:p w14:paraId="680572F3" w14:textId="77777777" w:rsidR="005E767E" w:rsidRPr="008F4D76" w:rsidRDefault="005E767E" w:rsidP="005E767E">
      <w:r w:rsidRPr="008F4D76">
        <w:t>Hij aan wiens schuld te wijten is dat een inlichting, een voorwerp of gegevens als bedoeld in artikel 98, openbaar worden gemaakt of ter beschikking komt van een tot kennisneming daarvan niet gerechtigd persoon of lichaam, wordt gestraft met gevangenisstraf van ten hoogste een jaar of geldboete van de derde categorie.</w:t>
      </w:r>
    </w:p>
    <w:p w14:paraId="3417C9FE" w14:textId="77777777" w:rsidR="008F4D76" w:rsidRDefault="008F4D76" w:rsidP="005E767E"/>
    <w:p w14:paraId="0FACD677" w14:textId="77777777" w:rsidR="006F5FC8" w:rsidRDefault="006F5FC8" w:rsidP="005E767E"/>
    <w:p w14:paraId="74AC47C1" w14:textId="77777777" w:rsidR="006F5FC8" w:rsidRDefault="006F5FC8" w:rsidP="005E767E"/>
    <w:p w14:paraId="10499D9E" w14:textId="77777777" w:rsidR="006F5FC8" w:rsidRDefault="006F5FC8" w:rsidP="005E767E"/>
    <w:p w14:paraId="73307C74" w14:textId="77777777" w:rsidR="005E767E" w:rsidRPr="008F4D76" w:rsidRDefault="005E767E" w:rsidP="005E767E">
      <w:pPr>
        <w:rPr>
          <w:u w:val="single"/>
        </w:rPr>
      </w:pPr>
      <w:r w:rsidRPr="008F4D76">
        <w:rPr>
          <w:u w:val="single"/>
        </w:rPr>
        <w:lastRenderedPageBreak/>
        <w:t>Artikel 98c</w:t>
      </w:r>
    </w:p>
    <w:p w14:paraId="262367FA" w14:textId="77777777" w:rsidR="005E767E" w:rsidRPr="008F4D76" w:rsidRDefault="005E767E" w:rsidP="008F4D76">
      <w:pPr>
        <w:pStyle w:val="Lijstalinea"/>
        <w:numPr>
          <w:ilvl w:val="0"/>
          <w:numId w:val="24"/>
        </w:numPr>
        <w:ind w:left="567" w:hanging="567"/>
      </w:pPr>
      <w:r w:rsidRPr="008F4D76">
        <w:t>Met gevangenisstraf van ten hoogste zes jaren of geldboete van de vijfde categorie wordt gestraft:</w:t>
      </w:r>
    </w:p>
    <w:p w14:paraId="3758A2C9" w14:textId="77777777" w:rsidR="005E767E" w:rsidRPr="008F4D76" w:rsidRDefault="005E767E" w:rsidP="008F4D76">
      <w:pPr>
        <w:ind w:left="567"/>
      </w:pPr>
      <w:r w:rsidRPr="008F4D76">
        <w:t>1°. hij die opzettelijk een inlichting, een voorwerp of gegevens als bedoeld in artikel 98, zonder daartoe gerechtigd te zijn, onder zich neemt of houdt;</w:t>
      </w:r>
    </w:p>
    <w:p w14:paraId="5E69BF00" w14:textId="77777777" w:rsidR="005E767E" w:rsidRPr="008F4D76" w:rsidRDefault="005E767E" w:rsidP="008F4D76">
      <w:pPr>
        <w:ind w:left="567"/>
      </w:pPr>
      <w:r w:rsidRPr="008F4D76">
        <w:t>2°. hij die enige handeling verricht, ondernomen met het oogmerk om, zonder daartoe gerechtigd te zijn, de beschikking te krijgen over een inlichting, een voorwerp of gegevens als bedoeld in artikel 98;</w:t>
      </w:r>
    </w:p>
    <w:p w14:paraId="19D155DE" w14:textId="77777777" w:rsidR="005E767E" w:rsidRPr="008F4D76" w:rsidRDefault="005E767E" w:rsidP="008F4D76">
      <w:pPr>
        <w:ind w:left="567"/>
      </w:pPr>
      <w:r w:rsidRPr="008F4D76">
        <w:t xml:space="preserve">3°. hij die </w:t>
      </w:r>
      <w:proofErr w:type="spellStart"/>
      <w:r w:rsidRPr="008F4D76">
        <w:t>tersluik</w:t>
      </w:r>
      <w:proofErr w:type="spellEnd"/>
      <w:r w:rsidRPr="008F4D76">
        <w:t>, onder een vals voorgeven, door middel van een vermomming of langs een andere dan de gewone toegang op of in een verboden plaats komt of tracht te komen, aldaar in dier voege aanwezig is, of zich op een van die wijzen of door een van die middelen vandaar verwijdert of tracht te verwijderen.</w:t>
      </w:r>
    </w:p>
    <w:p w14:paraId="0ED7EA96" w14:textId="77777777" w:rsidR="005E767E" w:rsidRPr="008F4D76" w:rsidRDefault="005E767E" w:rsidP="008F4D76">
      <w:pPr>
        <w:pStyle w:val="Lijstalinea"/>
        <w:numPr>
          <w:ilvl w:val="0"/>
          <w:numId w:val="24"/>
        </w:numPr>
        <w:ind w:left="567" w:hanging="567"/>
      </w:pPr>
      <w:r w:rsidRPr="008F4D76">
        <w:t>De bepaling onder 3° is niet toepasselijk, indien de rechter blijkt dat de dader niet heeft gehandeld met het oogmerk bedoeld onder 2°.</w:t>
      </w:r>
    </w:p>
    <w:p w14:paraId="0C4F342B" w14:textId="77777777" w:rsidR="008F4D76" w:rsidRDefault="008F4D76" w:rsidP="005E767E"/>
    <w:p w14:paraId="55910786" w14:textId="77777777" w:rsidR="005E767E" w:rsidRPr="008F4D76" w:rsidRDefault="005E767E" w:rsidP="005E767E">
      <w:pPr>
        <w:rPr>
          <w:u w:val="single"/>
        </w:rPr>
      </w:pPr>
      <w:r w:rsidRPr="008F4D76">
        <w:rPr>
          <w:u w:val="single"/>
        </w:rPr>
        <w:t>Artikel 272</w:t>
      </w:r>
    </w:p>
    <w:p w14:paraId="37DA7878" w14:textId="77777777" w:rsidR="005E767E" w:rsidRPr="008F4D76" w:rsidRDefault="005E767E" w:rsidP="008F4D76">
      <w:pPr>
        <w:pStyle w:val="Lijstalinea"/>
        <w:numPr>
          <w:ilvl w:val="0"/>
          <w:numId w:val="26"/>
        </w:numPr>
        <w:ind w:left="567" w:hanging="567"/>
      </w:pPr>
      <w:r w:rsidRPr="008F4D76">
        <w:t>Hij die enig geheim waarvan hij weet of redelijkerwijs moet vermoeden dat hij uit hoofde van ambt, beroep of wettelijk voorschrift dan wel van vroeger ambt of beroep verplicht is het te bewaren, opzettelijk schendt, wordt gestraft met gevangenisstraf van ten hoogste een jaar of geldboete van de vierde categorie.</w:t>
      </w:r>
    </w:p>
    <w:p w14:paraId="534C76CC" w14:textId="77777777" w:rsidR="005E767E" w:rsidRPr="008F4D76" w:rsidRDefault="005E767E" w:rsidP="008F4D76">
      <w:pPr>
        <w:pStyle w:val="Lijstalinea"/>
        <w:numPr>
          <w:ilvl w:val="0"/>
          <w:numId w:val="26"/>
        </w:numPr>
        <w:ind w:left="567" w:hanging="567"/>
      </w:pPr>
      <w:r w:rsidRPr="008F4D76">
        <w:t>Indien dit misdrijf tegen een bepaald persoon gepleegd is, wordt het slechts vervolgd op diens klacht.</w:t>
      </w:r>
    </w:p>
    <w:p w14:paraId="37765CD5" w14:textId="77777777" w:rsidR="008F4D76" w:rsidRDefault="008F4D76" w:rsidP="005E767E"/>
    <w:p w14:paraId="52D4205C" w14:textId="77777777" w:rsidR="005E767E" w:rsidRPr="008F4D76" w:rsidRDefault="005E767E" w:rsidP="005E767E">
      <w:pPr>
        <w:rPr>
          <w:u w:val="single"/>
        </w:rPr>
      </w:pPr>
      <w:r w:rsidRPr="008F4D76">
        <w:rPr>
          <w:u w:val="single"/>
        </w:rPr>
        <w:t>Artikel 429quinquies</w:t>
      </w:r>
    </w:p>
    <w:p w14:paraId="2EEA401E" w14:textId="77777777" w:rsidR="005E767E" w:rsidRDefault="005E767E" w:rsidP="005E767E">
      <w:r w:rsidRPr="008F4D76">
        <w:t>Hij die zonder daartoe gerechtigd te zijn zich op een verboden plaats bevindt, wordt gestraft met hechtenis van ten hoogste zes maanden of geldboete van de derde categorie.</w:t>
      </w:r>
    </w:p>
    <w:p w14:paraId="6BAA7871" w14:textId="77777777" w:rsidR="005E767E" w:rsidRDefault="005E767E"/>
    <w:sectPr w:rsidR="005E767E" w:rsidSect="00021A29">
      <w:headerReference w:type="default" r:id="rId14"/>
      <w:type w:val="continuous"/>
      <w:pgSz w:w="11905" w:h="16837"/>
      <w:pgMar w:top="3967" w:right="2819" w:bottom="709" w:left="1584" w:header="708" w:footer="116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14C23" w14:textId="77777777" w:rsidR="009C24F9" w:rsidRDefault="009C24F9" w:rsidP="00245A5F">
      <w:pPr>
        <w:spacing w:line="240" w:lineRule="auto"/>
      </w:pPr>
      <w:r>
        <w:separator/>
      </w:r>
    </w:p>
  </w:endnote>
  <w:endnote w:type="continuationSeparator" w:id="0">
    <w:p w14:paraId="4FC47A19" w14:textId="77777777" w:rsidR="009C24F9" w:rsidRDefault="009C24F9" w:rsidP="00245A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086B9" w14:textId="77777777" w:rsidR="0017487C" w:rsidRDefault="0017487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587A5" w14:textId="77777777" w:rsidR="0017487C" w:rsidRDefault="0017487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0B243" w14:textId="77777777" w:rsidR="0017487C" w:rsidRDefault="0017487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B9287" w14:textId="77777777" w:rsidR="009C24F9" w:rsidRDefault="009C24F9" w:rsidP="00245A5F">
      <w:pPr>
        <w:spacing w:line="240" w:lineRule="auto"/>
      </w:pPr>
      <w:r>
        <w:separator/>
      </w:r>
    </w:p>
  </w:footnote>
  <w:footnote w:type="continuationSeparator" w:id="0">
    <w:p w14:paraId="758AA653" w14:textId="77777777" w:rsidR="009C24F9" w:rsidRDefault="009C24F9" w:rsidP="00245A5F">
      <w:pPr>
        <w:spacing w:line="240" w:lineRule="auto"/>
      </w:pPr>
      <w:r>
        <w:continuationSeparator/>
      </w:r>
    </w:p>
  </w:footnote>
  <w:footnote w:id="1">
    <w:p w14:paraId="7DD47E15" w14:textId="77777777" w:rsidR="00705788" w:rsidRPr="005D4DCD" w:rsidRDefault="00705788" w:rsidP="00705788">
      <w:pPr>
        <w:pStyle w:val="Voetnoottekst"/>
        <w:rPr>
          <w:sz w:val="16"/>
          <w:szCs w:val="16"/>
        </w:rPr>
      </w:pPr>
      <w:r>
        <w:rPr>
          <w:rStyle w:val="Voetnootmarkering"/>
        </w:rPr>
        <w:footnoteRef/>
      </w:r>
      <w:r>
        <w:t xml:space="preserve"> </w:t>
      </w:r>
      <w:r w:rsidRPr="005D4DCD">
        <w:rPr>
          <w:sz w:val="16"/>
          <w:szCs w:val="16"/>
        </w:rPr>
        <w:t>Zie onder andere maar niet uitsluitend</w:t>
      </w:r>
      <w:r>
        <w:rPr>
          <w:sz w:val="16"/>
          <w:szCs w:val="16"/>
        </w:rPr>
        <w:t xml:space="preserve"> de Wet Bescherming Staatsgeheimen, de Wet Bescherming Persoonsgegevens, het Besluit Beve</w:t>
      </w:r>
      <w:r w:rsidRPr="005D4DCD">
        <w:rPr>
          <w:sz w:val="16"/>
          <w:szCs w:val="16"/>
        </w:rPr>
        <w:t>ilig</w:t>
      </w:r>
      <w:r>
        <w:rPr>
          <w:sz w:val="16"/>
          <w:szCs w:val="16"/>
        </w:rPr>
        <w:t>ingsvoorschrift rijksdienst 2013</w:t>
      </w:r>
      <w:r w:rsidRPr="005D4DCD">
        <w:rPr>
          <w:sz w:val="16"/>
          <w:szCs w:val="16"/>
        </w:rPr>
        <w:t>”, “</w:t>
      </w:r>
      <w:r>
        <w:rPr>
          <w:sz w:val="16"/>
          <w:szCs w:val="16"/>
        </w:rPr>
        <w:t>het Besluit Voorschrift I</w:t>
      </w:r>
      <w:r w:rsidRPr="005D4DCD">
        <w:rPr>
          <w:sz w:val="16"/>
          <w:szCs w:val="16"/>
        </w:rPr>
        <w:t>nfor</w:t>
      </w:r>
      <w:r>
        <w:rPr>
          <w:sz w:val="16"/>
          <w:szCs w:val="16"/>
        </w:rPr>
        <w:t>matiebeveiliging rijksdienst - B</w:t>
      </w:r>
      <w:r w:rsidRPr="005D4DCD">
        <w:rPr>
          <w:sz w:val="16"/>
          <w:szCs w:val="16"/>
        </w:rPr>
        <w:t xml:space="preserve">ijzondere </w:t>
      </w:r>
      <w:r>
        <w:rPr>
          <w:sz w:val="16"/>
          <w:szCs w:val="16"/>
        </w:rPr>
        <w:t>I</w:t>
      </w:r>
      <w:r w:rsidRPr="005D4DCD">
        <w:rPr>
          <w:sz w:val="16"/>
          <w:szCs w:val="16"/>
        </w:rPr>
        <w:t xml:space="preserve">nformatie </w:t>
      </w:r>
      <w:r>
        <w:rPr>
          <w:sz w:val="16"/>
          <w:szCs w:val="16"/>
        </w:rPr>
        <w:t xml:space="preserve">2013 </w:t>
      </w:r>
      <w:r w:rsidRPr="005D4DCD">
        <w:rPr>
          <w:sz w:val="16"/>
          <w:szCs w:val="16"/>
        </w:rPr>
        <w:t>(</w:t>
      </w:r>
      <w:r>
        <w:rPr>
          <w:sz w:val="16"/>
          <w:szCs w:val="16"/>
        </w:rPr>
        <w:t>VIR-BI</w:t>
      </w:r>
      <w:r w:rsidRPr="005D4DCD">
        <w:rPr>
          <w:sz w:val="16"/>
          <w:szCs w:val="16"/>
        </w:rPr>
        <w:t>)</w:t>
      </w:r>
      <w:r>
        <w:rPr>
          <w:sz w:val="16"/>
          <w:szCs w:val="16"/>
        </w:rPr>
        <w:t>, het Besluit Voorschrift Informatiebeveiliging Rijksdienst 2007 (VIR).</w:t>
      </w:r>
    </w:p>
  </w:footnote>
  <w:footnote w:id="2">
    <w:p w14:paraId="5BF5D8A6" w14:textId="77777777" w:rsidR="002D3554" w:rsidRDefault="002D3554">
      <w:pPr>
        <w:pStyle w:val="Voetnoottekst"/>
      </w:pPr>
      <w:r>
        <w:rPr>
          <w:rStyle w:val="Voetnootmarkering"/>
        </w:rPr>
        <w:footnoteRef/>
      </w:r>
      <w:r>
        <w:t xml:space="preserve"> </w:t>
      </w:r>
      <w:r w:rsidRPr="005D4DCD">
        <w:rPr>
          <w:sz w:val="16"/>
          <w:szCs w:val="16"/>
        </w:rPr>
        <w:t>Zie www.rijksvastgoedbedrijf.nl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C8CFC" w14:textId="77777777" w:rsidR="0017487C" w:rsidRDefault="0017487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B4266" w14:textId="77777777" w:rsidR="002D3554" w:rsidRDefault="00C6674C">
    <w:r>
      <w:rPr>
        <w:noProof/>
      </w:rPr>
      <mc:AlternateContent>
        <mc:Choice Requires="wps">
          <w:drawing>
            <wp:anchor distT="0" distB="0" distL="114300" distR="114300" simplePos="0" relativeHeight="251653120" behindDoc="0" locked="0" layoutInCell="1" allowOverlap="1" wp14:anchorId="6136A845" wp14:editId="08E25455">
              <wp:simplePos x="0" y="0"/>
              <wp:positionH relativeFrom="page">
                <wp:posOffset>3545840</wp:posOffset>
              </wp:positionH>
              <wp:positionV relativeFrom="page">
                <wp:posOffset>0</wp:posOffset>
              </wp:positionV>
              <wp:extent cx="467995" cy="1583690"/>
              <wp:effectExtent l="2540" t="0" r="0" b="0"/>
              <wp:wrapNone/>
              <wp:docPr id="12" name="Shape595b79a178c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15836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F8AF3F8" w14:textId="77777777" w:rsidR="002D3554" w:rsidRDefault="002D3554">
                          <w:pPr>
                            <w:spacing w:line="240" w:lineRule="auto"/>
                          </w:pPr>
                          <w:r>
                            <w:rPr>
                              <w:noProof/>
                            </w:rPr>
                            <w:drawing>
                              <wp:inline distT="0" distB="0" distL="0" distR="0" wp14:anchorId="44844C2E" wp14:editId="226B590E">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6A845" id="Shape595b79a178ce9" o:spid="_x0000_s1026" style="position:absolute;margin-left:279.2pt;margin-top:0;width:36.85pt;height:124.7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" adj="-11796480,,5400" path="al10800,10800@8@8@4@6,10800,10800,10800,10800@9@7l@30@31@17@18@24@25@15@16@32@33xe" filled="f" stroked="f">
              <v:stroke joinstyle="round"/>
              <v:formulas/>
              <v:path o:connecttype="custom" textboxrect="@1,@1,@1,@1"/>
              <v:textbox inset="0,0,0,0">
                <w:txbxContent>
                  <w:p w14:paraId="6F8AF3F8" w14:textId="77777777" w:rsidR="002D3554" w:rsidRDefault="002D3554">
                    <w:pPr>
                      <w:spacing w:line="240" w:lineRule="auto"/>
                    </w:pPr>
                    <w:r>
                      <w:rPr>
                        <w:noProof/>
                      </w:rPr>
                      <w:drawing>
                        <wp:inline distT="0" distB="0" distL="0" distR="0" wp14:anchorId="44844C2E" wp14:editId="226B590E">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v:shape>
          </w:pict>
        </mc:Fallback>
      </mc:AlternateContent>
    </w:r>
  </w:p>
  <w:p w14:paraId="259F2A88" w14:textId="77777777" w:rsidR="002D3554" w:rsidRDefault="00C6674C">
    <w:r>
      <w:rPr>
        <w:noProof/>
      </w:rPr>
      <mc:AlternateContent>
        <mc:Choice Requires="wps">
          <w:drawing>
            <wp:anchor distT="0" distB="0" distL="114300" distR="114300" simplePos="0" relativeHeight="251654144" behindDoc="0" locked="0" layoutInCell="1" allowOverlap="1" wp14:anchorId="6DC9FE9E" wp14:editId="7939E702">
              <wp:simplePos x="0" y="0"/>
              <wp:positionH relativeFrom="page">
                <wp:posOffset>4013835</wp:posOffset>
              </wp:positionH>
              <wp:positionV relativeFrom="page">
                <wp:posOffset>0</wp:posOffset>
              </wp:positionV>
              <wp:extent cx="2339975" cy="1583690"/>
              <wp:effectExtent l="3810" t="0" r="0" b="0"/>
              <wp:wrapNone/>
              <wp:docPr id="11" name="Shape595b79a17969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5836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59187F2" w14:textId="77777777" w:rsidR="002D3554" w:rsidRDefault="002D3554">
                          <w:pPr>
                            <w:spacing w:line="240" w:lineRule="auto"/>
                          </w:pPr>
                          <w:r>
                            <w:rPr>
                              <w:noProof/>
                            </w:rPr>
                            <w:drawing>
                              <wp:inline distT="0" distB="0" distL="0" distR="0" wp14:anchorId="0B44277C" wp14:editId="50AB78C4">
                                <wp:extent cx="2339975" cy="1582834"/>
                                <wp:effectExtent l="0" t="0" r="0" b="0"/>
                                <wp:docPr id="4" name="RGD_Standaard"/>
                                <wp:cNvGraphicFramePr/>
                                <a:graphic xmlns:a="http://schemas.openxmlformats.org/drawingml/2006/main">
                                  <a:graphicData uri="http://schemas.openxmlformats.org/drawingml/2006/picture">
                                    <pic:pic xmlns:pic="http://schemas.openxmlformats.org/drawingml/2006/picture">
                                      <pic:nvPicPr>
                                        <pic:cNvPr id="4" name="RGD_Standaard"/>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9FE9E" id="Shape595b79a17969b" o:spid="_x0000_s1027" style="position:absolute;margin-left:316.05pt;margin-top:0;width:184.25pt;height:124.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" adj="-11796480,,5400" path="al10800,10800@8@8@4@6,10800,10800,10800,10800@9@7l@30@31@17@18@24@25@15@16@32@33xe" filled="f" stroked="f">
              <v:stroke joinstyle="round"/>
              <v:formulas/>
              <v:path o:connecttype="custom" textboxrect="@1,@1,@1,@1"/>
              <v:textbox inset="0,0,0,0">
                <w:txbxContent>
                  <w:p w14:paraId="659187F2" w14:textId="77777777" w:rsidR="002D3554" w:rsidRDefault="002D3554">
                    <w:pPr>
                      <w:spacing w:line="240" w:lineRule="auto"/>
                    </w:pPr>
                    <w:r>
                      <w:rPr>
                        <w:noProof/>
                      </w:rPr>
                      <w:drawing>
                        <wp:inline distT="0" distB="0" distL="0" distR="0" wp14:anchorId="0B44277C" wp14:editId="50AB78C4">
                          <wp:extent cx="2339975" cy="1582834"/>
                          <wp:effectExtent l="0" t="0" r="0" b="0"/>
                          <wp:docPr id="4" name="RGD_Standaard"/>
                          <wp:cNvGraphicFramePr/>
                          <a:graphic xmlns:a="http://schemas.openxmlformats.org/drawingml/2006/main">
                            <a:graphicData uri="http://schemas.openxmlformats.org/drawingml/2006/picture">
                              <pic:pic xmlns:pic="http://schemas.openxmlformats.org/drawingml/2006/picture">
                                <pic:nvPicPr>
                                  <pic:cNvPr id="4" name="RGD_Standaard"/>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v:shape>
          </w:pict>
        </mc:Fallback>
      </mc:AlternateContent>
    </w:r>
  </w:p>
  <w:p w14:paraId="662F7753" w14:textId="77777777" w:rsidR="002D3554" w:rsidRDefault="00C6674C">
    <w:r>
      <w:rPr>
        <w:noProof/>
      </w:rPr>
      <mc:AlternateContent>
        <mc:Choice Requires="wps">
          <w:drawing>
            <wp:anchor distT="0" distB="0" distL="114300" distR="114300" simplePos="0" relativeHeight="251655168" behindDoc="0" locked="0" layoutInCell="1" allowOverlap="1" wp14:anchorId="3D60426B" wp14:editId="30E0E51A">
              <wp:simplePos x="0" y="0"/>
              <wp:positionH relativeFrom="page">
                <wp:posOffset>1007745</wp:posOffset>
              </wp:positionH>
              <wp:positionV relativeFrom="page">
                <wp:posOffset>1939925</wp:posOffset>
              </wp:positionV>
              <wp:extent cx="3352165" cy="161925"/>
              <wp:effectExtent l="0" t="0" r="2540" b="3175"/>
              <wp:wrapNone/>
              <wp:docPr id="10" name="Shape595b79a179d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165" cy="1619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0655877" w14:textId="77777777" w:rsidR="002D3554" w:rsidRDefault="002D355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0426B" id="Shape595b79a179d00" o:spid="_x0000_s1028" style="position:absolute;margin-left:79.35pt;margin-top:152.75pt;width:263.95pt;height:12.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" adj="-11796480,,5400" path="al10800,10800@8@8@4@6,10800,10800,10800,10800@9@7l@30@31@17@18@24@25@15@16@32@33xe" filled="f" stroked="f">
              <v:stroke joinstyle="round"/>
              <v:formulas/>
              <v:path o:connecttype="custom" textboxrect="@1,@1,@1,@1"/>
              <v:textbox inset="0,0,0,0">
                <w:txbxContent>
                  <w:p w14:paraId="30655877" w14:textId="77777777" w:rsidR="002D3554" w:rsidRDefault="002D3554"/>
                </w:txbxContent>
              </v:textbox>
              <w10:wrap anchorx="page" anchory="page"/>
            </v:shape>
          </w:pict>
        </mc:Fallback>
      </mc:AlternateContent>
    </w:r>
  </w:p>
  <w:p w14:paraId="460195C6" w14:textId="77777777" w:rsidR="002D3554" w:rsidRDefault="00C6674C">
    <w:r>
      <w:rPr>
        <w:noProof/>
      </w:rPr>
      <mc:AlternateContent>
        <mc:Choice Requires="wps">
          <w:drawing>
            <wp:anchor distT="0" distB="0" distL="114300" distR="114300" simplePos="0" relativeHeight="251656192" behindDoc="0" locked="0" layoutInCell="1" allowOverlap="1" wp14:anchorId="3EC1F54E" wp14:editId="31EC8987">
              <wp:simplePos x="0" y="0"/>
              <wp:positionH relativeFrom="page">
                <wp:posOffset>5932170</wp:posOffset>
              </wp:positionH>
              <wp:positionV relativeFrom="page">
                <wp:posOffset>1967865</wp:posOffset>
              </wp:positionV>
              <wp:extent cx="1247140" cy="8058150"/>
              <wp:effectExtent l="0" t="0" r="2540" b="3810"/>
              <wp:wrapNone/>
              <wp:docPr id="9" name="Shape595b79a179e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140" cy="805815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C491440" w14:textId="77777777" w:rsidR="002D3554" w:rsidRDefault="002D3554">
                          <w:pPr>
                            <w:pStyle w:val="Kopjeafzendgegevens"/>
                          </w:pPr>
                          <w:r>
                            <w:t>Rijksvastgoedbedrijf</w:t>
                          </w:r>
                        </w:p>
                        <w:p w14:paraId="1A9AE246" w14:textId="77777777" w:rsidR="002D3554" w:rsidRDefault="002D3554">
                          <w:pPr>
                            <w:pStyle w:val="WitregelW1"/>
                          </w:pPr>
                        </w:p>
                        <w:p w14:paraId="42E75732" w14:textId="77777777" w:rsidR="002D3554" w:rsidRDefault="002D3554">
                          <w:pPr>
                            <w:pStyle w:val="Afzendgegevens"/>
                          </w:pPr>
                          <w:r>
                            <w:t>Korte Voorhout 7</w:t>
                          </w:r>
                        </w:p>
                        <w:p w14:paraId="4008E2BE" w14:textId="77777777" w:rsidR="002D3554" w:rsidRDefault="002D3554">
                          <w:pPr>
                            <w:pStyle w:val="Afzendgegevens"/>
                          </w:pPr>
                          <w:r>
                            <w:t>Postbus 20952</w:t>
                          </w:r>
                        </w:p>
                        <w:p w14:paraId="2FEF7B1A" w14:textId="77777777" w:rsidR="002D3554" w:rsidRDefault="002D3554">
                          <w:pPr>
                            <w:pStyle w:val="Afzendgegevens"/>
                          </w:pPr>
                          <w:r>
                            <w:t>2500 EZ  Den Haag</w:t>
                          </w:r>
                        </w:p>
                        <w:p w14:paraId="11525363" w14:textId="77777777" w:rsidR="002D3554" w:rsidRDefault="002D3554">
                          <w:pPr>
                            <w:pStyle w:val="WitregelW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1F54E" id="Shape595b79a179e89" o:spid="_x0000_s1029" style="position:absolute;margin-left:467.1pt;margin-top:154.95pt;width:98.2pt;height:63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" adj="-11796480,,5400" path="al10800,10800@8@8@4@6,10800,10800,10800,10800@9@7l@30@31@17@18@24@25@15@16@32@33xe" filled="f" stroked="f">
              <v:stroke joinstyle="round"/>
              <v:formulas/>
              <v:path o:connecttype="custom" textboxrect="@1,@1,@1,@1"/>
              <v:textbox inset="0,0,0,0">
                <w:txbxContent>
                  <w:p w14:paraId="7C491440" w14:textId="77777777" w:rsidR="002D3554" w:rsidRDefault="002D3554">
                    <w:pPr>
                      <w:pStyle w:val="Kopjeafzendgegevens"/>
                    </w:pPr>
                    <w:r>
                      <w:t>Rijksvastgoedbedrijf</w:t>
                    </w:r>
                  </w:p>
                  <w:p w14:paraId="1A9AE246" w14:textId="77777777" w:rsidR="002D3554" w:rsidRDefault="002D3554">
                    <w:pPr>
                      <w:pStyle w:val="WitregelW1"/>
                    </w:pPr>
                  </w:p>
                  <w:p w14:paraId="42E75732" w14:textId="77777777" w:rsidR="002D3554" w:rsidRDefault="002D3554">
                    <w:pPr>
                      <w:pStyle w:val="Afzendgegevens"/>
                    </w:pPr>
                    <w:r>
                      <w:t>Korte Voorhout 7</w:t>
                    </w:r>
                  </w:p>
                  <w:p w14:paraId="4008E2BE" w14:textId="77777777" w:rsidR="002D3554" w:rsidRDefault="002D3554">
                    <w:pPr>
                      <w:pStyle w:val="Afzendgegevens"/>
                    </w:pPr>
                    <w:r>
                      <w:t>Postbus 20952</w:t>
                    </w:r>
                  </w:p>
                  <w:p w14:paraId="2FEF7B1A" w14:textId="77777777" w:rsidR="002D3554" w:rsidRDefault="002D3554">
                    <w:pPr>
                      <w:pStyle w:val="Afzendgegevens"/>
                    </w:pPr>
                    <w:r>
                      <w:t>2500 EZ  Den Haag</w:t>
                    </w:r>
                  </w:p>
                  <w:p w14:paraId="11525363" w14:textId="77777777" w:rsidR="002D3554" w:rsidRDefault="002D3554">
                    <w:pPr>
                      <w:pStyle w:val="WitregelW1"/>
                    </w:pPr>
                  </w:p>
                </w:txbxContent>
              </v:textbox>
              <w10:wrap anchorx="page" anchory="page"/>
            </v:shape>
          </w:pict>
        </mc:Fallback>
      </mc:AlternateContent>
    </w:r>
  </w:p>
  <w:p w14:paraId="45DBB8FA" w14:textId="77777777" w:rsidR="002D3554" w:rsidRDefault="00C6674C">
    <w:r>
      <w:rPr>
        <w:noProof/>
      </w:rPr>
      <mc:AlternateContent>
        <mc:Choice Requires="wps">
          <w:drawing>
            <wp:anchor distT="0" distB="0" distL="114300" distR="114300" simplePos="0" relativeHeight="251657216" behindDoc="0" locked="0" layoutInCell="1" allowOverlap="1" wp14:anchorId="5A64D1DD" wp14:editId="68D3F29C">
              <wp:simplePos x="0" y="0"/>
              <wp:positionH relativeFrom="page">
                <wp:posOffset>5932170</wp:posOffset>
              </wp:positionH>
              <wp:positionV relativeFrom="page">
                <wp:posOffset>10197465</wp:posOffset>
              </wp:positionV>
              <wp:extent cx="1247140" cy="143510"/>
              <wp:effectExtent l="0" t="0" r="2540" b="3175"/>
              <wp:wrapNone/>
              <wp:docPr id="8" name="Shape595b79a17bb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140" cy="14351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BB18A71" w14:textId="77777777" w:rsidR="002D3554" w:rsidRDefault="002D3554">
                          <w:pPr>
                            <w:pStyle w:val="Verdana65rechtsuitgelijnd"/>
                          </w:pPr>
                          <w:r>
                            <w:t xml:space="preserve">Pagina </w:t>
                          </w:r>
                          <w:r w:rsidR="00C6674C">
                            <w:fldChar w:fldCharType="begin"/>
                          </w:r>
                          <w:r w:rsidR="00C6674C">
                            <w:instrText>PAGE</w:instrText>
                          </w:r>
                          <w:r w:rsidR="00C6674C">
                            <w:fldChar w:fldCharType="separate"/>
                          </w:r>
                          <w:r w:rsidR="00860161">
                            <w:rPr>
                              <w:noProof/>
                            </w:rPr>
                            <w:t>1</w:t>
                          </w:r>
                          <w:r w:rsidR="00C6674C">
                            <w:rPr>
                              <w:noProof/>
                            </w:rPr>
                            <w:fldChar w:fldCharType="end"/>
                          </w:r>
                          <w:r>
                            <w:t xml:space="preserve"> van </w:t>
                          </w:r>
                          <w:r w:rsidR="00C6674C">
                            <w:fldChar w:fldCharType="begin"/>
                          </w:r>
                          <w:r w:rsidR="00C6674C">
                            <w:instrText>NUMPAGES</w:instrText>
                          </w:r>
                          <w:r w:rsidR="00C6674C">
                            <w:fldChar w:fldCharType="separate"/>
                          </w:r>
                          <w:r w:rsidR="00860161">
                            <w:rPr>
                              <w:noProof/>
                            </w:rPr>
                            <w:t>6</w:t>
                          </w:r>
                          <w:r w:rsidR="00C6674C">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4D1DD" id="Shape595b79a17bb17" o:spid="_x0000_s1030" style="position:absolute;margin-left:467.1pt;margin-top:802.95pt;width:98.2pt;height:11.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" adj="-11796480,,5400" path="al10800,10800@8@8@4@6,10800,10800,10800,10800@9@7l@30@31@17@18@24@25@15@16@32@33xe" filled="f" stroked="f">
              <v:stroke joinstyle="round"/>
              <v:formulas/>
              <v:path o:connecttype="custom" textboxrect="@1,@1,@1,@1"/>
              <v:textbox inset="0,0,0,0">
                <w:txbxContent>
                  <w:p w14:paraId="5BB18A71" w14:textId="77777777" w:rsidR="002D3554" w:rsidRDefault="002D3554">
                    <w:pPr>
                      <w:pStyle w:val="Verdana65rechtsuitgelijnd"/>
                    </w:pPr>
                    <w:r>
                      <w:t xml:space="preserve">Pagina </w:t>
                    </w:r>
                    <w:r w:rsidR="00C6674C">
                      <w:fldChar w:fldCharType="begin"/>
                    </w:r>
                    <w:r w:rsidR="00C6674C">
                      <w:instrText>PAGE</w:instrText>
                    </w:r>
                    <w:r w:rsidR="00C6674C">
                      <w:fldChar w:fldCharType="separate"/>
                    </w:r>
                    <w:r w:rsidR="00860161">
                      <w:rPr>
                        <w:noProof/>
                      </w:rPr>
                      <w:t>1</w:t>
                    </w:r>
                    <w:r w:rsidR="00C6674C">
                      <w:rPr>
                        <w:noProof/>
                      </w:rPr>
                      <w:fldChar w:fldCharType="end"/>
                    </w:r>
                    <w:r>
                      <w:t xml:space="preserve"> van </w:t>
                    </w:r>
                    <w:r w:rsidR="00C6674C">
                      <w:fldChar w:fldCharType="begin"/>
                    </w:r>
                    <w:r w:rsidR="00C6674C">
                      <w:instrText>NUMPAGES</w:instrText>
                    </w:r>
                    <w:r w:rsidR="00C6674C">
                      <w:fldChar w:fldCharType="separate"/>
                    </w:r>
                    <w:r w:rsidR="00860161">
                      <w:rPr>
                        <w:noProof/>
                      </w:rPr>
                      <w:t>6</w:t>
                    </w:r>
                    <w:r w:rsidR="00C6674C">
                      <w:rPr>
                        <w:noProof/>
                      </w:rPr>
                      <w:fldChar w:fldCharType="end"/>
                    </w:r>
                  </w:p>
                </w:txbxContent>
              </v:textbox>
              <w10:wrap anchorx="page" anchory="page"/>
            </v:shape>
          </w:pict>
        </mc:Fallback>
      </mc:AlternateContent>
    </w:r>
  </w:p>
  <w:p w14:paraId="195425D1" w14:textId="77777777" w:rsidR="002D3554" w:rsidRDefault="002D3554">
    <w:r w:rsidRPr="005E767E">
      <w:rPr>
        <w:noProof/>
      </w:rPr>
      <w:drawing>
        <wp:anchor distT="0" distB="0" distL="114300" distR="114300" simplePos="0" relativeHeight="251664384" behindDoc="0" locked="0" layoutInCell="1" allowOverlap="1" wp14:anchorId="260F3705" wp14:editId="30BE8752">
          <wp:simplePos x="0" y="0"/>
          <wp:positionH relativeFrom="column">
            <wp:posOffset>-109607</wp:posOffset>
          </wp:positionH>
          <wp:positionV relativeFrom="paragraph">
            <wp:posOffset>641074</wp:posOffset>
          </wp:positionV>
          <wp:extent cx="4799441" cy="461176"/>
          <wp:effectExtent l="19050" t="0" r="0" b="0"/>
          <wp:wrapNone/>
          <wp:docPr id="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lum contrast="6000"/>
                  </a:blip>
                  <a:srcRect/>
                  <a:stretch>
                    <a:fillRect/>
                  </a:stretch>
                </pic:blipFill>
                <pic:spPr bwMode="auto">
                  <a:xfrm>
                    <a:off x="0" y="0"/>
                    <a:ext cx="4800600" cy="464820"/>
                  </a:xfrm>
                  <a:prstGeom prst="rect">
                    <a:avLst/>
                  </a:prstGeom>
                  <a:noFill/>
                </pic:spPr>
              </pic:pic>
            </a:graphicData>
          </a:graphic>
        </wp:anchor>
      </w:drawing>
    </w:r>
    <w:r w:rsidR="00C6674C">
      <w:rPr>
        <w:noProof/>
      </w:rPr>
      <mc:AlternateContent>
        <mc:Choice Requires="wps">
          <w:drawing>
            <wp:anchor distT="0" distB="0" distL="114300" distR="114300" simplePos="0" relativeHeight="251658240" behindDoc="0" locked="0" layoutInCell="1" allowOverlap="1" wp14:anchorId="185A19BA" wp14:editId="5399AC3E">
              <wp:simplePos x="0" y="0"/>
              <wp:positionH relativeFrom="page">
                <wp:posOffset>1007745</wp:posOffset>
              </wp:positionH>
              <wp:positionV relativeFrom="page">
                <wp:posOffset>10197465</wp:posOffset>
              </wp:positionV>
              <wp:extent cx="1800225" cy="161925"/>
              <wp:effectExtent l="0" t="0" r="1905" b="3810"/>
              <wp:wrapNone/>
              <wp:docPr id="7" name="Shape595b79a17c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619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911B1D3" w14:textId="77777777" w:rsidR="002D3554" w:rsidRDefault="002D355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A19BA" id="Shape595b79a17c262" o:spid="_x0000_s1031" style="position:absolute;margin-left:79.35pt;margin-top:802.95pt;width:141.75pt;height:12.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" adj="-11796480,,5400" path="al10800,10800@8@8@4@6,10800,10800,10800,10800@9@7l@30@31@17@18@24@25@15@16@32@33xe" filled="f" stroked="f">
              <v:stroke joinstyle="round"/>
              <v:formulas/>
              <v:path o:connecttype="custom" textboxrect="@1,@1,@1,@1"/>
              <v:textbox inset="0,0,0,0">
                <w:txbxContent>
                  <w:p w14:paraId="6911B1D3" w14:textId="77777777" w:rsidR="002D3554" w:rsidRDefault="002D3554"/>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CCAE2" w14:textId="77777777" w:rsidR="0017487C" w:rsidRDefault="0017487C">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57D1F" w14:textId="77777777" w:rsidR="002D3554" w:rsidRDefault="002D3554"/>
  <w:p w14:paraId="7E5DF416" w14:textId="77777777" w:rsidR="002D3554" w:rsidRDefault="00C6674C">
    <w:r>
      <w:rPr>
        <w:noProof/>
      </w:rPr>
      <mc:AlternateContent>
        <mc:Choice Requires="wps">
          <w:drawing>
            <wp:anchor distT="0" distB="0" distL="114300" distR="114300" simplePos="0" relativeHeight="251660288" behindDoc="0" locked="0" layoutInCell="1" allowOverlap="1" wp14:anchorId="49719ECA" wp14:editId="26E5842D">
              <wp:simplePos x="0" y="0"/>
              <wp:positionH relativeFrom="page">
                <wp:posOffset>5932170</wp:posOffset>
              </wp:positionH>
              <wp:positionV relativeFrom="page">
                <wp:posOffset>10223500</wp:posOffset>
              </wp:positionV>
              <wp:extent cx="1247775" cy="143510"/>
              <wp:effectExtent l="0" t="3175" r="1905" b="0"/>
              <wp:wrapNone/>
              <wp:docPr id="6" name="Shape595b79a17c6b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14351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44EA5ED" w14:textId="77777777" w:rsidR="002D3554" w:rsidRDefault="002D3554">
                          <w:pPr>
                            <w:pStyle w:val="Verdana65rechtsuitgelijnd"/>
                          </w:pPr>
                          <w:r>
                            <w:t xml:space="preserve">Pagina </w:t>
                          </w:r>
                          <w:r w:rsidR="00C6674C">
                            <w:fldChar w:fldCharType="begin"/>
                          </w:r>
                          <w:r w:rsidR="00C6674C">
                            <w:instrText>PAGE</w:instrText>
                          </w:r>
                          <w:r w:rsidR="00C6674C">
                            <w:fldChar w:fldCharType="separate"/>
                          </w:r>
                          <w:r w:rsidR="00860161">
                            <w:rPr>
                              <w:noProof/>
                            </w:rPr>
                            <w:t>7</w:t>
                          </w:r>
                          <w:r w:rsidR="00C6674C">
                            <w:rPr>
                              <w:noProof/>
                            </w:rPr>
                            <w:fldChar w:fldCharType="end"/>
                          </w:r>
                          <w:r>
                            <w:t xml:space="preserve"> van </w:t>
                          </w:r>
                          <w:r w:rsidR="00C6674C">
                            <w:fldChar w:fldCharType="begin"/>
                          </w:r>
                          <w:r w:rsidR="00C6674C">
                            <w:instrText>NUMPAGES</w:instrText>
                          </w:r>
                          <w:r w:rsidR="00C6674C">
                            <w:fldChar w:fldCharType="separate"/>
                          </w:r>
                          <w:r w:rsidR="00860161">
                            <w:rPr>
                              <w:noProof/>
                            </w:rPr>
                            <w:t>7</w:t>
                          </w:r>
                          <w:r w:rsidR="00C6674C">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19ECA" id="Shape595b79a17c6b3" o:spid="_x0000_s1032" style="position:absolute;margin-left:467.1pt;margin-top:805pt;width:98.25pt;height:11.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" adj="-11796480,,5400" path="al10800,10800@8@8@4@6,10800,10800,10800,10800@9@7l@30@31@17@18@24@25@15@16@32@33xe" filled="f" stroked="f">
              <v:stroke joinstyle="round"/>
              <v:formulas/>
              <v:path o:connecttype="custom" textboxrect="@1,@1,@1,@1"/>
              <v:textbox inset="0,0,0,0">
                <w:txbxContent>
                  <w:p w14:paraId="344EA5ED" w14:textId="77777777" w:rsidR="002D3554" w:rsidRDefault="002D3554">
                    <w:pPr>
                      <w:pStyle w:val="Verdana65rechtsuitgelijnd"/>
                    </w:pPr>
                    <w:r>
                      <w:t xml:space="preserve">Pagina </w:t>
                    </w:r>
                    <w:r w:rsidR="00C6674C">
                      <w:fldChar w:fldCharType="begin"/>
                    </w:r>
                    <w:r w:rsidR="00C6674C">
                      <w:instrText>PAGE</w:instrText>
                    </w:r>
                    <w:r w:rsidR="00C6674C">
                      <w:fldChar w:fldCharType="separate"/>
                    </w:r>
                    <w:r w:rsidR="00860161">
                      <w:rPr>
                        <w:noProof/>
                      </w:rPr>
                      <w:t>7</w:t>
                    </w:r>
                    <w:r w:rsidR="00C6674C">
                      <w:rPr>
                        <w:noProof/>
                      </w:rPr>
                      <w:fldChar w:fldCharType="end"/>
                    </w:r>
                    <w:r>
                      <w:t xml:space="preserve"> van </w:t>
                    </w:r>
                    <w:r w:rsidR="00C6674C">
                      <w:fldChar w:fldCharType="begin"/>
                    </w:r>
                    <w:r w:rsidR="00C6674C">
                      <w:instrText>NUMPAGES</w:instrText>
                    </w:r>
                    <w:r w:rsidR="00C6674C">
                      <w:fldChar w:fldCharType="separate"/>
                    </w:r>
                    <w:r w:rsidR="00860161">
                      <w:rPr>
                        <w:noProof/>
                      </w:rPr>
                      <w:t>7</w:t>
                    </w:r>
                    <w:r w:rsidR="00C6674C">
                      <w:rPr>
                        <w:noProof/>
                      </w:rPr>
                      <w:fldChar w:fldCharType="end"/>
                    </w:r>
                  </w:p>
                </w:txbxContent>
              </v:textbox>
              <w10:wrap anchorx="page" anchory="page"/>
            </v:shape>
          </w:pict>
        </mc:Fallback>
      </mc:AlternateContent>
    </w:r>
  </w:p>
  <w:p w14:paraId="7569EA6C" w14:textId="77777777" w:rsidR="002D3554" w:rsidRDefault="00C6674C">
    <w:r>
      <w:rPr>
        <w:noProof/>
      </w:rPr>
      <mc:AlternateContent>
        <mc:Choice Requires="wps">
          <w:drawing>
            <wp:anchor distT="0" distB="0" distL="114300" distR="114300" simplePos="0" relativeHeight="251661312" behindDoc="0" locked="0" layoutInCell="1" allowOverlap="1" wp14:anchorId="4E0C6F30" wp14:editId="4E127128">
              <wp:simplePos x="0" y="0"/>
              <wp:positionH relativeFrom="page">
                <wp:posOffset>5932170</wp:posOffset>
              </wp:positionH>
              <wp:positionV relativeFrom="page">
                <wp:posOffset>1925955</wp:posOffset>
              </wp:positionV>
              <wp:extent cx="1247140" cy="8028940"/>
              <wp:effectExtent l="0" t="1905" r="2540" b="0"/>
              <wp:wrapNone/>
              <wp:docPr id="3" name="Shape595b79a17caa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140" cy="802894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40A76E9" w14:textId="77777777" w:rsidR="002D3554" w:rsidRDefault="002D3554" w:rsidP="005E767E">
                          <w:pPr>
                            <w:pStyle w:val="Kopjeafzendgegevens"/>
                          </w:pPr>
                          <w:r>
                            <w:t>Rijksvastgoedbedrijf</w:t>
                          </w:r>
                        </w:p>
                        <w:p w14:paraId="0080C7A7" w14:textId="77777777" w:rsidR="002D3554" w:rsidRDefault="002D3554" w:rsidP="005E767E">
                          <w:pPr>
                            <w:pStyle w:val="WitregelW1"/>
                          </w:pPr>
                        </w:p>
                        <w:p w14:paraId="67780092" w14:textId="77777777" w:rsidR="002D3554" w:rsidRDefault="002D3554" w:rsidP="005E767E">
                          <w:pPr>
                            <w:pStyle w:val="Afzendgegevens"/>
                          </w:pPr>
                          <w:r>
                            <w:t>Korte Voorhout 7</w:t>
                          </w:r>
                        </w:p>
                        <w:p w14:paraId="01BAD602" w14:textId="77777777" w:rsidR="002D3554" w:rsidRDefault="002D3554" w:rsidP="005E767E">
                          <w:pPr>
                            <w:pStyle w:val="Afzendgegevens"/>
                          </w:pPr>
                          <w:r>
                            <w:t>Postbus 20952</w:t>
                          </w:r>
                        </w:p>
                        <w:p w14:paraId="77B0B80E" w14:textId="77777777" w:rsidR="002D3554" w:rsidRDefault="002D3554" w:rsidP="005E767E">
                          <w:pPr>
                            <w:pStyle w:val="Afzendgegevens"/>
                          </w:pPr>
                          <w:r>
                            <w:t>2500 EZ  Den Haag</w:t>
                          </w:r>
                        </w:p>
                        <w:p w14:paraId="5191ED2B" w14:textId="77777777" w:rsidR="002D3554" w:rsidRPr="005E767E" w:rsidRDefault="002D3554" w:rsidP="005E767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C6F30" id="Shape595b79a17caa1" o:spid="_x0000_s1033" style="position:absolute;margin-left:467.1pt;margin-top:151.65pt;width:98.2pt;height:632.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" adj="-11796480,,5400" path="al10800,10800@8@8@4@6,10800,10800,10800,10800@9@7l@30@31@17@18@24@25@15@16@32@33xe" filled="f" stroked="f">
              <v:stroke joinstyle="round"/>
              <v:formulas/>
              <v:path o:connecttype="custom" textboxrect="@1,@1,@1,@1"/>
              <v:textbox inset="0,0,0,0">
                <w:txbxContent>
                  <w:p w14:paraId="640A76E9" w14:textId="77777777" w:rsidR="002D3554" w:rsidRDefault="002D3554" w:rsidP="005E767E">
                    <w:pPr>
                      <w:pStyle w:val="Kopjeafzendgegevens"/>
                    </w:pPr>
                    <w:r>
                      <w:t>Rijksvastgoedbedrijf</w:t>
                    </w:r>
                  </w:p>
                  <w:p w14:paraId="0080C7A7" w14:textId="77777777" w:rsidR="002D3554" w:rsidRDefault="002D3554" w:rsidP="005E767E">
                    <w:pPr>
                      <w:pStyle w:val="WitregelW1"/>
                    </w:pPr>
                  </w:p>
                  <w:p w14:paraId="67780092" w14:textId="77777777" w:rsidR="002D3554" w:rsidRDefault="002D3554" w:rsidP="005E767E">
                    <w:pPr>
                      <w:pStyle w:val="Afzendgegevens"/>
                    </w:pPr>
                    <w:r>
                      <w:t>Korte Voorhout 7</w:t>
                    </w:r>
                  </w:p>
                  <w:p w14:paraId="01BAD602" w14:textId="77777777" w:rsidR="002D3554" w:rsidRDefault="002D3554" w:rsidP="005E767E">
                    <w:pPr>
                      <w:pStyle w:val="Afzendgegevens"/>
                    </w:pPr>
                    <w:r>
                      <w:t>Postbus 20952</w:t>
                    </w:r>
                  </w:p>
                  <w:p w14:paraId="77B0B80E" w14:textId="77777777" w:rsidR="002D3554" w:rsidRDefault="002D3554" w:rsidP="005E767E">
                    <w:pPr>
                      <w:pStyle w:val="Afzendgegevens"/>
                    </w:pPr>
                    <w:r>
                      <w:t>2500 EZ  Den Haag</w:t>
                    </w:r>
                  </w:p>
                  <w:p w14:paraId="5191ED2B" w14:textId="77777777" w:rsidR="002D3554" w:rsidRPr="005E767E" w:rsidRDefault="002D3554" w:rsidP="005E767E"/>
                </w:txbxContent>
              </v:textbox>
              <w10:wrap anchorx="page" anchory="page"/>
            </v:shape>
          </w:pict>
        </mc:Fallback>
      </mc:AlternateContent>
    </w:r>
  </w:p>
  <w:p w14:paraId="7B5329F1" w14:textId="77777777" w:rsidR="002D3554" w:rsidRDefault="00C6674C">
    <w:r>
      <w:rPr>
        <w:noProof/>
      </w:rPr>
      <mc:AlternateContent>
        <mc:Choice Requires="wps">
          <w:drawing>
            <wp:anchor distT="0" distB="0" distL="114300" distR="114300" simplePos="0" relativeHeight="251662336" behindDoc="0" locked="0" layoutInCell="1" allowOverlap="1" wp14:anchorId="348BFAE0" wp14:editId="79243A10">
              <wp:simplePos x="0" y="0"/>
              <wp:positionH relativeFrom="page">
                <wp:posOffset>1007745</wp:posOffset>
              </wp:positionH>
              <wp:positionV relativeFrom="page">
                <wp:posOffset>1925955</wp:posOffset>
              </wp:positionV>
              <wp:extent cx="3343275" cy="180975"/>
              <wp:effectExtent l="0" t="1905" r="1905" b="0"/>
              <wp:wrapNone/>
              <wp:docPr id="1" name="Shape595b79a17d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3275" cy="1809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B193A27" w14:textId="77777777" w:rsidR="002D3554" w:rsidRDefault="002D355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BFAE0" id="Shape595b79a17d300" o:spid="_x0000_s1034" style="position:absolute;margin-left:79.35pt;margin-top:151.65pt;width:263.25pt;height:14.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" adj="-11796480,,5400" path="al10800,10800@8@8@4@6,10800,10800,10800,10800@9@7l@30@31@17@18@24@25@15@16@32@33xe" filled="f" stroked="f">
              <v:stroke joinstyle="round"/>
              <v:formulas/>
              <v:path o:connecttype="custom" textboxrect="@1,@1,@1,@1"/>
              <v:textbox inset="0,0,0,0">
                <w:txbxContent>
                  <w:p w14:paraId="6B193A27" w14:textId="77777777" w:rsidR="002D3554" w:rsidRDefault="002D3554"/>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D7C025"/>
    <w:multiLevelType w:val="multilevel"/>
    <w:tmpl w:val="079FA686"/>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55067DE"/>
    <w:multiLevelType w:val="multilevel"/>
    <w:tmpl w:val="BA9FB116"/>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E7016716"/>
    <w:multiLevelType w:val="multilevel"/>
    <w:tmpl w:val="AA2365E5"/>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526B6F1"/>
    <w:multiLevelType w:val="multilevel"/>
    <w:tmpl w:val="132135A0"/>
    <w:name w:val="Standaard bullit"/>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81B6164"/>
    <w:multiLevelType w:val="multilevel"/>
    <w:tmpl w:val="17068885"/>
    <w:name w:val="Rapport"/>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2EE909"/>
    <w:multiLevelType w:val="multilevel"/>
    <w:tmpl w:val="69814447"/>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1D2E16"/>
    <w:multiLevelType w:val="hybridMultilevel"/>
    <w:tmpl w:val="D5AA8CF4"/>
    <w:lvl w:ilvl="0" w:tplc="485AF1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771DE7"/>
    <w:multiLevelType w:val="hybridMultilevel"/>
    <w:tmpl w:val="7B4214D8"/>
    <w:lvl w:ilvl="0" w:tplc="485AF1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CC1309"/>
    <w:multiLevelType w:val="multilevel"/>
    <w:tmpl w:val="AE6BD141"/>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6F7F65"/>
    <w:multiLevelType w:val="multilevel"/>
    <w:tmpl w:val="B2A9A3FD"/>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0DA75BE"/>
    <w:multiLevelType w:val="hybridMultilevel"/>
    <w:tmpl w:val="7B6A1530"/>
    <w:lvl w:ilvl="0" w:tplc="485AF1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3FB54E7"/>
    <w:multiLevelType w:val="multilevel"/>
    <w:tmpl w:val="0BF5169E"/>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4D4DF1"/>
    <w:multiLevelType w:val="hybridMultilevel"/>
    <w:tmpl w:val="9B42A70C"/>
    <w:lvl w:ilvl="0" w:tplc="485AF1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C3FF11A"/>
    <w:multiLevelType w:val="multilevel"/>
    <w:tmpl w:val="C8A068BE"/>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780A8D"/>
    <w:multiLevelType w:val="hybridMultilevel"/>
    <w:tmpl w:val="DBBC512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0571193"/>
    <w:multiLevelType w:val="hybridMultilevel"/>
    <w:tmpl w:val="CBD6840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9A50E03"/>
    <w:multiLevelType w:val="hybridMultilevel"/>
    <w:tmpl w:val="CCEAAAB6"/>
    <w:lvl w:ilvl="0" w:tplc="5946309A">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D045D34"/>
    <w:multiLevelType w:val="hybridMultilevel"/>
    <w:tmpl w:val="C85C0E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208DED4"/>
    <w:multiLevelType w:val="multilevel"/>
    <w:tmpl w:val="8CDE5933"/>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6957E4"/>
    <w:multiLevelType w:val="hybridMultilevel"/>
    <w:tmpl w:val="50E84836"/>
    <w:lvl w:ilvl="0" w:tplc="485AF1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3E62F88"/>
    <w:multiLevelType w:val="hybridMultilevel"/>
    <w:tmpl w:val="DAC68C64"/>
    <w:lvl w:ilvl="0" w:tplc="485AF1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5AC64FC"/>
    <w:multiLevelType w:val="multilevel"/>
    <w:tmpl w:val="D10295C8"/>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6FC2EAD"/>
    <w:multiLevelType w:val="hybridMultilevel"/>
    <w:tmpl w:val="2E747622"/>
    <w:lvl w:ilvl="0" w:tplc="485AF1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EA74743"/>
    <w:multiLevelType w:val="hybridMultilevel"/>
    <w:tmpl w:val="4686FAC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70570703"/>
    <w:multiLevelType w:val="hybridMultilevel"/>
    <w:tmpl w:val="3F16BCE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303510A"/>
    <w:multiLevelType w:val="multilevel"/>
    <w:tmpl w:val="44B789EC"/>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87F77B7"/>
    <w:multiLevelType w:val="hybridMultilevel"/>
    <w:tmpl w:val="D88E50C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771394096">
    <w:abstractNumId w:val="13"/>
  </w:num>
  <w:num w:numId="2" w16cid:durableId="1289974972">
    <w:abstractNumId w:val="0"/>
  </w:num>
  <w:num w:numId="3" w16cid:durableId="344477512">
    <w:abstractNumId w:val="2"/>
  </w:num>
  <w:num w:numId="4" w16cid:durableId="1125346019">
    <w:abstractNumId w:val="11"/>
  </w:num>
  <w:num w:numId="5" w16cid:durableId="1266813267">
    <w:abstractNumId w:val="18"/>
  </w:num>
  <w:num w:numId="6" w16cid:durableId="719549916">
    <w:abstractNumId w:val="1"/>
  </w:num>
  <w:num w:numId="7" w16cid:durableId="205607602">
    <w:abstractNumId w:val="25"/>
  </w:num>
  <w:num w:numId="8" w16cid:durableId="1111170625">
    <w:abstractNumId w:val="5"/>
  </w:num>
  <w:num w:numId="9" w16cid:durableId="1777824125">
    <w:abstractNumId w:val="8"/>
  </w:num>
  <w:num w:numId="10" w16cid:durableId="1710834022">
    <w:abstractNumId w:val="21"/>
  </w:num>
  <w:num w:numId="11" w16cid:durableId="1924140563">
    <w:abstractNumId w:val="9"/>
  </w:num>
  <w:num w:numId="12" w16cid:durableId="1751854560">
    <w:abstractNumId w:val="4"/>
  </w:num>
  <w:num w:numId="13" w16cid:durableId="1349912693">
    <w:abstractNumId w:val="3"/>
  </w:num>
  <w:num w:numId="14" w16cid:durableId="387723702">
    <w:abstractNumId w:val="26"/>
  </w:num>
  <w:num w:numId="15" w16cid:durableId="130560156">
    <w:abstractNumId w:val="16"/>
  </w:num>
  <w:num w:numId="16" w16cid:durableId="47536314">
    <w:abstractNumId w:val="24"/>
  </w:num>
  <w:num w:numId="17" w16cid:durableId="1019434875">
    <w:abstractNumId w:val="19"/>
  </w:num>
  <w:num w:numId="18" w16cid:durableId="1117290352">
    <w:abstractNumId w:val="10"/>
  </w:num>
  <w:num w:numId="19" w16cid:durableId="369960366">
    <w:abstractNumId w:val="12"/>
  </w:num>
  <w:num w:numId="20" w16cid:durableId="834223774">
    <w:abstractNumId w:val="17"/>
  </w:num>
  <w:num w:numId="21" w16cid:durableId="492381266">
    <w:abstractNumId w:val="6"/>
  </w:num>
  <w:num w:numId="22" w16cid:durableId="1556115047">
    <w:abstractNumId w:val="15"/>
  </w:num>
  <w:num w:numId="23" w16cid:durableId="405764469">
    <w:abstractNumId w:val="22"/>
  </w:num>
  <w:num w:numId="24" w16cid:durableId="186524575">
    <w:abstractNumId w:val="14"/>
  </w:num>
  <w:num w:numId="25" w16cid:durableId="638533951">
    <w:abstractNumId w:val="20"/>
  </w:num>
  <w:num w:numId="26" w16cid:durableId="1102533540">
    <w:abstractNumId w:val="23"/>
  </w:num>
  <w:num w:numId="27" w16cid:durableId="17000849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719"/>
    <w:rsid w:val="00016943"/>
    <w:rsid w:val="00021A29"/>
    <w:rsid w:val="000F3BAA"/>
    <w:rsid w:val="00104CC9"/>
    <w:rsid w:val="00115B77"/>
    <w:rsid w:val="00135719"/>
    <w:rsid w:val="0017487C"/>
    <w:rsid w:val="001A4936"/>
    <w:rsid w:val="00245A5F"/>
    <w:rsid w:val="002D3554"/>
    <w:rsid w:val="003061EF"/>
    <w:rsid w:val="0033682C"/>
    <w:rsid w:val="00385182"/>
    <w:rsid w:val="0045160F"/>
    <w:rsid w:val="00495ADE"/>
    <w:rsid w:val="005D4DCD"/>
    <w:rsid w:val="005E767E"/>
    <w:rsid w:val="00626072"/>
    <w:rsid w:val="006461B0"/>
    <w:rsid w:val="00657E1F"/>
    <w:rsid w:val="006E752D"/>
    <w:rsid w:val="006F5FC8"/>
    <w:rsid w:val="00705788"/>
    <w:rsid w:val="0072146F"/>
    <w:rsid w:val="00761DAE"/>
    <w:rsid w:val="00860161"/>
    <w:rsid w:val="008F4D76"/>
    <w:rsid w:val="009C24F9"/>
    <w:rsid w:val="009C531C"/>
    <w:rsid w:val="00C23265"/>
    <w:rsid w:val="00C6674C"/>
    <w:rsid w:val="00DA1E04"/>
    <w:rsid w:val="00EE2BA3"/>
    <w:rsid w:val="00F519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7236F"/>
  <w15:docId w15:val="{318E7777-9F2D-44A7-B34C-5CD4840CE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45A5F"/>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245A5F"/>
  </w:style>
  <w:style w:type="paragraph" w:customStyle="1" w:styleId="Afzendgegevens">
    <w:name w:val="Afzendgegevens"/>
    <w:basedOn w:val="Standaard"/>
    <w:next w:val="Standaard"/>
    <w:rsid w:val="00245A5F"/>
    <w:pPr>
      <w:tabs>
        <w:tab w:val="left" w:pos="2267"/>
      </w:tabs>
      <w:spacing w:line="180" w:lineRule="exact"/>
    </w:pPr>
    <w:rPr>
      <w:sz w:val="13"/>
      <w:szCs w:val="13"/>
    </w:rPr>
  </w:style>
  <w:style w:type="paragraph" w:customStyle="1" w:styleId="Agendaopsomming">
    <w:name w:val="Agenda opsomming"/>
    <w:basedOn w:val="Standaard"/>
    <w:next w:val="Standaard"/>
    <w:rsid w:val="00245A5F"/>
  </w:style>
  <w:style w:type="paragraph" w:customStyle="1" w:styleId="AgendaVerdana85opsomming">
    <w:name w:val="Agenda Verdana 8;5 opsomming"/>
    <w:basedOn w:val="Standaard"/>
    <w:next w:val="Standaard"/>
    <w:rsid w:val="00245A5F"/>
    <w:pPr>
      <w:numPr>
        <w:numId w:val="1"/>
      </w:numPr>
    </w:pPr>
    <w:rPr>
      <w:b/>
    </w:rPr>
  </w:style>
  <w:style w:type="paragraph" w:customStyle="1" w:styleId="Agendapunt">
    <w:name w:val="Agendapunt"/>
    <w:basedOn w:val="Standaard"/>
    <w:next w:val="Standaard"/>
    <w:rsid w:val="00245A5F"/>
    <w:pPr>
      <w:numPr>
        <w:numId w:val="2"/>
      </w:numPr>
    </w:pPr>
    <w:rPr>
      <w:b/>
      <w:sz w:val="17"/>
      <w:szCs w:val="17"/>
    </w:rPr>
  </w:style>
  <w:style w:type="paragraph" w:customStyle="1" w:styleId="Agendapunten">
    <w:name w:val="Agendapunten"/>
    <w:basedOn w:val="Standaard"/>
    <w:next w:val="Standaard"/>
    <w:rsid w:val="00245A5F"/>
  </w:style>
  <w:style w:type="paragraph" w:customStyle="1" w:styleId="Algemenevoorwaarden">
    <w:name w:val="Algemene voorwaarden"/>
    <w:next w:val="Standaard"/>
    <w:rsid w:val="00245A5F"/>
    <w:pPr>
      <w:spacing w:line="180" w:lineRule="exact"/>
    </w:pPr>
    <w:rPr>
      <w:rFonts w:ascii="Verdana" w:hAnsi="Verdana"/>
      <w:i/>
      <w:color w:val="000000"/>
      <w:sz w:val="13"/>
      <w:szCs w:val="13"/>
    </w:rPr>
  </w:style>
  <w:style w:type="paragraph" w:customStyle="1" w:styleId="ArchiefkopieKop">
    <w:name w:val="Archiefkopie Kop"/>
    <w:basedOn w:val="Standaard"/>
    <w:next w:val="Standaard"/>
    <w:rsid w:val="00245A5F"/>
    <w:pPr>
      <w:spacing w:line="290" w:lineRule="exact"/>
    </w:pPr>
    <w:rPr>
      <w:sz w:val="29"/>
      <w:szCs w:val="29"/>
    </w:rPr>
  </w:style>
  <w:style w:type="paragraph" w:customStyle="1" w:styleId="ArtnrBijlageWijzOvereenkomst">
    <w:name w:val="Art.nr. Bijlage Wijz. Overeenkomst"/>
    <w:basedOn w:val="Standaard"/>
    <w:next w:val="Standaard"/>
    <w:rsid w:val="00245A5F"/>
    <w:pPr>
      <w:numPr>
        <w:numId w:val="11"/>
      </w:numPr>
      <w:spacing w:before="180"/>
    </w:pPr>
  </w:style>
  <w:style w:type="paragraph" w:customStyle="1" w:styleId="Artikel">
    <w:name w:val="Artikel"/>
    <w:basedOn w:val="Standaard"/>
    <w:next w:val="Standaard"/>
    <w:rsid w:val="00245A5F"/>
  </w:style>
  <w:style w:type="paragraph" w:customStyle="1" w:styleId="Artikelniveau2">
    <w:name w:val="Artikel niveau 2"/>
    <w:basedOn w:val="Standaard"/>
    <w:next w:val="Standaard"/>
    <w:rsid w:val="00245A5F"/>
  </w:style>
  <w:style w:type="paragraph" w:customStyle="1" w:styleId="Bezoekadres">
    <w:name w:val="Bezoekadres"/>
    <w:next w:val="Standaard"/>
    <w:rsid w:val="00245A5F"/>
    <w:pPr>
      <w:spacing w:line="180" w:lineRule="exact"/>
    </w:pPr>
    <w:rPr>
      <w:rFonts w:ascii="Verdana" w:hAnsi="Verdana"/>
      <w:b/>
      <w:color w:val="000000"/>
      <w:sz w:val="13"/>
      <w:szCs w:val="13"/>
    </w:rPr>
  </w:style>
  <w:style w:type="paragraph" w:customStyle="1" w:styleId="Bijlage">
    <w:name w:val="Bijlage"/>
    <w:basedOn w:val="Standaard"/>
    <w:next w:val="Standaard"/>
    <w:rsid w:val="00245A5F"/>
    <w:pPr>
      <w:numPr>
        <w:numId w:val="5"/>
      </w:numPr>
    </w:pPr>
  </w:style>
  <w:style w:type="paragraph" w:customStyle="1" w:styleId="BijlageNummering">
    <w:name w:val="Bijlage Nummering"/>
    <w:basedOn w:val="Standaard"/>
    <w:next w:val="Standaard"/>
    <w:rsid w:val="00245A5F"/>
  </w:style>
  <w:style w:type="paragraph" w:customStyle="1" w:styleId="BijlageWijzOvereenkomstKopje">
    <w:name w:val="Bijlage Wijz. Overeenkomst Kopje"/>
    <w:basedOn w:val="Standaard"/>
    <w:next w:val="Standaard"/>
    <w:rsid w:val="00245A5F"/>
    <w:rPr>
      <w:b/>
      <w:caps/>
      <w:sz w:val="20"/>
      <w:szCs w:val="20"/>
    </w:rPr>
  </w:style>
  <w:style w:type="paragraph" w:customStyle="1" w:styleId="BijlageKop">
    <w:name w:val="Bijlage_Kop"/>
    <w:basedOn w:val="Standaard"/>
    <w:next w:val="Standaard"/>
    <w:rsid w:val="00245A5F"/>
    <w:pPr>
      <w:spacing w:before="180" w:after="180"/>
    </w:pPr>
  </w:style>
  <w:style w:type="paragraph" w:customStyle="1" w:styleId="BijlageLidArtikel">
    <w:name w:val="Bijlage_Lid_Artikel"/>
    <w:basedOn w:val="Standaard"/>
    <w:next w:val="Standaard"/>
    <w:rsid w:val="00245A5F"/>
    <w:pPr>
      <w:ind w:left="400"/>
    </w:pPr>
  </w:style>
  <w:style w:type="paragraph" w:customStyle="1" w:styleId="BijlageLidArtikelGenummerd">
    <w:name w:val="Bijlage_Lid_Artikel_Genummerd"/>
    <w:basedOn w:val="Standaard"/>
    <w:next w:val="Standaard"/>
    <w:rsid w:val="00245A5F"/>
    <w:pPr>
      <w:spacing w:line="180" w:lineRule="exact"/>
    </w:pPr>
  </w:style>
  <w:style w:type="paragraph" w:customStyle="1" w:styleId="Embargo">
    <w:name w:val="Embargo"/>
    <w:next w:val="Standaard"/>
    <w:rsid w:val="00245A5F"/>
    <w:pPr>
      <w:spacing w:line="180" w:lineRule="exact"/>
    </w:pPr>
    <w:rPr>
      <w:rFonts w:ascii="Verdana" w:hAnsi="Verdana"/>
      <w:b/>
      <w:caps/>
      <w:color w:val="000000"/>
      <w:sz w:val="13"/>
      <w:szCs w:val="13"/>
    </w:rPr>
  </w:style>
  <w:style w:type="paragraph" w:customStyle="1" w:styleId="Gegevensdocument">
    <w:name w:val="Gegevens document"/>
    <w:next w:val="Standaard"/>
    <w:rsid w:val="00245A5F"/>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rsid w:val="00245A5F"/>
    <w:pPr>
      <w:spacing w:after="700" w:line="300" w:lineRule="exact"/>
    </w:pPr>
    <w:rPr>
      <w:sz w:val="24"/>
      <w:szCs w:val="24"/>
    </w:rPr>
  </w:style>
  <w:style w:type="paragraph" w:customStyle="1" w:styleId="HuurovereenkomstArtikel">
    <w:name w:val="Huurovereenkomst Artikel"/>
    <w:basedOn w:val="Standaard"/>
    <w:next w:val="Standaard"/>
    <w:rsid w:val="00245A5F"/>
    <w:pPr>
      <w:numPr>
        <w:numId w:val="9"/>
      </w:numPr>
      <w:spacing w:before="200" w:after="200"/>
    </w:pPr>
    <w:rPr>
      <w:b/>
      <w:sz w:val="17"/>
      <w:szCs w:val="17"/>
    </w:rPr>
  </w:style>
  <w:style w:type="paragraph" w:customStyle="1" w:styleId="Huurovereenkomstinspringen">
    <w:name w:val="Huurovereenkomst inspringen"/>
    <w:basedOn w:val="Standaard"/>
    <w:next w:val="Standaard"/>
    <w:rsid w:val="00245A5F"/>
    <w:pPr>
      <w:ind w:left="1411"/>
    </w:pPr>
  </w:style>
  <w:style w:type="paragraph" w:customStyle="1" w:styleId="HuurovereenkomstLid">
    <w:name w:val="Huurovereenkomst Lid"/>
    <w:basedOn w:val="Standaard"/>
    <w:next w:val="Standaard"/>
    <w:rsid w:val="00245A5F"/>
    <w:pPr>
      <w:numPr>
        <w:ilvl w:val="1"/>
        <w:numId w:val="9"/>
      </w:numPr>
    </w:pPr>
  </w:style>
  <w:style w:type="paragraph" w:customStyle="1" w:styleId="HuurovereenkomstnummeringArtikel">
    <w:name w:val="Huurovereenkomst nummering Artikel"/>
    <w:basedOn w:val="Standaard"/>
    <w:next w:val="Standaard"/>
    <w:rsid w:val="00245A5F"/>
    <w:pPr>
      <w:spacing w:before="200" w:after="200"/>
    </w:pPr>
    <w:rPr>
      <w:b/>
      <w:sz w:val="17"/>
      <w:szCs w:val="17"/>
    </w:rPr>
  </w:style>
  <w:style w:type="paragraph" w:customStyle="1" w:styleId="HuurovereenkomstSublid">
    <w:name w:val="Huurovereenkomst Sublid"/>
    <w:basedOn w:val="Standaard"/>
    <w:next w:val="Standaard"/>
    <w:rsid w:val="00245A5F"/>
    <w:pPr>
      <w:numPr>
        <w:ilvl w:val="2"/>
        <w:numId w:val="9"/>
      </w:numPr>
    </w:pPr>
  </w:style>
  <w:style w:type="paragraph" w:styleId="Inhopg1">
    <w:name w:val="toc 1"/>
    <w:basedOn w:val="Standaard"/>
    <w:next w:val="Standaard"/>
    <w:rsid w:val="00245A5F"/>
    <w:pPr>
      <w:spacing w:before="240" w:after="120"/>
    </w:pPr>
    <w:rPr>
      <w:b/>
      <w:sz w:val="20"/>
      <w:szCs w:val="20"/>
    </w:rPr>
  </w:style>
  <w:style w:type="paragraph" w:styleId="Inhopg2">
    <w:name w:val="toc 2"/>
    <w:basedOn w:val="Inhopg1"/>
    <w:next w:val="Standaard"/>
    <w:rsid w:val="00245A5F"/>
    <w:pPr>
      <w:spacing w:before="120" w:after="0"/>
      <w:ind w:left="180"/>
    </w:pPr>
    <w:rPr>
      <w:b w:val="0"/>
      <w:i/>
    </w:rPr>
  </w:style>
  <w:style w:type="paragraph" w:styleId="Inhopg3">
    <w:name w:val="toc 3"/>
    <w:basedOn w:val="Inhopg2"/>
    <w:next w:val="Standaard"/>
    <w:rsid w:val="00245A5F"/>
    <w:pPr>
      <w:spacing w:before="0"/>
      <w:ind w:left="360"/>
    </w:pPr>
    <w:rPr>
      <w:i w:val="0"/>
    </w:rPr>
  </w:style>
  <w:style w:type="paragraph" w:styleId="Inhopg4">
    <w:name w:val="toc 4"/>
    <w:basedOn w:val="Inhopg3"/>
    <w:next w:val="Standaard"/>
    <w:rsid w:val="00245A5F"/>
  </w:style>
  <w:style w:type="paragraph" w:styleId="Inhopg5">
    <w:name w:val="toc 5"/>
    <w:basedOn w:val="Inhopg4"/>
    <w:next w:val="Standaard"/>
    <w:rsid w:val="00245A5F"/>
  </w:style>
  <w:style w:type="paragraph" w:styleId="Inhopg6">
    <w:name w:val="toc 6"/>
    <w:basedOn w:val="Inhopg5"/>
    <w:next w:val="Standaard"/>
    <w:rsid w:val="00245A5F"/>
  </w:style>
  <w:style w:type="paragraph" w:styleId="Inhopg7">
    <w:name w:val="toc 7"/>
    <w:basedOn w:val="Inhopg6"/>
    <w:next w:val="Standaard"/>
    <w:rsid w:val="00245A5F"/>
  </w:style>
  <w:style w:type="paragraph" w:styleId="Inhopg8">
    <w:name w:val="toc 8"/>
    <w:basedOn w:val="Inhopg7"/>
    <w:next w:val="Standaard"/>
    <w:rsid w:val="00245A5F"/>
  </w:style>
  <w:style w:type="paragraph" w:styleId="Inhopg9">
    <w:name w:val="toc 9"/>
    <w:basedOn w:val="Inhopg8"/>
    <w:next w:val="Standaard"/>
    <w:rsid w:val="00245A5F"/>
  </w:style>
  <w:style w:type="paragraph" w:customStyle="1" w:styleId="Inhoudsopgavehoofdletters">
    <w:name w:val="Inhoudsopgave_hoofdletters"/>
    <w:basedOn w:val="Standaard"/>
    <w:next w:val="Standaard"/>
    <w:rsid w:val="00245A5F"/>
    <w:rPr>
      <w:caps/>
    </w:rPr>
  </w:style>
  <w:style w:type="paragraph" w:customStyle="1" w:styleId="KopBijlage">
    <w:name w:val="Kop Bijlage"/>
    <w:basedOn w:val="Standaard"/>
    <w:next w:val="Standaard"/>
    <w:rsid w:val="00245A5F"/>
    <w:pPr>
      <w:pageBreakBefore/>
    </w:pPr>
    <w:rPr>
      <w:b/>
    </w:rPr>
  </w:style>
  <w:style w:type="paragraph" w:customStyle="1" w:styleId="KopDocumentgegevens">
    <w:name w:val="Kop Documentgegevens"/>
    <w:next w:val="Standaard"/>
    <w:rsid w:val="00245A5F"/>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245A5F"/>
    <w:pPr>
      <w:tabs>
        <w:tab w:val="left" w:pos="2267"/>
      </w:tabs>
    </w:pPr>
  </w:style>
  <w:style w:type="paragraph" w:customStyle="1" w:styleId="KopNotitiegegevens">
    <w:name w:val="Kop Notitie gegevens"/>
    <w:basedOn w:val="KopDocumentgegevens"/>
    <w:next w:val="Standaard"/>
    <w:rsid w:val="00245A5F"/>
    <w:pPr>
      <w:spacing w:before="80" w:after="160"/>
    </w:pPr>
  </w:style>
  <w:style w:type="paragraph" w:customStyle="1" w:styleId="KopVerdana9hoofdletters">
    <w:name w:val="Kop Verdana 9;hoofdletters"/>
    <w:basedOn w:val="Standaard"/>
    <w:next w:val="Standaard"/>
    <w:rsid w:val="00245A5F"/>
    <w:pPr>
      <w:numPr>
        <w:numId w:val="10"/>
      </w:numPr>
    </w:pPr>
    <w:rPr>
      <w:caps/>
    </w:rPr>
  </w:style>
  <w:style w:type="paragraph" w:customStyle="1" w:styleId="KopNiveau1Hoofdletters">
    <w:name w:val="Kop_Niveau_1_Hoofdletters"/>
    <w:basedOn w:val="Standaard"/>
    <w:next w:val="Standaard"/>
    <w:rsid w:val="00245A5F"/>
    <w:pPr>
      <w:pageBreakBefore/>
      <w:spacing w:after="811"/>
    </w:pPr>
    <w:rPr>
      <w:b/>
      <w:caps/>
      <w:sz w:val="24"/>
      <w:szCs w:val="24"/>
    </w:rPr>
  </w:style>
  <w:style w:type="paragraph" w:customStyle="1" w:styleId="KopProcesVerbaalvanOplevering">
    <w:name w:val="Kop_Proces_Verbaal_van_Oplevering"/>
    <w:basedOn w:val="Standaard"/>
    <w:next w:val="Standaard"/>
    <w:rsid w:val="00245A5F"/>
    <w:pPr>
      <w:spacing w:after="720"/>
    </w:pPr>
    <w:rPr>
      <w:b/>
    </w:rPr>
  </w:style>
  <w:style w:type="paragraph" w:customStyle="1" w:styleId="Kopjeafzendgegevens">
    <w:name w:val="Kopje afzendgegevens"/>
    <w:basedOn w:val="Afzendgegevens"/>
    <w:next w:val="Standaard"/>
    <w:rsid w:val="00245A5F"/>
    <w:rPr>
      <w:b/>
    </w:rPr>
  </w:style>
  <w:style w:type="paragraph" w:customStyle="1" w:styleId="Kopjegegevensdocument">
    <w:name w:val="Kopje gegevens document"/>
    <w:basedOn w:val="Gegevensdocument"/>
    <w:next w:val="Standaard"/>
    <w:rsid w:val="00245A5F"/>
    <w:rPr>
      <w:sz w:val="13"/>
      <w:szCs w:val="13"/>
    </w:rPr>
  </w:style>
  <w:style w:type="paragraph" w:customStyle="1" w:styleId="KopjeNota">
    <w:name w:val="Kopje Nota"/>
    <w:next w:val="Standaard"/>
    <w:rsid w:val="00245A5F"/>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245A5F"/>
    <w:rPr>
      <w:b/>
    </w:rPr>
  </w:style>
  <w:style w:type="table" w:customStyle="1" w:styleId="NieuwOpmaakprofiel">
    <w:name w:val="Nieuw Opmaakprofiel"/>
    <w:rsid w:val="00245A5F"/>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sid w:val="00245A5F"/>
    <w:rPr>
      <w:b/>
      <w:caps/>
      <w:sz w:val="20"/>
      <w:szCs w:val="20"/>
    </w:rPr>
  </w:style>
  <w:style w:type="paragraph" w:customStyle="1" w:styleId="Ondertekeningfunctie">
    <w:name w:val="Ondertekening functie"/>
    <w:rsid w:val="00245A5F"/>
    <w:pPr>
      <w:spacing w:line="240" w:lineRule="exact"/>
    </w:pPr>
    <w:rPr>
      <w:rFonts w:ascii="Verdana" w:hAnsi="Verdana"/>
      <w:i/>
      <w:color w:val="000000"/>
      <w:sz w:val="18"/>
      <w:szCs w:val="18"/>
    </w:rPr>
  </w:style>
  <w:style w:type="paragraph" w:customStyle="1" w:styleId="Ondertekeningnaam">
    <w:name w:val="Ondertekening naam"/>
    <w:rsid w:val="00245A5F"/>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245A5F"/>
    <w:rPr>
      <w:i/>
    </w:rPr>
  </w:style>
  <w:style w:type="paragraph" w:customStyle="1" w:styleId="Pagebreak">
    <w:name w:val="Pagebreak"/>
    <w:basedOn w:val="Standaard"/>
    <w:next w:val="Standaard"/>
    <w:rsid w:val="00245A5F"/>
    <w:pPr>
      <w:pageBreakBefore/>
    </w:pPr>
    <w:rPr>
      <w:sz w:val="2"/>
      <w:szCs w:val="2"/>
    </w:rPr>
  </w:style>
  <w:style w:type="paragraph" w:customStyle="1" w:styleId="Paginaeinde">
    <w:name w:val="Paginaeinde"/>
    <w:basedOn w:val="Standaard"/>
    <w:next w:val="Standaard"/>
    <w:rsid w:val="00245A5F"/>
    <w:pPr>
      <w:pageBreakBefore/>
    </w:pPr>
    <w:rPr>
      <w:sz w:val="2"/>
      <w:szCs w:val="2"/>
    </w:rPr>
  </w:style>
  <w:style w:type="paragraph" w:customStyle="1" w:styleId="PVOpleveringTitel">
    <w:name w:val="PV Oplevering Titel"/>
    <w:basedOn w:val="Standaard"/>
    <w:next w:val="Standaard"/>
    <w:rsid w:val="00245A5F"/>
    <w:pPr>
      <w:spacing w:line="320" w:lineRule="exact"/>
    </w:pPr>
    <w:rPr>
      <w:b/>
      <w:sz w:val="32"/>
      <w:szCs w:val="32"/>
    </w:rPr>
  </w:style>
  <w:style w:type="paragraph" w:customStyle="1" w:styleId="PVOpnemingSubtitel">
    <w:name w:val="PV Opneming Subtitel"/>
    <w:basedOn w:val="Standaard"/>
    <w:next w:val="Standaard"/>
    <w:rsid w:val="00245A5F"/>
    <w:pPr>
      <w:jc w:val="center"/>
    </w:pPr>
  </w:style>
  <w:style w:type="paragraph" w:customStyle="1" w:styleId="PVOpnemingTitel">
    <w:name w:val="PV Opneming Titel"/>
    <w:basedOn w:val="Standaard"/>
    <w:next w:val="Standaard"/>
    <w:rsid w:val="00245A5F"/>
    <w:pPr>
      <w:spacing w:line="320" w:lineRule="exact"/>
      <w:jc w:val="center"/>
    </w:pPr>
    <w:rPr>
      <w:b/>
      <w:sz w:val="32"/>
      <w:szCs w:val="32"/>
    </w:rPr>
  </w:style>
  <w:style w:type="paragraph" w:customStyle="1" w:styleId="Raad">
    <w:name w:val="Raad"/>
    <w:next w:val="Standaard"/>
    <w:rsid w:val="00245A5F"/>
    <w:pPr>
      <w:spacing w:line="240" w:lineRule="exact"/>
    </w:pPr>
    <w:rPr>
      <w:rFonts w:ascii="Verdana" w:hAnsi="Verdana"/>
      <w:b/>
      <w:color w:val="000000"/>
      <w:sz w:val="24"/>
      <w:szCs w:val="24"/>
    </w:rPr>
  </w:style>
  <w:style w:type="paragraph" w:customStyle="1" w:styleId="Rapport">
    <w:name w:val="Rapport"/>
    <w:basedOn w:val="Standaard"/>
    <w:next w:val="Standaard"/>
    <w:rsid w:val="00245A5F"/>
    <w:pPr>
      <w:spacing w:after="700" w:line="300" w:lineRule="exact"/>
    </w:pPr>
    <w:rPr>
      <w:sz w:val="24"/>
      <w:szCs w:val="24"/>
    </w:rPr>
  </w:style>
  <w:style w:type="paragraph" w:customStyle="1" w:styleId="RapportNiveau1">
    <w:name w:val="Rapport_Niveau_1"/>
    <w:basedOn w:val="Standaard"/>
    <w:next w:val="Standaard"/>
    <w:rsid w:val="00245A5F"/>
    <w:pPr>
      <w:numPr>
        <w:numId w:val="12"/>
      </w:numPr>
      <w:spacing w:after="700" w:line="300" w:lineRule="exact"/>
    </w:pPr>
    <w:rPr>
      <w:sz w:val="24"/>
      <w:szCs w:val="24"/>
    </w:rPr>
  </w:style>
  <w:style w:type="paragraph" w:customStyle="1" w:styleId="RapportNiveau1zonderNummering">
    <w:name w:val="Rapport_Niveau_1_zonder_Nummering"/>
    <w:basedOn w:val="Standaard"/>
    <w:next w:val="Standaard"/>
    <w:rsid w:val="00245A5F"/>
    <w:pPr>
      <w:spacing w:after="700" w:line="300" w:lineRule="exact"/>
    </w:pPr>
    <w:rPr>
      <w:sz w:val="24"/>
      <w:szCs w:val="24"/>
    </w:rPr>
  </w:style>
  <w:style w:type="paragraph" w:customStyle="1" w:styleId="RapportNiveau2">
    <w:name w:val="Rapport_Niveau_2"/>
    <w:basedOn w:val="Standaard"/>
    <w:next w:val="Standaard"/>
    <w:rsid w:val="00245A5F"/>
    <w:pPr>
      <w:numPr>
        <w:ilvl w:val="1"/>
        <w:numId w:val="12"/>
      </w:numPr>
    </w:pPr>
    <w:rPr>
      <w:b/>
    </w:rPr>
  </w:style>
  <w:style w:type="paragraph" w:customStyle="1" w:styleId="RapportNiveau3">
    <w:name w:val="Rapport_Niveau_3"/>
    <w:basedOn w:val="Standaard"/>
    <w:next w:val="Standaard"/>
    <w:rsid w:val="00245A5F"/>
    <w:pPr>
      <w:numPr>
        <w:ilvl w:val="2"/>
        <w:numId w:val="12"/>
      </w:numPr>
    </w:pPr>
    <w:rPr>
      <w:i/>
    </w:rPr>
  </w:style>
  <w:style w:type="paragraph" w:customStyle="1" w:styleId="RapportNiveau4">
    <w:name w:val="Rapport_Niveau_4"/>
    <w:basedOn w:val="Standaard"/>
    <w:next w:val="Standaard"/>
    <w:rsid w:val="00245A5F"/>
    <w:pPr>
      <w:numPr>
        <w:ilvl w:val="3"/>
        <w:numId w:val="12"/>
      </w:numPr>
    </w:pPr>
  </w:style>
  <w:style w:type="paragraph" w:customStyle="1" w:styleId="RapportNiveau5">
    <w:name w:val="Rapport_Niveau_5"/>
    <w:basedOn w:val="Standaard"/>
    <w:next w:val="Standaard"/>
    <w:rsid w:val="00245A5F"/>
    <w:pPr>
      <w:numPr>
        <w:ilvl w:val="4"/>
        <w:numId w:val="12"/>
      </w:numPr>
    </w:pPr>
  </w:style>
  <w:style w:type="paragraph" w:customStyle="1" w:styleId="RapportNiveau6">
    <w:name w:val="Rapport_Niveau_6"/>
    <w:basedOn w:val="Standaard"/>
    <w:next w:val="Standaard"/>
    <w:rsid w:val="00245A5F"/>
    <w:pPr>
      <w:spacing w:before="240" w:after="60" w:line="380" w:lineRule="exact"/>
    </w:pPr>
    <w:rPr>
      <w:b/>
      <w:sz w:val="32"/>
      <w:szCs w:val="32"/>
    </w:rPr>
  </w:style>
  <w:style w:type="paragraph" w:customStyle="1" w:styleId="Referentiegegevens">
    <w:name w:val="Referentiegegevens"/>
    <w:next w:val="Standaard"/>
    <w:rsid w:val="00245A5F"/>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245A5F"/>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245A5F"/>
    <w:pPr>
      <w:tabs>
        <w:tab w:val="left" w:pos="170"/>
      </w:tabs>
      <w:spacing w:before="90" w:line="180" w:lineRule="exact"/>
    </w:pPr>
    <w:rPr>
      <w:rFonts w:ascii="Verdana" w:hAnsi="Verdana"/>
      <w:color w:val="000000"/>
      <w:sz w:val="13"/>
      <w:szCs w:val="13"/>
    </w:rPr>
  </w:style>
  <w:style w:type="paragraph" w:customStyle="1" w:styleId="Retouradres">
    <w:name w:val="Retouradres"/>
    <w:rsid w:val="00245A5F"/>
    <w:pPr>
      <w:spacing w:line="180" w:lineRule="exact"/>
    </w:pPr>
    <w:rPr>
      <w:rFonts w:ascii="Verdana" w:hAnsi="Verdana"/>
      <w:color w:val="000000"/>
      <w:sz w:val="13"/>
      <w:szCs w:val="13"/>
    </w:rPr>
  </w:style>
  <w:style w:type="paragraph" w:customStyle="1" w:styleId="Rubricering">
    <w:name w:val="Rubricering"/>
    <w:next w:val="Standaard"/>
    <w:rsid w:val="00245A5F"/>
    <w:pPr>
      <w:spacing w:line="180" w:lineRule="exact"/>
    </w:pPr>
    <w:rPr>
      <w:rFonts w:ascii="Verdana" w:hAnsi="Verdana"/>
      <w:b/>
      <w:caps/>
      <w:color w:val="000000"/>
      <w:sz w:val="13"/>
      <w:szCs w:val="13"/>
    </w:rPr>
  </w:style>
  <w:style w:type="paragraph" w:customStyle="1" w:styleId="Slotzin">
    <w:name w:val="Slotzin"/>
    <w:basedOn w:val="Standaard"/>
    <w:next w:val="Standaard"/>
    <w:rsid w:val="00245A5F"/>
  </w:style>
  <w:style w:type="paragraph" w:customStyle="1" w:styleId="StandaardArial9regelafstand9">
    <w:name w:val="Standaard Arial 9;regelafstand 9"/>
    <w:basedOn w:val="Standaard"/>
    <w:next w:val="Standaard"/>
    <w:rsid w:val="00245A5F"/>
    <w:pPr>
      <w:spacing w:line="180" w:lineRule="exact"/>
    </w:pPr>
    <w:rPr>
      <w:rFonts w:ascii="Arial" w:hAnsi="Arial"/>
    </w:rPr>
  </w:style>
  <w:style w:type="paragraph" w:customStyle="1" w:styleId="StandaardBijlageWijzOvereenkomst">
    <w:name w:val="Standaard Bijlage Wijz. Overeenkomst"/>
    <w:basedOn w:val="Standaard"/>
    <w:next w:val="Standaard"/>
    <w:rsid w:val="00245A5F"/>
    <w:pPr>
      <w:ind w:left="425"/>
    </w:pPr>
  </w:style>
  <w:style w:type="paragraph" w:customStyle="1" w:styleId="Standaardbullit">
    <w:name w:val="Standaard bullit"/>
    <w:basedOn w:val="Standaard"/>
    <w:next w:val="Standaard"/>
    <w:rsid w:val="00245A5F"/>
  </w:style>
  <w:style w:type="paragraph" w:customStyle="1" w:styleId="StandaardCursief">
    <w:name w:val="Standaard Cursief"/>
    <w:basedOn w:val="Standaard"/>
    <w:next w:val="Standaard"/>
    <w:rsid w:val="00245A5F"/>
    <w:rPr>
      <w:i/>
    </w:rPr>
  </w:style>
  <w:style w:type="paragraph" w:customStyle="1" w:styleId="StandaardonderlijndTabs1cm">
    <w:name w:val="Standaard onderlijnd Tabs (1cm)"/>
    <w:basedOn w:val="Standaard"/>
    <w:next w:val="Standaard"/>
    <w:rsid w:val="00245A5F"/>
    <w:pPr>
      <w:tabs>
        <w:tab w:val="left" w:pos="566"/>
      </w:tabs>
    </w:pPr>
    <w:rPr>
      <w:u w:val="single"/>
    </w:rPr>
  </w:style>
  <w:style w:type="paragraph" w:customStyle="1" w:styleId="Standaardopsommingitem">
    <w:name w:val="Standaard opsomming item"/>
    <w:basedOn w:val="Standaard"/>
    <w:next w:val="Standaard"/>
    <w:rsid w:val="00245A5F"/>
    <w:pPr>
      <w:numPr>
        <w:numId w:val="13"/>
      </w:numPr>
    </w:pPr>
  </w:style>
  <w:style w:type="paragraph" w:customStyle="1" w:styleId="StandaardOpsomtabs1cm6cm">
    <w:name w:val="Standaard Opsomtabs (1 cm;6 cm)"/>
    <w:basedOn w:val="Standaard"/>
    <w:next w:val="Standaard"/>
    <w:rsid w:val="00245A5F"/>
    <w:pPr>
      <w:tabs>
        <w:tab w:val="left" w:pos="566"/>
        <w:tab w:val="left" w:pos="3401"/>
      </w:tabs>
    </w:pPr>
  </w:style>
  <w:style w:type="paragraph" w:customStyle="1" w:styleId="StandaardOpsomtabs1cm35cm">
    <w:name w:val="Standaard Opsomtabs (1cm;3.5cm)"/>
    <w:basedOn w:val="Standaard"/>
    <w:next w:val="Standaard"/>
    <w:rsid w:val="00245A5F"/>
    <w:pPr>
      <w:tabs>
        <w:tab w:val="left" w:pos="566"/>
        <w:tab w:val="left" w:pos="1984"/>
      </w:tabs>
    </w:pPr>
  </w:style>
  <w:style w:type="paragraph" w:customStyle="1" w:styleId="StandaardOpsomtabs1cm98cm12cmrecht">
    <w:name w:val="Standaard Opsomtabs (1cm;9.8cm;12cm recht)"/>
    <w:basedOn w:val="Standaard"/>
    <w:next w:val="Standaard"/>
    <w:rsid w:val="00245A5F"/>
    <w:pPr>
      <w:tabs>
        <w:tab w:val="left" w:pos="566"/>
        <w:tab w:val="left" w:pos="5555"/>
        <w:tab w:val="right" w:pos="6803"/>
      </w:tabs>
    </w:pPr>
  </w:style>
  <w:style w:type="paragraph" w:customStyle="1" w:styleId="Standaardrechtsuitgelijnd">
    <w:name w:val="Standaard rechts uitgelijnd"/>
    <w:basedOn w:val="Standaard"/>
    <w:next w:val="Standaard"/>
    <w:rsid w:val="00245A5F"/>
    <w:pPr>
      <w:jc w:val="right"/>
    </w:pPr>
  </w:style>
  <w:style w:type="paragraph" w:customStyle="1" w:styleId="StandaardRood">
    <w:name w:val="Standaard Rood"/>
    <w:basedOn w:val="Standaard"/>
    <w:rsid w:val="00245A5F"/>
    <w:pPr>
      <w:spacing w:before="240" w:after="240"/>
    </w:pPr>
    <w:rPr>
      <w:b/>
      <w:color w:val="E70022"/>
    </w:rPr>
  </w:style>
  <w:style w:type="paragraph" w:customStyle="1" w:styleId="StandaardTabs28cm">
    <w:name w:val="Standaard Tabs (2.8cm)"/>
    <w:basedOn w:val="Standaard"/>
    <w:next w:val="Standaard"/>
    <w:rsid w:val="00245A5F"/>
    <w:pPr>
      <w:tabs>
        <w:tab w:val="left" w:pos="1587"/>
      </w:tabs>
    </w:pPr>
  </w:style>
  <w:style w:type="paragraph" w:customStyle="1" w:styleId="StandaardTabs2cm">
    <w:name w:val="Standaard Tabs (2cm)"/>
    <w:basedOn w:val="Standaard"/>
    <w:next w:val="Standaard"/>
    <w:rsid w:val="00245A5F"/>
    <w:pPr>
      <w:tabs>
        <w:tab w:val="left" w:pos="1133"/>
      </w:tabs>
    </w:pPr>
  </w:style>
  <w:style w:type="paragraph" w:customStyle="1" w:styleId="StandaardTabs38cm">
    <w:name w:val="Standaard Tabs (3.8cm)"/>
    <w:basedOn w:val="Standaard"/>
    <w:next w:val="Standaard"/>
    <w:rsid w:val="00245A5F"/>
    <w:pPr>
      <w:tabs>
        <w:tab w:val="left" w:pos="2154"/>
      </w:tabs>
    </w:pPr>
  </w:style>
  <w:style w:type="paragraph" w:customStyle="1" w:styleId="StandaardTabs62cmrechts7cm">
    <w:name w:val="Standaard Tabs (6.2cm rechts;7cm)"/>
    <w:basedOn w:val="Standaard"/>
    <w:next w:val="Standaard"/>
    <w:rsid w:val="00245A5F"/>
    <w:pPr>
      <w:tabs>
        <w:tab w:val="right" w:pos="3514"/>
        <w:tab w:val="left" w:pos="3968"/>
      </w:tabs>
    </w:pPr>
  </w:style>
  <w:style w:type="paragraph" w:customStyle="1" w:styleId="StandaardTabs6cm">
    <w:name w:val="Standaard Tabs (6cm)"/>
    <w:basedOn w:val="Standaard"/>
    <w:next w:val="Standaard"/>
    <w:rsid w:val="00245A5F"/>
    <w:pPr>
      <w:tabs>
        <w:tab w:val="left" w:pos="3401"/>
      </w:tabs>
    </w:pPr>
  </w:style>
  <w:style w:type="paragraph" w:customStyle="1" w:styleId="StandaardVerdana12">
    <w:name w:val="Standaard Verdana 12"/>
    <w:basedOn w:val="Standaard"/>
    <w:next w:val="Standaard"/>
    <w:rsid w:val="00245A5F"/>
    <w:pPr>
      <w:spacing w:line="320" w:lineRule="exact"/>
    </w:pPr>
    <w:rPr>
      <w:sz w:val="24"/>
      <w:szCs w:val="24"/>
    </w:rPr>
  </w:style>
  <w:style w:type="paragraph" w:customStyle="1" w:styleId="StandaardVerdana12bold">
    <w:name w:val="Standaard Verdana 12 bold"/>
    <w:basedOn w:val="Standaard"/>
    <w:next w:val="Standaard"/>
    <w:rsid w:val="00245A5F"/>
    <w:pPr>
      <w:spacing w:line="320" w:lineRule="exact"/>
    </w:pPr>
    <w:rPr>
      <w:b/>
      <w:sz w:val="24"/>
      <w:szCs w:val="24"/>
    </w:rPr>
  </w:style>
  <w:style w:type="paragraph" w:customStyle="1" w:styleId="StandaardVerdana14">
    <w:name w:val="Standaard Verdana 14"/>
    <w:basedOn w:val="Standaard"/>
    <w:next w:val="Standaard"/>
    <w:rsid w:val="00245A5F"/>
    <w:pPr>
      <w:spacing w:line="340" w:lineRule="exact"/>
    </w:pPr>
    <w:rPr>
      <w:sz w:val="28"/>
      <w:szCs w:val="28"/>
    </w:rPr>
  </w:style>
  <w:style w:type="paragraph" w:customStyle="1" w:styleId="StandaardVerdana16Projectcontract">
    <w:name w:val="Standaard Verdana 16 Projectcontract"/>
    <w:basedOn w:val="Standaard"/>
    <w:next w:val="Standaard"/>
    <w:rsid w:val="00245A5F"/>
    <w:pPr>
      <w:spacing w:after="900" w:line="380" w:lineRule="exact"/>
    </w:pPr>
    <w:rPr>
      <w:sz w:val="32"/>
      <w:szCs w:val="32"/>
    </w:rPr>
  </w:style>
  <w:style w:type="paragraph" w:customStyle="1" w:styleId="StandaardVerdana20">
    <w:name w:val="Standaard Verdana 20"/>
    <w:basedOn w:val="Standaard"/>
    <w:next w:val="Standaard"/>
    <w:rsid w:val="00245A5F"/>
    <w:pPr>
      <w:spacing w:line="400" w:lineRule="exact"/>
    </w:pPr>
    <w:rPr>
      <w:b/>
      <w:sz w:val="40"/>
      <w:szCs w:val="40"/>
    </w:rPr>
  </w:style>
  <w:style w:type="paragraph" w:customStyle="1" w:styleId="StandaardVerdana7">
    <w:name w:val="Standaard Verdana 7"/>
    <w:basedOn w:val="Standaard"/>
    <w:next w:val="Standaard"/>
    <w:rsid w:val="00245A5F"/>
    <w:pPr>
      <w:spacing w:line="180" w:lineRule="exact"/>
    </w:pPr>
    <w:rPr>
      <w:sz w:val="14"/>
      <w:szCs w:val="14"/>
    </w:rPr>
  </w:style>
  <w:style w:type="paragraph" w:customStyle="1" w:styleId="StandaardVerdana7vet">
    <w:name w:val="Standaard Verdana 7 (vet)"/>
    <w:basedOn w:val="Standaard"/>
    <w:next w:val="Standaard"/>
    <w:rsid w:val="00245A5F"/>
    <w:pPr>
      <w:spacing w:line="180" w:lineRule="exact"/>
    </w:pPr>
    <w:rPr>
      <w:b/>
      <w:sz w:val="14"/>
      <w:szCs w:val="14"/>
    </w:rPr>
  </w:style>
  <w:style w:type="paragraph" w:customStyle="1" w:styleId="StandaardVerdana8">
    <w:name w:val="Standaard Verdana 8"/>
    <w:basedOn w:val="Standaard"/>
    <w:next w:val="Standaard"/>
    <w:rsid w:val="00245A5F"/>
    <w:rPr>
      <w:sz w:val="16"/>
      <w:szCs w:val="16"/>
    </w:rPr>
  </w:style>
  <w:style w:type="paragraph" w:customStyle="1" w:styleId="StandaardverdanaRegelafstand17ptTabs28cm">
    <w:name w:val="Standaard verdana;Regelafstand 17pt;Tabs (2.8cm)"/>
    <w:basedOn w:val="Standaard"/>
    <w:next w:val="Standaard"/>
    <w:rsid w:val="00245A5F"/>
    <w:pPr>
      <w:tabs>
        <w:tab w:val="left" w:pos="1587"/>
      </w:tabs>
      <w:spacing w:line="340" w:lineRule="exact"/>
    </w:pPr>
  </w:style>
  <w:style w:type="paragraph" w:customStyle="1" w:styleId="StandaardVet">
    <w:name w:val="Standaard Vet"/>
    <w:basedOn w:val="Standaard"/>
    <w:next w:val="Standaard"/>
    <w:rsid w:val="00245A5F"/>
    <w:rPr>
      <w:b/>
    </w:rPr>
  </w:style>
  <w:style w:type="paragraph" w:customStyle="1" w:styleId="Subtitelpersbericht">
    <w:name w:val="Subtitel persbericht"/>
    <w:basedOn w:val="Titelpersbericht"/>
    <w:next w:val="Standaard"/>
    <w:rsid w:val="00245A5F"/>
    <w:rPr>
      <w:b w:val="0"/>
    </w:rPr>
  </w:style>
  <w:style w:type="paragraph" w:customStyle="1" w:styleId="SubtitelRapport">
    <w:name w:val="Subtitel Rapport"/>
    <w:next w:val="Standaard"/>
    <w:rsid w:val="00245A5F"/>
    <w:pPr>
      <w:spacing w:line="240" w:lineRule="exact"/>
    </w:pPr>
    <w:rPr>
      <w:rFonts w:ascii="Verdana" w:hAnsi="Verdana"/>
      <w:color w:val="000000"/>
      <w:sz w:val="16"/>
      <w:szCs w:val="16"/>
    </w:rPr>
  </w:style>
  <w:style w:type="paragraph" w:customStyle="1" w:styleId="TabelStandaard">
    <w:name w:val="Tabel Standaard"/>
    <w:basedOn w:val="Standaard"/>
    <w:next w:val="Standaard"/>
    <w:rsid w:val="00245A5F"/>
  </w:style>
  <w:style w:type="paragraph" w:customStyle="1" w:styleId="TabelStandaardCursief">
    <w:name w:val="Tabel Standaard Cursief"/>
    <w:basedOn w:val="Standaard"/>
    <w:next w:val="Standaard"/>
    <w:rsid w:val="00245A5F"/>
    <w:rPr>
      <w:i/>
    </w:rPr>
  </w:style>
  <w:style w:type="paragraph" w:customStyle="1" w:styleId="TabelStandaardVet">
    <w:name w:val="Tabel Standaard Vet"/>
    <w:basedOn w:val="Standaard"/>
    <w:next w:val="Standaard"/>
    <w:rsid w:val="00245A5F"/>
    <w:rPr>
      <w:b/>
    </w:rPr>
  </w:style>
  <w:style w:type="paragraph" w:customStyle="1" w:styleId="TabelVerdana8cursief">
    <w:name w:val="Tabel Verdana 8 cursief"/>
    <w:basedOn w:val="Standaard"/>
    <w:next w:val="Standaard"/>
    <w:rsid w:val="00245A5F"/>
    <w:rPr>
      <w:i/>
      <w:sz w:val="16"/>
      <w:szCs w:val="16"/>
    </w:rPr>
  </w:style>
  <w:style w:type="paragraph" w:customStyle="1" w:styleId="TabelVerdana8cursiefrechts">
    <w:name w:val="Tabel Verdana 8 cursief rechts"/>
    <w:basedOn w:val="Standaard"/>
    <w:next w:val="Standaard"/>
    <w:rsid w:val="00245A5F"/>
    <w:pPr>
      <w:jc w:val="right"/>
    </w:pPr>
    <w:rPr>
      <w:i/>
      <w:sz w:val="16"/>
      <w:szCs w:val="16"/>
    </w:rPr>
  </w:style>
  <w:style w:type="paragraph" w:customStyle="1" w:styleId="TabelVerdana8vet">
    <w:name w:val="Tabel Verdana 8 vet"/>
    <w:basedOn w:val="Standaard"/>
    <w:next w:val="Standaard"/>
    <w:rsid w:val="00245A5F"/>
    <w:rPr>
      <w:b/>
      <w:sz w:val="16"/>
      <w:szCs w:val="16"/>
    </w:rPr>
  </w:style>
  <w:style w:type="paragraph" w:customStyle="1" w:styleId="TabelW8Kopjes">
    <w:name w:val="Tabel W8 Kopjes"/>
    <w:basedOn w:val="Standaard"/>
    <w:next w:val="Standaard"/>
    <w:rsid w:val="00245A5F"/>
    <w:rPr>
      <w:sz w:val="17"/>
      <w:szCs w:val="17"/>
    </w:rPr>
  </w:style>
  <w:style w:type="table" w:customStyle="1" w:styleId="TabelW8OpdrachtMeerMinderWerk">
    <w:name w:val="Tabel W8 Opdracht Meer Minder Werk"/>
    <w:rsid w:val="00245A5F"/>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sid w:val="00245A5F"/>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rsid w:val="00245A5F"/>
    <w:pPr>
      <w:jc w:val="right"/>
    </w:pPr>
  </w:style>
  <w:style w:type="table" w:customStyle="1" w:styleId="Tabelprojectcontract">
    <w:name w:val="Tabel_projectcontract"/>
    <w:rsid w:val="00245A5F"/>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245A5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245A5F"/>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245A5F"/>
    <w:pPr>
      <w:spacing w:line="240" w:lineRule="exact"/>
    </w:pPr>
    <w:rPr>
      <w:rFonts w:ascii="Verdana" w:hAnsi="Verdana"/>
      <w:b/>
      <w:color w:val="000000"/>
      <w:sz w:val="16"/>
      <w:szCs w:val="16"/>
    </w:rPr>
  </w:style>
  <w:style w:type="paragraph" w:customStyle="1" w:styleId="Titelpersbericht">
    <w:name w:val="Titel persbericht"/>
    <w:next w:val="Standaard"/>
    <w:rsid w:val="00245A5F"/>
    <w:pPr>
      <w:spacing w:line="320" w:lineRule="exact"/>
    </w:pPr>
    <w:rPr>
      <w:rFonts w:ascii="Verdana" w:hAnsi="Verdana"/>
      <w:b/>
      <w:color w:val="000000"/>
      <w:sz w:val="24"/>
      <w:szCs w:val="24"/>
    </w:rPr>
  </w:style>
  <w:style w:type="paragraph" w:customStyle="1" w:styleId="Toezendgegevens">
    <w:name w:val="Toezendgegevens"/>
    <w:rsid w:val="00245A5F"/>
    <w:pPr>
      <w:spacing w:line="240" w:lineRule="exact"/>
    </w:pPr>
    <w:rPr>
      <w:rFonts w:ascii="Verdana" w:hAnsi="Verdana"/>
      <w:color w:val="000000"/>
      <w:sz w:val="18"/>
      <w:szCs w:val="18"/>
    </w:rPr>
  </w:style>
  <w:style w:type="paragraph" w:customStyle="1" w:styleId="Verdana65">
    <w:name w:val="Verdana 6;5"/>
    <w:basedOn w:val="Standaard"/>
    <w:next w:val="Standaard"/>
    <w:rsid w:val="00245A5F"/>
    <w:rPr>
      <w:sz w:val="13"/>
      <w:szCs w:val="13"/>
    </w:rPr>
  </w:style>
  <w:style w:type="paragraph" w:customStyle="1" w:styleId="Verdana65bold">
    <w:name w:val="Verdana 6;5 bold"/>
    <w:basedOn w:val="Standaard"/>
    <w:next w:val="Standaard"/>
    <w:rsid w:val="00245A5F"/>
    <w:pPr>
      <w:spacing w:line="180" w:lineRule="exact"/>
    </w:pPr>
    <w:rPr>
      <w:b/>
      <w:sz w:val="13"/>
      <w:szCs w:val="13"/>
    </w:rPr>
  </w:style>
  <w:style w:type="paragraph" w:customStyle="1" w:styleId="Verdana65boldhoofdletters">
    <w:name w:val="Verdana 6;5 bold hoofdletters"/>
    <w:basedOn w:val="Standaard"/>
    <w:next w:val="Standaard"/>
    <w:rsid w:val="00245A5F"/>
    <w:rPr>
      <w:b/>
      <w:caps/>
      <w:sz w:val="13"/>
      <w:szCs w:val="13"/>
    </w:rPr>
  </w:style>
  <w:style w:type="paragraph" w:customStyle="1" w:styleId="Verdana65Eersteletterkapitaal">
    <w:name w:val="Verdana 6;5 Eerste letter kapitaal"/>
    <w:basedOn w:val="Standaard"/>
    <w:rsid w:val="00245A5F"/>
    <w:pPr>
      <w:spacing w:line="130" w:lineRule="exact"/>
    </w:pPr>
    <w:rPr>
      <w:sz w:val="13"/>
      <w:szCs w:val="13"/>
    </w:rPr>
  </w:style>
  <w:style w:type="paragraph" w:customStyle="1" w:styleId="Verdana65rechtsuitgelijnd">
    <w:name w:val="Verdana 6;5 rechts uitgelijnd"/>
    <w:basedOn w:val="Standaard"/>
    <w:next w:val="Standaard"/>
    <w:rsid w:val="00245A5F"/>
    <w:pPr>
      <w:spacing w:line="180" w:lineRule="exact"/>
      <w:jc w:val="right"/>
    </w:pPr>
    <w:rPr>
      <w:sz w:val="13"/>
      <w:szCs w:val="13"/>
    </w:rPr>
  </w:style>
  <w:style w:type="paragraph" w:customStyle="1" w:styleId="Verdana8">
    <w:name w:val="Verdana 8"/>
    <w:next w:val="Standaard"/>
    <w:rsid w:val="00245A5F"/>
    <w:pPr>
      <w:spacing w:line="180" w:lineRule="exact"/>
    </w:pPr>
    <w:rPr>
      <w:rFonts w:ascii="Verdana" w:hAnsi="Verdana"/>
      <w:color w:val="000000"/>
      <w:sz w:val="16"/>
      <w:szCs w:val="16"/>
    </w:rPr>
  </w:style>
  <w:style w:type="paragraph" w:customStyle="1" w:styleId="VetStandaard">
    <w:name w:val="Vet (Standaard)"/>
    <w:basedOn w:val="Standaard"/>
    <w:next w:val="Standaard"/>
    <w:rsid w:val="00245A5F"/>
    <w:rPr>
      <w:b/>
    </w:rPr>
  </w:style>
  <w:style w:type="paragraph" w:customStyle="1" w:styleId="Voetnoot">
    <w:name w:val="Voetnoot"/>
    <w:basedOn w:val="Standaard"/>
    <w:rsid w:val="00245A5F"/>
    <w:rPr>
      <w:sz w:val="16"/>
      <w:szCs w:val="16"/>
    </w:rPr>
  </w:style>
  <w:style w:type="paragraph" w:customStyle="1" w:styleId="Witregel75pt">
    <w:name w:val="Witregel 7.5pt"/>
    <w:basedOn w:val="Standaard"/>
    <w:rsid w:val="00245A5F"/>
    <w:pPr>
      <w:spacing w:line="150" w:lineRule="exact"/>
    </w:pPr>
    <w:rPr>
      <w:sz w:val="15"/>
      <w:szCs w:val="15"/>
    </w:rPr>
  </w:style>
  <w:style w:type="paragraph" w:customStyle="1" w:styleId="WitregelNota8pt">
    <w:name w:val="Witregel Nota 8pt"/>
    <w:next w:val="Standaard"/>
    <w:rsid w:val="00245A5F"/>
    <w:pPr>
      <w:spacing w:line="160" w:lineRule="exact"/>
    </w:pPr>
    <w:rPr>
      <w:rFonts w:ascii="Verdana" w:hAnsi="Verdana"/>
      <w:color w:val="000000"/>
      <w:sz w:val="16"/>
      <w:szCs w:val="16"/>
    </w:rPr>
  </w:style>
  <w:style w:type="paragraph" w:customStyle="1" w:styleId="WitregelNota9pt">
    <w:name w:val="Witregel Nota 9pt"/>
    <w:next w:val="Standaard"/>
    <w:rsid w:val="00245A5F"/>
    <w:pPr>
      <w:spacing w:line="180" w:lineRule="exact"/>
    </w:pPr>
    <w:rPr>
      <w:rFonts w:ascii="Verdana" w:hAnsi="Verdana"/>
      <w:color w:val="000000"/>
      <w:sz w:val="18"/>
      <w:szCs w:val="18"/>
    </w:rPr>
  </w:style>
  <w:style w:type="paragraph" w:customStyle="1" w:styleId="WitregelW1">
    <w:name w:val="Witregel W1"/>
    <w:next w:val="Standaard"/>
    <w:rsid w:val="00245A5F"/>
    <w:pPr>
      <w:spacing w:line="90" w:lineRule="exact"/>
    </w:pPr>
    <w:rPr>
      <w:rFonts w:ascii="Verdana" w:hAnsi="Verdana"/>
      <w:color w:val="000000"/>
      <w:sz w:val="9"/>
      <w:szCs w:val="9"/>
    </w:rPr>
  </w:style>
  <w:style w:type="paragraph" w:customStyle="1" w:styleId="WitregelW1bodytekst">
    <w:name w:val="Witregel W1 (bodytekst)"/>
    <w:next w:val="Standaard"/>
    <w:rsid w:val="00245A5F"/>
    <w:pPr>
      <w:spacing w:line="240" w:lineRule="exact"/>
    </w:pPr>
    <w:rPr>
      <w:rFonts w:ascii="Verdana" w:hAnsi="Verdana"/>
      <w:color w:val="000000"/>
      <w:sz w:val="18"/>
      <w:szCs w:val="18"/>
    </w:rPr>
  </w:style>
  <w:style w:type="paragraph" w:customStyle="1" w:styleId="WitregelW2">
    <w:name w:val="Witregel W2"/>
    <w:next w:val="Standaard"/>
    <w:rsid w:val="00245A5F"/>
    <w:pPr>
      <w:spacing w:line="270" w:lineRule="exact"/>
    </w:pPr>
    <w:rPr>
      <w:rFonts w:ascii="Verdana" w:hAnsi="Verdana"/>
      <w:color w:val="000000"/>
      <w:sz w:val="27"/>
      <w:szCs w:val="27"/>
    </w:rPr>
  </w:style>
  <w:style w:type="paragraph" w:customStyle="1" w:styleId="Witregel1pt">
    <w:name w:val="Witregel_1pt"/>
    <w:basedOn w:val="Standaard"/>
    <w:next w:val="Standaard"/>
    <w:rsid w:val="00245A5F"/>
    <w:rPr>
      <w:sz w:val="2"/>
      <w:szCs w:val="2"/>
    </w:rPr>
  </w:style>
  <w:style w:type="paragraph" w:styleId="Ballontekst">
    <w:name w:val="Balloon Text"/>
    <w:basedOn w:val="Standaard"/>
    <w:link w:val="BallontekstChar"/>
    <w:uiPriority w:val="99"/>
    <w:semiHidden/>
    <w:unhideWhenUsed/>
    <w:rsid w:val="005E767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E767E"/>
    <w:rPr>
      <w:rFonts w:ascii="Tahoma" w:hAnsi="Tahoma" w:cs="Tahoma"/>
      <w:color w:val="000000"/>
      <w:sz w:val="16"/>
      <w:szCs w:val="16"/>
    </w:rPr>
  </w:style>
  <w:style w:type="paragraph" w:styleId="Koptekst">
    <w:name w:val="header"/>
    <w:basedOn w:val="Standaard"/>
    <w:link w:val="KoptekstChar"/>
    <w:uiPriority w:val="99"/>
    <w:semiHidden/>
    <w:unhideWhenUsed/>
    <w:rsid w:val="005E767E"/>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5E767E"/>
    <w:rPr>
      <w:rFonts w:ascii="Verdana" w:hAnsi="Verdana"/>
      <w:color w:val="000000"/>
      <w:sz w:val="18"/>
      <w:szCs w:val="18"/>
    </w:rPr>
  </w:style>
  <w:style w:type="paragraph" w:styleId="Voettekst">
    <w:name w:val="footer"/>
    <w:basedOn w:val="Standaard"/>
    <w:link w:val="VoettekstChar"/>
    <w:uiPriority w:val="99"/>
    <w:semiHidden/>
    <w:unhideWhenUsed/>
    <w:rsid w:val="005E767E"/>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5E767E"/>
    <w:rPr>
      <w:rFonts w:ascii="Verdana" w:hAnsi="Verdana"/>
      <w:color w:val="000000"/>
      <w:sz w:val="18"/>
      <w:szCs w:val="18"/>
    </w:rPr>
  </w:style>
  <w:style w:type="paragraph" w:styleId="Lijstalinea">
    <w:name w:val="List Paragraph"/>
    <w:basedOn w:val="Standaard"/>
    <w:uiPriority w:val="34"/>
    <w:qFormat/>
    <w:rsid w:val="008F4D76"/>
    <w:pPr>
      <w:ind w:left="720"/>
      <w:contextualSpacing/>
    </w:pPr>
  </w:style>
  <w:style w:type="paragraph" w:styleId="Voetnoottekst">
    <w:name w:val="footnote text"/>
    <w:basedOn w:val="Standaard"/>
    <w:link w:val="VoetnoottekstChar"/>
    <w:semiHidden/>
    <w:unhideWhenUsed/>
    <w:rsid w:val="005D4DCD"/>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5D4DCD"/>
    <w:rPr>
      <w:rFonts w:ascii="Verdana" w:hAnsi="Verdana"/>
      <w:color w:val="000000"/>
    </w:rPr>
  </w:style>
  <w:style w:type="character" w:styleId="Voetnootmarkering">
    <w:name w:val="footnote reference"/>
    <w:basedOn w:val="Standaardalinea-lettertype"/>
    <w:uiPriority w:val="99"/>
    <w:semiHidden/>
    <w:unhideWhenUsed/>
    <w:rsid w:val="005D4D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5" Type="http://schemas.openxmlformats.org/officeDocument/2006/relationships/image" Target="media/image3.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uterse\AppData\Local\Microsoft\Windows\Temporary%20Internet%20Files\Content.IE5\UDR8KT22\Blanco%20Format%20Staan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CC3A3D-2EED-4618-8FB1-B02BD110F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 Format Staand</Template>
  <TotalTime>0</TotalTime>
  <Pages>7</Pages>
  <Words>2038</Words>
  <Characters>11209</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Bouterse</dc:creator>
  <cp:lastModifiedBy>Hildering, Henk</cp:lastModifiedBy>
  <cp:revision>2</cp:revision>
  <dcterms:created xsi:type="dcterms:W3CDTF">2023-04-14T12:38:00Z</dcterms:created>
  <dcterms:modified xsi:type="dcterms:W3CDTF">2023-04-14T12:38:00Z</dcterms:modified>
</cp:coreProperties>
</file>