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D37" w:rsidRPr="00683A1F" w:rsidRDefault="00721D37">
      <w:pPr>
        <w:rPr>
          <w:rFonts w:asciiTheme="minorHAnsi" w:hAnsiTheme="minorHAnsi" w:cstheme="minorHAnsi"/>
          <w:sz w:val="28"/>
          <w:szCs w:val="28"/>
        </w:rPr>
      </w:pPr>
      <w:r w:rsidRPr="00683A1F">
        <w:rPr>
          <w:rFonts w:asciiTheme="minorHAnsi" w:hAnsiTheme="minorHAnsi" w:cstheme="minorHAnsi"/>
          <w:sz w:val="28"/>
          <w:szCs w:val="28"/>
        </w:rPr>
        <w:t>Europese aanbesteding</w:t>
      </w:r>
    </w:p>
    <w:p w:rsidR="00721D37" w:rsidRPr="00683A1F" w:rsidRDefault="00721D37">
      <w:pPr>
        <w:rPr>
          <w:rFonts w:asciiTheme="minorHAnsi" w:hAnsiTheme="minorHAnsi" w:cstheme="minorHAnsi"/>
          <w:sz w:val="24"/>
        </w:rPr>
      </w:pPr>
      <w:r w:rsidRPr="00683A1F">
        <w:rPr>
          <w:rFonts w:asciiTheme="minorHAnsi" w:hAnsiTheme="minorHAnsi" w:cstheme="minorHAnsi"/>
          <w:sz w:val="24"/>
        </w:rPr>
        <w:t>Het leveren van voertuigen inclusief het daarbij behorende onderhoud</w:t>
      </w:r>
    </w:p>
    <w:p w:rsidR="00721D37" w:rsidRPr="00683A1F" w:rsidRDefault="00721D37">
      <w:pPr>
        <w:rPr>
          <w:rFonts w:asciiTheme="minorHAnsi" w:hAnsiTheme="minorHAnsi" w:cstheme="minorHAnsi"/>
          <w:sz w:val="24"/>
        </w:rPr>
      </w:pPr>
    </w:p>
    <w:p w:rsidR="00721D37" w:rsidRPr="00683A1F" w:rsidRDefault="00721D37">
      <w:pPr>
        <w:rPr>
          <w:rFonts w:asciiTheme="minorHAnsi" w:hAnsiTheme="minorHAnsi" w:cstheme="minorHAnsi"/>
          <w:sz w:val="24"/>
        </w:rPr>
      </w:pPr>
    </w:p>
    <w:p w:rsidR="00721D37" w:rsidRPr="00683A1F" w:rsidRDefault="00721D37">
      <w:pPr>
        <w:rPr>
          <w:rFonts w:asciiTheme="minorHAnsi" w:hAnsiTheme="minorHAnsi" w:cstheme="minorHAnsi"/>
          <w:sz w:val="24"/>
        </w:rPr>
      </w:pPr>
      <w:bookmarkStart w:id="0" w:name="_GoBack"/>
      <w:bookmarkEnd w:id="0"/>
      <w:r w:rsidRPr="00683A1F">
        <w:rPr>
          <w:rFonts w:asciiTheme="minorHAnsi" w:hAnsiTheme="minorHAnsi" w:cstheme="minorHAnsi"/>
          <w:sz w:val="24"/>
        </w:rPr>
        <w:t>Verklaring percelen</w:t>
      </w:r>
    </w:p>
    <w:p w:rsidR="00721D37" w:rsidRPr="00683A1F" w:rsidRDefault="00721D37">
      <w:pPr>
        <w:rPr>
          <w:rFonts w:asciiTheme="minorHAnsi" w:hAnsiTheme="minorHAnsi" w:cstheme="minorHAnsi"/>
          <w:szCs w:val="20"/>
        </w:rPr>
      </w:pPr>
    </w:p>
    <w:p w:rsidR="00721D37" w:rsidRPr="00683A1F" w:rsidRDefault="00721D37">
      <w:pPr>
        <w:rPr>
          <w:rFonts w:asciiTheme="minorHAnsi" w:hAnsiTheme="minorHAnsi" w:cstheme="minorHAnsi"/>
          <w:szCs w:val="20"/>
        </w:rPr>
      </w:pPr>
      <w:r w:rsidRPr="00683A1F">
        <w:rPr>
          <w:rFonts w:asciiTheme="minorHAnsi" w:hAnsiTheme="minorHAnsi" w:cstheme="minorHAnsi"/>
          <w:szCs w:val="20"/>
        </w:rPr>
        <w:t>Hierbij verklaart ondergetekende in te schrijven op navolgende percelen behorende bij bovenstaande aanbesteding:</w:t>
      </w:r>
    </w:p>
    <w:p w:rsidR="00721D37" w:rsidRPr="00683A1F" w:rsidRDefault="00721D37">
      <w:pPr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6912" w:type="dxa"/>
        <w:tblLayout w:type="fixed"/>
        <w:tblLook w:val="04A0" w:firstRow="1" w:lastRow="0" w:firstColumn="1" w:lastColumn="0" w:noHBand="0" w:noVBand="1"/>
      </w:tblPr>
      <w:tblGrid>
        <w:gridCol w:w="988"/>
        <w:gridCol w:w="4685"/>
        <w:gridCol w:w="1239"/>
      </w:tblGrid>
      <w:tr w:rsidR="00721D37" w:rsidRPr="00683A1F" w:rsidTr="00721D37">
        <w:trPr>
          <w:trHeight w:val="401"/>
        </w:trPr>
        <w:tc>
          <w:tcPr>
            <w:tcW w:w="988" w:type="dxa"/>
            <w:shd w:val="clear" w:color="auto" w:fill="0070C0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  <w:r w:rsidRPr="00683A1F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Perceel</w:t>
            </w:r>
          </w:p>
        </w:tc>
        <w:tc>
          <w:tcPr>
            <w:tcW w:w="4685" w:type="dxa"/>
            <w:shd w:val="clear" w:color="auto" w:fill="0070C0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  <w:r w:rsidRPr="00683A1F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Omschrijving</w:t>
            </w:r>
          </w:p>
        </w:tc>
        <w:tc>
          <w:tcPr>
            <w:tcW w:w="1239" w:type="dxa"/>
            <w:shd w:val="clear" w:color="auto" w:fill="0070C0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  <w:r w:rsidRPr="00683A1F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Ja / nee</w:t>
            </w:r>
            <w:r w:rsidR="00BB3CD8" w:rsidRPr="00683A1F"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  <w:t>*</w:t>
            </w:r>
          </w:p>
        </w:tc>
      </w:tr>
      <w:tr w:rsidR="00721D37" w:rsidRPr="00683A1F" w:rsidTr="00721D37">
        <w:trPr>
          <w:trHeight w:val="794"/>
        </w:trPr>
        <w:tc>
          <w:tcPr>
            <w:tcW w:w="988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721D37" w:rsidRPr="00683A1F" w:rsidRDefault="00721D37" w:rsidP="00721D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4685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szCs w:val="20"/>
              </w:rPr>
            </w:pPr>
          </w:p>
          <w:p w:rsidR="00721D37" w:rsidRPr="00683A1F" w:rsidRDefault="00683A1F" w:rsidP="00683A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>Drie c</w:t>
            </w:r>
            <w:r w:rsidRPr="00683A1F">
              <w:rPr>
                <w:rFonts w:asciiTheme="minorHAnsi" w:hAnsiTheme="minorHAnsi" w:cstheme="minorHAnsi"/>
                <w:szCs w:val="20"/>
              </w:rPr>
              <w:t>hassis enkele cabine met laadbak en laadkraan</w:t>
            </w:r>
          </w:p>
        </w:tc>
        <w:tc>
          <w:tcPr>
            <w:tcW w:w="1239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szCs w:val="20"/>
              </w:rPr>
            </w:pPr>
          </w:p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szCs w:val="20"/>
              </w:rPr>
            </w:pPr>
            <w:r w:rsidRPr="00683A1F">
              <w:rPr>
                <w:rFonts w:asciiTheme="minorHAnsi" w:eastAsiaTheme="minorEastAsia" w:hAnsiTheme="minorHAnsi" w:cstheme="minorHAnsi"/>
                <w:szCs w:val="20"/>
              </w:rPr>
              <w:t>Ja / nee</w:t>
            </w:r>
          </w:p>
        </w:tc>
      </w:tr>
      <w:tr w:rsidR="00721D37" w:rsidRPr="00683A1F" w:rsidTr="00721D37">
        <w:trPr>
          <w:trHeight w:val="794"/>
        </w:trPr>
        <w:tc>
          <w:tcPr>
            <w:tcW w:w="988" w:type="dxa"/>
          </w:tcPr>
          <w:p w:rsidR="00683A1F" w:rsidRPr="00683A1F" w:rsidRDefault="00683A1F" w:rsidP="00683A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</w:p>
          <w:p w:rsidR="00721D37" w:rsidRPr="00683A1F" w:rsidRDefault="00683A1F" w:rsidP="00721D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4685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</w:p>
          <w:p w:rsidR="00721D37" w:rsidRPr="00683A1F" w:rsidRDefault="00683A1F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eastAsiaTheme="minorEastAsia" w:hAnsiTheme="minorHAnsi" w:cstheme="minorHAnsi"/>
                <w:szCs w:val="20"/>
              </w:rPr>
              <w:t>Combi bestelauto met enkele cabine</w:t>
            </w:r>
          </w:p>
        </w:tc>
        <w:tc>
          <w:tcPr>
            <w:tcW w:w="1239" w:type="dxa"/>
          </w:tcPr>
          <w:p w:rsidR="00BB3CD8" w:rsidRPr="00683A1F" w:rsidRDefault="00BB3CD8" w:rsidP="00BB3CD8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szCs w:val="20"/>
              </w:rPr>
            </w:pPr>
          </w:p>
          <w:p w:rsidR="00721D37" w:rsidRPr="00683A1F" w:rsidRDefault="00BB3CD8" w:rsidP="00BB3C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eastAsiaTheme="minorEastAsia" w:hAnsiTheme="minorHAnsi" w:cstheme="minorHAnsi"/>
                <w:szCs w:val="20"/>
              </w:rPr>
              <w:t>Ja / nee</w:t>
            </w:r>
          </w:p>
        </w:tc>
      </w:tr>
      <w:tr w:rsidR="00721D37" w:rsidRPr="00683A1F" w:rsidTr="00721D37">
        <w:trPr>
          <w:trHeight w:val="794"/>
        </w:trPr>
        <w:tc>
          <w:tcPr>
            <w:tcW w:w="988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0"/>
              </w:rPr>
            </w:pPr>
          </w:p>
          <w:p w:rsidR="00721D37" w:rsidRPr="00683A1F" w:rsidRDefault="00683A1F" w:rsidP="00721D3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4685" w:type="dxa"/>
          </w:tcPr>
          <w:p w:rsidR="00721D37" w:rsidRPr="00683A1F" w:rsidRDefault="00721D37" w:rsidP="00721D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</w:p>
          <w:p w:rsidR="00683A1F" w:rsidRPr="00683A1F" w:rsidRDefault="00683A1F" w:rsidP="00683A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 xml:space="preserve">Een </w:t>
            </w:r>
            <w:r w:rsidRPr="00683A1F">
              <w:rPr>
                <w:rFonts w:asciiTheme="minorHAnsi" w:hAnsiTheme="minorHAnsi" w:cstheme="minorHAnsi"/>
                <w:szCs w:val="20"/>
              </w:rPr>
              <w:t>chassis enkele cabine met laadbak en laadkraan</w:t>
            </w:r>
          </w:p>
        </w:tc>
        <w:tc>
          <w:tcPr>
            <w:tcW w:w="1239" w:type="dxa"/>
          </w:tcPr>
          <w:p w:rsidR="00BB3CD8" w:rsidRPr="00683A1F" w:rsidRDefault="00BB3CD8" w:rsidP="00BB3CD8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HAnsi"/>
                <w:szCs w:val="20"/>
              </w:rPr>
            </w:pPr>
          </w:p>
          <w:p w:rsidR="00721D37" w:rsidRPr="00683A1F" w:rsidRDefault="00BB3CD8" w:rsidP="00BB3C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eastAsiaTheme="minorEastAsia" w:hAnsiTheme="minorHAnsi" w:cstheme="minorHAnsi"/>
                <w:szCs w:val="20"/>
              </w:rPr>
              <w:t>Ja / nee</w:t>
            </w:r>
          </w:p>
        </w:tc>
      </w:tr>
    </w:tbl>
    <w:p w:rsidR="00721D37" w:rsidRPr="00683A1F" w:rsidRDefault="00BB3CD8" w:rsidP="00BB3CD8">
      <w:pPr>
        <w:rPr>
          <w:rFonts w:asciiTheme="minorHAnsi" w:hAnsiTheme="minorHAnsi" w:cstheme="minorHAnsi"/>
          <w:sz w:val="16"/>
          <w:szCs w:val="16"/>
        </w:rPr>
      </w:pPr>
      <w:r w:rsidRPr="00683A1F">
        <w:rPr>
          <w:rFonts w:asciiTheme="minorHAnsi" w:hAnsiTheme="minorHAnsi" w:cstheme="minorHAnsi"/>
          <w:sz w:val="16"/>
          <w:szCs w:val="16"/>
        </w:rPr>
        <w:t>* doorhalen wat niet van toepassing is</w:t>
      </w:r>
    </w:p>
    <w:p w:rsidR="00FA4703" w:rsidRPr="00683A1F" w:rsidRDefault="00FA4703" w:rsidP="00FA4703">
      <w:pPr>
        <w:rPr>
          <w:rFonts w:asciiTheme="minorHAnsi" w:hAnsiTheme="minorHAnsi" w:cstheme="minorHAnsi"/>
          <w:sz w:val="16"/>
          <w:szCs w:val="16"/>
        </w:rPr>
      </w:pPr>
    </w:p>
    <w:p w:rsidR="00FA4703" w:rsidRPr="00683A1F" w:rsidRDefault="00FA4703" w:rsidP="00FA4703">
      <w:pPr>
        <w:rPr>
          <w:rFonts w:asciiTheme="minorHAnsi" w:hAnsiTheme="minorHAnsi" w:cstheme="minorHAnsi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9"/>
        <w:gridCol w:w="4536"/>
      </w:tblGrid>
      <w:tr w:rsidR="00FA4703" w:rsidRPr="00683A1F" w:rsidTr="00FA4703">
        <w:tc>
          <w:tcPr>
            <w:tcW w:w="4219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 xml:space="preserve">Naam organisatie </w:t>
            </w: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36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A4703" w:rsidRPr="00683A1F" w:rsidTr="00FA4703">
        <w:tc>
          <w:tcPr>
            <w:tcW w:w="4219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 xml:space="preserve">Naam ondertekeningbevoegd persoon </w:t>
            </w: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36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A4703" w:rsidRPr="00683A1F" w:rsidTr="00FA4703">
        <w:tc>
          <w:tcPr>
            <w:tcW w:w="4219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 xml:space="preserve">Datum </w:t>
            </w: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36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FA4703" w:rsidRPr="00683A1F" w:rsidTr="00FA4703">
        <w:trPr>
          <w:trHeight w:val="1052"/>
        </w:trPr>
        <w:tc>
          <w:tcPr>
            <w:tcW w:w="4219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  <w:r w:rsidRPr="00683A1F">
              <w:rPr>
                <w:rFonts w:asciiTheme="minorHAnsi" w:hAnsiTheme="minorHAnsi" w:cstheme="minorHAnsi"/>
                <w:szCs w:val="20"/>
              </w:rPr>
              <w:t>Handtekening</w:t>
            </w:r>
          </w:p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36" w:type="dxa"/>
          </w:tcPr>
          <w:p w:rsidR="00FA4703" w:rsidRPr="00683A1F" w:rsidRDefault="00FA4703" w:rsidP="00FA4703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:rsidR="00FA4703" w:rsidRPr="00683A1F" w:rsidRDefault="00FA4703">
      <w:pPr>
        <w:rPr>
          <w:rFonts w:asciiTheme="minorHAnsi" w:hAnsiTheme="minorHAnsi" w:cstheme="minorHAnsi"/>
          <w:sz w:val="16"/>
          <w:szCs w:val="16"/>
        </w:rPr>
      </w:pPr>
    </w:p>
    <w:sectPr w:rsidR="00FA4703" w:rsidRPr="00683A1F" w:rsidSect="00AB3B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D37" w:rsidRDefault="00721D37" w:rsidP="00A22F72">
      <w:r>
        <w:separator/>
      </w:r>
    </w:p>
  </w:endnote>
  <w:endnote w:type="continuationSeparator" w:id="0">
    <w:p w:rsidR="00721D37" w:rsidRDefault="00721D37" w:rsidP="00A2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37" w:rsidRDefault="00721D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37" w:rsidRDefault="00721D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37" w:rsidRDefault="00721D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D37" w:rsidRDefault="00721D37" w:rsidP="00A22F72">
      <w:r>
        <w:separator/>
      </w:r>
    </w:p>
  </w:footnote>
  <w:footnote w:type="continuationSeparator" w:id="0">
    <w:p w:rsidR="00721D37" w:rsidRDefault="00721D37" w:rsidP="00A22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37" w:rsidRDefault="00721D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F03" w:rsidRDefault="00AB3BAC">
    <w:pPr>
      <w:pStyle w:val="Koptekst"/>
    </w:pPr>
    <w:r>
      <w:rPr>
        <w:noProof/>
        <w:szCs w:val="20"/>
      </w:rPr>
      <w:drawing>
        <wp:anchor distT="0" distB="0" distL="114300" distR="114300" simplePos="0" relativeHeight="251659264" behindDoc="0" locked="0" layoutInCell="1" allowOverlap="1" wp14:anchorId="169065C1" wp14:editId="3C9C58FB">
          <wp:simplePos x="0" y="0"/>
          <wp:positionH relativeFrom="page">
            <wp:posOffset>5805805</wp:posOffset>
          </wp:positionH>
          <wp:positionV relativeFrom="page">
            <wp:posOffset>373380</wp:posOffset>
          </wp:positionV>
          <wp:extent cx="1364400" cy="766800"/>
          <wp:effectExtent l="0" t="0" r="7620" b="0"/>
          <wp:wrapNone/>
          <wp:docPr id="25" name="Afbeelding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DW-logo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D37" w:rsidRDefault="00721D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3142"/>
    <w:multiLevelType w:val="hybridMultilevel"/>
    <w:tmpl w:val="288C060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6A27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4760929"/>
    <w:multiLevelType w:val="hybridMultilevel"/>
    <w:tmpl w:val="DF7C38A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877EFB"/>
    <w:multiLevelType w:val="hybridMultilevel"/>
    <w:tmpl w:val="63A8C186"/>
    <w:lvl w:ilvl="0" w:tplc="0C846B6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revisionView w:inkAnnotation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NONE"/>
    <w:docVar w:name="DocAuthor" w:val="Inlog iWriter"/>
    <w:docVar w:name="DocDuplex" w:val="DUPLEX_DEFAULT"/>
    <w:docVar w:name="DocIndex" w:val="0000"/>
    <w:docVar w:name="DocPrinter" w:val="NOPRINTER"/>
    <w:docVar w:name="DocReg" w:val="0"/>
    <w:docVar w:name="DocType" w:val="CLP"/>
    <w:docVar w:name="DocumentLanguage" w:val="nl-NL"/>
    <w:docVar w:name="IW_Generated" w:val="True"/>
    <w:docVar w:name="KingAsync" w:val="none"/>
    <w:docVar w:name="KingWizard" w:val="0"/>
    <w:docVar w:name="mitStyleTemplates" w:val="Huisstijl Gemeente Druten nieuw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61B02AD4513D471986A060462CC0F345&lt;/ID&gt;_x000d__x000a_      &lt;PROMPT&gt;_x000d__x000a_        &lt;NLNL&gt;Bedrijfs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2496F4F4CE34A4EB79E0C1991A8BD7D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7BC4647B2C14CF0A27A9A886A102E8B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68F3E9AF1E44DAA90EF4844D7D4CE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681CA70B7414B1C8334FA8B66BA7257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63E0E7DE1EC49FC9E09C157CC4AD70C&lt;/ID&gt;_x000d__x000a_      &lt;PROMPT&gt;_x000d__x000a_        &lt;NLNL&gt;Huisn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63D75D6005A4B08800280B31B5A2425&lt;/ID&gt;_x000d__x000a_      &lt;PROMPT&gt;_x000d__x000a_        &lt;NLNL&gt;Huislt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5B7C6FAB5694C70998592B579CD22D4&lt;/ID&gt;_x000d__x000a_      &lt;PROMPT&gt;_x000d__x000a_        &lt;NLNL&gt;Huistoe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A6A5B38CFC440C92ACEFB5A27A92FC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2B9AD595EAA45F3864C6083C64E9D93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87B0B0A99334DC2AAB97C6403B9ED4F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7B0E4AEC9F64FC9A116FEFFC5CD5CA8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9D46DD080484316BEF8FA87F44CEA01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9DD072310454E4697C6CFED6F8DDA4B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0B0C535CE1A4BB88BFC2A8D83D78D40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4D5F70CAD6C46CF93F216659E1DCE5F&lt;/ID&gt;_x000d__x000a_      &lt;PROMPT&gt;_x000d__x000a_        &lt;NLNL&gt;telnr 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F45BA0B3A5840348C7DE1F0CBF88665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EAFB1F9AD6741A998FDC7372B80AEBD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72ED7066BD74BAB80307EB0987ED7B5&lt;/ID&gt;_x000d__x000a_      &lt;PROMPT&gt;_x000d__x000a_        &lt;NLNL&gt;Straa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2CFF35AF89B426D9BDCF3BB665B954F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4EF45DA3BA4020A65BE9349F3E6A01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18CA92DC9CB4FE098E5138D14B60D5C&lt;/ID&gt;_x000d__x000a_      &lt;PROMPT&gt;_x000d__x000a_        &lt;NLNL&gt;bijlagen (aantal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laat leeg als er geen bijlagen zij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F58C7233A8947EC9F06A00E793783F0&lt;/ID&gt;_x000d__x000a_      &lt;NAME&gt;_x000d__x000a_        &lt;NLNL&gt;Adresser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C4DF27AB31AA485B8E6371F3D253DCF8&lt;/ID&gt;_x000d__x000a_      &lt;NAME&gt;_x000d__x000a_        &lt;NLNL&gt;Briefhoofd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237D842BDF6648CFADEE43EEE6F5A759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6469E5DB7D40F3B6BEBA86C56F6EAB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994C379AB2E4FE794461CDD78AF1F6B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DF8EC8891404B0689D0AE8D775288CC~0&lt;/ID&gt;_x000d__x000a_      &lt;VALUESINGLE&gt;_x000d__x000a_        &lt;NLNL&gt;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D129442404D7993EC20A3D6EF11F7~0&lt;/ID&gt;_x000d__x000a_      &lt;VALUESINGLE&gt;_x000d__x000a_        &lt;NLNL&gt;Best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1DEAE2653054CD2A48E51B6FD291055~0&lt;/ID&gt;_x000d__x000a_      &lt;VALUESINGLE&gt;_x000d__x000a_        &lt;NLNL&gt;Geacht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9182"/>
    <w:docVar w:name="thumbnailPath" w:val="C:\Users\x3iwr0\AppData\Local\Temp\24\tmp69EE.png"/>
  </w:docVars>
  <w:rsids>
    <w:rsidRoot w:val="00721D37"/>
    <w:rsid w:val="00010C82"/>
    <w:rsid w:val="00023765"/>
    <w:rsid w:val="00025835"/>
    <w:rsid w:val="00065B12"/>
    <w:rsid w:val="00065CB6"/>
    <w:rsid w:val="00073434"/>
    <w:rsid w:val="00073F7E"/>
    <w:rsid w:val="00080CFF"/>
    <w:rsid w:val="000D5A8A"/>
    <w:rsid w:val="001C005A"/>
    <w:rsid w:val="001D2C86"/>
    <w:rsid w:val="0022456A"/>
    <w:rsid w:val="00237E84"/>
    <w:rsid w:val="002F5347"/>
    <w:rsid w:val="00356CE1"/>
    <w:rsid w:val="00371FA1"/>
    <w:rsid w:val="003C5836"/>
    <w:rsid w:val="0043423E"/>
    <w:rsid w:val="00573858"/>
    <w:rsid w:val="005A7CC0"/>
    <w:rsid w:val="005B119F"/>
    <w:rsid w:val="00606F59"/>
    <w:rsid w:val="00683A1F"/>
    <w:rsid w:val="006F770F"/>
    <w:rsid w:val="00721D37"/>
    <w:rsid w:val="00753606"/>
    <w:rsid w:val="007D70E9"/>
    <w:rsid w:val="007E2B55"/>
    <w:rsid w:val="00875672"/>
    <w:rsid w:val="0089138E"/>
    <w:rsid w:val="00923FF9"/>
    <w:rsid w:val="00930976"/>
    <w:rsid w:val="009A58F5"/>
    <w:rsid w:val="00A22F72"/>
    <w:rsid w:val="00A62DF6"/>
    <w:rsid w:val="00A77DBA"/>
    <w:rsid w:val="00AB3BAC"/>
    <w:rsid w:val="00AB70F8"/>
    <w:rsid w:val="00B0702A"/>
    <w:rsid w:val="00B23BE5"/>
    <w:rsid w:val="00B36413"/>
    <w:rsid w:val="00B85FE4"/>
    <w:rsid w:val="00B938BF"/>
    <w:rsid w:val="00BB3CD8"/>
    <w:rsid w:val="00BE3924"/>
    <w:rsid w:val="00C47F3F"/>
    <w:rsid w:val="00C815C0"/>
    <w:rsid w:val="00C86F03"/>
    <w:rsid w:val="00CC1BA8"/>
    <w:rsid w:val="00CC6D55"/>
    <w:rsid w:val="00CD2750"/>
    <w:rsid w:val="00D0692E"/>
    <w:rsid w:val="00D200E0"/>
    <w:rsid w:val="00D37C2B"/>
    <w:rsid w:val="00D61835"/>
    <w:rsid w:val="00D83CC6"/>
    <w:rsid w:val="00DD1C49"/>
    <w:rsid w:val="00E404F2"/>
    <w:rsid w:val="00E42C97"/>
    <w:rsid w:val="00E535B9"/>
    <w:rsid w:val="00F447D5"/>
    <w:rsid w:val="00FA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4B94BE"/>
  <w15:docId w15:val="{7E52F9C7-F6B1-4197-A84E-C37A4B78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3924"/>
    <w:pPr>
      <w:spacing w:after="0" w:line="240" w:lineRule="auto"/>
    </w:pPr>
    <w:rPr>
      <w:rFonts w:ascii="Verdana" w:eastAsia="Times New Roman" w:hAnsi="Verdana" w:cs="Times New Roman"/>
      <w:sz w:val="20"/>
      <w:szCs w:val="24"/>
    </w:rPr>
  </w:style>
  <w:style w:type="paragraph" w:styleId="Kop1">
    <w:name w:val="heading 1"/>
    <w:basedOn w:val="Standaard"/>
    <w:next w:val="Standaard"/>
    <w:link w:val="Kop1Char"/>
    <w:qFormat/>
    <w:rsid w:val="00BE3924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36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BE3924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BE3924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BE3924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E3924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E3924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E3924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E3924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E3924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62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WDW">
    <w:name w:val="AdresWDW"/>
    <w:basedOn w:val="Standaard"/>
    <w:qFormat/>
    <w:rsid w:val="00025835"/>
    <w:pPr>
      <w:spacing w:line="240" w:lineRule="exact"/>
    </w:pPr>
    <w:rPr>
      <w:sz w:val="14"/>
    </w:rPr>
  </w:style>
  <w:style w:type="paragraph" w:styleId="Koptekst">
    <w:name w:val="header"/>
    <w:basedOn w:val="Standaard"/>
    <w:link w:val="KoptekstChar"/>
    <w:rsid w:val="00BE39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E3924"/>
    <w:rPr>
      <w:rFonts w:ascii="Verdana" w:eastAsia="Times New Roman" w:hAnsi="Verdana" w:cs="Times New Roman"/>
      <w:sz w:val="20"/>
      <w:szCs w:val="24"/>
    </w:rPr>
  </w:style>
  <w:style w:type="paragraph" w:styleId="Voettekst">
    <w:name w:val="footer"/>
    <w:basedOn w:val="Standaard"/>
    <w:link w:val="VoettekstChar"/>
    <w:rsid w:val="00BE39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E3924"/>
    <w:rPr>
      <w:rFonts w:ascii="Verdana" w:eastAsia="Times New Roman" w:hAnsi="Verdana" w:cs="Times New Roman"/>
      <w:sz w:val="20"/>
      <w:szCs w:val="24"/>
    </w:rPr>
  </w:style>
  <w:style w:type="character" w:customStyle="1" w:styleId="Kop1Char">
    <w:name w:val="Kop 1 Char"/>
    <w:basedOn w:val="Standaardalinea-lettertype"/>
    <w:link w:val="Kop1"/>
    <w:rsid w:val="00BE3924"/>
    <w:rPr>
      <w:rFonts w:eastAsiaTheme="majorEastAsia" w:cstheme="majorBidi"/>
      <w:b/>
      <w:bCs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BE3924"/>
    <w:rPr>
      <w:rFonts w:eastAsiaTheme="majorEastAsia" w:cstheme="majorBidi"/>
      <w:b/>
      <w:bCs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BE3924"/>
    <w:rPr>
      <w:rFonts w:eastAsiaTheme="majorEastAsia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semiHidden/>
    <w:rsid w:val="00BE3924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4"/>
    </w:rPr>
  </w:style>
  <w:style w:type="character" w:customStyle="1" w:styleId="Kop5Char">
    <w:name w:val="Kop 5 Char"/>
    <w:basedOn w:val="Standaardalinea-lettertype"/>
    <w:link w:val="Kop5"/>
    <w:semiHidden/>
    <w:rsid w:val="00BE3924"/>
    <w:rPr>
      <w:rFonts w:asciiTheme="majorHAnsi" w:eastAsiaTheme="majorEastAsia" w:hAnsiTheme="majorHAnsi" w:cstheme="majorBidi"/>
      <w:color w:val="1F3763" w:themeColor="accent1" w:themeShade="7F"/>
      <w:sz w:val="20"/>
      <w:szCs w:val="24"/>
    </w:rPr>
  </w:style>
  <w:style w:type="character" w:customStyle="1" w:styleId="Kop6Char">
    <w:name w:val="Kop 6 Char"/>
    <w:basedOn w:val="Standaardalinea-lettertype"/>
    <w:link w:val="Kop6"/>
    <w:semiHidden/>
    <w:rsid w:val="00BE3924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</w:rPr>
  </w:style>
  <w:style w:type="character" w:customStyle="1" w:styleId="Kop7Char">
    <w:name w:val="Kop 7 Char"/>
    <w:basedOn w:val="Standaardalinea-lettertype"/>
    <w:link w:val="Kop7"/>
    <w:semiHidden/>
    <w:rsid w:val="00BE39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</w:rPr>
  </w:style>
  <w:style w:type="character" w:customStyle="1" w:styleId="Kop8Char">
    <w:name w:val="Kop 8 Char"/>
    <w:basedOn w:val="Standaardalinea-lettertype"/>
    <w:link w:val="Kop8"/>
    <w:semiHidden/>
    <w:rsid w:val="00BE39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BE39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qFormat/>
    <w:rsid w:val="00BE3924"/>
    <w:pPr>
      <w:pBdr>
        <w:bottom w:val="single" w:sz="8" w:space="4" w:color="4472C4" w:themeColor="accent1"/>
      </w:pBdr>
      <w:spacing w:after="300"/>
      <w:contextualSpacing/>
    </w:pPr>
    <w:rPr>
      <w:rFonts w:asciiTheme="minorHAnsi" w:eastAsiaTheme="majorEastAsia" w:hAnsiTheme="minorHAnsi" w:cstheme="majorBidi"/>
      <w:b/>
      <w:color w:val="323E4F" w:themeColor="text2" w:themeShade="BF"/>
      <w:spacing w:val="5"/>
      <w:kern w:val="28"/>
      <w:sz w:val="60"/>
      <w:szCs w:val="52"/>
    </w:rPr>
  </w:style>
  <w:style w:type="character" w:customStyle="1" w:styleId="TitelChar">
    <w:name w:val="Titel Char"/>
    <w:basedOn w:val="Standaardalinea-lettertype"/>
    <w:link w:val="Titel"/>
    <w:rsid w:val="00BE3924"/>
    <w:rPr>
      <w:rFonts w:eastAsiaTheme="majorEastAsia" w:cstheme="majorBidi"/>
      <w:b/>
      <w:color w:val="323E4F" w:themeColor="text2" w:themeShade="BF"/>
      <w:spacing w:val="5"/>
      <w:kern w:val="28"/>
      <w:sz w:val="60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BE3924"/>
    <w:pPr>
      <w:numPr>
        <w:ilvl w:val="1"/>
      </w:numPr>
    </w:pPr>
    <w:rPr>
      <w:rFonts w:asciiTheme="minorHAnsi" w:eastAsiaTheme="majorEastAsia" w:hAnsiTheme="minorHAnsi" w:cstheme="majorBidi"/>
      <w:i/>
      <w:iCs/>
      <w:color w:val="4472C4" w:themeColor="accent1"/>
      <w:spacing w:val="15"/>
      <w:sz w:val="40"/>
    </w:rPr>
  </w:style>
  <w:style w:type="character" w:customStyle="1" w:styleId="OndertitelChar">
    <w:name w:val="Ondertitel Char"/>
    <w:basedOn w:val="Standaardalinea-lettertype"/>
    <w:link w:val="Ondertitel"/>
    <w:rsid w:val="00BE3924"/>
    <w:rPr>
      <w:rFonts w:eastAsiaTheme="majorEastAsia" w:cstheme="majorBidi"/>
      <w:i/>
      <w:iCs/>
      <w:color w:val="4472C4" w:themeColor="accent1"/>
      <w:spacing w:val="15"/>
      <w:sz w:val="40"/>
      <w:szCs w:val="24"/>
    </w:rPr>
  </w:style>
  <w:style w:type="paragraph" w:customStyle="1" w:styleId="Onderschriftafbeelding">
    <w:name w:val="Onderschrift afbeelding"/>
    <w:basedOn w:val="Standaard"/>
    <w:qFormat/>
    <w:rsid w:val="00BE3924"/>
    <w:rPr>
      <w:rFonts w:asciiTheme="minorHAnsi" w:hAnsiTheme="minorHAnsi"/>
      <w:i/>
      <w:sz w:val="16"/>
    </w:rPr>
  </w:style>
  <w:style w:type="paragraph" w:styleId="Lijstalinea">
    <w:name w:val="List Paragraph"/>
    <w:basedOn w:val="Standaard"/>
    <w:uiPriority w:val="34"/>
    <w:qFormat/>
    <w:rsid w:val="00BE392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E392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392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kkr2\AppData\Local\Temp\30\IWRITER\Blanco%20met%20logo%20WDW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met logo WDW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Nijmegen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Robbert den Bekker</dc:creator>
  <cp:lastModifiedBy>Inez Spierenburg</cp:lastModifiedBy>
  <cp:revision>6</cp:revision>
  <dcterms:created xsi:type="dcterms:W3CDTF">2021-02-24T11:17:00Z</dcterms:created>
  <dcterms:modified xsi:type="dcterms:W3CDTF">2023-12-05T08:49:00Z</dcterms:modified>
</cp:coreProperties>
</file>