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E01FF" w14:textId="77777777" w:rsidR="001C1D22" w:rsidRDefault="003C7666" w:rsidP="003C7666">
      <w:pPr>
        <w:tabs>
          <w:tab w:val="left" w:pos="3930"/>
        </w:tabs>
        <w:rPr>
          <w:rFonts w:ascii="Arial" w:hAnsi="Arial" w:cs="Arial"/>
          <w:b/>
          <w:sz w:val="20"/>
          <w:szCs w:val="20"/>
        </w:rPr>
      </w:pPr>
      <w:r w:rsidRPr="003C7666">
        <w:rPr>
          <w:rFonts w:ascii="Arial" w:hAnsi="Arial" w:cs="Arial"/>
          <w:b/>
          <w:sz w:val="20"/>
          <w:szCs w:val="20"/>
        </w:rPr>
        <w:t xml:space="preserve">BIJLAGE </w:t>
      </w:r>
      <w:r w:rsidR="00850BDC">
        <w:rPr>
          <w:rFonts w:ascii="Arial" w:hAnsi="Arial" w:cs="Arial"/>
          <w:b/>
          <w:sz w:val="20"/>
          <w:szCs w:val="20"/>
        </w:rPr>
        <w:t>Contactinformatie partijen</w:t>
      </w:r>
    </w:p>
    <w:p w14:paraId="79CF5A97" w14:textId="755B3EF4" w:rsidR="00302169" w:rsidRDefault="00EF447F" w:rsidP="00302169">
      <w:pPr>
        <w:tabs>
          <w:tab w:val="left" w:pos="3930"/>
        </w:tabs>
        <w:rPr>
          <w:rFonts w:ascii="Arial" w:hAnsi="Arial" w:cs="Arial"/>
          <w:sz w:val="20"/>
          <w:szCs w:val="20"/>
        </w:rPr>
      </w:pPr>
      <w:r w:rsidRPr="00EF447F">
        <w:rPr>
          <w:rFonts w:ascii="Arial" w:hAnsi="Arial" w:cs="Arial"/>
          <w:sz w:val="20"/>
          <w:szCs w:val="20"/>
        </w:rPr>
        <w:t>Aan te leveren door de winnende insc</w:t>
      </w:r>
      <w:r w:rsidRPr="000F5F92">
        <w:rPr>
          <w:rFonts w:ascii="Arial" w:hAnsi="Arial" w:cs="Arial"/>
          <w:sz w:val="20"/>
          <w:szCs w:val="20"/>
        </w:rPr>
        <w:t xml:space="preserve">hrijver binnen </w:t>
      </w:r>
      <w:r w:rsidR="000F5F92" w:rsidRPr="000F5F92">
        <w:rPr>
          <w:rFonts w:ascii="Arial" w:hAnsi="Arial" w:cs="Arial"/>
          <w:sz w:val="20"/>
          <w:szCs w:val="20"/>
        </w:rPr>
        <w:t xml:space="preserve">tien </w:t>
      </w:r>
      <w:r w:rsidRPr="000F5F92">
        <w:rPr>
          <w:rFonts w:ascii="Arial" w:hAnsi="Arial" w:cs="Arial"/>
          <w:sz w:val="20"/>
          <w:szCs w:val="20"/>
        </w:rPr>
        <w:t>(</w:t>
      </w:r>
      <w:r w:rsidR="000F5F92" w:rsidRPr="000F5F92">
        <w:rPr>
          <w:rFonts w:ascii="Arial" w:hAnsi="Arial" w:cs="Arial"/>
          <w:sz w:val="20"/>
          <w:szCs w:val="20"/>
        </w:rPr>
        <w:t>10</w:t>
      </w:r>
      <w:r w:rsidRPr="000F5F92">
        <w:rPr>
          <w:rFonts w:ascii="Arial" w:hAnsi="Arial" w:cs="Arial"/>
          <w:sz w:val="20"/>
          <w:szCs w:val="20"/>
        </w:rPr>
        <w:t>) werkdagen</w:t>
      </w:r>
      <w:r w:rsidR="008A30B5" w:rsidRPr="000F5F92">
        <w:rPr>
          <w:rFonts w:ascii="Arial" w:hAnsi="Arial" w:cs="Arial"/>
          <w:sz w:val="20"/>
          <w:szCs w:val="20"/>
        </w:rPr>
        <w:t xml:space="preserve"> na het voornemen tot gunnen.</w:t>
      </w:r>
    </w:p>
    <w:p w14:paraId="22D35396" w14:textId="77777777" w:rsidR="00EF447F" w:rsidRDefault="00302169" w:rsidP="00F71B35">
      <w:pPr>
        <w:pStyle w:val="Kop2"/>
      </w:pPr>
      <w:r>
        <w:t>Contact</w:t>
      </w:r>
      <w:r w:rsidR="005F0332">
        <w:t xml:space="preserve">gegevens </w:t>
      </w:r>
      <w:r w:rsidR="0085370A">
        <w:t xml:space="preserve">winnende </w:t>
      </w:r>
      <w:r>
        <w:t>inschrijver</w:t>
      </w: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908"/>
        <w:gridCol w:w="5386"/>
      </w:tblGrid>
      <w:tr w:rsidR="00F71B35" w:rsidRPr="003C7666" w14:paraId="79367BA0" w14:textId="77777777" w:rsidTr="00A87349">
        <w:trPr>
          <w:trHeight w:val="300"/>
        </w:trPr>
        <w:tc>
          <w:tcPr>
            <w:tcW w:w="92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203A575E" w14:textId="77777777" w:rsidR="00F71B35" w:rsidRPr="003C7666" w:rsidRDefault="72CA19F0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A</w:t>
            </w:r>
            <w:r w:rsidR="00F71B35" w:rsidRPr="31425D1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nl-NL"/>
              </w:rPr>
              <w:t>lgemene gegevens bedrijf winnende inschrijver</w:t>
            </w:r>
          </w:p>
        </w:tc>
      </w:tr>
      <w:tr w:rsidR="00F71B35" w:rsidRPr="003C7666" w14:paraId="174140D9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19818" w14:textId="77777777" w:rsidR="00F71B35" w:rsidRPr="003C7666" w:rsidRDefault="38778B6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4AB03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50A670D4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1857F" w14:textId="77777777" w:rsidR="38778B65" w:rsidRDefault="38778B6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Naam bedrijf</w:t>
            </w:r>
          </w:p>
          <w:p w14:paraId="614B299C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822A9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6F671324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36124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  <w:r w:rsidR="00B1050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nummer </w:t>
            </w: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F259AC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2AE68EED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64F5A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2F1286" w14:textId="77777777" w:rsidR="00F71B35" w:rsidRPr="00055B39" w:rsidRDefault="00F71B35" w:rsidP="00A87349">
            <w:pPr>
              <w:rPr>
                <w:color w:val="000001"/>
              </w:rPr>
            </w:pPr>
          </w:p>
        </w:tc>
      </w:tr>
      <w:tr w:rsidR="00F71B35" w:rsidRPr="003C7666" w14:paraId="26962AD4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5D151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3C0B9B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66DCB54E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5C1AF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  <w:r w:rsidR="00C464A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 xml:space="preserve"> postadres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143908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50CB3AAC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46387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0B04FD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21938A43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6AD61" w14:textId="77777777" w:rsidR="1D366938" w:rsidRDefault="1D366938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Bez</w:t>
            </w:r>
            <w:r w:rsidR="40605E15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o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86345B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522729E9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BE1EA" w14:textId="77777777" w:rsidR="00F71B35" w:rsidRPr="003C7666" w:rsidRDefault="303F55B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</w:t>
            </w:r>
            <w:r w:rsidR="25D9E282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t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code</w:t>
            </w:r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bezoekadres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86A2FB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F71B35" w:rsidRPr="003C7666" w14:paraId="7E94F6DF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FA85C" w14:textId="77777777" w:rsidR="00F71B35" w:rsidRPr="003C7666" w:rsidRDefault="153BBF7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6AADA9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0B4FE114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FB7FB" w14:textId="77777777" w:rsidR="153BBF71" w:rsidRDefault="153BBF71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Land</w:t>
            </w:r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(indien niet </w:t>
            </w:r>
            <w:proofErr w:type="spellStart"/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nederland</w:t>
            </w:r>
            <w:proofErr w:type="spellEnd"/>
            <w:r w:rsidR="00C464A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D1F279" w14:textId="77777777" w:rsidR="728E73DC" w:rsidRDefault="728E73DC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21A05BD0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A7CEF" w14:textId="77777777" w:rsidR="00F71B35" w:rsidRPr="003C7666" w:rsidRDefault="59A21A90" w:rsidP="00A87349">
            <w:pPr>
              <w:spacing w:after="0" w:line="288" w:lineRule="auto"/>
              <w:rPr>
                <w:rFonts w:ascii="Calibri" w:eastAsia="Calibri" w:hAnsi="Calibri" w:cs="Calibri"/>
                <w:color w:val="000000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BTW identificatienummer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1786F0" w14:textId="77777777" w:rsidR="00F71B35" w:rsidRPr="003C7666" w:rsidRDefault="00F71B35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728E73DC" w14:paraId="5C4217E6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EFE00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IBAN (Banknummer)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931966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2C9874A5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BB515" w14:textId="77777777" w:rsidR="59A21A90" w:rsidRDefault="59A21A90" w:rsidP="00A87349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BIC* (bij buitenlandse leverancier)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7EE15C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3CA9AC23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F98D5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IBAN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571ABE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728E73DC" w14:paraId="05125902" w14:textId="77777777" w:rsidTr="00EC5AEF">
        <w:trPr>
          <w:trHeight w:val="57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D8EA2" w14:textId="77777777" w:rsidR="59A21A90" w:rsidRDefault="59A21A90" w:rsidP="00A87349">
            <w:pPr>
              <w:spacing w:line="288" w:lineRule="auto"/>
              <w:rPr>
                <w:rFonts w:ascii="Calibri" w:eastAsia="Calibri" w:hAnsi="Calibri" w:cs="Calibri"/>
                <w:color w:val="000000" w:themeColor="text1"/>
              </w:rPr>
            </w:pPr>
            <w:r w:rsidRPr="728E73DC">
              <w:rPr>
                <w:rFonts w:ascii="Calibri" w:eastAsia="Calibri" w:hAnsi="Calibri" w:cs="Calibri"/>
                <w:color w:val="000000" w:themeColor="text1"/>
              </w:rPr>
              <w:t>BIC G-rekening*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95C779" w14:textId="77777777" w:rsidR="728E73DC" w:rsidRDefault="728E73DC" w:rsidP="00A87349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F71B35" w:rsidRPr="003C7666" w14:paraId="426C1EDB" w14:textId="77777777" w:rsidTr="00A87349">
        <w:trPr>
          <w:trHeight w:val="33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D525B" w14:textId="77777777" w:rsidR="00F71B35" w:rsidRPr="003C7666" w:rsidRDefault="59A21A90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*Indien van toepassing</w:t>
            </w: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7D427A" w14:textId="77777777" w:rsidR="00F71B35" w:rsidRPr="003C7666" w:rsidRDefault="00F71B35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0E3F91" w:rsidRPr="003C7666" w14:paraId="30D017B4" w14:textId="77777777" w:rsidTr="00A87349">
        <w:trPr>
          <w:trHeight w:val="330"/>
        </w:trPr>
        <w:tc>
          <w:tcPr>
            <w:tcW w:w="2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89DE9" w14:textId="77777777" w:rsidR="000E3F91" w:rsidRPr="728E73DC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  <w:tc>
          <w:tcPr>
            <w:tcW w:w="6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FED222" w14:textId="77777777" w:rsidR="000E3F91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7B5F8B97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5"/>
        </w:trPr>
        <w:tc>
          <w:tcPr>
            <w:tcW w:w="9204" w:type="dxa"/>
            <w:gridSpan w:val="3"/>
            <w:shd w:val="clear" w:color="auto" w:fill="auto"/>
            <w:noWrap/>
            <w:vAlign w:val="bottom"/>
            <w:hideMark/>
          </w:tcPr>
          <w:p w14:paraId="3A2A147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opdrachten</w:t>
            </w:r>
            <w:r w:rsidR="006038C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bij leverancier</w:t>
            </w:r>
          </w:p>
        </w:tc>
      </w:tr>
      <w:tr w:rsidR="005F0332" w:rsidRPr="003C7666" w14:paraId="1A1F42CE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1B7B1DD0" w14:textId="77777777" w:rsidR="005F0332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5D337513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e heer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mevr</w:t>
            </w:r>
            <w:r w:rsidR="006E0B8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ouw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anders</w:t>
            </w:r>
          </w:p>
        </w:tc>
      </w:tr>
      <w:tr w:rsidR="005F0332" w:rsidRPr="003C7666" w14:paraId="5DBAA711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3C5297B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47929714" w14:textId="77777777" w:rsidR="005F0332" w:rsidRPr="003C7666" w:rsidRDefault="005F0332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7FEA54D8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5CA817FB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7ACEC1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7353D3E0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5BC5D389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4F510C5B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48E00A74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71F429E3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lastRenderedPageBreak/>
              <w:t>Tussenvoegsel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EF7F0DC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5A3AF3EE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55FDD882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0667E14D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5ED7B634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22ACCAB4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59E91BAE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54C4A00A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1475DA7C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084B889D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461D6978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</w:tcPr>
          <w:p w14:paraId="163C7188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contactpersoon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7DC3657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5F0332" w:rsidRPr="003C7666" w14:paraId="2B739205" w14:textId="77777777" w:rsidTr="00A873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3818" w:type="dxa"/>
            <w:gridSpan w:val="2"/>
            <w:shd w:val="clear" w:color="auto" w:fill="auto"/>
            <w:noWrap/>
            <w:vAlign w:val="center"/>
            <w:hideMark/>
          </w:tcPr>
          <w:p w14:paraId="7163ED78" w14:textId="77777777" w:rsidR="005F0332" w:rsidRPr="003C7666" w:rsidRDefault="005F033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(voor de  verwerking van de inkooporders)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2199FC5F" w14:textId="77777777" w:rsidR="005F0332" w:rsidRPr="003C7666" w:rsidRDefault="005F0332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0BB58490" w14:textId="77777777" w:rsidR="00302169" w:rsidRPr="00EF447F" w:rsidRDefault="00302169" w:rsidP="003C7666">
      <w:pPr>
        <w:tabs>
          <w:tab w:val="left" w:pos="3930"/>
        </w:tabs>
        <w:rPr>
          <w:rFonts w:ascii="Arial" w:hAnsi="Arial" w:cs="Arial"/>
          <w:sz w:val="20"/>
          <w:szCs w:val="20"/>
        </w:rPr>
      </w:pPr>
    </w:p>
    <w:tbl>
      <w:tblPr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6038C1" w:rsidRPr="003C7666" w14:paraId="3F776B28" w14:textId="77777777" w:rsidTr="00A87349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4DAB4B5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bookmarkStart w:id="0" w:name="_Hlk526501129"/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Contactpersoon 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 bij leverancier</w:t>
            </w:r>
          </w:p>
        </w:tc>
      </w:tr>
      <w:tr w:rsidR="006E0B8C" w:rsidRPr="003C7666" w14:paraId="1F1D615E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hideMark/>
          </w:tcPr>
          <w:p w14:paraId="6356A9BB" w14:textId="77777777" w:rsidR="006E0B8C" w:rsidRPr="003C7666" w:rsidRDefault="000E3F9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Aanhef</w:t>
            </w:r>
          </w:p>
        </w:tc>
        <w:tc>
          <w:tcPr>
            <w:tcW w:w="6369" w:type="dxa"/>
            <w:shd w:val="clear" w:color="auto" w:fill="auto"/>
            <w:noWrap/>
          </w:tcPr>
          <w:p w14:paraId="0EBA60B9" w14:textId="77777777" w:rsidR="006E0B8C" w:rsidRPr="003C7666" w:rsidRDefault="006E0B8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716D7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De heer  / mevrouw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0E3F91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anders</w:t>
            </w:r>
          </w:p>
        </w:tc>
      </w:tr>
      <w:tr w:rsidR="006038C1" w:rsidRPr="003C7666" w14:paraId="4C2BEAFB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2D038D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AEE1F19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147DFF8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BE28469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BFE993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33B22CCE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D67E78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62A66A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7A70517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56D9D85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940EA7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5BC562F2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1F31C53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69275F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A1FD511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E71B74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B91F99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635D3D3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523DB92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4F4EE0D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5585CA04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0B03492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81AC1B4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0"/>
      <w:tr w:rsidR="006038C1" w:rsidRPr="003C7666" w14:paraId="1117C5F7" w14:textId="77777777" w:rsidTr="00A87349">
        <w:trPr>
          <w:trHeight w:val="533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08A3DB11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voor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implementatie bij leverancier</w:t>
            </w:r>
          </w:p>
        </w:tc>
      </w:tr>
      <w:tr w:rsidR="006038C1" w:rsidRPr="003C7666" w14:paraId="6E276557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8123D57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EC81DAD" w14:textId="77777777" w:rsidR="006038C1" w:rsidRPr="003C7666" w:rsidRDefault="004E5097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De heer  / mevrouw</w:t>
            </w:r>
            <w:r w:rsidR="00C93C1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/ anders</w:t>
            </w:r>
          </w:p>
        </w:tc>
      </w:tr>
      <w:tr w:rsidR="006038C1" w:rsidRPr="003C7666" w14:paraId="5A6CB495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679F3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A54988A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132E4A6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75898CA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CEA3CF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70770B95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87A57E6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88AD0C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269080F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20453A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B0AA50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A723677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266E21F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FFD7B5C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044DF3B0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AA035F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F44250B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5590077C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3D8A4E80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DF25ABD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33ECC6CC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117BFF95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D08C14E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6038C1" w:rsidRPr="003C7666" w14:paraId="124ADD0D" w14:textId="77777777" w:rsidTr="00A87349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D934472" w14:textId="77777777" w:rsidR="006038C1" w:rsidRPr="003C7666" w:rsidRDefault="006038C1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1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5B59611" w14:textId="77777777" w:rsidR="006038C1" w:rsidRPr="003C7666" w:rsidRDefault="006038C1" w:rsidP="00A87349">
            <w:pPr>
              <w:rPr>
                <w:rFonts w:ascii="Arial" w:eastAsia="Times New Roman" w:hAnsi="Arial" w:cs="Arial"/>
                <w:color w:val="000000"/>
                <w:sz w:val="10"/>
                <w:szCs w:val="20"/>
                <w:lang w:eastAsia="nl-NL"/>
              </w:rPr>
            </w:pPr>
          </w:p>
        </w:tc>
      </w:tr>
    </w:tbl>
    <w:p w14:paraId="5D0EEB27" w14:textId="77777777" w:rsidR="003C7666" w:rsidRDefault="003C7666" w:rsidP="008C7717">
      <w:pPr>
        <w:rPr>
          <w:rFonts w:ascii="Arial" w:hAnsi="Arial" w:cs="Arial"/>
          <w:sz w:val="20"/>
          <w:szCs w:val="20"/>
        </w:rPr>
      </w:pPr>
    </w:p>
    <w:p w14:paraId="2060102F" w14:textId="77777777" w:rsidR="00850BDC" w:rsidRPr="00B44300" w:rsidRDefault="00850BDC" w:rsidP="00B44300">
      <w:pPr>
        <w:pStyle w:val="Kop1"/>
        <w:rPr>
          <w:b/>
        </w:rPr>
      </w:pPr>
      <w:r w:rsidRPr="00B44300">
        <w:rPr>
          <w:b/>
        </w:rPr>
        <w:t>ROC contactpersonen</w:t>
      </w:r>
    </w:p>
    <w:tbl>
      <w:tblPr>
        <w:tblW w:w="92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850BDC" w:rsidRPr="003C7666" w14:paraId="2B47D4A6" w14:textId="77777777" w:rsidTr="007F1035">
        <w:trPr>
          <w:trHeight w:val="300"/>
        </w:trPr>
        <w:tc>
          <w:tcPr>
            <w:tcW w:w="9204" w:type="dxa"/>
            <w:gridSpan w:val="2"/>
            <w:shd w:val="clear" w:color="auto" w:fill="auto"/>
            <w:noWrap/>
            <w:vAlign w:val="center"/>
            <w:hideMark/>
          </w:tcPr>
          <w:p w14:paraId="2059ACD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Algemene gegevens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 ROC</w:t>
            </w:r>
          </w:p>
        </w:tc>
      </w:tr>
      <w:tr w:rsidR="00850BDC" w:rsidRPr="003C7666" w14:paraId="57C04BE2" w14:textId="77777777" w:rsidTr="007F1035">
        <w:trPr>
          <w:trHeight w:val="443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DB5AE6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Naam ROC</w:t>
            </w:r>
          </w:p>
        </w:tc>
        <w:tc>
          <w:tcPr>
            <w:tcW w:w="6369" w:type="dxa"/>
            <w:shd w:val="clear" w:color="auto" w:fill="auto"/>
            <w:noWrap/>
            <w:vAlign w:val="bottom"/>
            <w:hideMark/>
          </w:tcPr>
          <w:p w14:paraId="3DF0BE46" w14:textId="77777777" w:rsidR="00850BDC" w:rsidRPr="003C7666" w:rsidRDefault="001D3D0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ROC van Amsterdam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Flevoland en V</w:t>
            </w:r>
            <w:r w:rsidR="00A314EA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O</w:t>
            </w:r>
            <w:r w:rsidR="00A822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vA</w:t>
            </w:r>
          </w:p>
        </w:tc>
      </w:tr>
      <w:tr w:rsidR="00850BDC" w:rsidRPr="003C7666" w14:paraId="748346E7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72C0FB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 nr. algemeen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064C26B" w14:textId="77777777" w:rsidR="00850BDC" w:rsidRPr="003C7666" w:rsidRDefault="713A0C54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020 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–</w:t>
            </w: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579</w:t>
            </w:r>
            <w:r w:rsidR="6C608C0E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</w:t>
            </w:r>
            <w:r w:rsidR="42388036"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1000</w:t>
            </w:r>
          </w:p>
        </w:tc>
      </w:tr>
      <w:tr w:rsidR="00850BDC" w:rsidRPr="003C7666" w14:paraId="6F71F018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B44096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Emailadres algemeen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C2A57AA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Aanbesteding@rocva.nl</w:t>
            </w:r>
          </w:p>
        </w:tc>
      </w:tr>
      <w:tr w:rsidR="00850BDC" w:rsidRPr="003C7666" w14:paraId="1BE57064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114B2A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Postadres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2171DF8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Postbus 2584</w:t>
            </w:r>
          </w:p>
        </w:tc>
      </w:tr>
      <w:tr w:rsidR="00850BDC" w:rsidRPr="003C7666" w14:paraId="4B65D531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155B4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Postcode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A5B4B54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1000 CN </w:t>
            </w:r>
          </w:p>
        </w:tc>
      </w:tr>
      <w:tr w:rsidR="00850BDC" w:rsidRPr="003C7666" w14:paraId="0DB3F6C7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1CB0A66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FED4D1C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Amsterdam</w:t>
            </w:r>
          </w:p>
        </w:tc>
      </w:tr>
      <w:tr w:rsidR="00850BDC" w:rsidRPr="003C7666" w14:paraId="11712623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0EEE5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KVK nummer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3DA1C00" w14:textId="77777777" w:rsidR="00850BDC" w:rsidRPr="003C7666" w:rsidRDefault="00057FF2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41216421</w:t>
            </w:r>
          </w:p>
        </w:tc>
      </w:tr>
      <w:tr w:rsidR="00850BDC" w:rsidRPr="003C7666" w14:paraId="482F2BF9" w14:textId="77777777" w:rsidTr="007F1035">
        <w:trPr>
          <w:trHeight w:val="21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D0C33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BTW nummer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FDCE44D" w14:textId="77777777" w:rsidR="00850BDC" w:rsidRPr="00920D0C" w:rsidRDefault="00057FF2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920D0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NL82</w:t>
            </w:r>
            <w:r w:rsidR="003F65CF" w:rsidRPr="00920D0C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0242603B01</w:t>
            </w:r>
          </w:p>
        </w:tc>
      </w:tr>
      <w:tr w:rsidR="00850BDC" w:rsidRPr="003C7666" w14:paraId="5A0A52A0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B6CCA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Bank nummer (IBAN)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3D69477" w14:textId="77777777" w:rsidR="00850BDC" w:rsidRPr="003C7666" w:rsidRDefault="006B67F0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NL</w:t>
            </w:r>
            <w:r w:rsidR="00057FF2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77INGB0650481119</w:t>
            </w:r>
          </w:p>
        </w:tc>
      </w:tr>
      <w:tr w:rsidR="00850BDC" w:rsidRPr="003C7666" w14:paraId="6E521559" w14:textId="77777777" w:rsidTr="007F1035">
        <w:trPr>
          <w:trHeight w:val="455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5910A335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lastRenderedPageBreak/>
              <w:t> </w:t>
            </w:r>
            <w:r w:rsidRPr="007F103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Contactpersoon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ROC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 voor opdrachten</w:t>
            </w:r>
          </w:p>
        </w:tc>
      </w:tr>
      <w:tr w:rsidR="00850BDC" w:rsidRPr="003C7666" w14:paraId="38D16A0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E09E32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C5C37B2" w14:textId="77777777" w:rsidR="00850BDC" w:rsidRPr="003C7666" w:rsidRDefault="164963E9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proofErr w:type="spellStart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Dhr</w:t>
            </w:r>
            <w:proofErr w:type="spellEnd"/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/ mevr. </w:t>
            </w:r>
          </w:p>
        </w:tc>
      </w:tr>
      <w:tr w:rsidR="00850BDC" w:rsidRPr="003C7666" w14:paraId="60767BA7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DE4C03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6F170061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776DF763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C729D9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1414A79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2C436AC5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B87F4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0F6EF3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850BDC" w:rsidRPr="003C7666" w14:paraId="2197772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163C8F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C220E9D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5AD2CEC9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AC3C087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52BDEA5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32E6A4B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53D90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FBA8E0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4FDFBD8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554AC18C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FEFFE5D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0585D433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EB360F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29ABE5E" w14:textId="77777777" w:rsidR="00850BDC" w:rsidRPr="003C7666" w:rsidRDefault="00850BDC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455503D3" w14:textId="77777777" w:rsidTr="007F1035">
        <w:trPr>
          <w:trHeight w:val="441"/>
        </w:trPr>
        <w:tc>
          <w:tcPr>
            <w:tcW w:w="9204" w:type="dxa"/>
            <w:gridSpan w:val="2"/>
            <w:shd w:val="clear" w:color="auto" w:fill="auto"/>
            <w:noWrap/>
            <w:vAlign w:val="bottom"/>
            <w:hideMark/>
          </w:tcPr>
          <w:p w14:paraId="7A2A56E8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 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Contactpersoon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 xml:space="preserve">ROC </w:t>
            </w:r>
            <w:r w:rsidRPr="003C766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voor contract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nl-NL"/>
              </w:rPr>
              <w:t>management</w:t>
            </w:r>
          </w:p>
        </w:tc>
      </w:tr>
      <w:tr w:rsidR="00850BDC" w:rsidRPr="003C7666" w14:paraId="26DB43D4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980827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2197CF4" w14:textId="77777777" w:rsidR="00850BDC" w:rsidRPr="003C7666" w:rsidRDefault="00196924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</w:t>
            </w:r>
            <w:r w:rsidR="00850BDC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evr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ouw </w:t>
            </w:r>
            <w:r w:rsidR="00601E5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/ de heer</w:t>
            </w:r>
          </w:p>
        </w:tc>
      </w:tr>
      <w:tr w:rsidR="00850BDC" w:rsidRPr="003C7666" w14:paraId="4656533B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4C5F5C8" w14:textId="77777777" w:rsidR="00850BDC" w:rsidRPr="003C7666" w:rsidRDefault="00276363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7972DB5C" w14:textId="77777777" w:rsidR="00850BDC" w:rsidRPr="003C7666" w:rsidRDefault="00196924" w:rsidP="00A8734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Contractmanager</w:t>
            </w:r>
          </w:p>
        </w:tc>
      </w:tr>
      <w:tr w:rsidR="00850BDC" w:rsidRPr="003C7666" w14:paraId="37C9D22B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8C3CD2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Voorletters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AA35A3F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6E8C880F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49086B3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Voornaam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78C5B04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A7E5E8D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04C9EF6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Tussenvoegsel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67B126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23E54D6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FE0C3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Achternaam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49281870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EBBA8D4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C49488B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3270DC2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3F7183D7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704897DE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Mobiel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2BF70B19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850BDC" w:rsidRPr="003C7666" w14:paraId="25B59CDF" w14:textId="77777777" w:rsidTr="007F1035">
        <w:trPr>
          <w:trHeight w:val="300"/>
        </w:trPr>
        <w:tc>
          <w:tcPr>
            <w:tcW w:w="2835" w:type="dxa"/>
            <w:shd w:val="clear" w:color="auto" w:fill="auto"/>
            <w:noWrap/>
            <w:vAlign w:val="center"/>
          </w:tcPr>
          <w:p w14:paraId="00DBAD12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bookmarkStart w:id="1" w:name="_Hlk15369798"/>
            <w:r w:rsidRPr="003C766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Email</w:t>
            </w:r>
          </w:p>
        </w:tc>
        <w:tc>
          <w:tcPr>
            <w:tcW w:w="6369" w:type="dxa"/>
            <w:shd w:val="clear" w:color="auto" w:fill="auto"/>
            <w:noWrap/>
            <w:vAlign w:val="bottom"/>
          </w:tcPr>
          <w:p w14:paraId="068B367A" w14:textId="77777777" w:rsidR="00850BDC" w:rsidRPr="003C7666" w:rsidRDefault="00850BDC" w:rsidP="00A87349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bookmarkEnd w:id="1"/>
    </w:tbl>
    <w:p w14:paraId="434FDEFA" w14:textId="77777777" w:rsidR="00A0447A" w:rsidRDefault="00A0447A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6A29EDB4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  <w:t>De winnende inschrijver dient dit formulier in te vullen en de hieronder beschreven bewijsmiddelen mee te sturen.</w:t>
      </w:r>
    </w:p>
    <w:p w14:paraId="6591027B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nl-NL"/>
        </w:rPr>
      </w:pPr>
    </w:p>
    <w:p w14:paraId="07191EB3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Bij dit formulier dient een bijlage te worden gevoegd, het zogenaamde brondocument. Deze dient afkomstig te zijn van de nieuwe leverancier. </w:t>
      </w:r>
    </w:p>
    <w:p w14:paraId="69BB6FB9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Dit kan zijn: Recente brief, (</w:t>
      </w:r>
      <w:proofErr w:type="spellStart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proforma</w:t>
      </w:r>
      <w:proofErr w:type="spellEnd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)factuur, offerte, order </w:t>
      </w:r>
      <w:proofErr w:type="spellStart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etc</w:t>
      </w:r>
      <w:r w:rsidR="001C50EB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etera</w:t>
      </w:r>
      <w:proofErr w:type="spellEnd"/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. op briefpapier van de leverancier (bijlage in PDF formaat)</w:t>
      </w:r>
    </w:p>
    <w:p w14:paraId="56B9FCF9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</w:t>
      </w:r>
    </w:p>
    <w:p w14:paraId="382AC475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Indien u geen PDF document kan leveren zijn er nog twee andere mogelijkheden:</w:t>
      </w:r>
    </w:p>
    <w:p w14:paraId="5BBF9AD6" w14:textId="77777777" w:rsidR="00B741CF" w:rsidRPr="002F4E80" w:rsidRDefault="00B741CF" w:rsidP="00B741CF">
      <w:pPr>
        <w:spacing w:after="0" w:line="288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Een bevestiging van de crediteur via een email, waarbij deze alle gegevens opneemt (bijlage in PNG formaat)</w:t>
      </w:r>
    </w:p>
    <w:p w14:paraId="60A3F7E1" w14:textId="77777777" w:rsidR="00247826" w:rsidRDefault="00B741CF" w:rsidP="00B741CF">
      <w:pPr>
        <w:tabs>
          <w:tab w:val="left" w:pos="264"/>
        </w:tabs>
        <w:rPr>
          <w:rFonts w:ascii="Arial" w:hAnsi="Arial" w:cs="Arial"/>
          <w:sz w:val="20"/>
          <w:szCs w:val="20"/>
        </w:rPr>
      </w:pP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Of</w:t>
      </w:r>
      <w:r w:rsidR="001F47AC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een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link van de websitepagina waarop de gegevens zijn te raadplegen. De URL dient niet te worden geüpload als bijlage, maar dient te worden opgenomen in het opmerkingenveld van de aanvraag</w:t>
      </w:r>
      <w:r w:rsidR="00A87349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 xml:space="preserve"> hieronder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t>.</w:t>
      </w:r>
      <w:r w:rsidRPr="002F4E80">
        <w:rPr>
          <w:rFonts w:ascii="Arial" w:eastAsia="Times New Roman" w:hAnsi="Arial" w:cs="Arial"/>
          <w:color w:val="000000" w:themeColor="text1"/>
          <w:sz w:val="20"/>
          <w:szCs w:val="20"/>
          <w:lang w:eastAsia="nl-NL"/>
        </w:rPr>
        <w:br/>
      </w:r>
    </w:p>
    <w:tbl>
      <w:tblPr>
        <w:tblW w:w="9204" w:type="dxa"/>
        <w:shd w:val="clear" w:color="auto" w:fill="FFE599" w:themeFill="accent4" w:themeFillTint="6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69"/>
      </w:tblGrid>
      <w:tr w:rsidR="00247826" w:rsidRPr="003C7666" w14:paraId="61EDEEAE" w14:textId="77777777" w:rsidTr="009C2D5A">
        <w:trPr>
          <w:trHeight w:val="300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center"/>
          </w:tcPr>
          <w:p w14:paraId="0D696169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728E73DC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nl-NL"/>
              </w:rPr>
              <w:t>Door ROC in te vullen</w:t>
            </w:r>
            <w:r w:rsidRPr="728E73DC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  <w:tc>
          <w:tcPr>
            <w:tcW w:w="63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1ECAB77D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</w:p>
        </w:tc>
      </w:tr>
      <w:tr w:rsidR="00247826" w:rsidRPr="003C7666" w14:paraId="5BB93216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FEA72DB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1136A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Productgroep: 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6045401B" w14:textId="77777777" w:rsidR="00247826" w:rsidRPr="003C766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164963E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In te vullen door ROC/Contractmanager</w:t>
            </w:r>
          </w:p>
        </w:tc>
      </w:tr>
      <w:tr w:rsidR="00247826" w14:paraId="3982A981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6AC34D82" w14:textId="77777777" w:rsidR="00247826" w:rsidRPr="001136A3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</w:pPr>
            <w:r w:rsidRPr="001136A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nl-NL"/>
              </w:rPr>
              <w:t>Omschrijving te bestellen producten of diensten,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6181540F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36312F19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64AD7C79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Leermiddelen van toepassing, Ja / nee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6E8D1A27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654F478A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17E89F56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lastRenderedPageBreak/>
              <w:t>NAAM AANVRAGER: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52356422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21508636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2D785525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AFDELING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7C674860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01100999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2939787F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DATUM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1CD0606D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5F9CA46F" w14:textId="77777777" w:rsidTr="009C2D5A">
        <w:trPr>
          <w:trHeight w:val="30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5F4CD772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Opmerking (bij afwijkingen betaalwijze, betalingstermijn, valuta ed.),</w:t>
            </w:r>
          </w:p>
        </w:tc>
        <w:tc>
          <w:tcPr>
            <w:tcW w:w="6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21F21858" w14:textId="77777777" w:rsidR="00247826" w:rsidRDefault="00247826" w:rsidP="00B741CF">
            <w:pPr>
              <w:spacing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</w:p>
        </w:tc>
      </w:tr>
      <w:tr w:rsidR="00247826" w14:paraId="6B9D6642" w14:textId="77777777" w:rsidTr="009C2D5A">
        <w:trPr>
          <w:trHeight w:val="585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noWrap/>
            <w:vAlign w:val="bottom"/>
          </w:tcPr>
          <w:p w14:paraId="175D2692" w14:textId="77777777" w:rsidR="00247826" w:rsidRDefault="00247826" w:rsidP="00B741CF">
            <w:pPr>
              <w:spacing w:after="0" w:line="288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</w:pPr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Door ROC medewerker Inleveren bij de </w:t>
            </w:r>
            <w:proofErr w:type="spellStart"/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>back-office</w:t>
            </w:r>
            <w:proofErr w:type="spellEnd"/>
            <w:r w:rsidRPr="728E73D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nl-NL"/>
              </w:rPr>
              <w:t xml:space="preserve"> via het mailadres infobo@rocva.nl</w:t>
            </w:r>
          </w:p>
        </w:tc>
      </w:tr>
    </w:tbl>
    <w:p w14:paraId="1068ED29" w14:textId="77777777" w:rsidR="00247826" w:rsidRPr="005D2004" w:rsidRDefault="00247826" w:rsidP="00247826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p w14:paraId="245F090D" w14:textId="77777777" w:rsidR="00247826" w:rsidRPr="005D2004" w:rsidRDefault="00247826" w:rsidP="00015699">
      <w:pPr>
        <w:tabs>
          <w:tab w:val="left" w:pos="264"/>
        </w:tabs>
        <w:rPr>
          <w:rFonts w:ascii="Arial" w:hAnsi="Arial" w:cs="Arial"/>
          <w:sz w:val="20"/>
          <w:szCs w:val="20"/>
        </w:rPr>
      </w:pPr>
    </w:p>
    <w:sectPr w:rsidR="00247826" w:rsidRPr="005D200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37624" w14:textId="77777777" w:rsidR="000F5F92" w:rsidRDefault="000F5F92" w:rsidP="005D542F">
      <w:pPr>
        <w:spacing w:after="0" w:line="240" w:lineRule="auto"/>
      </w:pPr>
      <w:r>
        <w:separator/>
      </w:r>
    </w:p>
  </w:endnote>
  <w:endnote w:type="continuationSeparator" w:id="0">
    <w:p w14:paraId="1ED10EA7" w14:textId="77777777" w:rsidR="000F5F92" w:rsidRDefault="000F5F92" w:rsidP="005D542F">
      <w:pPr>
        <w:spacing w:after="0" w:line="240" w:lineRule="auto"/>
      </w:pPr>
      <w:r>
        <w:continuationSeparator/>
      </w:r>
    </w:p>
  </w:endnote>
  <w:endnote w:type="continuationNotice" w:id="1">
    <w:p w14:paraId="0E585C0C" w14:textId="77777777" w:rsidR="000F5F92" w:rsidRDefault="000F5F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5094244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F58D54B" w14:textId="77777777" w:rsidR="003C7666" w:rsidRPr="003C7666" w:rsidRDefault="003C7666" w:rsidP="003C7666">
            <w:pPr>
              <w:pStyle w:val="Voettek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666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3C7666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3C766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DFB6101" w14:textId="77777777" w:rsidR="003C7666" w:rsidRDefault="003C76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AF250" w14:textId="77777777" w:rsidR="000F5F92" w:rsidRDefault="000F5F92" w:rsidP="005D542F">
      <w:pPr>
        <w:spacing w:after="0" w:line="240" w:lineRule="auto"/>
      </w:pPr>
      <w:r>
        <w:separator/>
      </w:r>
    </w:p>
  </w:footnote>
  <w:footnote w:type="continuationSeparator" w:id="0">
    <w:p w14:paraId="301A2A9B" w14:textId="77777777" w:rsidR="000F5F92" w:rsidRDefault="000F5F92" w:rsidP="005D542F">
      <w:pPr>
        <w:spacing w:after="0" w:line="240" w:lineRule="auto"/>
      </w:pPr>
      <w:r>
        <w:continuationSeparator/>
      </w:r>
    </w:p>
  </w:footnote>
  <w:footnote w:type="continuationNotice" w:id="1">
    <w:p w14:paraId="3C962E48" w14:textId="77777777" w:rsidR="000F5F92" w:rsidRDefault="000F5F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D8F17" w14:textId="77777777" w:rsidR="005D542F" w:rsidRDefault="005D542F" w:rsidP="005D542F">
    <w:pPr>
      <w:pStyle w:val="Titel"/>
      <w:tabs>
        <w:tab w:val="center" w:pos="4536"/>
      </w:tabs>
      <w:jc w:val="left"/>
      <w:rPr>
        <w:b w:val="0"/>
        <w:i/>
      </w:rPr>
    </w:pPr>
  </w:p>
  <w:p w14:paraId="43E72C9D" w14:textId="77777777" w:rsidR="005D542F" w:rsidRDefault="005D542F" w:rsidP="005D542F">
    <w:pPr>
      <w:pStyle w:val="Koptekst"/>
    </w:pPr>
  </w:p>
  <w:p w14:paraId="16A752E9" w14:textId="77777777" w:rsidR="005D542F" w:rsidRDefault="005D54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B250A"/>
    <w:multiLevelType w:val="hybridMultilevel"/>
    <w:tmpl w:val="459E19A2"/>
    <w:lvl w:ilvl="0" w:tplc="A5EA8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89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D0E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8A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89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94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AA7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40E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344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C0CFB"/>
    <w:multiLevelType w:val="hybridMultilevel"/>
    <w:tmpl w:val="42227920"/>
    <w:lvl w:ilvl="0" w:tplc="1CF43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25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CD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84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A7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A3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87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41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66D8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249067">
    <w:abstractNumId w:val="1"/>
  </w:num>
  <w:num w:numId="2" w16cid:durableId="155650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F92"/>
    <w:rsid w:val="00015699"/>
    <w:rsid w:val="00055B39"/>
    <w:rsid w:val="00057FF2"/>
    <w:rsid w:val="000662F8"/>
    <w:rsid w:val="000B24D6"/>
    <w:rsid w:val="000B369D"/>
    <w:rsid w:val="000E3F91"/>
    <w:rsid w:val="000F5F92"/>
    <w:rsid w:val="001136A3"/>
    <w:rsid w:val="00121CD7"/>
    <w:rsid w:val="00194891"/>
    <w:rsid w:val="00196924"/>
    <w:rsid w:val="001C1D22"/>
    <w:rsid w:val="001C50EB"/>
    <w:rsid w:val="001D3D0C"/>
    <w:rsid w:val="001E2D16"/>
    <w:rsid w:val="001F046B"/>
    <w:rsid w:val="001F47AC"/>
    <w:rsid w:val="00247826"/>
    <w:rsid w:val="00261728"/>
    <w:rsid w:val="00276363"/>
    <w:rsid w:val="002B1159"/>
    <w:rsid w:val="002E3529"/>
    <w:rsid w:val="002F7F86"/>
    <w:rsid w:val="00302169"/>
    <w:rsid w:val="00306332"/>
    <w:rsid w:val="003B28A8"/>
    <w:rsid w:val="003C7666"/>
    <w:rsid w:val="003F65CF"/>
    <w:rsid w:val="00405C89"/>
    <w:rsid w:val="00437DF5"/>
    <w:rsid w:val="00494464"/>
    <w:rsid w:val="004E5097"/>
    <w:rsid w:val="0052066C"/>
    <w:rsid w:val="00525DD6"/>
    <w:rsid w:val="005452E5"/>
    <w:rsid w:val="005632B4"/>
    <w:rsid w:val="00573166"/>
    <w:rsid w:val="005A704F"/>
    <w:rsid w:val="005D2004"/>
    <w:rsid w:val="005D542F"/>
    <w:rsid w:val="005F0332"/>
    <w:rsid w:val="00601E5E"/>
    <w:rsid w:val="006038C1"/>
    <w:rsid w:val="00612B41"/>
    <w:rsid w:val="0068698D"/>
    <w:rsid w:val="006B0191"/>
    <w:rsid w:val="006B67F0"/>
    <w:rsid w:val="006C6C93"/>
    <w:rsid w:val="006E0B8C"/>
    <w:rsid w:val="006E2E32"/>
    <w:rsid w:val="00731E39"/>
    <w:rsid w:val="00784922"/>
    <w:rsid w:val="00790EDC"/>
    <w:rsid w:val="007D62D3"/>
    <w:rsid w:val="007E3968"/>
    <w:rsid w:val="007F1035"/>
    <w:rsid w:val="00850BDC"/>
    <w:rsid w:val="00850D9F"/>
    <w:rsid w:val="0085370A"/>
    <w:rsid w:val="00880E20"/>
    <w:rsid w:val="00890163"/>
    <w:rsid w:val="008A30B5"/>
    <w:rsid w:val="008C7717"/>
    <w:rsid w:val="008D57C2"/>
    <w:rsid w:val="008E5F31"/>
    <w:rsid w:val="00907640"/>
    <w:rsid w:val="00920D0C"/>
    <w:rsid w:val="009B69D5"/>
    <w:rsid w:val="009C2D5A"/>
    <w:rsid w:val="009E44C0"/>
    <w:rsid w:val="00A0447A"/>
    <w:rsid w:val="00A314EA"/>
    <w:rsid w:val="00A469FA"/>
    <w:rsid w:val="00A822DC"/>
    <w:rsid w:val="00A87349"/>
    <w:rsid w:val="00AB4379"/>
    <w:rsid w:val="00B0550D"/>
    <w:rsid w:val="00B10503"/>
    <w:rsid w:val="00B20BFA"/>
    <w:rsid w:val="00B3682A"/>
    <w:rsid w:val="00B44300"/>
    <w:rsid w:val="00B741CF"/>
    <w:rsid w:val="00BD2C86"/>
    <w:rsid w:val="00BD7905"/>
    <w:rsid w:val="00BF604A"/>
    <w:rsid w:val="00C37604"/>
    <w:rsid w:val="00C40BA6"/>
    <w:rsid w:val="00C464A9"/>
    <w:rsid w:val="00C731F9"/>
    <w:rsid w:val="00C76310"/>
    <w:rsid w:val="00C85BB5"/>
    <w:rsid w:val="00C93C1A"/>
    <w:rsid w:val="00CA677D"/>
    <w:rsid w:val="00CD31BD"/>
    <w:rsid w:val="00CE6E13"/>
    <w:rsid w:val="00CF35A5"/>
    <w:rsid w:val="00D67EE9"/>
    <w:rsid w:val="00E41D95"/>
    <w:rsid w:val="00E7227A"/>
    <w:rsid w:val="00EC5AEF"/>
    <w:rsid w:val="00ED0E51"/>
    <w:rsid w:val="00EF447F"/>
    <w:rsid w:val="00F20658"/>
    <w:rsid w:val="00F37E27"/>
    <w:rsid w:val="00F703AD"/>
    <w:rsid w:val="00F71B35"/>
    <w:rsid w:val="00FA3DF2"/>
    <w:rsid w:val="04CE5F11"/>
    <w:rsid w:val="08E9A8C8"/>
    <w:rsid w:val="0B2D8697"/>
    <w:rsid w:val="0F8389EE"/>
    <w:rsid w:val="153BBF71"/>
    <w:rsid w:val="164963E9"/>
    <w:rsid w:val="1B763789"/>
    <w:rsid w:val="1C0008B2"/>
    <w:rsid w:val="1D366938"/>
    <w:rsid w:val="1DBA1558"/>
    <w:rsid w:val="1F23BE33"/>
    <w:rsid w:val="1F5DD33F"/>
    <w:rsid w:val="243A0B99"/>
    <w:rsid w:val="25D9E282"/>
    <w:rsid w:val="2AA085E6"/>
    <w:rsid w:val="2D282BB4"/>
    <w:rsid w:val="303F55BC"/>
    <w:rsid w:val="310FC76A"/>
    <w:rsid w:val="31425D12"/>
    <w:rsid w:val="32926F6E"/>
    <w:rsid w:val="33085556"/>
    <w:rsid w:val="35C155C8"/>
    <w:rsid w:val="38778B65"/>
    <w:rsid w:val="39718EED"/>
    <w:rsid w:val="3971B68F"/>
    <w:rsid w:val="39F573E5"/>
    <w:rsid w:val="3FD84CF3"/>
    <w:rsid w:val="40605E15"/>
    <w:rsid w:val="41698062"/>
    <w:rsid w:val="42388036"/>
    <w:rsid w:val="47A4FEFB"/>
    <w:rsid w:val="4829311D"/>
    <w:rsid w:val="48569EF1"/>
    <w:rsid w:val="4870E6D2"/>
    <w:rsid w:val="48E95D35"/>
    <w:rsid w:val="4CC3B164"/>
    <w:rsid w:val="5061B0D6"/>
    <w:rsid w:val="5452FF7F"/>
    <w:rsid w:val="55FE454A"/>
    <w:rsid w:val="57F6D336"/>
    <w:rsid w:val="59A21A90"/>
    <w:rsid w:val="5D9D243A"/>
    <w:rsid w:val="5EDC043F"/>
    <w:rsid w:val="6077D4A0"/>
    <w:rsid w:val="66EF03AA"/>
    <w:rsid w:val="688AD40B"/>
    <w:rsid w:val="6C608C0E"/>
    <w:rsid w:val="7095E5F0"/>
    <w:rsid w:val="713A0C54"/>
    <w:rsid w:val="728E73DC"/>
    <w:rsid w:val="72CA19F0"/>
    <w:rsid w:val="77DFC20A"/>
    <w:rsid w:val="782DAAA7"/>
    <w:rsid w:val="7B70E616"/>
    <w:rsid w:val="7ED7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F1502"/>
  <w15:chartTrackingRefBased/>
  <w15:docId w15:val="{744806A9-764E-4796-B186-A684BB42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6E13"/>
  </w:style>
  <w:style w:type="paragraph" w:styleId="Kop1">
    <w:name w:val="heading 1"/>
    <w:basedOn w:val="Standaard"/>
    <w:next w:val="Standaard"/>
    <w:link w:val="Kop1Char"/>
    <w:uiPriority w:val="9"/>
    <w:qFormat/>
    <w:rsid w:val="00B443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E6E13"/>
    <w:rPr>
      <w:color w:val="0563C1" w:themeColor="hyperlink"/>
      <w:u w:val="single"/>
    </w:rPr>
  </w:style>
  <w:style w:type="character" w:customStyle="1" w:styleId="lrzxr">
    <w:name w:val="lrzxr"/>
    <w:basedOn w:val="Standaardalinea-lettertype"/>
    <w:rsid w:val="003B28A8"/>
  </w:style>
  <w:style w:type="paragraph" w:styleId="Koptekst">
    <w:name w:val="header"/>
    <w:basedOn w:val="Standaard"/>
    <w:link w:val="KoptekstChar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5D542F"/>
  </w:style>
  <w:style w:type="paragraph" w:styleId="Voettekst">
    <w:name w:val="footer"/>
    <w:basedOn w:val="Standaard"/>
    <w:link w:val="VoettekstChar"/>
    <w:uiPriority w:val="99"/>
    <w:unhideWhenUsed/>
    <w:rsid w:val="005D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542F"/>
  </w:style>
  <w:style w:type="paragraph" w:styleId="Titel">
    <w:name w:val="Title"/>
    <w:basedOn w:val="Standaard"/>
    <w:link w:val="TitelChar"/>
    <w:qFormat/>
    <w:rsid w:val="005D542F"/>
    <w:pPr>
      <w:spacing w:after="0" w:line="240" w:lineRule="auto"/>
      <w:jc w:val="center"/>
    </w:pPr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TitelChar">
    <w:name w:val="Titel Char"/>
    <w:basedOn w:val="Standaardalinea-lettertype"/>
    <w:link w:val="Titel"/>
    <w:rsid w:val="005D542F"/>
    <w:rPr>
      <w:rFonts w:ascii="LucidaSansEF" w:eastAsia="Times New Roman" w:hAnsi="LucidaSansEF" w:cs="Times New Roman"/>
      <w:b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443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A0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A0447A"/>
  </w:style>
  <w:style w:type="character" w:customStyle="1" w:styleId="spellingerror">
    <w:name w:val="spellingerror"/>
    <w:basedOn w:val="Standaardalinea-lettertype"/>
    <w:rsid w:val="00A0447A"/>
  </w:style>
  <w:style w:type="character" w:customStyle="1" w:styleId="eop">
    <w:name w:val="eop"/>
    <w:basedOn w:val="Standaardalinea-lettertype"/>
    <w:rsid w:val="00A0447A"/>
  </w:style>
  <w:style w:type="character" w:styleId="Zwaar">
    <w:name w:val="Strong"/>
    <w:basedOn w:val="Standaardalinea-lettertype"/>
    <w:uiPriority w:val="22"/>
    <w:qFormat/>
    <w:rsid w:val="00055B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kzeverkleijj\ROCvA,%20ROCvF%20en%20VOvA\Inkoop%20&amp;%20Contractmanagement%20-%20Aanbest.%20doc%202023%20Visual%20Identity\03.%20AB%20documenten\Bijlagen\Sjabloon%20Bijlage%20Contactinformatie%20partij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97A0A543F9E47A42D84EF0A399846" ma:contentTypeVersion="14" ma:contentTypeDescription="Een nieuw document maken." ma:contentTypeScope="" ma:versionID="b0d2258c7ec82a9d0ee8d02b8f504a8a">
  <xsd:schema xmlns:xsd="http://www.w3.org/2001/XMLSchema" xmlns:xs="http://www.w3.org/2001/XMLSchema" xmlns:p="http://schemas.microsoft.com/office/2006/metadata/properties" xmlns:ns2="a1aa8730-7c4c-42bb-8fdb-c0c80af62159" xmlns:ns3="04f52f86-2b84-4d87-ae02-c0654c792a0b" targetNamespace="http://schemas.microsoft.com/office/2006/metadata/properties" ma:root="true" ma:fieldsID="c4ae57288c657473df7b51a325b0e48d" ns2:_="" ns3:_="">
    <xsd:import namespace="a1aa8730-7c4c-42bb-8fdb-c0c80af62159"/>
    <xsd:import namespace="04f52f86-2b84-4d87-ae02-c0654c792a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8730-7c4c-42bb-8fdb-c0c80af621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ffd0074-7081-4591-b29d-a92452099e4e}" ma:internalName="TaxCatchAll" ma:showField="CatchAllData" ma:web="a1aa8730-7c4c-42bb-8fdb-c0c80af621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52f86-2b84-4d87-ae02-c0654c792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7c10262-724b-4469-a671-39891be7a7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1aa8730-7c4c-42bb-8fdb-c0c80af62159">
      <UserInfo>
        <DisplayName>Erik Vermeeren</DisplayName>
        <AccountId>56</AccountId>
        <AccountType/>
      </UserInfo>
    </SharedWithUsers>
    <lcf76f155ced4ddcb4097134ff3c332f xmlns="04f52f86-2b84-4d87-ae02-c0654c792a0b">
      <Terms xmlns="http://schemas.microsoft.com/office/infopath/2007/PartnerControls"/>
    </lcf76f155ced4ddcb4097134ff3c332f>
    <TaxCatchAll xmlns="a1aa8730-7c4c-42bb-8fdb-c0c80af6215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1E728-7998-46D3-AC9D-85DE510B72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1860B-11AE-4523-98B3-D5CE02DA69DD}"/>
</file>

<file path=customXml/itemProps3.xml><?xml version="1.0" encoding="utf-8"?>
<ds:datastoreItem xmlns:ds="http://schemas.openxmlformats.org/officeDocument/2006/customXml" ds:itemID="{2A28196C-A941-40DB-B06E-C6B7C92A9775}">
  <ds:schemaRefs>
    <ds:schemaRef ds:uri="http://schemas.microsoft.com/office/2006/metadata/properties"/>
    <ds:schemaRef ds:uri="http://schemas.microsoft.com/office/infopath/2007/PartnerControls"/>
    <ds:schemaRef ds:uri="a1aa8730-7c4c-42bb-8fdb-c0c80af62159"/>
    <ds:schemaRef ds:uri="04f52f86-2b84-4d87-ae02-c0654c792a0b"/>
  </ds:schemaRefs>
</ds:datastoreItem>
</file>

<file path=customXml/itemProps4.xml><?xml version="1.0" encoding="utf-8"?>
<ds:datastoreItem xmlns:ds="http://schemas.openxmlformats.org/officeDocument/2006/customXml" ds:itemID="{FCE8C187-4D92-4A05-858F-8B1C8B604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Bijlage Contactinformatie partijen</Template>
  <TotalTime>1</TotalTime>
  <Pages>4</Pages>
  <Words>455</Words>
  <Characters>2504</Characters>
  <Application>Microsoft Office Word</Application>
  <DocSecurity>0</DocSecurity>
  <Lines>20</Lines>
  <Paragraphs>5</Paragraphs>
  <ScaleCrop>false</ScaleCrop>
  <Company>ROCvA-ROCvF-VOVA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Contactinformatie</dc:title>
  <dc:subject/>
  <dc:creator>Janneke Dirkze - Verkleij</dc:creator>
  <cp:keywords/>
  <dc:description/>
  <cp:lastModifiedBy>Janneke Dirkze - Verkleij</cp:lastModifiedBy>
  <cp:revision>1</cp:revision>
  <dcterms:created xsi:type="dcterms:W3CDTF">2023-07-26T14:20:00Z</dcterms:created>
  <dcterms:modified xsi:type="dcterms:W3CDTF">2023-07-26T14:21:00Z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0x0101009E397A0A543F9E47A42D84EF0A399846</vt:lpwstr>
  </property>
  <property fmtid="{D5CDD505-2E9C-101B-9397-08002B2CF9AE}" pid="3" name="AuthorIds_UIVersion_1024">
    <vt:lpwstr>32301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