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9B76" w14:textId="58351540" w:rsidR="000A40DA" w:rsidRPr="003337C4" w:rsidRDefault="00404F51" w:rsidP="00404F51">
      <w:pPr>
        <w:pStyle w:val="Kop1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3337C4" w:rsidRPr="003337C4">
        <w:rPr>
          <w:color w:val="CBA052"/>
          <w:sz w:val="40"/>
          <w:szCs w:val="40"/>
        </w:rPr>
        <w:t xml:space="preserve"> H</w:t>
      </w:r>
      <w:r w:rsidRPr="003337C4">
        <w:rPr>
          <w:color w:val="CBA052"/>
          <w:sz w:val="40"/>
          <w:szCs w:val="40"/>
        </w:rPr>
        <w:t xml:space="preserve"> </w:t>
      </w:r>
      <w:r w:rsidRPr="00E176B8">
        <w:rPr>
          <w:color w:val="CBA052"/>
          <w:sz w:val="40"/>
          <w:szCs w:val="40"/>
        </w:rPr>
        <w:t>Referentieformat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57DA286A" w:rsidR="00404F51" w:rsidRDefault="00404F51" w:rsidP="007E71E3">
      <w:pPr>
        <w:spacing w:after="240" w:line="276" w:lineRule="auto"/>
      </w:pPr>
      <w:r w:rsidRPr="00404F51">
        <w:t xml:space="preserve">Inschrijver dient </w:t>
      </w:r>
      <w:r w:rsidR="0054446A">
        <w:t>te</w:t>
      </w:r>
      <w:r w:rsidR="00112C5D">
        <w:t>n</w:t>
      </w:r>
      <w:r w:rsidR="0054446A">
        <w:t xml:space="preserve"> behoeve van de kerncompetentie </w:t>
      </w:r>
      <w:r w:rsidRPr="00404F51">
        <w:t xml:space="preserve">gebruik te maken van onderstaande tabel voor het indienen van </w:t>
      </w:r>
      <w:r>
        <w:t xml:space="preserve">de </w:t>
      </w:r>
      <w:r w:rsidR="003337C4" w:rsidRPr="00404F51">
        <w:t>referenties</w:t>
      </w:r>
      <w:r w:rsidR="003337C4">
        <w:t xml:space="preserve"> zoals </w:t>
      </w:r>
      <w:r>
        <w:t xml:space="preserve">in </w:t>
      </w:r>
      <w:r w:rsidR="004273E1">
        <w:t xml:space="preserve">paragraaf </w:t>
      </w:r>
      <w:r w:rsidR="003337C4" w:rsidRPr="003337C4">
        <w:rPr>
          <w:rFonts w:ascii="Arial" w:hAnsi="Arial" w:cs="Arial"/>
          <w:szCs w:val="20"/>
        </w:rPr>
        <w:t xml:space="preserve">4.3.1 </w:t>
      </w:r>
      <w:r w:rsidR="003337C4" w:rsidRPr="003337C4">
        <w:rPr>
          <w:rFonts w:ascii="Arial" w:hAnsi="Arial" w:cs="Arial"/>
          <w:i/>
          <w:iCs/>
          <w:szCs w:val="20"/>
        </w:rPr>
        <w:t>‘</w:t>
      </w:r>
      <w:r w:rsidR="003337C4" w:rsidRPr="003337C4">
        <w:rPr>
          <w:rFonts w:ascii="Arial" w:hAnsi="Arial" w:cs="Arial"/>
          <w:i/>
          <w:iCs/>
          <w:szCs w:val="20"/>
        </w:rPr>
        <w:t>Ervaring Inschrijver (E1</w:t>
      </w:r>
      <w:r w:rsidR="003337C4" w:rsidRPr="003337C4">
        <w:rPr>
          <w:rFonts w:ascii="Arial" w:hAnsi="Arial" w:cs="Arial"/>
          <w:i/>
          <w:iCs/>
          <w:szCs w:val="20"/>
        </w:rPr>
        <w:t>)’</w:t>
      </w:r>
      <w:r w:rsidR="003337C4">
        <w:rPr>
          <w:rFonts w:ascii="Arial" w:hAnsi="Arial" w:cs="Arial"/>
          <w:i/>
          <w:iCs/>
          <w:szCs w:val="20"/>
        </w:rPr>
        <w:t xml:space="preserve"> </w:t>
      </w:r>
      <w:r w:rsidR="003337C4" w:rsidRPr="003337C4">
        <w:rPr>
          <w:rFonts w:ascii="Arial" w:hAnsi="Arial" w:cs="Arial"/>
          <w:szCs w:val="20"/>
        </w:rPr>
        <w:t>zijn beschreven</w:t>
      </w:r>
      <w:r w:rsidRPr="00404F51">
        <w:t>.</w:t>
      </w:r>
      <w:r w:rsidR="0054446A" w:rsidRPr="0054446A">
        <w:rPr>
          <w:rFonts w:ascii="Arial" w:hAnsi="Arial" w:cs="Arial"/>
          <w:color w:val="9CDBD9"/>
          <w:szCs w:val="20"/>
        </w:rPr>
        <w:t xml:space="preserve"> </w:t>
      </w:r>
      <w:r w:rsidR="0054446A" w:rsidRPr="0054446A">
        <w:rPr>
          <w:rFonts w:ascii="Arial" w:hAnsi="Arial" w:cs="Arial"/>
          <w:szCs w:val="20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703AB3" w14:paraId="2D7DC529" w14:textId="77777777" w:rsidTr="0035714A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71F0E8A" w14:textId="4168D44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</w:t>
            </w:r>
            <w:r w:rsidR="00E35DC1"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 xml:space="preserve"> van de refererende organisatie of instantie</w:t>
            </w:r>
          </w:p>
        </w:tc>
      </w:tr>
      <w:tr w:rsidR="002B26B9" w:rsidRPr="00703AB3" w14:paraId="1F391629" w14:textId="77777777" w:rsidTr="0035714A">
        <w:trPr>
          <w:trHeight w:val="1905"/>
          <w:jc w:val="center"/>
        </w:trPr>
        <w:tc>
          <w:tcPr>
            <w:tcW w:w="1095" w:type="dxa"/>
          </w:tcPr>
          <w:p w14:paraId="4D01877E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EB7BF32" w14:textId="77777777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7A2EB382" w14:textId="70437DA1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="003337C4">
              <w:rPr>
                <w:rFonts w:ascii="Arial" w:eastAsia="Raleway" w:hAnsi="Arial" w:cs="Arial"/>
                <w:szCs w:val="20"/>
              </w:rPr>
              <w:t>A</w:t>
            </w:r>
            <w:r w:rsidR="003337C4" w:rsidRPr="003337C4">
              <w:rPr>
                <w:rFonts w:ascii="Arial" w:eastAsia="Raleway" w:hAnsi="Arial" w:cs="Arial"/>
                <w:szCs w:val="20"/>
              </w:rPr>
              <w:t xml:space="preserve">antoonbare ervaring met de volledige </w:t>
            </w:r>
            <w:proofErr w:type="spellStart"/>
            <w:r w:rsidR="003337C4" w:rsidRPr="003337C4">
              <w:rPr>
                <w:rFonts w:ascii="Arial" w:eastAsia="Raleway" w:hAnsi="Arial" w:cs="Arial"/>
                <w:szCs w:val="20"/>
              </w:rPr>
              <w:t>ontzorging</w:t>
            </w:r>
            <w:proofErr w:type="spellEnd"/>
            <w:r w:rsidR="003337C4" w:rsidRPr="003337C4">
              <w:rPr>
                <w:rFonts w:ascii="Arial" w:eastAsia="Raleway" w:hAnsi="Arial" w:cs="Arial"/>
                <w:szCs w:val="20"/>
              </w:rPr>
              <w:t xml:space="preserve"> op het gebied van </w:t>
            </w:r>
            <w:proofErr w:type="spellStart"/>
            <w:r w:rsidR="003337C4" w:rsidRPr="003337C4">
              <w:rPr>
                <w:rFonts w:ascii="Arial" w:eastAsia="Raleway" w:hAnsi="Arial" w:cs="Arial"/>
                <w:szCs w:val="20"/>
              </w:rPr>
              <w:t>jobmarkting</w:t>
            </w:r>
            <w:proofErr w:type="spellEnd"/>
            <w:r w:rsidR="003337C4" w:rsidRPr="003337C4">
              <w:rPr>
                <w:rFonts w:ascii="Arial" w:eastAsia="Raleway" w:hAnsi="Arial" w:cs="Arial"/>
                <w:szCs w:val="20"/>
              </w:rPr>
              <w:t xml:space="preserve"> (advisering, plaatsing en beheer van vacatures) door bij één opdrachtgever de uitvoering van minimaal 20 wervingscampagnes te hebben uitgevoerd in een tijdsbestek van maximaal 12 maanden.</w:t>
            </w:r>
          </w:p>
          <w:p w14:paraId="3BD2C0BE" w14:textId="5BDF53EF" w:rsidR="002B26B9" w:rsidRPr="003337C4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B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="003337C4">
              <w:rPr>
                <w:rFonts w:ascii="Arial" w:eastAsia="Raleway" w:hAnsi="Arial" w:cs="Arial"/>
                <w:szCs w:val="20"/>
              </w:rPr>
              <w:t>A</w:t>
            </w:r>
            <w:r w:rsidR="003337C4" w:rsidRPr="003337C4">
              <w:rPr>
                <w:rFonts w:ascii="Arial" w:eastAsia="Raleway" w:hAnsi="Arial" w:cs="Arial"/>
                <w:szCs w:val="20"/>
              </w:rPr>
              <w:t xml:space="preserve">antoonbare ervaring met </w:t>
            </w:r>
            <w:proofErr w:type="spellStart"/>
            <w:r w:rsidR="003337C4" w:rsidRPr="003337C4">
              <w:rPr>
                <w:rFonts w:ascii="Arial" w:eastAsia="Raleway" w:hAnsi="Arial" w:cs="Arial"/>
                <w:szCs w:val="20"/>
              </w:rPr>
              <w:t>Jobmarketing</w:t>
            </w:r>
            <w:proofErr w:type="spellEnd"/>
            <w:r w:rsidR="003337C4" w:rsidRPr="003337C4">
              <w:rPr>
                <w:rFonts w:ascii="Arial" w:eastAsia="Raleway" w:hAnsi="Arial" w:cs="Arial"/>
                <w:szCs w:val="20"/>
              </w:rPr>
              <w:t xml:space="preserve"> voor kennisinstellingen door ten minste voor één kennisinstelling de </w:t>
            </w:r>
            <w:proofErr w:type="spellStart"/>
            <w:r w:rsidR="003337C4" w:rsidRPr="003337C4">
              <w:rPr>
                <w:rFonts w:ascii="Arial" w:eastAsia="Raleway" w:hAnsi="Arial" w:cs="Arial"/>
                <w:szCs w:val="20"/>
              </w:rPr>
              <w:t>jobmarketing</w:t>
            </w:r>
            <w:proofErr w:type="spellEnd"/>
            <w:r w:rsidR="003337C4" w:rsidRPr="003337C4">
              <w:rPr>
                <w:rFonts w:ascii="Arial" w:eastAsia="Raleway" w:hAnsi="Arial" w:cs="Arial"/>
                <w:szCs w:val="20"/>
              </w:rPr>
              <w:t xml:space="preserve"> gedurende één jaar te hebben verzorgd.</w:t>
            </w:r>
          </w:p>
        </w:tc>
      </w:tr>
      <w:tr w:rsidR="002B26B9" w:rsidRPr="00703AB3" w14:paraId="3A4B843B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48EB895" w14:textId="1739B8A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="00E35DC1" w:rsidRPr="00703AB3">
              <w:rPr>
                <w:rFonts w:ascii="Arial" w:eastAsia="Raleway" w:hAnsi="Arial" w:cs="Arial"/>
                <w:color w:val="FFFFFF"/>
                <w:szCs w:val="20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180B7BA" w14:textId="77777777" w:rsidTr="0035714A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B67DDD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563FF78" w14:textId="77777777" w:rsidTr="0035714A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43D5E2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87A1A9D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3376B3C" w14:textId="1448266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contactpersoon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Pr="00703AB3">
              <w:rPr>
                <w:rFonts w:ascii="Arial" w:eastAsia="Raleway" w:hAnsi="Arial" w:cs="Arial"/>
                <w:color w:val="FFFFFF"/>
                <w:szCs w:val="20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1EEF001E" w14:textId="77777777" w:rsidTr="0035714A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B52A8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BE4F441" w14:textId="77777777" w:rsidTr="0035714A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B22766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60F7D71" w14:textId="77777777" w:rsidTr="0035714A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1078EF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2353FE37" w14:textId="77777777" w:rsidTr="00E35DC1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DAB3F80" w14:textId="0266EACE" w:rsidR="002B26B9" w:rsidRPr="00703AB3" w:rsidRDefault="00B01D61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E019543" w14:textId="77777777" w:rsidTr="0035714A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2DDC84D" w14:textId="3A7700CF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703AB3" w:rsidRDefault="002B26B9" w:rsidP="007E71E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14DD6F40" w14:textId="77777777" w:rsidR="002B26B9" w:rsidRPr="00703AB3" w:rsidRDefault="002B26B9" w:rsidP="007E71E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703AB3">
              <w:rPr>
                <w:rFonts w:ascii="Arial" w:hAnsi="Arial" w:cs="Arial"/>
                <w:color w:val="9CDBD9"/>
                <w:szCs w:val="20"/>
              </w:rPr>
              <w:lastRenderedPageBreak/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2B26B9" w:rsidRPr="00703AB3" w14:paraId="34CC773F" w14:textId="77777777" w:rsidTr="0035714A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F9BBDF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4468B27" w14:textId="77777777" w:rsidTr="0035714A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2CA406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44ED7F5" w14:textId="77777777" w:rsidTr="0035714A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D16CC8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06FC1A4" w14:textId="77777777" w:rsidTr="0035714A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5C8FF4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AF73D3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9F40D5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2B0C2CF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22E50D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5E15467" w14:textId="77777777" w:rsidR="002B26B9" w:rsidRPr="00703AB3" w:rsidRDefault="002B26B9" w:rsidP="007E71E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703AB3">
              <w:rPr>
                <w:rFonts w:ascii="Arial" w:hAnsi="Arial" w:cs="Arial"/>
                <w:color w:val="9CDBD9"/>
                <w:szCs w:val="20"/>
              </w:rPr>
              <w:t>[Inschrijver dient hier een uitgebreide omschrijving van de referentieopdracht in te vullen, waaruit blijkt dat de betreffende opdracht voldoet aan de gestelde eisen}</w:t>
            </w:r>
          </w:p>
        </w:tc>
      </w:tr>
      <w:tr w:rsidR="002B26B9" w:rsidRPr="00703AB3" w14:paraId="3D0E0963" w14:textId="77777777" w:rsidTr="0035714A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1C252A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0A4C3052" w14:textId="32D8B44A" w:rsidR="009F4D5B" w:rsidRPr="00703AB3" w:rsidRDefault="00586148" w:rsidP="00586148">
      <w:pPr>
        <w:spacing w:before="24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 KB </w:t>
      </w:r>
      <w:r w:rsidRPr="00586148">
        <w:rPr>
          <w:rFonts w:ascii="Arial" w:hAnsi="Arial" w:cs="Arial"/>
          <w:szCs w:val="20"/>
        </w:rPr>
        <w:t>behoudt zich het recht voor de juistheid van de referentie te controleren door contact op te nemen met de contactpersoon van de referentie.</w:t>
      </w:r>
    </w:p>
    <w:p w14:paraId="2224E2D9" w14:textId="77777777" w:rsidR="00404F51" w:rsidRPr="007E71E3" w:rsidRDefault="00404F51" w:rsidP="007E71E3">
      <w:pPr>
        <w:spacing w:line="276" w:lineRule="auto"/>
        <w:rPr>
          <w:rFonts w:ascii="Arial" w:hAnsi="Arial" w:cs="Arial"/>
          <w:szCs w:val="20"/>
        </w:rPr>
      </w:pPr>
    </w:p>
    <w:sectPr w:rsidR="00404F51" w:rsidRPr="007E71E3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667E" w14:textId="77777777" w:rsidR="00E65B5B" w:rsidRDefault="00E65B5B" w:rsidP="003D4B84">
      <w:r>
        <w:separator/>
      </w:r>
    </w:p>
  </w:endnote>
  <w:endnote w:type="continuationSeparator" w:id="0">
    <w:p w14:paraId="69CAFB4E" w14:textId="77777777" w:rsidR="00E65B5B" w:rsidRDefault="00E65B5B" w:rsidP="003D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2268"/>
      <w:gridCol w:w="3024"/>
      <w:gridCol w:w="2646"/>
      <w:gridCol w:w="851"/>
    </w:tblGrid>
    <w:tr w:rsidR="00223BBC" w:rsidRPr="00256341" w14:paraId="34038D55" w14:textId="77777777" w:rsidTr="0072799E">
      <w:trPr>
        <w:trHeight w:val="425"/>
      </w:trPr>
      <w:tc>
        <w:tcPr>
          <w:tcW w:w="2268" w:type="dxa"/>
        </w:tcPr>
        <w:p w14:paraId="522152AA" w14:textId="77777777" w:rsidR="00223BBC" w:rsidRPr="00256341" w:rsidRDefault="00223BBC" w:rsidP="00676E9C">
          <w:pPr>
            <w:pStyle w:val="Voettekst"/>
          </w:pPr>
          <w:r>
            <w:t>Postbus 90407</w:t>
          </w:r>
        </w:p>
        <w:p w14:paraId="636D25E9" w14:textId="4D4F2055" w:rsidR="00223BBC" w:rsidRPr="00256341" w:rsidRDefault="00223BBC" w:rsidP="00676E9C">
          <w:pPr>
            <w:tabs>
              <w:tab w:val="left" w:pos="312"/>
            </w:tabs>
            <w:ind w:left="-114" w:firstLine="114"/>
            <w:rPr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2509 </w:t>
          </w:r>
          <w:r w:rsidR="00112C5D">
            <w:rPr>
              <w:sz w:val="16"/>
              <w:szCs w:val="16"/>
              <w:lang w:val="de-DE"/>
            </w:rPr>
            <w:t>LK</w:t>
          </w:r>
          <w:r w:rsidR="00112C5D" w:rsidRPr="00256341">
            <w:rPr>
              <w:sz w:val="16"/>
              <w:szCs w:val="16"/>
              <w:lang w:val="de-DE"/>
            </w:rPr>
            <w:t xml:space="preserve"> </w:t>
          </w:r>
          <w:r w:rsidR="00112C5D">
            <w:rPr>
              <w:sz w:val="16"/>
              <w:szCs w:val="16"/>
              <w:lang w:val="de-DE"/>
            </w:rPr>
            <w:t>Den</w:t>
          </w:r>
          <w:r w:rsidRPr="00256341">
            <w:rPr>
              <w:sz w:val="16"/>
              <w:szCs w:val="16"/>
              <w:lang w:val="de-DE"/>
            </w:rPr>
            <w:t xml:space="preserve"> Haag</w:t>
          </w:r>
        </w:p>
      </w:tc>
      <w:tc>
        <w:tcPr>
          <w:tcW w:w="3024" w:type="dxa"/>
        </w:tcPr>
        <w:p w14:paraId="6D5459E5" w14:textId="77777777" w:rsidR="00223BBC" w:rsidRPr="003266A5" w:rsidRDefault="00223BBC" w:rsidP="00D25596">
          <w:pPr>
            <w:pStyle w:val="Voettekst"/>
            <w:rPr>
              <w:lang w:val="de-DE"/>
            </w:rPr>
          </w:pPr>
          <w:r w:rsidRPr="003266A5">
            <w:rPr>
              <w:lang w:val="de-DE"/>
            </w:rPr>
            <w:t>Prins Willem-Alexanderhof 5</w:t>
          </w:r>
        </w:p>
        <w:p w14:paraId="5809A8DD" w14:textId="3255B5CD" w:rsidR="00223BBC" w:rsidRPr="003266A5" w:rsidRDefault="00223BBC" w:rsidP="00676E9C">
          <w:pPr>
            <w:pStyle w:val="Voettekst"/>
            <w:rPr>
              <w:lang w:val="de-DE"/>
            </w:rPr>
          </w:pPr>
          <w:r>
            <w:rPr>
              <w:lang w:val="de-DE"/>
            </w:rPr>
            <w:t xml:space="preserve">2595 </w:t>
          </w:r>
          <w:r w:rsidR="00112C5D">
            <w:rPr>
              <w:lang w:val="de-DE"/>
            </w:rPr>
            <w:t>BE</w:t>
          </w:r>
          <w:r w:rsidR="00112C5D" w:rsidRPr="003266A5">
            <w:rPr>
              <w:lang w:val="de-DE"/>
            </w:rPr>
            <w:t xml:space="preserve"> </w:t>
          </w:r>
          <w:r w:rsidR="00112C5D">
            <w:rPr>
              <w:lang w:val="de-DE"/>
            </w:rPr>
            <w:t>Den</w:t>
          </w:r>
          <w:r w:rsidRPr="003266A5">
            <w:rPr>
              <w:lang w:val="de-DE"/>
            </w:rPr>
            <w:t xml:space="preserve"> Haag</w:t>
          </w:r>
        </w:p>
      </w:tc>
      <w:tc>
        <w:tcPr>
          <w:tcW w:w="2646" w:type="dxa"/>
        </w:tcPr>
        <w:p w14:paraId="05A01E19" w14:textId="77777777" w:rsidR="00223BBC" w:rsidRDefault="009074FE" w:rsidP="00676E9C">
          <w:pPr>
            <w:pStyle w:val="Voettekst"/>
          </w:pPr>
          <w:hyperlink r:id="rId1" w:history="1">
            <w:r w:rsidR="00223BBC" w:rsidRPr="00D43F0C">
              <w:rPr>
                <w:rStyle w:val="Hyperlink"/>
              </w:rPr>
              <w:t>www.kb.nl</w:t>
            </w:r>
          </w:hyperlink>
        </w:p>
        <w:p w14:paraId="6AAF6990" w14:textId="77777777" w:rsidR="00223BBC" w:rsidRPr="00256341" w:rsidRDefault="00223BBC" w:rsidP="00676E9C">
          <w:pPr>
            <w:pStyle w:val="Voettekst"/>
          </w:pPr>
          <w:r w:rsidRPr="009331A8">
            <w:t>(070) 314 09 11</w:t>
          </w:r>
        </w:p>
      </w:tc>
      <w:tc>
        <w:tcPr>
          <w:tcW w:w="851" w:type="dxa"/>
          <w:vAlign w:val="bottom"/>
        </w:tcPr>
        <w:p w14:paraId="6671BA43" w14:textId="77777777" w:rsidR="00223BBC" w:rsidRDefault="00223BBC" w:rsidP="00223BBC">
          <w:pPr>
            <w:pStyle w:val="Voettekst"/>
            <w:jc w:val="right"/>
            <w:rPr>
              <w:rStyle w:val="Hyperlink"/>
            </w:rPr>
          </w:pPr>
          <w:r w:rsidRPr="00223BBC">
            <w:rPr>
              <w:rStyle w:val="Hyperlink"/>
            </w:rPr>
            <w:fldChar w:fldCharType="begin"/>
          </w:r>
          <w:r w:rsidRPr="00223BBC">
            <w:rPr>
              <w:rStyle w:val="Hyperlink"/>
            </w:rPr>
            <w:instrText>PAGE   \* MERGEFORMAT</w:instrText>
          </w:r>
          <w:r w:rsidRPr="00223BBC">
            <w:rPr>
              <w:rStyle w:val="Hyperlink"/>
            </w:rPr>
            <w:fldChar w:fldCharType="separate"/>
          </w:r>
          <w:r w:rsidRPr="00223BBC">
            <w:rPr>
              <w:rStyle w:val="Hyperlink"/>
            </w:rPr>
            <w:t>1</w:t>
          </w:r>
          <w:r w:rsidRPr="00223BBC">
            <w:rPr>
              <w:rStyle w:val="Hyperlink"/>
            </w:rPr>
            <w:fldChar w:fldCharType="end"/>
          </w: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7B336" w14:textId="77777777" w:rsidR="00E65B5B" w:rsidRDefault="00E65B5B" w:rsidP="003D4B84">
      <w:r>
        <w:separator/>
      </w:r>
    </w:p>
  </w:footnote>
  <w:footnote w:type="continuationSeparator" w:id="0">
    <w:p w14:paraId="680A99A9" w14:textId="77777777" w:rsidR="00E65B5B" w:rsidRDefault="00E65B5B" w:rsidP="003D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B154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8984146" wp14:editId="740CE7AE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47012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2E20E277" wp14:editId="3E9CCA92">
          <wp:extent cx="2353342" cy="677865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319E7"/>
    <w:rsid w:val="00036414"/>
    <w:rsid w:val="000925E9"/>
    <w:rsid w:val="00094160"/>
    <w:rsid w:val="000A40DA"/>
    <w:rsid w:val="000D481D"/>
    <w:rsid w:val="000F4C40"/>
    <w:rsid w:val="00112C5D"/>
    <w:rsid w:val="001D2ECD"/>
    <w:rsid w:val="00223BBC"/>
    <w:rsid w:val="00256341"/>
    <w:rsid w:val="00276626"/>
    <w:rsid w:val="002B26B9"/>
    <w:rsid w:val="003266A5"/>
    <w:rsid w:val="003337C4"/>
    <w:rsid w:val="0035714A"/>
    <w:rsid w:val="0036592C"/>
    <w:rsid w:val="003D4B84"/>
    <w:rsid w:val="00404F51"/>
    <w:rsid w:val="0040550D"/>
    <w:rsid w:val="0042004F"/>
    <w:rsid w:val="004273E1"/>
    <w:rsid w:val="004753DE"/>
    <w:rsid w:val="004E17A9"/>
    <w:rsid w:val="004F6FFD"/>
    <w:rsid w:val="00510FE7"/>
    <w:rsid w:val="0054446A"/>
    <w:rsid w:val="00580413"/>
    <w:rsid w:val="00586148"/>
    <w:rsid w:val="00593A38"/>
    <w:rsid w:val="005D2E9F"/>
    <w:rsid w:val="005D2EB8"/>
    <w:rsid w:val="005F3484"/>
    <w:rsid w:val="0060132E"/>
    <w:rsid w:val="0062022F"/>
    <w:rsid w:val="00675170"/>
    <w:rsid w:val="00676E9C"/>
    <w:rsid w:val="006A5F4A"/>
    <w:rsid w:val="006D2B4B"/>
    <w:rsid w:val="00703AB3"/>
    <w:rsid w:val="0070647F"/>
    <w:rsid w:val="0072799E"/>
    <w:rsid w:val="007833FB"/>
    <w:rsid w:val="00796EA7"/>
    <w:rsid w:val="007A7BBB"/>
    <w:rsid w:val="007B387E"/>
    <w:rsid w:val="007E71E3"/>
    <w:rsid w:val="00830A53"/>
    <w:rsid w:val="00847ADE"/>
    <w:rsid w:val="00864373"/>
    <w:rsid w:val="00873A55"/>
    <w:rsid w:val="008C652F"/>
    <w:rsid w:val="008E0E42"/>
    <w:rsid w:val="009331A8"/>
    <w:rsid w:val="009420A3"/>
    <w:rsid w:val="009D00CD"/>
    <w:rsid w:val="009F4D5B"/>
    <w:rsid w:val="00AA11EB"/>
    <w:rsid w:val="00AB24F8"/>
    <w:rsid w:val="00B01D61"/>
    <w:rsid w:val="00B221B4"/>
    <w:rsid w:val="00BD7893"/>
    <w:rsid w:val="00CA5EE8"/>
    <w:rsid w:val="00CB6525"/>
    <w:rsid w:val="00CE68FF"/>
    <w:rsid w:val="00D111A7"/>
    <w:rsid w:val="00D25596"/>
    <w:rsid w:val="00D84976"/>
    <w:rsid w:val="00DB6F02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3337C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b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A2D921642164EA1BDC30102BBBB50" ma:contentTypeVersion="3" ma:contentTypeDescription="Een nieuw document maken." ma:contentTypeScope="" ma:versionID="74e9e99c22a82ed09c64f9d7a749b2e0">
  <xsd:schema xmlns:xsd="http://www.w3.org/2001/XMLSchema" xmlns:xs="http://www.w3.org/2001/XMLSchema" xmlns:p="http://schemas.microsoft.com/office/2006/metadata/properties" xmlns:ns2="c2bfa6eb-6ef9-4b58-b2b7-5070884b5d31" targetNamespace="http://schemas.microsoft.com/office/2006/metadata/properties" ma:root="true" ma:fieldsID="6eeade43f3108b94a76de58ff1ff5786" ns2:_="">
    <xsd:import namespace="c2bfa6eb-6ef9-4b58-b2b7-5070884b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fa6eb-6ef9-4b58-b2b7-5070884b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  <ds:schemaRef ds:uri="9e203fb5-0c3b-4e5b-97e8-99f86fb8f1f4"/>
    <ds:schemaRef ds:uri="3ad68f93-a976-4229-8a8b-ca9fe24e0922"/>
  </ds:schemaRefs>
</ds:datastoreItem>
</file>

<file path=customXml/itemProps3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8C9F3B-0930-4A7B-96D3-F7BBCD319FC7}"/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0</TotalTime>
  <Pages>2</Pages>
  <Words>269</Words>
  <Characters>1586</Characters>
  <Application>Microsoft Office Word</Application>
  <DocSecurity>0</DocSecurity>
  <Lines>26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Gino Berkhout</cp:lastModifiedBy>
  <cp:revision>3</cp:revision>
  <cp:lastPrinted>2018-11-14T09:05:00Z</cp:lastPrinted>
  <dcterms:created xsi:type="dcterms:W3CDTF">2024-01-10T12:23:00Z</dcterms:created>
  <dcterms:modified xsi:type="dcterms:W3CDTF">2024-01-10T12:23:00Z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0x010100296A2D921642164EA1BDC30102BBBB50</vt:lpwstr>
  </property>
  <property fmtid="{D5CDD505-2E9C-101B-9397-08002B2CF9AE}" pid="3" name="MediaServiceImageTags">
    <vt:lpwstr/>
  </property>
</Properties>
</file>