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09167" w14:textId="17444ECF" w:rsidR="00F55CEB" w:rsidRPr="00A7665B" w:rsidRDefault="00F55CEB" w:rsidP="419B6152">
      <w:pPr>
        <w:rPr>
          <w:rFonts w:asciiTheme="majorHAnsi" w:hAnsiTheme="majorHAnsi" w:cstheme="majorBidi"/>
        </w:rPr>
      </w:pPr>
      <w:bookmarkStart w:id="0" w:name="_Toc455078218"/>
      <w:bookmarkStart w:id="1" w:name="_Toc454804080"/>
    </w:p>
    <w:tbl>
      <w:tblPr>
        <w:tblStyle w:val="TableGrid"/>
        <w:tblpPr w:leftFromText="142" w:rightFromText="142" w:vertAnchor="page" w:tblpX="1135" w:tblpY="4821"/>
        <w:tblOverlap w:val="never"/>
        <w:tblW w:w="0" w:type="auto"/>
        <w:tblLayout w:type="fixed"/>
        <w:tblCellMar>
          <w:left w:w="0" w:type="dxa"/>
          <w:right w:w="0" w:type="dxa"/>
        </w:tblCellMar>
        <w:tblLook w:val="04A0" w:firstRow="1" w:lastRow="0" w:firstColumn="1" w:lastColumn="0" w:noHBand="0" w:noVBand="1"/>
      </w:tblPr>
      <w:tblGrid>
        <w:gridCol w:w="7655"/>
      </w:tblGrid>
      <w:tr w:rsidR="00F55CEB" w:rsidRPr="00A7665B" w14:paraId="02233421" w14:textId="77777777" w:rsidTr="00EC396C">
        <w:trPr>
          <w:trHeight w:val="4309"/>
        </w:trPr>
        <w:tc>
          <w:tcPr>
            <w:tcW w:w="7655" w:type="dxa"/>
          </w:tcPr>
          <w:p w14:paraId="2936D67D" w14:textId="6F2BCE28" w:rsidR="00EA3D4F" w:rsidRPr="00A7665B" w:rsidRDefault="004D39E1" w:rsidP="00966899">
            <w:pPr>
              <w:pStyle w:val="Title"/>
              <w:framePr w:hSpace="0" w:wrap="auto" w:vAnchor="margin" w:xAlign="left" w:yAlign="inline"/>
              <w:suppressOverlap w:val="0"/>
              <w:jc w:val="center"/>
              <w:rPr>
                <w:rFonts w:cstheme="majorHAnsi"/>
                <w:sz w:val="36"/>
                <w:szCs w:val="36"/>
              </w:rPr>
            </w:pPr>
            <w:r w:rsidRPr="00A7665B">
              <w:rPr>
                <w:rFonts w:cstheme="majorHAnsi"/>
                <w:sz w:val="36"/>
                <w:szCs w:val="36"/>
              </w:rPr>
              <w:t>Marktconsultatie</w:t>
            </w:r>
          </w:p>
          <w:p w14:paraId="260470E9" w14:textId="136C541E" w:rsidR="00966899" w:rsidRPr="00A7665B" w:rsidRDefault="00966899" w:rsidP="00EC396C">
            <w:pPr>
              <w:pStyle w:val="Subtitle"/>
              <w:rPr>
                <w:rFonts w:cstheme="majorHAnsi"/>
                <w:b/>
                <w:bCs/>
              </w:rPr>
            </w:pPr>
          </w:p>
          <w:p w14:paraId="2999CE61" w14:textId="77777777" w:rsidR="00553EDC" w:rsidRPr="00A7665B" w:rsidRDefault="00553EDC" w:rsidP="00553EDC">
            <w:pPr>
              <w:spacing w:line="276" w:lineRule="auto"/>
              <w:jc w:val="center"/>
              <w:rPr>
                <w:rFonts w:asciiTheme="majorHAnsi" w:hAnsiTheme="majorHAnsi" w:cstheme="majorHAnsi"/>
                <w:b/>
                <w:bCs/>
                <w:sz w:val="24"/>
              </w:rPr>
            </w:pPr>
          </w:p>
          <w:p w14:paraId="2EA4C4EB" w14:textId="1CF1A30D" w:rsidR="00EA3D4F" w:rsidRPr="00A7665B" w:rsidRDefault="004D39E1" w:rsidP="00A7665B">
            <w:pPr>
              <w:spacing w:line="276" w:lineRule="auto"/>
              <w:jc w:val="center"/>
              <w:rPr>
                <w:rFonts w:asciiTheme="majorHAnsi" w:hAnsiTheme="majorHAnsi" w:cstheme="majorHAnsi"/>
                <w:b/>
                <w:bCs/>
                <w:color w:val="FFFFFF" w:themeColor="background1"/>
                <w:sz w:val="24"/>
              </w:rPr>
            </w:pPr>
            <w:r w:rsidRPr="00A7665B">
              <w:rPr>
                <w:rFonts w:asciiTheme="majorHAnsi" w:hAnsiTheme="majorHAnsi" w:cstheme="majorHAnsi"/>
                <w:b/>
                <w:bCs/>
                <w:color w:val="FFFFFF" w:themeColor="background1"/>
                <w:sz w:val="24"/>
              </w:rPr>
              <w:t>Aanschaf Mobiele Commando Unit (MCU)</w:t>
            </w:r>
          </w:p>
        </w:tc>
      </w:tr>
      <w:tr w:rsidR="00F55CEB" w:rsidRPr="00A7665B" w14:paraId="127A6E6E" w14:textId="77777777" w:rsidTr="00EC396C">
        <w:tc>
          <w:tcPr>
            <w:tcW w:w="7655" w:type="dxa"/>
          </w:tcPr>
          <w:p w14:paraId="3FC793DD" w14:textId="6106F6B5" w:rsidR="00966899" w:rsidRPr="00A7665B" w:rsidRDefault="00561515" w:rsidP="00EC396C">
            <w:pPr>
              <w:pStyle w:val="Subtitle"/>
              <w:spacing w:line="336" w:lineRule="auto"/>
              <w:rPr>
                <w:rFonts w:cstheme="majorHAnsi"/>
                <w:sz w:val="20"/>
                <w:szCs w:val="20"/>
              </w:rPr>
            </w:pPr>
            <w:r w:rsidRPr="00A7665B">
              <w:rPr>
                <w:rFonts w:cstheme="majorHAnsi"/>
              </w:rPr>
              <w:br/>
            </w:r>
            <w:r w:rsidR="00966899" w:rsidRPr="00A7665B">
              <w:rPr>
                <w:rFonts w:cstheme="majorHAnsi"/>
                <w:sz w:val="20"/>
                <w:szCs w:val="20"/>
              </w:rPr>
              <w:t>Referentienummer:</w:t>
            </w:r>
            <w:r w:rsidR="00076859" w:rsidRPr="00A7665B">
              <w:rPr>
                <w:rFonts w:cstheme="majorHAnsi"/>
                <w:sz w:val="20"/>
                <w:szCs w:val="20"/>
              </w:rPr>
              <w:t xml:space="preserve"> </w:t>
            </w:r>
            <w:r w:rsidR="004E5961" w:rsidRPr="00A7665B">
              <w:rPr>
                <w:rFonts w:cstheme="majorHAnsi"/>
                <w:sz w:val="20"/>
                <w:szCs w:val="20"/>
              </w:rPr>
              <w:t>230215-0337</w:t>
            </w:r>
          </w:p>
          <w:p w14:paraId="39E98849" w14:textId="30AF1CFD" w:rsidR="005152BF" w:rsidRDefault="00966899" w:rsidP="00EC396C">
            <w:pPr>
              <w:pStyle w:val="Subtitle"/>
              <w:spacing w:line="336" w:lineRule="auto"/>
              <w:rPr>
                <w:rFonts w:cstheme="majorHAnsi"/>
                <w:sz w:val="20"/>
                <w:szCs w:val="20"/>
              </w:rPr>
            </w:pPr>
            <w:r w:rsidRPr="00A7665B">
              <w:rPr>
                <w:rFonts w:cstheme="majorHAnsi"/>
                <w:sz w:val="20"/>
                <w:szCs w:val="20"/>
              </w:rPr>
              <w:t xml:space="preserve">Status: </w:t>
            </w:r>
            <w:r w:rsidR="006620FE">
              <w:rPr>
                <w:rFonts w:cstheme="majorHAnsi"/>
                <w:b/>
                <w:bCs/>
                <w:sz w:val="20"/>
                <w:szCs w:val="20"/>
              </w:rPr>
              <w:t>Definitief</w:t>
            </w:r>
          </w:p>
          <w:p w14:paraId="1B9397C7" w14:textId="28540250" w:rsidR="00F55CEB" w:rsidRPr="00A7665B" w:rsidRDefault="00966899" w:rsidP="00EC396C">
            <w:pPr>
              <w:pStyle w:val="Subtitle"/>
              <w:spacing w:line="336" w:lineRule="auto"/>
              <w:rPr>
                <w:rFonts w:cstheme="majorHAnsi"/>
                <w:sz w:val="20"/>
                <w:szCs w:val="20"/>
              </w:rPr>
            </w:pPr>
            <w:r w:rsidRPr="00A7665B">
              <w:rPr>
                <w:rFonts w:cstheme="majorHAnsi"/>
                <w:sz w:val="20"/>
                <w:szCs w:val="20"/>
              </w:rPr>
              <w:t>Uitgevoerd door: Veiligheids- en Gezondheidsregio Gelderland-Midden</w:t>
            </w:r>
          </w:p>
          <w:p w14:paraId="08327335" w14:textId="45096DE2" w:rsidR="00EC396C" w:rsidRPr="00A7665B" w:rsidRDefault="00475C17" w:rsidP="001263FD">
            <w:pPr>
              <w:pStyle w:val="Subtitle"/>
              <w:spacing w:line="336" w:lineRule="auto"/>
              <w:rPr>
                <w:rFonts w:cstheme="majorHAnsi"/>
              </w:rPr>
            </w:pPr>
            <w:r w:rsidRPr="00A7665B">
              <w:rPr>
                <w:rFonts w:cstheme="majorHAnsi"/>
                <w:sz w:val="20"/>
                <w:szCs w:val="20"/>
              </w:rPr>
              <w:t xml:space="preserve">Datum: </w:t>
            </w:r>
            <w:r w:rsidR="004D39E1" w:rsidRPr="00A7665B">
              <w:rPr>
                <w:rFonts w:cstheme="majorHAnsi"/>
                <w:sz w:val="20"/>
                <w:szCs w:val="20"/>
              </w:rPr>
              <w:t>10 januari 2024</w:t>
            </w:r>
          </w:p>
        </w:tc>
      </w:tr>
    </w:tbl>
    <w:p w14:paraId="021BC543" w14:textId="77777777" w:rsidR="00ED7E2D" w:rsidRDefault="00ED7E2D" w:rsidP="009E1678">
      <w:pPr>
        <w:pStyle w:val="Heading1"/>
        <w:numPr>
          <w:ilvl w:val="0"/>
          <w:numId w:val="0"/>
        </w:numPr>
      </w:pPr>
      <w:bookmarkStart w:id="2" w:name="_Toc80871610"/>
      <w:bookmarkStart w:id="3" w:name="_Toc156373607"/>
      <w:bookmarkEnd w:id="0"/>
      <w:bookmarkEnd w:id="1"/>
      <w:r>
        <w:br w:type="page"/>
      </w:r>
    </w:p>
    <w:p w14:paraId="41EB012C" w14:textId="0BD4E9D8" w:rsidR="008C0DDA" w:rsidRPr="00376392" w:rsidRDefault="008C0DDA" w:rsidP="009E1678">
      <w:pPr>
        <w:pStyle w:val="Heading1"/>
        <w:numPr>
          <w:ilvl w:val="0"/>
          <w:numId w:val="0"/>
        </w:numPr>
      </w:pPr>
      <w:r w:rsidRPr="00A7665B">
        <w:t xml:space="preserve">Bijlage I </w:t>
      </w:r>
      <w:r w:rsidR="00214810" w:rsidRPr="00A7665B">
        <w:t>Vragen aan de marktpartijen</w:t>
      </w:r>
      <w:bookmarkEnd w:id="3"/>
    </w:p>
    <w:bookmarkEnd w:id="2"/>
    <w:p w14:paraId="21FFD49D" w14:textId="77777777" w:rsidR="001C6364" w:rsidRPr="00A7665B" w:rsidRDefault="001C6364" w:rsidP="001C6364">
      <w:pPr>
        <w:tabs>
          <w:tab w:val="clear" w:pos="227"/>
        </w:tabs>
        <w:spacing w:line="276" w:lineRule="auto"/>
        <w:ind w:left="0"/>
        <w:rPr>
          <w:rFonts w:asciiTheme="majorHAnsi" w:eastAsia="Times New Roman" w:hAnsiTheme="majorHAnsi" w:cstheme="majorHAnsi"/>
          <w:color w:val="auto"/>
          <w:sz w:val="20"/>
          <w:szCs w:val="20"/>
          <w:lang w:eastAsia="nl-NL"/>
        </w:rPr>
      </w:pPr>
    </w:p>
    <w:tbl>
      <w:tblPr>
        <w:tblW w:w="9936" w:type="dxa"/>
        <w:tblInd w:w="-431" w:type="dxa"/>
        <w:tblCellMar>
          <w:left w:w="70" w:type="dxa"/>
          <w:right w:w="70" w:type="dxa"/>
        </w:tblCellMar>
        <w:tblLook w:val="04A0" w:firstRow="1" w:lastRow="0" w:firstColumn="1" w:lastColumn="0" w:noHBand="0" w:noVBand="1"/>
      </w:tblPr>
      <w:tblGrid>
        <w:gridCol w:w="1281"/>
        <w:gridCol w:w="8655"/>
      </w:tblGrid>
      <w:tr w:rsidR="00214810" w:rsidRPr="00A7665B" w14:paraId="5658DC3D" w14:textId="77777777" w:rsidTr="00214810">
        <w:trPr>
          <w:trHeight w:val="937"/>
        </w:trPr>
        <w:tc>
          <w:tcPr>
            <w:tcW w:w="1281" w:type="dxa"/>
            <w:tcBorders>
              <w:top w:val="single" w:sz="4" w:space="0" w:color="auto"/>
              <w:left w:val="single" w:sz="4" w:space="0" w:color="auto"/>
              <w:bottom w:val="single" w:sz="4" w:space="0" w:color="auto"/>
              <w:right w:val="single" w:sz="4" w:space="0" w:color="auto"/>
            </w:tcBorders>
            <w:shd w:val="clear" w:color="auto" w:fill="BA3853" w:themeFill="accent6" w:themeFillShade="80"/>
            <w:noWrap/>
            <w:vAlign w:val="center"/>
            <w:hideMark/>
          </w:tcPr>
          <w:p w14:paraId="6E8C40AE" w14:textId="77777777" w:rsidR="00214810" w:rsidRPr="00A7665B" w:rsidRDefault="00214810" w:rsidP="001C6364">
            <w:pPr>
              <w:tabs>
                <w:tab w:val="clear" w:pos="227"/>
              </w:tabs>
              <w:spacing w:line="276" w:lineRule="auto"/>
              <w:ind w:left="0"/>
              <w:jc w:val="center"/>
              <w:rPr>
                <w:rFonts w:asciiTheme="majorHAnsi" w:eastAsia="Times New Roman" w:hAnsiTheme="majorHAnsi" w:cstheme="majorHAnsi"/>
                <w:b/>
                <w:bCs/>
                <w:color w:val="000000"/>
                <w:sz w:val="22"/>
                <w:lang w:eastAsia="nl-NL"/>
              </w:rPr>
            </w:pPr>
            <w:r w:rsidRPr="00A7665B">
              <w:rPr>
                <w:rFonts w:asciiTheme="majorHAnsi" w:eastAsia="Times New Roman" w:hAnsiTheme="majorHAnsi" w:cstheme="majorHAnsi"/>
                <w:b/>
                <w:bCs/>
                <w:color w:val="000000"/>
                <w:sz w:val="22"/>
                <w:lang w:eastAsia="nl-NL"/>
              </w:rPr>
              <w:t>Nr.</w:t>
            </w:r>
          </w:p>
        </w:tc>
        <w:tc>
          <w:tcPr>
            <w:tcW w:w="8655" w:type="dxa"/>
            <w:tcBorders>
              <w:top w:val="single" w:sz="4" w:space="0" w:color="auto"/>
              <w:left w:val="single" w:sz="4" w:space="0" w:color="auto"/>
              <w:bottom w:val="single" w:sz="4" w:space="0" w:color="auto"/>
              <w:right w:val="single" w:sz="4" w:space="0" w:color="auto"/>
            </w:tcBorders>
            <w:shd w:val="clear" w:color="auto" w:fill="BA3853" w:themeFill="accent6" w:themeFillShade="80"/>
            <w:vAlign w:val="center"/>
            <w:hideMark/>
          </w:tcPr>
          <w:p w14:paraId="43C060D0" w14:textId="77777777" w:rsidR="00214810" w:rsidRPr="00A7665B" w:rsidRDefault="00214810" w:rsidP="00214810">
            <w:pPr>
              <w:tabs>
                <w:tab w:val="clear" w:pos="227"/>
              </w:tabs>
              <w:spacing w:line="276" w:lineRule="auto"/>
              <w:ind w:left="0"/>
              <w:rPr>
                <w:rFonts w:asciiTheme="majorHAnsi" w:eastAsia="Times New Roman" w:hAnsiTheme="majorHAnsi" w:cstheme="majorHAnsi"/>
                <w:b/>
                <w:bCs/>
                <w:color w:val="000000"/>
                <w:szCs w:val="18"/>
                <w:lang w:eastAsia="nl-NL"/>
              </w:rPr>
            </w:pPr>
            <w:r w:rsidRPr="00A7665B">
              <w:rPr>
                <w:rFonts w:asciiTheme="majorHAnsi" w:eastAsia="Times New Roman" w:hAnsiTheme="majorHAnsi" w:cstheme="majorHAnsi"/>
                <w:b/>
                <w:bCs/>
                <w:color w:val="000000"/>
                <w:szCs w:val="18"/>
                <w:lang w:eastAsia="nl-NL"/>
              </w:rPr>
              <w:t>Leverancier: ……………………………………….</w:t>
            </w:r>
          </w:p>
          <w:p w14:paraId="159A5584" w14:textId="464ED238" w:rsidR="00214810" w:rsidRPr="00A7665B" w:rsidRDefault="00214810" w:rsidP="00214810">
            <w:pPr>
              <w:tabs>
                <w:tab w:val="clear" w:pos="227"/>
              </w:tabs>
              <w:spacing w:line="276" w:lineRule="auto"/>
              <w:ind w:left="0"/>
              <w:rPr>
                <w:rFonts w:asciiTheme="majorHAnsi" w:eastAsia="Times New Roman" w:hAnsiTheme="majorHAnsi" w:cstheme="majorHAnsi"/>
                <w:b/>
                <w:bCs/>
                <w:color w:val="000000"/>
                <w:szCs w:val="18"/>
                <w:lang w:eastAsia="nl-NL"/>
              </w:rPr>
            </w:pPr>
            <w:r w:rsidRPr="00A7665B">
              <w:rPr>
                <w:rFonts w:asciiTheme="majorHAnsi" w:eastAsia="Times New Roman" w:hAnsiTheme="majorHAnsi" w:cstheme="majorHAnsi"/>
                <w:b/>
                <w:bCs/>
                <w:color w:val="000000"/>
                <w:szCs w:val="18"/>
                <w:lang w:eastAsia="nl-NL"/>
              </w:rPr>
              <w:t>Gegevens contactpersoon:…………………..</w:t>
            </w:r>
          </w:p>
        </w:tc>
      </w:tr>
      <w:tr w:rsidR="00214810" w:rsidRPr="00A7665B" w14:paraId="6BA7401E" w14:textId="77777777" w:rsidTr="00214810">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38A02505" w14:textId="69FA465F" w:rsidR="00214810" w:rsidRPr="00A7665B" w:rsidRDefault="00214810" w:rsidP="001C6364">
            <w:pPr>
              <w:tabs>
                <w:tab w:val="clear" w:pos="227"/>
              </w:tabs>
              <w:spacing w:line="276" w:lineRule="auto"/>
              <w:ind w:left="0"/>
              <w:jc w:val="center"/>
              <w:rPr>
                <w:rFonts w:asciiTheme="majorHAnsi" w:eastAsia="Times New Roman" w:hAnsiTheme="majorHAnsi" w:cstheme="majorHAnsi"/>
                <w:color w:val="000000"/>
                <w:sz w:val="22"/>
                <w:lang w:eastAsia="nl-NL"/>
              </w:rPr>
            </w:pPr>
            <w:bookmarkStart w:id="4" w:name="_Hlk155791390"/>
            <w:bookmarkStart w:id="5" w:name="_Hlk155791377"/>
            <w:bookmarkStart w:id="6" w:name="_Hlk155791457"/>
            <w:bookmarkStart w:id="7" w:name="_Hlk155791439"/>
            <w:r w:rsidRPr="00A7665B">
              <w:rPr>
                <w:rFonts w:asciiTheme="majorHAnsi" w:eastAsia="Times New Roman" w:hAnsiTheme="majorHAnsi" w:cstheme="majorHAnsi"/>
                <w:b/>
                <w:color w:val="000000"/>
                <w:sz w:val="22"/>
                <w:lang w:eastAsia="nl-NL"/>
              </w:rPr>
              <w:t>1</w:t>
            </w:r>
          </w:p>
        </w:tc>
        <w:tc>
          <w:tcPr>
            <w:tcW w:w="8655" w:type="dxa"/>
            <w:tcBorders>
              <w:top w:val="nil"/>
              <w:left w:val="nil"/>
              <w:bottom w:val="single" w:sz="4" w:space="0" w:color="auto"/>
              <w:right w:val="single" w:sz="4" w:space="0" w:color="auto"/>
            </w:tcBorders>
            <w:shd w:val="clear" w:color="auto" w:fill="auto"/>
            <w:hideMark/>
          </w:tcPr>
          <w:p w14:paraId="72B90435" w14:textId="5596DE95" w:rsidR="00214810" w:rsidRPr="00376392" w:rsidRDefault="00214810" w:rsidP="00376392">
            <w:pPr>
              <w:tabs>
                <w:tab w:val="clear" w:pos="227"/>
              </w:tabs>
              <w:spacing w:line="360" w:lineRule="auto"/>
              <w:ind w:left="0"/>
              <w:rPr>
                <w:rFonts w:asciiTheme="minorHAnsi" w:eastAsia="Times New Roman" w:hAnsiTheme="minorHAnsi" w:cstheme="minorHAnsi"/>
                <w:color w:val="000000"/>
                <w:szCs w:val="18"/>
                <w:lang w:eastAsia="nl-NL"/>
              </w:rPr>
            </w:pPr>
            <w:r w:rsidRPr="00376392">
              <w:rPr>
                <w:rFonts w:asciiTheme="minorHAnsi" w:eastAsia="Times New Roman" w:hAnsiTheme="minorHAnsi" w:cstheme="minorHAnsi"/>
                <w:color w:val="000000"/>
                <w:szCs w:val="18"/>
                <w:lang w:eastAsia="nl-NL"/>
              </w:rPr>
              <w:t>In welke mate past het hiervoor geschetste vraagstuk bij uw dienstverlening? Kunt u uitleggen op welke onderwerpen deze aanvraag bij u past en op welke onderwerpen niet?</w:t>
            </w:r>
          </w:p>
        </w:tc>
      </w:tr>
      <w:bookmarkEnd w:id="4"/>
      <w:tr w:rsidR="00214810" w:rsidRPr="00A7665B" w14:paraId="50263B37" w14:textId="77777777" w:rsidTr="00214810">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602D97D2" w14:textId="5CF459AD" w:rsidR="00214810" w:rsidRPr="00376392" w:rsidRDefault="00DF1FC5" w:rsidP="00376392">
            <w:pPr>
              <w:tabs>
                <w:tab w:val="clear" w:pos="227"/>
              </w:tabs>
              <w:suppressAutoHyphens/>
              <w:spacing w:line="360" w:lineRule="auto"/>
              <w:ind w:left="0"/>
              <w:rPr>
                <w:rFonts w:asciiTheme="minorHAnsi" w:eastAsia="Calibri" w:hAnsiTheme="minorHAnsi" w:cstheme="minorHAnsi"/>
                <w:b/>
                <w:i/>
                <w:color w:val="000000"/>
                <w:sz w:val="20"/>
                <w:szCs w:val="20"/>
                <w:lang w:eastAsia="nl-NL"/>
              </w:rPr>
            </w:pPr>
            <w:r w:rsidRPr="00376392">
              <w:rPr>
                <w:rFonts w:asciiTheme="minorHAnsi" w:eastAsia="Calibri" w:hAnsiTheme="minorHAnsi" w:cstheme="minorHAnsi"/>
                <w:b/>
                <w:i/>
                <w:color w:val="000000"/>
                <w:sz w:val="20"/>
                <w:szCs w:val="20"/>
                <w:lang w:eastAsia="nl-NL"/>
              </w:rPr>
              <w:t>Antwoord:</w:t>
            </w:r>
          </w:p>
        </w:tc>
      </w:tr>
      <w:bookmarkEnd w:id="5"/>
      <w:tr w:rsidR="00214810" w:rsidRPr="00A7665B" w14:paraId="4CDE259F"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13EA8E2" w14:textId="400CDD40" w:rsidR="00214810" w:rsidRPr="00A7665B" w:rsidRDefault="00214810" w:rsidP="00214810">
            <w:pPr>
              <w:rPr>
                <w:rFonts w:asciiTheme="majorHAnsi" w:hAnsiTheme="majorHAnsi" w:cstheme="majorHAnsi"/>
              </w:rPr>
            </w:pPr>
            <w:r w:rsidRPr="00A7665B">
              <w:rPr>
                <w:rFonts w:asciiTheme="majorHAnsi" w:hAnsiTheme="majorHAnsi" w:cstheme="majorHAnsi"/>
                <w:b/>
              </w:rPr>
              <w:t>2</w:t>
            </w:r>
          </w:p>
        </w:tc>
        <w:tc>
          <w:tcPr>
            <w:tcW w:w="8655" w:type="dxa"/>
            <w:tcBorders>
              <w:top w:val="nil"/>
              <w:left w:val="nil"/>
              <w:bottom w:val="single" w:sz="4" w:space="0" w:color="auto"/>
              <w:right w:val="single" w:sz="4" w:space="0" w:color="auto"/>
            </w:tcBorders>
            <w:shd w:val="clear" w:color="auto" w:fill="auto"/>
            <w:hideMark/>
          </w:tcPr>
          <w:p w14:paraId="6BE1B4B3" w14:textId="0ECBE65B" w:rsidR="00214810" w:rsidRPr="00376392" w:rsidRDefault="00214810" w:rsidP="00376392">
            <w:pPr>
              <w:spacing w:line="360" w:lineRule="auto"/>
              <w:ind w:left="0"/>
              <w:rPr>
                <w:rFonts w:asciiTheme="minorHAnsi" w:hAnsiTheme="minorHAnsi" w:cstheme="minorHAnsi"/>
              </w:rPr>
            </w:pPr>
            <w:r w:rsidRPr="00376392">
              <w:rPr>
                <w:rFonts w:asciiTheme="minorHAnsi" w:hAnsiTheme="minorHAnsi" w:cstheme="minorHAnsi"/>
              </w:rPr>
              <w:t>Welke zaken maken een aanbesteding voor u interessant en welke juist niet?</w:t>
            </w:r>
          </w:p>
        </w:tc>
      </w:tr>
      <w:tr w:rsidR="00214810" w:rsidRPr="00A7665B" w14:paraId="607644E4"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01562280" w14:textId="209CC563" w:rsidR="00214810" w:rsidRPr="00376392" w:rsidRDefault="00DF1FC5" w:rsidP="00376392">
            <w:pPr>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42E6C90C"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D811639" w14:textId="74FA821C" w:rsidR="00214810" w:rsidRPr="00A7665B" w:rsidRDefault="00214810" w:rsidP="00214810">
            <w:pPr>
              <w:rPr>
                <w:rFonts w:asciiTheme="majorHAnsi" w:hAnsiTheme="majorHAnsi" w:cstheme="majorHAnsi"/>
              </w:rPr>
            </w:pPr>
            <w:r w:rsidRPr="00A7665B">
              <w:rPr>
                <w:rFonts w:asciiTheme="majorHAnsi" w:hAnsiTheme="majorHAnsi" w:cstheme="majorHAnsi"/>
                <w:b/>
              </w:rPr>
              <w:t>3</w:t>
            </w:r>
          </w:p>
        </w:tc>
        <w:tc>
          <w:tcPr>
            <w:tcW w:w="8655" w:type="dxa"/>
            <w:tcBorders>
              <w:top w:val="nil"/>
              <w:left w:val="nil"/>
              <w:bottom w:val="single" w:sz="4" w:space="0" w:color="auto"/>
              <w:right w:val="single" w:sz="4" w:space="0" w:color="auto"/>
            </w:tcBorders>
            <w:shd w:val="clear" w:color="auto" w:fill="auto"/>
            <w:hideMark/>
          </w:tcPr>
          <w:p w14:paraId="3C3E73A1" w14:textId="7C8F6753" w:rsidR="00214810" w:rsidRPr="00376392" w:rsidRDefault="00214810" w:rsidP="00376392">
            <w:pPr>
              <w:spacing w:line="360" w:lineRule="auto"/>
              <w:ind w:left="0"/>
              <w:rPr>
                <w:rFonts w:asciiTheme="minorHAnsi" w:hAnsiTheme="minorHAnsi" w:cstheme="minorHAnsi"/>
              </w:rPr>
            </w:pPr>
            <w:r w:rsidRPr="00376392">
              <w:rPr>
                <w:rFonts w:asciiTheme="minorHAnsi" w:hAnsiTheme="minorHAnsi" w:cstheme="minorHAnsi"/>
              </w:rPr>
              <w:t xml:space="preserve">Kunt u een richtprijs (per stuk) afgeven voor levering in 2025/2026 waar wij in onze budgetten rekening mee moeten houden? Dit op basis van de globale specificaties zoals in </w:t>
            </w:r>
            <w:r w:rsidR="005173A8" w:rsidRPr="00376392">
              <w:rPr>
                <w:rFonts w:asciiTheme="minorHAnsi" w:hAnsiTheme="minorHAnsi" w:cstheme="minorHAnsi"/>
              </w:rPr>
              <w:t xml:space="preserve">1.5 </w:t>
            </w:r>
            <w:r w:rsidRPr="00376392">
              <w:rPr>
                <w:rFonts w:asciiTheme="minorHAnsi" w:hAnsiTheme="minorHAnsi" w:cstheme="minorHAnsi"/>
              </w:rPr>
              <w:t>beschreven.</w:t>
            </w:r>
          </w:p>
        </w:tc>
      </w:tr>
      <w:tr w:rsidR="00214810" w:rsidRPr="00A7665B" w14:paraId="79BDF690"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2ABB97DE" w14:textId="65D7D7AE" w:rsidR="00214810" w:rsidRPr="00376392" w:rsidRDefault="00DF1FC5" w:rsidP="00376392">
            <w:pPr>
              <w:spacing w:line="360" w:lineRule="auto"/>
              <w:ind w:left="0"/>
              <w:rPr>
                <w:rFonts w:asciiTheme="minorHAnsi" w:hAnsiTheme="minorHAnsi" w:cstheme="minorHAnsi"/>
                <w:b/>
                <w:i/>
              </w:rPr>
            </w:pPr>
            <w:r w:rsidRPr="00376392">
              <w:rPr>
                <w:rFonts w:asciiTheme="minorHAnsi" w:hAnsiTheme="minorHAnsi" w:cstheme="minorHAnsi"/>
                <w:b/>
                <w:i/>
              </w:rPr>
              <w:t>Antwoord:</w:t>
            </w:r>
          </w:p>
        </w:tc>
      </w:tr>
      <w:bookmarkEnd w:id="6"/>
      <w:tr w:rsidR="00214810" w:rsidRPr="00A7665B" w14:paraId="6BD68C94"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4948789C" w14:textId="4340155A" w:rsidR="00214810" w:rsidRPr="00A7665B" w:rsidRDefault="00214810" w:rsidP="00214810">
            <w:pPr>
              <w:ind w:left="0"/>
              <w:jc w:val="center"/>
              <w:rPr>
                <w:rFonts w:asciiTheme="majorHAnsi" w:hAnsiTheme="majorHAnsi" w:cstheme="majorHAnsi"/>
              </w:rPr>
            </w:pPr>
            <w:r w:rsidRPr="00A7665B">
              <w:rPr>
                <w:rFonts w:asciiTheme="majorHAnsi" w:hAnsiTheme="majorHAnsi" w:cstheme="majorHAnsi"/>
                <w:b/>
              </w:rPr>
              <w:t>4</w:t>
            </w:r>
          </w:p>
        </w:tc>
        <w:tc>
          <w:tcPr>
            <w:tcW w:w="8655" w:type="dxa"/>
            <w:tcBorders>
              <w:top w:val="nil"/>
              <w:left w:val="nil"/>
              <w:bottom w:val="single" w:sz="4" w:space="0" w:color="auto"/>
              <w:right w:val="single" w:sz="4" w:space="0" w:color="auto"/>
            </w:tcBorders>
            <w:shd w:val="clear" w:color="auto" w:fill="auto"/>
            <w:hideMark/>
          </w:tcPr>
          <w:p w14:paraId="7C47DC2C" w14:textId="0ADB3DAB" w:rsidR="00214810" w:rsidRPr="00376392" w:rsidRDefault="00214810" w:rsidP="00376392">
            <w:pPr>
              <w:spacing w:line="360" w:lineRule="auto"/>
              <w:ind w:left="0"/>
              <w:rPr>
                <w:rFonts w:asciiTheme="minorHAnsi" w:hAnsiTheme="minorHAnsi" w:cstheme="minorHAnsi"/>
              </w:rPr>
            </w:pPr>
            <w:r w:rsidRPr="00376392">
              <w:rPr>
                <w:rFonts w:asciiTheme="minorHAnsi" w:hAnsiTheme="minorHAnsi" w:cstheme="minorHAnsi"/>
              </w:rPr>
              <w:t>Wat is de gemiddelde levertijd van een voertuig zoals hierboven beschreven? Op welke manier is de levertijd positief te beïnvloeden?</w:t>
            </w:r>
          </w:p>
        </w:tc>
      </w:tr>
      <w:tr w:rsidR="00214810" w:rsidRPr="00A7665B" w14:paraId="2F7AFA43"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20DBE8B4" w14:textId="7AE3F34F" w:rsidR="00214810" w:rsidRPr="00376392" w:rsidRDefault="00DF1FC5" w:rsidP="00376392">
            <w:pPr>
              <w:spacing w:line="360" w:lineRule="auto"/>
              <w:ind w:left="0"/>
              <w:rPr>
                <w:rFonts w:asciiTheme="minorHAnsi" w:hAnsiTheme="minorHAnsi" w:cstheme="minorHAnsi"/>
                <w:b/>
                <w:i/>
              </w:rPr>
            </w:pPr>
            <w:r w:rsidRPr="00376392">
              <w:rPr>
                <w:rFonts w:asciiTheme="minorHAnsi" w:hAnsiTheme="minorHAnsi" w:cstheme="minorHAnsi"/>
                <w:b/>
                <w:i/>
              </w:rPr>
              <w:t>Antwoord:</w:t>
            </w:r>
          </w:p>
        </w:tc>
      </w:tr>
      <w:bookmarkEnd w:id="7"/>
      <w:tr w:rsidR="00214810" w:rsidRPr="00A7665B" w14:paraId="612789FF"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71AC112" w14:textId="776E7D8A"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5</w:t>
            </w:r>
          </w:p>
        </w:tc>
        <w:tc>
          <w:tcPr>
            <w:tcW w:w="8655" w:type="dxa"/>
            <w:tcBorders>
              <w:top w:val="nil"/>
              <w:left w:val="nil"/>
              <w:bottom w:val="single" w:sz="4" w:space="0" w:color="auto"/>
              <w:right w:val="single" w:sz="4" w:space="0" w:color="auto"/>
            </w:tcBorders>
            <w:shd w:val="clear" w:color="auto" w:fill="auto"/>
            <w:hideMark/>
          </w:tcPr>
          <w:p w14:paraId="386DA389" w14:textId="67A8D37E" w:rsidR="00214810" w:rsidRPr="00376392" w:rsidRDefault="00453B47"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 xml:space="preserve">Wat zijn de </w:t>
            </w:r>
            <w:r w:rsidR="006C090C" w:rsidRPr="00376392">
              <w:rPr>
                <w:rFonts w:asciiTheme="minorHAnsi" w:hAnsiTheme="minorHAnsi" w:cstheme="minorHAnsi"/>
              </w:rPr>
              <w:t xml:space="preserve">afmetingen van de eerdere geleverde </w:t>
            </w:r>
            <w:proofErr w:type="spellStart"/>
            <w:r w:rsidR="006C090C" w:rsidRPr="00376392">
              <w:rPr>
                <w:rFonts w:asciiTheme="minorHAnsi" w:hAnsiTheme="minorHAnsi" w:cstheme="minorHAnsi"/>
              </w:rPr>
              <w:t>MCU’s</w:t>
            </w:r>
            <w:proofErr w:type="spellEnd"/>
            <w:r w:rsidR="006C090C" w:rsidRPr="00376392">
              <w:rPr>
                <w:rFonts w:asciiTheme="minorHAnsi" w:hAnsiTheme="minorHAnsi" w:cstheme="minorHAnsi"/>
              </w:rPr>
              <w:t>?</w:t>
            </w:r>
            <w:r w:rsidR="00F42BC2" w:rsidRPr="00376392">
              <w:rPr>
                <w:rFonts w:asciiTheme="minorHAnsi" w:hAnsiTheme="minorHAnsi" w:cstheme="minorHAnsi"/>
              </w:rPr>
              <w:t xml:space="preserve"> En wat is een gebruikelijke afmeting van een MCU?</w:t>
            </w:r>
          </w:p>
        </w:tc>
      </w:tr>
      <w:tr w:rsidR="00214810" w:rsidRPr="00A7665B" w14:paraId="4257E2AE"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44E5E390" w14:textId="0FDA997F"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1339D6AC"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409FFF1C" w14:textId="128640BB"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6</w:t>
            </w:r>
          </w:p>
        </w:tc>
        <w:tc>
          <w:tcPr>
            <w:tcW w:w="8655" w:type="dxa"/>
            <w:tcBorders>
              <w:top w:val="nil"/>
              <w:left w:val="nil"/>
              <w:bottom w:val="single" w:sz="4" w:space="0" w:color="auto"/>
              <w:right w:val="single" w:sz="4" w:space="0" w:color="auto"/>
            </w:tcBorders>
            <w:shd w:val="clear" w:color="auto" w:fill="auto"/>
            <w:hideMark/>
          </w:tcPr>
          <w:p w14:paraId="550A9D1A" w14:textId="247EF5B4" w:rsidR="00214810" w:rsidRPr="00376392" w:rsidRDefault="006C090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 xml:space="preserve">Welke </w:t>
            </w:r>
            <w:r w:rsidR="00244991" w:rsidRPr="00376392">
              <w:rPr>
                <w:rFonts w:asciiTheme="minorHAnsi" w:hAnsiTheme="minorHAnsi" w:cstheme="minorHAnsi"/>
              </w:rPr>
              <w:t>ontwikkelingen</w:t>
            </w:r>
            <w:r w:rsidRPr="00376392">
              <w:rPr>
                <w:rFonts w:asciiTheme="minorHAnsi" w:hAnsiTheme="minorHAnsi" w:cstheme="minorHAnsi"/>
              </w:rPr>
              <w:t xml:space="preserve"> zijn er op het gebeid van ICT/werkplek</w:t>
            </w:r>
            <w:r w:rsidR="00244991" w:rsidRPr="00376392">
              <w:rPr>
                <w:rFonts w:asciiTheme="minorHAnsi" w:hAnsiTheme="minorHAnsi" w:cstheme="minorHAnsi"/>
              </w:rPr>
              <w:t>inrichting</w:t>
            </w:r>
            <w:r w:rsidRPr="00376392">
              <w:rPr>
                <w:rFonts w:asciiTheme="minorHAnsi" w:hAnsiTheme="minorHAnsi" w:cstheme="minorHAnsi"/>
              </w:rPr>
              <w:t xml:space="preserve">, </w:t>
            </w:r>
            <w:r w:rsidR="00244991" w:rsidRPr="00376392">
              <w:rPr>
                <w:rFonts w:asciiTheme="minorHAnsi" w:hAnsiTheme="minorHAnsi" w:cstheme="minorHAnsi"/>
              </w:rPr>
              <w:t>presentatie mogelijkheden</w:t>
            </w:r>
            <w:r w:rsidRPr="00376392">
              <w:rPr>
                <w:rFonts w:asciiTheme="minorHAnsi" w:hAnsiTheme="minorHAnsi" w:cstheme="minorHAnsi"/>
              </w:rPr>
              <w:t xml:space="preserve"> en verbindingen i</w:t>
            </w:r>
            <w:r w:rsidR="00376392">
              <w:rPr>
                <w:rFonts w:asciiTheme="minorHAnsi" w:hAnsiTheme="minorHAnsi" w:cstheme="minorHAnsi"/>
              </w:rPr>
              <w:t>n relatie to</w:t>
            </w:r>
            <w:r w:rsidRPr="00376392">
              <w:rPr>
                <w:rFonts w:asciiTheme="minorHAnsi" w:hAnsiTheme="minorHAnsi" w:cstheme="minorHAnsi"/>
              </w:rPr>
              <w:t>t de MCU?</w:t>
            </w:r>
          </w:p>
        </w:tc>
      </w:tr>
      <w:tr w:rsidR="00214810" w:rsidRPr="00A7665B" w14:paraId="27571E33"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2CED515D" w14:textId="2C77F40F"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10402AA0"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42E53F5" w14:textId="6FDD4218"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7</w:t>
            </w:r>
          </w:p>
        </w:tc>
        <w:tc>
          <w:tcPr>
            <w:tcW w:w="8655" w:type="dxa"/>
            <w:tcBorders>
              <w:top w:val="nil"/>
              <w:left w:val="nil"/>
              <w:bottom w:val="single" w:sz="4" w:space="0" w:color="auto"/>
              <w:right w:val="single" w:sz="4" w:space="0" w:color="auto"/>
            </w:tcBorders>
            <w:shd w:val="clear" w:color="auto" w:fill="auto"/>
            <w:hideMark/>
          </w:tcPr>
          <w:p w14:paraId="1057B825" w14:textId="67F966A5" w:rsidR="00214810" w:rsidRPr="00376392" w:rsidRDefault="006C090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 xml:space="preserve">Hoe staat u tegenover het aanleveringen van ICT (uit eigen contacten) voor de inrichting van de MCU? </w:t>
            </w:r>
            <w:r w:rsidR="00B960DC" w:rsidRPr="00376392">
              <w:rPr>
                <w:rFonts w:asciiTheme="minorHAnsi" w:hAnsiTheme="minorHAnsi" w:cstheme="minorHAnsi"/>
              </w:rPr>
              <w:t>Welke gevolgen heeft dit voor bijvoorbeeld</w:t>
            </w:r>
            <w:r w:rsidRPr="00376392">
              <w:rPr>
                <w:rFonts w:asciiTheme="minorHAnsi" w:hAnsiTheme="minorHAnsi" w:cstheme="minorHAnsi"/>
              </w:rPr>
              <w:t xml:space="preserve"> beheer</w:t>
            </w:r>
            <w:r w:rsidR="00B960DC" w:rsidRPr="00376392">
              <w:rPr>
                <w:rFonts w:asciiTheme="minorHAnsi" w:hAnsiTheme="minorHAnsi" w:cstheme="minorHAnsi"/>
              </w:rPr>
              <w:t xml:space="preserve"> van de MCU</w:t>
            </w:r>
            <w:r w:rsidRPr="00376392">
              <w:rPr>
                <w:rFonts w:asciiTheme="minorHAnsi" w:hAnsiTheme="minorHAnsi" w:cstheme="minorHAnsi"/>
              </w:rPr>
              <w:t xml:space="preserve">? </w:t>
            </w:r>
          </w:p>
        </w:tc>
      </w:tr>
      <w:tr w:rsidR="00214810" w:rsidRPr="00A7665B" w14:paraId="63BDD3A1"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08B00509" w14:textId="394C4979"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194E7CF6"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046CAB86" w14:textId="6F225D10"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8</w:t>
            </w:r>
          </w:p>
        </w:tc>
        <w:tc>
          <w:tcPr>
            <w:tcW w:w="8655" w:type="dxa"/>
            <w:tcBorders>
              <w:top w:val="nil"/>
              <w:left w:val="nil"/>
              <w:bottom w:val="single" w:sz="4" w:space="0" w:color="auto"/>
              <w:right w:val="single" w:sz="4" w:space="0" w:color="auto"/>
            </w:tcBorders>
            <w:shd w:val="clear" w:color="auto" w:fill="auto"/>
            <w:hideMark/>
          </w:tcPr>
          <w:p w14:paraId="57FCD399" w14:textId="34A62EFE" w:rsidR="00214810" w:rsidRPr="00376392" w:rsidRDefault="00B960D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Op welke wijze gaat u om met de inbouw van ICT middelen</w:t>
            </w:r>
            <w:r w:rsidR="006C090C" w:rsidRPr="00376392">
              <w:rPr>
                <w:rFonts w:asciiTheme="minorHAnsi" w:hAnsiTheme="minorHAnsi" w:cstheme="minorHAnsi"/>
              </w:rPr>
              <w:t xml:space="preserve">? </w:t>
            </w:r>
            <w:r w:rsidRPr="00376392">
              <w:rPr>
                <w:rFonts w:asciiTheme="minorHAnsi" w:hAnsiTheme="minorHAnsi" w:cstheme="minorHAnsi"/>
              </w:rPr>
              <w:t>Doe u dit in eigen beheer of met een o</w:t>
            </w:r>
            <w:r w:rsidR="006C090C" w:rsidRPr="00376392">
              <w:rPr>
                <w:rFonts w:asciiTheme="minorHAnsi" w:hAnsiTheme="minorHAnsi" w:cstheme="minorHAnsi"/>
              </w:rPr>
              <w:t xml:space="preserve">nderaannemer?  </w:t>
            </w:r>
          </w:p>
        </w:tc>
      </w:tr>
      <w:tr w:rsidR="00214810" w:rsidRPr="00A7665B" w14:paraId="2BDF3A76"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731C9DD0" w14:textId="59FFF458"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74594D22"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073CCDA1" w14:textId="7CDB6AD6"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rPr>
              <w:t>9</w:t>
            </w:r>
          </w:p>
        </w:tc>
        <w:tc>
          <w:tcPr>
            <w:tcW w:w="8655" w:type="dxa"/>
            <w:tcBorders>
              <w:top w:val="nil"/>
              <w:left w:val="nil"/>
              <w:bottom w:val="single" w:sz="4" w:space="0" w:color="auto"/>
              <w:right w:val="single" w:sz="4" w:space="0" w:color="auto"/>
            </w:tcBorders>
            <w:shd w:val="clear" w:color="auto" w:fill="auto"/>
            <w:hideMark/>
          </w:tcPr>
          <w:p w14:paraId="0E129AA7" w14:textId="770E8296" w:rsidR="006C090C" w:rsidRPr="00376392" w:rsidRDefault="00B960D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Welke ontwikkelingen zijn er op het gebied van duurzaamheid?</w:t>
            </w:r>
            <w:r w:rsidR="006C090C" w:rsidRPr="00376392">
              <w:rPr>
                <w:rFonts w:asciiTheme="minorHAnsi" w:hAnsiTheme="minorHAnsi" w:cstheme="minorHAnsi"/>
              </w:rPr>
              <w:t xml:space="preserve"> </w:t>
            </w:r>
          </w:p>
          <w:p w14:paraId="3E3D09CC" w14:textId="77777777" w:rsidR="006C090C" w:rsidRPr="00376392" w:rsidRDefault="006C090C" w:rsidP="00376392">
            <w:pPr>
              <w:tabs>
                <w:tab w:val="clear" w:pos="227"/>
              </w:tabs>
              <w:spacing w:line="360" w:lineRule="auto"/>
              <w:ind w:left="0"/>
              <w:rPr>
                <w:rFonts w:asciiTheme="minorHAnsi" w:hAnsiTheme="minorHAnsi" w:cstheme="minorHAnsi"/>
              </w:rPr>
            </w:pPr>
          </w:p>
          <w:p w14:paraId="77715327" w14:textId="77777777" w:rsidR="00F27942" w:rsidRPr="00376392" w:rsidRDefault="00F27942" w:rsidP="00376392">
            <w:pPr>
              <w:tabs>
                <w:tab w:val="clear" w:pos="227"/>
              </w:tabs>
              <w:spacing w:line="360" w:lineRule="auto"/>
              <w:ind w:left="0"/>
              <w:rPr>
                <w:rFonts w:asciiTheme="minorHAnsi" w:hAnsiTheme="minorHAnsi" w:cstheme="minorHAnsi"/>
              </w:rPr>
            </w:pPr>
          </w:p>
          <w:p w14:paraId="7734601D" w14:textId="77777777" w:rsidR="006C090C" w:rsidRPr="00376392" w:rsidRDefault="006C090C" w:rsidP="00376392">
            <w:pPr>
              <w:tabs>
                <w:tab w:val="clear" w:pos="227"/>
              </w:tabs>
              <w:spacing w:line="360" w:lineRule="auto"/>
              <w:ind w:left="0"/>
              <w:rPr>
                <w:rFonts w:asciiTheme="minorHAnsi" w:hAnsiTheme="minorHAnsi" w:cstheme="minorHAnsi"/>
              </w:rPr>
            </w:pPr>
          </w:p>
          <w:p w14:paraId="42A94F70" w14:textId="53F77305" w:rsidR="006C090C" w:rsidRPr="00376392" w:rsidRDefault="006C090C" w:rsidP="00376392">
            <w:pPr>
              <w:tabs>
                <w:tab w:val="clear" w:pos="227"/>
              </w:tabs>
              <w:spacing w:line="360" w:lineRule="auto"/>
              <w:ind w:left="0"/>
              <w:rPr>
                <w:rFonts w:asciiTheme="minorHAnsi" w:hAnsiTheme="minorHAnsi" w:cstheme="minorHAnsi"/>
              </w:rPr>
            </w:pPr>
          </w:p>
        </w:tc>
      </w:tr>
      <w:tr w:rsidR="00214810" w:rsidRPr="00A7665B" w14:paraId="58080B44"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20F0FC34" w14:textId="4DFBDF02"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717CA1DE"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47A50845" w14:textId="1BAF2ACA"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10</w:t>
            </w:r>
          </w:p>
        </w:tc>
        <w:tc>
          <w:tcPr>
            <w:tcW w:w="8655" w:type="dxa"/>
            <w:tcBorders>
              <w:top w:val="nil"/>
              <w:left w:val="nil"/>
              <w:bottom w:val="single" w:sz="4" w:space="0" w:color="auto"/>
              <w:right w:val="single" w:sz="4" w:space="0" w:color="auto"/>
            </w:tcBorders>
            <w:shd w:val="clear" w:color="auto" w:fill="auto"/>
            <w:hideMark/>
          </w:tcPr>
          <w:p w14:paraId="25438912" w14:textId="2F3EB2B0" w:rsidR="00B960DC" w:rsidRPr="00376392" w:rsidRDefault="00B960D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Voor het goed functioneren van de MCU is het van belang dat het omgevingsgeluid in de MCU minimaal is? Op welke wijze is dit te realiseren? Dit ook in relatie tot de energievoorziening (</w:t>
            </w:r>
            <w:r w:rsidR="00376392" w:rsidRPr="00376392">
              <w:rPr>
                <w:rFonts w:asciiTheme="minorHAnsi" w:hAnsiTheme="minorHAnsi" w:cstheme="minorHAnsi"/>
              </w:rPr>
              <w:t>aggregaten</w:t>
            </w:r>
            <w:r w:rsidRPr="00376392">
              <w:rPr>
                <w:rFonts w:asciiTheme="minorHAnsi" w:hAnsiTheme="minorHAnsi" w:cstheme="minorHAnsi"/>
              </w:rPr>
              <w:t xml:space="preserve">/accu </w:t>
            </w:r>
            <w:r w:rsidR="00376392" w:rsidRPr="00376392">
              <w:rPr>
                <w:rFonts w:asciiTheme="minorHAnsi" w:hAnsiTheme="minorHAnsi" w:cstheme="minorHAnsi"/>
              </w:rPr>
              <w:t>enz.</w:t>
            </w:r>
            <w:r w:rsidRPr="00376392">
              <w:rPr>
                <w:rFonts w:asciiTheme="minorHAnsi" w:hAnsiTheme="minorHAnsi" w:cstheme="minorHAnsi"/>
              </w:rPr>
              <w:t xml:space="preserve">) </w:t>
            </w:r>
          </w:p>
          <w:p w14:paraId="213B0D5E" w14:textId="77777777" w:rsidR="00214810" w:rsidRPr="00376392" w:rsidRDefault="00214810" w:rsidP="00376392">
            <w:pPr>
              <w:tabs>
                <w:tab w:val="clear" w:pos="227"/>
              </w:tabs>
              <w:spacing w:line="360" w:lineRule="auto"/>
              <w:ind w:left="0"/>
              <w:rPr>
                <w:rFonts w:asciiTheme="minorHAnsi" w:hAnsiTheme="minorHAnsi" w:cstheme="minorHAnsi"/>
              </w:rPr>
            </w:pPr>
          </w:p>
        </w:tc>
      </w:tr>
      <w:tr w:rsidR="00214810" w:rsidRPr="00A7665B" w14:paraId="1319B8FC"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555AAFDE" w14:textId="35F9D1C0" w:rsidR="00214810" w:rsidRPr="00376392" w:rsidRDefault="00DF1FC5" w:rsidP="00376392">
            <w:pPr>
              <w:tabs>
                <w:tab w:val="clear" w:pos="227"/>
              </w:tabs>
              <w:spacing w:line="360" w:lineRule="auto"/>
              <w:ind w:left="0"/>
              <w:rPr>
                <w:rFonts w:asciiTheme="minorHAnsi" w:hAnsiTheme="minorHAnsi" w:cstheme="minorHAnsi"/>
                <w:b/>
                <w:i/>
              </w:rPr>
            </w:pPr>
            <w:r w:rsidRPr="00376392">
              <w:rPr>
                <w:rFonts w:asciiTheme="minorHAnsi" w:hAnsiTheme="minorHAnsi" w:cstheme="minorHAnsi"/>
                <w:b/>
                <w:i/>
              </w:rPr>
              <w:t>Antwoord:</w:t>
            </w:r>
          </w:p>
        </w:tc>
      </w:tr>
      <w:tr w:rsidR="00214810" w:rsidRPr="00A7665B" w14:paraId="382DAF52" w14:textId="77777777">
        <w:trPr>
          <w:trHeight w:val="1800"/>
        </w:trPr>
        <w:tc>
          <w:tcPr>
            <w:tcW w:w="1281" w:type="dxa"/>
            <w:tcBorders>
              <w:top w:val="nil"/>
              <w:left w:val="single" w:sz="4" w:space="0" w:color="auto"/>
              <w:bottom w:val="single" w:sz="4" w:space="0" w:color="auto"/>
              <w:right w:val="single" w:sz="4" w:space="0" w:color="auto"/>
            </w:tcBorders>
            <w:shd w:val="clear" w:color="auto" w:fill="auto"/>
            <w:noWrap/>
            <w:vAlign w:val="center"/>
            <w:hideMark/>
          </w:tcPr>
          <w:p w14:paraId="5CDA4D26" w14:textId="4162C1BB" w:rsidR="00214810" w:rsidRPr="00A7665B" w:rsidRDefault="00214810" w:rsidP="00214810">
            <w:pPr>
              <w:tabs>
                <w:tab w:val="clear" w:pos="227"/>
              </w:tabs>
              <w:spacing w:line="300" w:lineRule="auto"/>
              <w:rPr>
                <w:rFonts w:asciiTheme="majorHAnsi" w:hAnsiTheme="majorHAnsi" w:cstheme="majorHAnsi"/>
              </w:rPr>
            </w:pPr>
            <w:r w:rsidRPr="00A7665B">
              <w:rPr>
                <w:rFonts w:asciiTheme="majorHAnsi" w:hAnsiTheme="majorHAnsi" w:cstheme="majorHAnsi"/>
                <w:b/>
              </w:rPr>
              <w:t>11</w:t>
            </w:r>
          </w:p>
        </w:tc>
        <w:tc>
          <w:tcPr>
            <w:tcW w:w="8655" w:type="dxa"/>
            <w:tcBorders>
              <w:top w:val="nil"/>
              <w:left w:val="nil"/>
              <w:bottom w:val="single" w:sz="4" w:space="0" w:color="auto"/>
              <w:right w:val="single" w:sz="4" w:space="0" w:color="auto"/>
            </w:tcBorders>
            <w:shd w:val="clear" w:color="auto" w:fill="auto"/>
            <w:hideMark/>
          </w:tcPr>
          <w:p w14:paraId="3DCE8E16" w14:textId="3FE95FD7" w:rsidR="00214810" w:rsidRPr="00376392" w:rsidRDefault="00B960DC" w:rsidP="00376392">
            <w:pPr>
              <w:tabs>
                <w:tab w:val="clear" w:pos="227"/>
              </w:tabs>
              <w:spacing w:line="360" w:lineRule="auto"/>
              <w:ind w:left="0"/>
              <w:rPr>
                <w:rFonts w:asciiTheme="minorHAnsi" w:hAnsiTheme="minorHAnsi" w:cstheme="minorHAnsi"/>
              </w:rPr>
            </w:pPr>
            <w:r w:rsidRPr="00376392">
              <w:rPr>
                <w:rFonts w:asciiTheme="minorHAnsi" w:hAnsiTheme="minorHAnsi" w:cstheme="minorHAnsi"/>
              </w:rPr>
              <w:t xml:space="preserve">Welke ontwikkelingen zijn er op het gebied van verbindingen (internet/satellieten/5G/starlink)? </w:t>
            </w:r>
          </w:p>
        </w:tc>
      </w:tr>
      <w:tr w:rsidR="00214810" w:rsidRPr="00A7665B" w14:paraId="12653460" w14:textId="77777777">
        <w:trPr>
          <w:trHeight w:val="605"/>
        </w:trPr>
        <w:tc>
          <w:tcPr>
            <w:tcW w:w="9936" w:type="dxa"/>
            <w:gridSpan w:val="2"/>
            <w:tcBorders>
              <w:top w:val="nil"/>
              <w:left w:val="single" w:sz="4" w:space="0" w:color="auto"/>
              <w:bottom w:val="single" w:sz="4" w:space="0" w:color="auto"/>
              <w:right w:val="single" w:sz="4" w:space="0" w:color="auto"/>
            </w:tcBorders>
            <w:shd w:val="clear" w:color="auto" w:fill="auto"/>
            <w:noWrap/>
            <w:vAlign w:val="center"/>
          </w:tcPr>
          <w:p w14:paraId="4BABA1A6" w14:textId="004538A5" w:rsidR="00214810" w:rsidRPr="00A7665B" w:rsidRDefault="00DF1FC5" w:rsidP="00DF1FC5">
            <w:pPr>
              <w:tabs>
                <w:tab w:val="clear" w:pos="227"/>
              </w:tabs>
              <w:spacing w:line="300" w:lineRule="auto"/>
              <w:ind w:left="0"/>
              <w:rPr>
                <w:rFonts w:asciiTheme="majorHAnsi" w:hAnsiTheme="majorHAnsi" w:cstheme="majorHAnsi"/>
                <w:b/>
                <w:i/>
              </w:rPr>
            </w:pPr>
            <w:r w:rsidRPr="00A7665B">
              <w:rPr>
                <w:rFonts w:asciiTheme="majorHAnsi" w:hAnsiTheme="majorHAnsi" w:cstheme="majorHAnsi"/>
                <w:b/>
                <w:i/>
              </w:rPr>
              <w:t>Antwoord:</w:t>
            </w:r>
          </w:p>
        </w:tc>
      </w:tr>
    </w:tbl>
    <w:p w14:paraId="58A03D17" w14:textId="296882EB" w:rsidR="00B960DC" w:rsidRPr="00A7665B" w:rsidRDefault="00B960DC">
      <w:pPr>
        <w:tabs>
          <w:tab w:val="clear" w:pos="227"/>
        </w:tabs>
        <w:spacing w:line="300" w:lineRule="auto"/>
        <w:rPr>
          <w:rFonts w:asciiTheme="majorHAnsi" w:hAnsiTheme="majorHAnsi" w:cstheme="majorHAnsi"/>
        </w:rPr>
      </w:pPr>
      <w:r w:rsidRPr="00A7665B">
        <w:rPr>
          <w:rFonts w:asciiTheme="majorHAnsi" w:hAnsiTheme="majorHAnsi" w:cstheme="majorHAnsi"/>
        </w:rPr>
        <w:br w:type="page"/>
      </w:r>
    </w:p>
    <w:p w14:paraId="2973399B" w14:textId="77777777" w:rsidR="007D4D6E" w:rsidRPr="00A7665B" w:rsidRDefault="007D4D6E">
      <w:pPr>
        <w:tabs>
          <w:tab w:val="clear" w:pos="227"/>
        </w:tabs>
        <w:spacing w:line="300" w:lineRule="auto"/>
        <w:rPr>
          <w:rFonts w:asciiTheme="majorHAnsi" w:hAnsiTheme="majorHAnsi" w:cstheme="majorHAnsi"/>
        </w:rPr>
      </w:pPr>
    </w:p>
    <w:p w14:paraId="08875D5E" w14:textId="17D0B449" w:rsidR="00E72C60" w:rsidRPr="00A7665B" w:rsidRDefault="007F63C0" w:rsidP="00E97B11">
      <w:pPr>
        <w:rPr>
          <w:rFonts w:asciiTheme="majorHAnsi" w:hAnsiTheme="majorHAnsi" w:cstheme="majorHAnsi"/>
        </w:rPr>
      </w:pPr>
      <w:r w:rsidRPr="00A7665B">
        <w:rPr>
          <w:rFonts w:asciiTheme="majorHAnsi" w:hAnsiTheme="majorHAnsi" w:cstheme="majorHAnsi"/>
          <w:noProof/>
        </w:rPr>
        <mc:AlternateContent>
          <mc:Choice Requires="wpg">
            <w:drawing>
              <wp:anchor distT="0" distB="0" distL="114300" distR="114300" simplePos="0" relativeHeight="251658240" behindDoc="0" locked="0" layoutInCell="1" allowOverlap="1" wp14:anchorId="2F488F61" wp14:editId="0DB14C0A">
                <wp:simplePos x="0" y="0"/>
                <wp:positionH relativeFrom="column">
                  <wp:posOffset>-1134110</wp:posOffset>
                </wp:positionH>
                <wp:positionV relativeFrom="paragraph">
                  <wp:posOffset>177165</wp:posOffset>
                </wp:positionV>
                <wp:extent cx="7560000" cy="9578143"/>
                <wp:effectExtent l="0" t="0" r="3175" b="4445"/>
                <wp:wrapNone/>
                <wp:docPr id="12" name="Groep 12"/>
                <wp:cNvGraphicFramePr/>
                <a:graphic xmlns:a="http://schemas.openxmlformats.org/drawingml/2006/main">
                  <a:graphicData uri="http://schemas.microsoft.com/office/word/2010/wordprocessingGroup">
                    <wpg:wgp>
                      <wpg:cNvGrpSpPr/>
                      <wpg:grpSpPr>
                        <a:xfrm>
                          <a:off x="0" y="0"/>
                          <a:ext cx="7560000" cy="9578143"/>
                          <a:chOff x="0" y="0"/>
                          <a:chExt cx="7560000" cy="9578143"/>
                        </a:xfrm>
                      </wpg:grpSpPr>
                      <wps:wsp>
                        <wps:cNvPr id="6" name="Rechthoek 4"/>
                        <wps:cNvSpPr/>
                        <wps:spPr>
                          <a:xfrm>
                            <a:off x="0" y="8732143"/>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401359" y="1525803"/>
                            <a:ext cx="4463415" cy="3737610"/>
                          </a:xfrm>
                          <a:prstGeom prst="rect">
                            <a:avLst/>
                          </a:prstGeom>
                        </pic:spPr>
                      </pic:pic>
                      <wps:wsp>
                        <wps:cNvPr id="9" name="Tekstvak 7"/>
                        <wps:cNvSpPr txBox="1"/>
                        <wps:spPr>
                          <a:xfrm>
                            <a:off x="757491" y="0"/>
                            <a:ext cx="5983200" cy="572400"/>
                          </a:xfrm>
                          <a:prstGeom prst="rect">
                            <a:avLst/>
                          </a:prstGeom>
                          <a:noFill/>
                          <a:ln w="6350">
                            <a:noFill/>
                          </a:ln>
                        </wps:spPr>
                        <wps:txbx>
                          <w:txbxContent>
                            <w:p w14:paraId="7CB4F6B8" w14:textId="77777777"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4569E38F" w14:textId="77777777"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 name="Tekstvak 9"/>
                        <wps:cNvSpPr txBox="1"/>
                        <wps:spPr>
                          <a:xfrm>
                            <a:off x="757458" y="6259837"/>
                            <a:ext cx="4133630" cy="1220400"/>
                          </a:xfrm>
                          <a:prstGeom prst="rect">
                            <a:avLst/>
                          </a:prstGeom>
                          <a:noFill/>
                          <a:ln w="6350">
                            <a:noFill/>
                          </a:ln>
                        </wps:spPr>
                        <wps:txbx>
                          <w:txbxContent>
                            <w:p w14:paraId="176D16DA" w14:textId="77777777"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4F12563A" w14:textId="77777777" w:rsidR="00AA6120" w:rsidRPr="001F5AA5" w:rsidRDefault="00AA6120" w:rsidP="00AA6120">
                              <w:pPr>
                                <w:rPr>
                                  <w:noProof/>
                                  <w:color w:val="C3375A" w:themeColor="accent1"/>
                                </w:rPr>
                              </w:pPr>
                              <w:r w:rsidRPr="001F5AA5">
                                <w:rPr>
                                  <w:noProof/>
                                  <w:color w:val="C3375A" w:themeColor="accent1"/>
                                </w:rPr>
                                <w:t>Postbus 5364</w:t>
                              </w:r>
                            </w:p>
                            <w:p w14:paraId="0D82CF48" w14:textId="77777777" w:rsidR="00AA6120" w:rsidRPr="001F5AA5" w:rsidRDefault="00AA6120" w:rsidP="00AA6120">
                              <w:pPr>
                                <w:rPr>
                                  <w:noProof/>
                                  <w:color w:val="C3375A" w:themeColor="accent1"/>
                                </w:rPr>
                              </w:pPr>
                              <w:r w:rsidRPr="001F5AA5">
                                <w:rPr>
                                  <w:noProof/>
                                  <w:color w:val="C3375A" w:themeColor="accent1"/>
                                </w:rPr>
                                <w:t>6802 EJ ARNHEM</w:t>
                              </w:r>
                            </w:p>
                            <w:p w14:paraId="6E56B952" w14:textId="77777777"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10107986" w14:textId="77777777"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312D189" w14:textId="77777777"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 name="Graphic 11"/>
                          <pic:cNvPicPr preferRelativeResize="0">
                            <a:picLocks noChangeAspect="1"/>
                          </pic:cNvPicPr>
                        </pic:nvPicPr>
                        <pic:blipFill>
                          <a:blip r:embed="rId15">
                            <a:extLst>
                              <a:ext uri="{96DAC541-7B7A-43D3-8B79-37D633B846F1}">
                                <asvg:svgBlip xmlns:asvg="http://schemas.microsoft.com/office/drawing/2016/SVG/main" r:embed="rId16"/>
                              </a:ext>
                            </a:extLst>
                          </a:blip>
                          <a:srcRect/>
                          <a:stretch/>
                        </pic:blipFill>
                        <pic:spPr>
                          <a:xfrm>
                            <a:off x="756285" y="7716056"/>
                            <a:ext cx="2988000" cy="614433"/>
                          </a:xfrm>
                          <a:prstGeom prst="rect">
                            <a:avLst/>
                          </a:prstGeom>
                        </pic:spPr>
                      </pic:pic>
                    </wpg:wgp>
                  </a:graphicData>
                </a:graphic>
              </wp:anchor>
            </w:drawing>
          </mc:Choice>
          <mc:Fallback>
            <w:pict>
              <v:group w14:anchorId="2F488F61" id="Groep 12" o:spid="_x0000_s1026" style="position:absolute;left:0;text-align:left;margin-left:-89.3pt;margin-top:13.95pt;width:595.3pt;height:754.2pt;z-index:251658240" coordsize="75600,9578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">
                <v:shape id="Rechthoek 4" o:spid="_x0000_s1027" style="position:absolute;top:87321;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" path="m,l7559675,271463r,573087l,844550,,xe" fillcolor="#c3375a [3204]" stroked="f" strokeweight="1pt">
                  <v:stroke joinstyle="miter"/>
                  <v:path arrowok="t" o:connecttype="custom" o:connectlocs="0,0;7560000,271929;7560000,846000;0,8460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style="position:absolute;left:14013;top:15258;width:44634;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">
                  <v:imagedata r:id="rId17" o:title=""/>
                </v:shape>
                <v:shapetype id="_x0000_t202" coordsize="21600,21600" o:spt="202" path="m,l,21600r21600,l21600,xe">
                  <v:stroke joinstyle="miter"/>
                  <v:path gradientshapeok="t" o:connecttype="rect"/>
                </v:shapetype>
                <v:shape id="_x0000_s1029" type="#_x0000_t202" style="position:absolute;left:7574;width:59832;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7CB4F6B8" w14:textId="77777777"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4569E38F" w14:textId="77777777"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v:textbox>
                </v:shape>
                <v:shape id="Tekstvak 9" o:spid="_x0000_s1030" type="#_x0000_t202" style="position:absolute;left:7574;top:62598;width:41336;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dK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" filled="f" stroked="f" strokeweight=".5pt">
                  <v:textbox inset="0,0,0,0">
                    <w:txbxContent>
                      <w:p w14:paraId="176D16DA" w14:textId="77777777"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4F12563A" w14:textId="77777777" w:rsidR="00AA6120" w:rsidRPr="001F5AA5" w:rsidRDefault="00AA6120" w:rsidP="00AA6120">
                        <w:pPr>
                          <w:rPr>
                            <w:noProof/>
                            <w:color w:val="C3375A" w:themeColor="accent1"/>
                          </w:rPr>
                        </w:pPr>
                        <w:r w:rsidRPr="001F5AA5">
                          <w:rPr>
                            <w:noProof/>
                            <w:color w:val="C3375A" w:themeColor="accent1"/>
                          </w:rPr>
                          <w:t>Postbus 5364</w:t>
                        </w:r>
                      </w:p>
                      <w:p w14:paraId="0D82CF48" w14:textId="77777777" w:rsidR="00AA6120" w:rsidRPr="001F5AA5" w:rsidRDefault="00AA6120" w:rsidP="00AA6120">
                        <w:pPr>
                          <w:rPr>
                            <w:noProof/>
                            <w:color w:val="C3375A" w:themeColor="accent1"/>
                          </w:rPr>
                        </w:pPr>
                        <w:r w:rsidRPr="001F5AA5">
                          <w:rPr>
                            <w:noProof/>
                            <w:color w:val="C3375A" w:themeColor="accent1"/>
                          </w:rPr>
                          <w:t>6802 EJ ARNHEM</w:t>
                        </w:r>
                      </w:p>
                      <w:p w14:paraId="6E56B952" w14:textId="77777777"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10107986" w14:textId="77777777"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312D189" w14:textId="77777777"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v:textbox>
                </v:shape>
                <v:shape id="Graphic 11" o:spid="_x0000_s1031" type="#_x0000_t75" style="position:absolute;left:7562;top:77160;width:29880;height:6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">
                  <v:imagedata r:id="rId18" o:title=""/>
                </v:shape>
              </v:group>
            </w:pict>
          </mc:Fallback>
        </mc:AlternateContent>
      </w:r>
    </w:p>
    <w:sectPr w:rsidR="00E72C60" w:rsidRPr="00A7665B" w:rsidSect="008C157B">
      <w:headerReference w:type="default" r:id="rId19"/>
      <w:footerReference w:type="default" r:id="rId20"/>
      <w:headerReference w:type="first" r:id="rId21"/>
      <w:footerReference w:type="first" r:id="rId22"/>
      <w:pgSz w:w="11907" w:h="16838" w:code="9"/>
      <w:pgMar w:top="1191" w:right="1786" w:bottom="1814" w:left="1560"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14591" w14:textId="77777777" w:rsidR="00040A75" w:rsidRDefault="00040A75" w:rsidP="00E97B11">
      <w:r>
        <w:separator/>
      </w:r>
    </w:p>
  </w:endnote>
  <w:endnote w:type="continuationSeparator" w:id="0">
    <w:p w14:paraId="411776E9" w14:textId="77777777" w:rsidR="00040A75" w:rsidRDefault="00040A75" w:rsidP="00E97B11">
      <w:r>
        <w:continuationSeparator/>
      </w:r>
    </w:p>
  </w:endnote>
  <w:endnote w:type="continuationNotice" w:id="1">
    <w:p w14:paraId="0B37D3EB" w14:textId="77777777" w:rsidR="00040A75" w:rsidRDefault="00040A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D56F5" w14:textId="678BAAC0" w:rsidR="00A0564E" w:rsidRPr="00A0564E" w:rsidRDefault="00A0564E" w:rsidP="00A0564E">
    <w:pPr>
      <w:pStyle w:val="Footer"/>
    </w:pPr>
    <w:r>
      <w:rPr>
        <w:noProof/>
      </w:rPr>
      <mc:AlternateContent>
        <mc:Choice Requires="wps">
          <w:drawing>
            <wp:anchor distT="0" distB="0" distL="114300" distR="114300" simplePos="0" relativeHeight="251658246" behindDoc="1" locked="0" layoutInCell="1" allowOverlap="1" wp14:anchorId="39C85186" wp14:editId="54EC57B2">
              <wp:simplePos x="0" y="0"/>
              <wp:positionH relativeFrom="page">
                <wp:align>left</wp:align>
              </wp:positionH>
              <wp:positionV relativeFrom="page">
                <wp:align>bottom</wp:align>
              </wp:positionV>
              <wp:extent cx="7560000" cy="846000"/>
              <wp:effectExtent l="0" t="0" r="3175" b="0"/>
              <wp:wrapNone/>
              <wp:docPr id="4" name="Vrije vorm: vorm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57F059D2">
            <v:shape id="Vrije vorm: vorm 4" style="position:absolute;margin-left:0;margin-top:0;width:595.3pt;height:66.6pt;z-index:-25161625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id="_x0000_s1026" fillcolor="#c3375a [3204]" stroked="f" strokeweight="1pt" path="m,l7559675,271463r,573087l,8445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w14:anchorId="6B84C288">
              <v:stroke joinstyle="miter"/>
              <v:path arrowok="t" o:connecttype="custom" o:connectlocs="0,0;7560000,271929;7560000,846000;0,846000;0,0" o:connectangles="0,0,0,0,0"/>
              <w10:wrap anchorx="page" anchory="page"/>
            </v:shape>
          </w:pict>
        </mc:Fallback>
      </mc:AlternateContent>
    </w:r>
    <w:proofErr w:type="spellStart"/>
    <w:r w:rsidR="00F135CB">
      <w:t>Markt</w:t>
    </w:r>
    <w:r w:rsidR="001D7160">
      <w:t>consualtie</w:t>
    </w:r>
    <w:proofErr w:type="spellEnd"/>
    <w:r w:rsidR="004E45BF">
      <w:t xml:space="preserve"> document </w:t>
    </w:r>
    <w:r w:rsidR="00906B54">
      <w:t>MCU</w:t>
    </w:r>
    <w:r w:rsidR="00E92786">
      <w:t xml:space="preserve">– </w:t>
    </w:r>
    <w:r w:rsidR="00E11854">
      <w:t>Definitief</w:t>
    </w:r>
    <w:r w:rsidR="00E92786">
      <w:t xml:space="preserve"> </w:t>
    </w:r>
    <w:r w:rsidR="004E45BF">
      <w:t xml:space="preserve">   </w:t>
    </w:r>
    <w:r w:rsidRPr="00EC396C">
      <w:t xml:space="preserve"> </w:t>
    </w:r>
    <w:r w:rsidRPr="00EC396C">
      <w:tab/>
      <w:t>Pagina</w:t>
    </w:r>
    <w:r>
      <w:tab/>
    </w:r>
    <w:r>
      <w:fldChar w:fldCharType="begin"/>
    </w:r>
    <w:r>
      <w:instrText xml:space="preserve"> PAGE   \* MERGEFORMAT </w:instrText>
    </w:r>
    <w:r>
      <w:fldChar w:fldCharType="separate"/>
    </w:r>
    <w:r>
      <w:rPr>
        <w:noProof/>
      </w:rPr>
      <w:t>2</w:t>
    </w:r>
    <w:r>
      <w:fldChar w:fldCharType="end"/>
    </w:r>
  </w:p>
  <w:p w14:paraId="485E6280" w14:textId="77777777" w:rsidR="00E96C44" w:rsidRDefault="00E96C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E954C" w14:textId="77777777" w:rsidR="00A11982" w:rsidRDefault="00A11982">
    <w:pPr>
      <w:pStyle w:val="Footer"/>
    </w:pPr>
    <w:r>
      <w:rPr>
        <w:noProof/>
      </w:rPr>
      <w:drawing>
        <wp:anchor distT="0" distB="0" distL="114300" distR="114300" simplePos="0" relativeHeight="251658245" behindDoc="0" locked="1" layoutInCell="1" allowOverlap="1" wp14:anchorId="603E9770" wp14:editId="5C449AE6">
          <wp:simplePos x="0" y="0"/>
          <wp:positionH relativeFrom="page">
            <wp:posOffset>371475</wp:posOffset>
          </wp:positionH>
          <wp:positionV relativeFrom="page">
            <wp:posOffset>9808210</wp:posOffset>
          </wp:positionV>
          <wp:extent cx="2988000" cy="612791"/>
          <wp:effectExtent l="0" t="0" r="3175" b="0"/>
          <wp:wrapNone/>
          <wp:docPr id="75066055" name="Graphic 75066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3" behindDoc="0" locked="0" layoutInCell="1" allowOverlap="1" wp14:anchorId="4EF74305" wp14:editId="7ED2EC02">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691A56B5">
            <v:group id="Groep 20" style="position:absolute;margin-left:-89.3pt;margin-top:-75.8pt;width:595.3pt;height:100.45pt;z-index:251658243" coordsize="75600,12755" o:spid="_x0000_s1026" w14:anchorId="37773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style="position:absolute;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23B99" w14:textId="77777777" w:rsidR="00040A75" w:rsidRDefault="00040A75" w:rsidP="00E97B11">
      <w:r>
        <w:separator/>
      </w:r>
    </w:p>
  </w:footnote>
  <w:footnote w:type="continuationSeparator" w:id="0">
    <w:p w14:paraId="1020F2E2" w14:textId="77777777" w:rsidR="00040A75" w:rsidRDefault="00040A75" w:rsidP="00E97B11">
      <w:r>
        <w:continuationSeparator/>
      </w:r>
    </w:p>
  </w:footnote>
  <w:footnote w:type="continuationNotice" w:id="1">
    <w:p w14:paraId="6F1BAE6F" w14:textId="77777777" w:rsidR="00040A75" w:rsidRDefault="00040A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04E6C" w14:textId="77777777" w:rsidR="00DA2A14" w:rsidRDefault="00A0564E" w:rsidP="00E97B11">
    <w:r>
      <w:rPr>
        <w:noProof/>
      </w:rPr>
      <mc:AlternateContent>
        <mc:Choice Requires="wps">
          <w:drawing>
            <wp:anchor distT="0" distB="0" distL="114300" distR="114300" simplePos="0" relativeHeight="251658241" behindDoc="0" locked="0" layoutInCell="1" allowOverlap="1" wp14:anchorId="62CE727E" wp14:editId="250B33A0">
              <wp:simplePos x="0" y="0"/>
              <wp:positionH relativeFrom="page">
                <wp:align>left</wp:align>
              </wp:positionH>
              <wp:positionV relativeFrom="page">
                <wp:align>top</wp:align>
              </wp:positionV>
              <wp:extent cx="383175" cy="773425"/>
              <wp:effectExtent l="0" t="0" r="0" b="8255"/>
              <wp:wrapNone/>
              <wp:docPr id="1" name="Vrije vorm: vorm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A7F35E9">
            <v:shape id="Vrije vorm: vorm 1" style="position:absolute;margin-left:0;margin-top:0;width:30.15pt;height:60.9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w14:anchorId="27FEC341">
              <v:stroke joinstyle="miter"/>
              <v:path arrowok="t" o:connecttype="custom" o:connectlocs="0,0;378000,0;383175,757892;0,773425;0,0" o:connectangles="0,0,0,0,0"/>
              <w10:wrap anchorx="page" anchory="page"/>
            </v:shape>
          </w:pict>
        </mc:Fallback>
      </mc:AlternateContent>
    </w:r>
  </w:p>
  <w:p w14:paraId="37CB60E3" w14:textId="77777777" w:rsidR="00E96C44" w:rsidRDefault="00E96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BAE29" w14:textId="77777777" w:rsidR="00A11982" w:rsidRDefault="00A11982">
    <w:pPr>
      <w:pStyle w:val="Header"/>
    </w:pPr>
    <w:r>
      <mc:AlternateContent>
        <mc:Choice Requires="wps">
          <w:drawing>
            <wp:anchor distT="0" distB="0" distL="114300" distR="114300" simplePos="0" relativeHeight="251658244" behindDoc="0" locked="1" layoutInCell="1" allowOverlap="1" wp14:anchorId="09ED3596" wp14:editId="6C2D80E0">
              <wp:simplePos x="0" y="0"/>
              <wp:positionH relativeFrom="page">
                <wp:posOffset>737870</wp:posOffset>
              </wp:positionH>
              <wp:positionV relativeFrom="page">
                <wp:posOffset>291465</wp:posOffset>
              </wp:positionV>
              <wp:extent cx="2908800" cy="327600"/>
              <wp:effectExtent l="0" t="0" r="6350" b="0"/>
              <wp:wrapNone/>
              <wp:docPr id="7" name="Tekstvak 7"/>
              <wp:cNvGraphicFramePr/>
              <a:graphic xmlns:a="http://schemas.openxmlformats.org/drawingml/2006/main">
                <a:graphicData uri="http://schemas.microsoft.com/office/word/2010/wordprocessingShape">
                  <wps:wsp>
                    <wps:cNvSpPr txBox="1"/>
                    <wps:spPr>
                      <a:xfrm>
                        <a:off x="0" y="0"/>
                        <a:ext cx="2908800" cy="327600"/>
                      </a:xfrm>
                      <a:prstGeom prst="rect">
                        <a:avLst/>
                      </a:prstGeom>
                      <a:noFill/>
                      <a:ln w="6350">
                        <a:noFill/>
                      </a:ln>
                    </wps:spPr>
                    <wps:txbx>
                      <w:txbxContent>
                        <w:p w14:paraId="325F6489" w14:textId="5073950B" w:rsidR="00A11982" w:rsidRPr="00A11982" w:rsidRDefault="00ED7E2D" w:rsidP="00A11982">
                          <w:pPr>
                            <w:spacing w:line="264" w:lineRule="auto"/>
                            <w:rPr>
                              <w:rFonts w:asciiTheme="majorHAnsi" w:hAnsiTheme="majorHAnsi"/>
                              <w:b/>
                              <w:bCs/>
                              <w:color w:val="C3375A" w:themeColor="accent1"/>
                              <w:spacing w:val="14"/>
                              <w:sz w:val="28"/>
                              <w:szCs w:val="28"/>
                              <w:lang w:val="en-US"/>
                            </w:rPr>
                          </w:pPr>
                          <w:hyperlink r:id="rId1"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D3596" id="_x0000_t202" coordsize="21600,21600" o:spt="202" path="m,l,21600r21600,l21600,xe">
              <v:stroke joinstyle="miter"/>
              <v:path gradientshapeok="t" o:connecttype="rect"/>
            </v:shapetype>
            <v:shape id="Tekstvak 7" o:spid="_x0000_s1032" type="#_x0000_t202" style="position:absolute;left:0;text-align:left;margin-left:58.1pt;margin-top:22.95pt;width:229.05pt;height:25.8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" filled="f" stroked="f" strokeweight=".5pt">
              <v:textbox inset="0,0,0,0">
                <w:txbxContent>
                  <w:p w14:paraId="325F6489" w14:textId="5073950B" w:rsidR="00A11982" w:rsidRPr="00A11982" w:rsidRDefault="00ED7E2D" w:rsidP="00A11982">
                    <w:pPr>
                      <w:spacing w:line="264" w:lineRule="auto"/>
                      <w:rPr>
                        <w:rFonts w:asciiTheme="majorHAnsi" w:hAnsiTheme="majorHAnsi"/>
                        <w:b/>
                        <w:bCs/>
                        <w:color w:val="C3375A" w:themeColor="accent1"/>
                        <w:spacing w:val="14"/>
                        <w:sz w:val="28"/>
                        <w:szCs w:val="28"/>
                        <w:lang w:val="en-US"/>
                      </w:rPr>
                    </w:pPr>
                    <w:hyperlink r:id="rId2"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v:textbox>
              <w10:wrap anchorx="page" anchory="page"/>
              <w10:anchorlock/>
            </v:shape>
          </w:pict>
        </mc:Fallback>
      </mc:AlternateContent>
    </w:r>
    <w:r>
      <mc:AlternateContent>
        <mc:Choice Requires="wps">
          <w:drawing>
            <wp:anchor distT="0" distB="0" distL="114300" distR="114300" simplePos="0" relativeHeight="251658240" behindDoc="0" locked="0" layoutInCell="1" allowOverlap="1" wp14:anchorId="28B5F2DC" wp14:editId="6732A189">
              <wp:simplePos x="0" y="0"/>
              <wp:positionH relativeFrom="page">
                <wp:posOffset>761087</wp:posOffset>
              </wp:positionH>
              <wp:positionV relativeFrom="page">
                <wp:posOffset>782989</wp:posOffset>
              </wp:positionV>
              <wp:extent cx="6795052" cy="8989200"/>
              <wp:effectExtent l="0" t="0" r="0" b="0"/>
              <wp:wrapNone/>
              <wp:docPr id="21" name="Vrije vorm: vorm 21"/>
              <wp:cNvGraphicFramePr/>
              <a:graphic xmlns:a="http://schemas.openxmlformats.org/drawingml/2006/main">
                <a:graphicData uri="http://schemas.microsoft.com/office/word/2010/wordprocessingShape">
                  <wps:wsp>
                    <wps:cNvSpPr/>
                    <wps:spPr>
                      <a:xfrm>
                        <a:off x="0" y="0"/>
                        <a:ext cx="6795052" cy="8989200"/>
                      </a:xfrm>
                      <a:custGeom>
                        <a:avLst/>
                        <a:gdLst>
                          <a:gd name="connsiteX0" fmla="*/ 0 w 6794500"/>
                          <a:gd name="connsiteY0" fmla="*/ 0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0 h 8989060"/>
                          <a:gd name="connsiteX0" fmla="*/ 0 w 6794500"/>
                          <a:gd name="connsiteY0" fmla="*/ 284724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284724 h 898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4500" h="8989060">
                            <a:moveTo>
                              <a:pt x="0" y="284724"/>
                            </a:moveTo>
                            <a:lnTo>
                              <a:pt x="6794500" y="0"/>
                            </a:lnTo>
                            <a:lnTo>
                              <a:pt x="6794500" y="8989060"/>
                            </a:lnTo>
                            <a:lnTo>
                              <a:pt x="0" y="8989060"/>
                            </a:lnTo>
                            <a:lnTo>
                              <a:pt x="0" y="284724"/>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6A135AA8">
            <v:shape id="Vrije vorm: vorm 21" style="position:absolute;margin-left:59.95pt;margin-top:61.65pt;width:535.05pt;height:70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794500,8989060" o:spid="_x0000_s1026" fillcolor="#c3375a [3204]" stroked="f" strokeweight="1pt" path="m,284724l6794500,r,8989060l,8989060,,284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" w14:anchorId="1D387E38">
              <v:stroke joinstyle="miter"/>
              <v:path arrowok="t" o:connecttype="custom" o:connectlocs="0,284728;6795052,0;6795052,8989200;0,8989200;0,284728" o:connectangles="0,0,0,0,0"/>
              <w10:wrap anchorx="page" anchory="page"/>
            </v:shape>
          </w:pict>
        </mc:Fallback>
      </mc:AlternateContent>
    </w:r>
    <w:r>
      <mc:AlternateContent>
        <mc:Choice Requires="wps">
          <w:drawing>
            <wp:anchor distT="0" distB="0" distL="114300" distR="114300" simplePos="0" relativeHeight="251658242" behindDoc="0" locked="1" layoutInCell="1" allowOverlap="1" wp14:anchorId="1C6BE6C7" wp14:editId="149DCE2A">
              <wp:simplePos x="0" y="0"/>
              <wp:positionH relativeFrom="page">
                <wp:align>left</wp:align>
              </wp:positionH>
              <wp:positionV relativeFrom="page">
                <wp:align>top</wp:align>
              </wp:positionV>
              <wp:extent cx="381600" cy="774000"/>
              <wp:effectExtent l="0" t="0" r="0" b="7620"/>
              <wp:wrapNone/>
              <wp:docPr id="16" name="Vrije vorm: vorm 16"/>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4770C55">
            <v:shape id="Vrije vorm: vorm 16" style="position:absolute;margin-left:0;margin-top:0;width:30.05pt;height:60.95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w14:anchorId="5E7ACC5E">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D965C7A"/>
    <w:multiLevelType w:val="hybridMultilevel"/>
    <w:tmpl w:val="04A8D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453EA0"/>
    <w:multiLevelType w:val="hybridMultilevel"/>
    <w:tmpl w:val="7C30D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6"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6716C66"/>
    <w:multiLevelType w:val="hybridMultilevel"/>
    <w:tmpl w:val="AFFA9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4E6A34"/>
    <w:multiLevelType w:val="hybridMultilevel"/>
    <w:tmpl w:val="4036E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CBC127E"/>
    <w:multiLevelType w:val="multilevel"/>
    <w:tmpl w:val="28689572"/>
    <w:lvl w:ilvl="0">
      <w:start w:val="1"/>
      <w:numFmt w:val="decimal"/>
      <w:pStyle w:val="Heading1"/>
      <w:lvlText w:val="%1."/>
      <w:lvlJc w:val="left"/>
      <w:pPr>
        <w:ind w:left="340" w:hanging="340"/>
      </w:pPr>
      <w:rPr>
        <w:rFonts w:hint="default"/>
      </w:rPr>
    </w:lvl>
    <w:lvl w:ilvl="1">
      <w:start w:val="1"/>
      <w:numFmt w:val="decimal"/>
      <w:pStyle w:val="Heading2"/>
      <w:lvlText w:val="%1.%2"/>
      <w:lvlJc w:val="left"/>
      <w:pPr>
        <w:ind w:left="567" w:hanging="567"/>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5CF02957"/>
    <w:multiLevelType w:val="hybridMultilevel"/>
    <w:tmpl w:val="BD18C648"/>
    <w:lvl w:ilvl="0" w:tplc="C496543A">
      <w:numFmt w:val="bullet"/>
      <w:lvlText w:val="•"/>
      <w:lvlJc w:val="left"/>
      <w:pPr>
        <w:ind w:left="927" w:hanging="360"/>
      </w:pPr>
      <w:rPr>
        <w:rFonts w:ascii="Verdana" w:eastAsiaTheme="minorHAnsi" w:hAnsi="Verdan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A576A74"/>
    <w:multiLevelType w:val="hybridMultilevel"/>
    <w:tmpl w:val="49800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73456AB6"/>
    <w:multiLevelType w:val="hybridMultilevel"/>
    <w:tmpl w:val="24040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68093276">
    <w:abstractNumId w:val="11"/>
  </w:num>
  <w:num w:numId="2" w16cid:durableId="2129464329">
    <w:abstractNumId w:val="5"/>
  </w:num>
  <w:num w:numId="3" w16cid:durableId="370149026">
    <w:abstractNumId w:val="8"/>
  </w:num>
  <w:num w:numId="4" w16cid:durableId="22025058">
    <w:abstractNumId w:val="15"/>
  </w:num>
  <w:num w:numId="5" w16cid:durableId="1821313945">
    <w:abstractNumId w:val="0"/>
  </w:num>
  <w:num w:numId="6" w16cid:durableId="913588399">
    <w:abstractNumId w:val="10"/>
  </w:num>
  <w:num w:numId="7" w16cid:durableId="369719902">
    <w:abstractNumId w:val="13"/>
  </w:num>
  <w:num w:numId="8" w16cid:durableId="1561817844">
    <w:abstractNumId w:val="17"/>
  </w:num>
  <w:num w:numId="9" w16cid:durableId="893850872">
    <w:abstractNumId w:val="6"/>
  </w:num>
  <w:num w:numId="10" w16cid:durableId="1287346123">
    <w:abstractNumId w:val="12"/>
  </w:num>
  <w:num w:numId="11" w16cid:durableId="1559825449">
    <w:abstractNumId w:val="9"/>
  </w:num>
  <w:num w:numId="12" w16cid:durableId="498153775">
    <w:abstractNumId w:val="3"/>
  </w:num>
  <w:num w:numId="13" w16cid:durableId="61757009">
    <w:abstractNumId w:val="7"/>
  </w:num>
  <w:num w:numId="14" w16cid:durableId="1510827641">
    <w:abstractNumId w:val="14"/>
  </w:num>
  <w:num w:numId="15" w16cid:durableId="1672558939">
    <w:abstractNumId w:val="4"/>
  </w:num>
  <w:num w:numId="16" w16cid:durableId="36314347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99"/>
    <w:rsid w:val="00000532"/>
    <w:rsid w:val="000006E7"/>
    <w:rsid w:val="00000889"/>
    <w:rsid w:val="0000124D"/>
    <w:rsid w:val="000012A2"/>
    <w:rsid w:val="00001389"/>
    <w:rsid w:val="000015E2"/>
    <w:rsid w:val="00001F35"/>
    <w:rsid w:val="00001F84"/>
    <w:rsid w:val="00002331"/>
    <w:rsid w:val="00002922"/>
    <w:rsid w:val="00002E84"/>
    <w:rsid w:val="00002FB0"/>
    <w:rsid w:val="000033D3"/>
    <w:rsid w:val="00003C61"/>
    <w:rsid w:val="00003E53"/>
    <w:rsid w:val="00004017"/>
    <w:rsid w:val="0000448A"/>
    <w:rsid w:val="000049D8"/>
    <w:rsid w:val="0000522F"/>
    <w:rsid w:val="00005AAB"/>
    <w:rsid w:val="00005AF0"/>
    <w:rsid w:val="000060AC"/>
    <w:rsid w:val="00006A63"/>
    <w:rsid w:val="0000700C"/>
    <w:rsid w:val="00007682"/>
    <w:rsid w:val="00007E16"/>
    <w:rsid w:val="00010EEC"/>
    <w:rsid w:val="000110DA"/>
    <w:rsid w:val="00011C6D"/>
    <w:rsid w:val="00011E92"/>
    <w:rsid w:val="00012F97"/>
    <w:rsid w:val="00012FA9"/>
    <w:rsid w:val="00013B5E"/>
    <w:rsid w:val="00014198"/>
    <w:rsid w:val="00015809"/>
    <w:rsid w:val="00015ADD"/>
    <w:rsid w:val="000160FA"/>
    <w:rsid w:val="00016131"/>
    <w:rsid w:val="000163CA"/>
    <w:rsid w:val="00016403"/>
    <w:rsid w:val="00016D06"/>
    <w:rsid w:val="0001701A"/>
    <w:rsid w:val="000170AA"/>
    <w:rsid w:val="00017178"/>
    <w:rsid w:val="000176EC"/>
    <w:rsid w:val="00017729"/>
    <w:rsid w:val="00017DAE"/>
    <w:rsid w:val="00017E06"/>
    <w:rsid w:val="00020112"/>
    <w:rsid w:val="00020243"/>
    <w:rsid w:val="00020478"/>
    <w:rsid w:val="00020690"/>
    <w:rsid w:val="00020A6A"/>
    <w:rsid w:val="0002199C"/>
    <w:rsid w:val="000219F2"/>
    <w:rsid w:val="00021C34"/>
    <w:rsid w:val="000230B8"/>
    <w:rsid w:val="00023376"/>
    <w:rsid w:val="00023690"/>
    <w:rsid w:val="00023951"/>
    <w:rsid w:val="00023BCC"/>
    <w:rsid w:val="000241AB"/>
    <w:rsid w:val="000245BA"/>
    <w:rsid w:val="00024A68"/>
    <w:rsid w:val="0002517A"/>
    <w:rsid w:val="0002518B"/>
    <w:rsid w:val="000256BD"/>
    <w:rsid w:val="0002691F"/>
    <w:rsid w:val="00026C3E"/>
    <w:rsid w:val="00027C09"/>
    <w:rsid w:val="00030166"/>
    <w:rsid w:val="00030504"/>
    <w:rsid w:val="00030662"/>
    <w:rsid w:val="0003074E"/>
    <w:rsid w:val="00030A35"/>
    <w:rsid w:val="00030D60"/>
    <w:rsid w:val="000316B0"/>
    <w:rsid w:val="00031BD5"/>
    <w:rsid w:val="00032406"/>
    <w:rsid w:val="00032441"/>
    <w:rsid w:val="000325F0"/>
    <w:rsid w:val="000326D9"/>
    <w:rsid w:val="00032BAB"/>
    <w:rsid w:val="0003326C"/>
    <w:rsid w:val="000332EF"/>
    <w:rsid w:val="00033409"/>
    <w:rsid w:val="000336E2"/>
    <w:rsid w:val="00033A27"/>
    <w:rsid w:val="00033B43"/>
    <w:rsid w:val="00033BC7"/>
    <w:rsid w:val="00033DCE"/>
    <w:rsid w:val="000340A3"/>
    <w:rsid w:val="00034D48"/>
    <w:rsid w:val="00034E49"/>
    <w:rsid w:val="00035069"/>
    <w:rsid w:val="0003525D"/>
    <w:rsid w:val="00035A5C"/>
    <w:rsid w:val="00035BD8"/>
    <w:rsid w:val="00035D2D"/>
    <w:rsid w:val="00036711"/>
    <w:rsid w:val="00036961"/>
    <w:rsid w:val="000369B7"/>
    <w:rsid w:val="00037C1E"/>
    <w:rsid w:val="00040000"/>
    <w:rsid w:val="00040835"/>
    <w:rsid w:val="00040903"/>
    <w:rsid w:val="00040A75"/>
    <w:rsid w:val="00041201"/>
    <w:rsid w:val="00041410"/>
    <w:rsid w:val="000415A1"/>
    <w:rsid w:val="00041920"/>
    <w:rsid w:val="00041E48"/>
    <w:rsid w:val="000424D0"/>
    <w:rsid w:val="000426E5"/>
    <w:rsid w:val="0004315B"/>
    <w:rsid w:val="000432C3"/>
    <w:rsid w:val="0004359C"/>
    <w:rsid w:val="000435E6"/>
    <w:rsid w:val="0004389F"/>
    <w:rsid w:val="00043C0D"/>
    <w:rsid w:val="00043F58"/>
    <w:rsid w:val="000440DD"/>
    <w:rsid w:val="000446B7"/>
    <w:rsid w:val="000447A4"/>
    <w:rsid w:val="00044C5E"/>
    <w:rsid w:val="00044E67"/>
    <w:rsid w:val="00044E8C"/>
    <w:rsid w:val="000451AE"/>
    <w:rsid w:val="000451F6"/>
    <w:rsid w:val="0004593A"/>
    <w:rsid w:val="00045A58"/>
    <w:rsid w:val="00045BEB"/>
    <w:rsid w:val="00045E46"/>
    <w:rsid w:val="00045E4F"/>
    <w:rsid w:val="000463EF"/>
    <w:rsid w:val="00046762"/>
    <w:rsid w:val="00046DE2"/>
    <w:rsid w:val="00046E9F"/>
    <w:rsid w:val="00046EBF"/>
    <w:rsid w:val="000474F0"/>
    <w:rsid w:val="00047916"/>
    <w:rsid w:val="00047CA9"/>
    <w:rsid w:val="00047E04"/>
    <w:rsid w:val="00050017"/>
    <w:rsid w:val="00050113"/>
    <w:rsid w:val="00050984"/>
    <w:rsid w:val="00050F81"/>
    <w:rsid w:val="00051884"/>
    <w:rsid w:val="00051934"/>
    <w:rsid w:val="00052629"/>
    <w:rsid w:val="00052D13"/>
    <w:rsid w:val="000531AF"/>
    <w:rsid w:val="00053265"/>
    <w:rsid w:val="000537EB"/>
    <w:rsid w:val="00053A1F"/>
    <w:rsid w:val="00053C47"/>
    <w:rsid w:val="00053CF1"/>
    <w:rsid w:val="00053E71"/>
    <w:rsid w:val="0005416F"/>
    <w:rsid w:val="000542EC"/>
    <w:rsid w:val="00054FAD"/>
    <w:rsid w:val="0005556D"/>
    <w:rsid w:val="00055799"/>
    <w:rsid w:val="00055DEE"/>
    <w:rsid w:val="00055E02"/>
    <w:rsid w:val="00055FEC"/>
    <w:rsid w:val="00056017"/>
    <w:rsid w:val="00056562"/>
    <w:rsid w:val="00056872"/>
    <w:rsid w:val="00056F58"/>
    <w:rsid w:val="00056FC2"/>
    <w:rsid w:val="00057965"/>
    <w:rsid w:val="00057A1F"/>
    <w:rsid w:val="0005C392"/>
    <w:rsid w:val="000611D9"/>
    <w:rsid w:val="000614E4"/>
    <w:rsid w:val="000619DB"/>
    <w:rsid w:val="000622CC"/>
    <w:rsid w:val="000628C3"/>
    <w:rsid w:val="00062BB9"/>
    <w:rsid w:val="00063535"/>
    <w:rsid w:val="0006369E"/>
    <w:rsid w:val="0006378B"/>
    <w:rsid w:val="00064264"/>
    <w:rsid w:val="000645BC"/>
    <w:rsid w:val="000646ED"/>
    <w:rsid w:val="00064803"/>
    <w:rsid w:val="000650E4"/>
    <w:rsid w:val="000651D8"/>
    <w:rsid w:val="00065394"/>
    <w:rsid w:val="00065DBE"/>
    <w:rsid w:val="00065E8A"/>
    <w:rsid w:val="00065FFD"/>
    <w:rsid w:val="000664B3"/>
    <w:rsid w:val="000667C0"/>
    <w:rsid w:val="000667C2"/>
    <w:rsid w:val="00066A16"/>
    <w:rsid w:val="00066AED"/>
    <w:rsid w:val="00066E3A"/>
    <w:rsid w:val="0006790F"/>
    <w:rsid w:val="00067D6C"/>
    <w:rsid w:val="00067DAC"/>
    <w:rsid w:val="00070779"/>
    <w:rsid w:val="00070E85"/>
    <w:rsid w:val="00070F98"/>
    <w:rsid w:val="00071207"/>
    <w:rsid w:val="0007134F"/>
    <w:rsid w:val="00071364"/>
    <w:rsid w:val="00071B2A"/>
    <w:rsid w:val="00071E39"/>
    <w:rsid w:val="00072202"/>
    <w:rsid w:val="00072705"/>
    <w:rsid w:val="000727F6"/>
    <w:rsid w:val="00072DC5"/>
    <w:rsid w:val="00073422"/>
    <w:rsid w:val="00073475"/>
    <w:rsid w:val="000735D5"/>
    <w:rsid w:val="00073689"/>
    <w:rsid w:val="00073FBC"/>
    <w:rsid w:val="00074782"/>
    <w:rsid w:val="00074A33"/>
    <w:rsid w:val="00074DB4"/>
    <w:rsid w:val="000751CE"/>
    <w:rsid w:val="00075991"/>
    <w:rsid w:val="00075C58"/>
    <w:rsid w:val="00076597"/>
    <w:rsid w:val="00076859"/>
    <w:rsid w:val="00076944"/>
    <w:rsid w:val="00076CA4"/>
    <w:rsid w:val="00076DA9"/>
    <w:rsid w:val="00076E96"/>
    <w:rsid w:val="000771EA"/>
    <w:rsid w:val="00077604"/>
    <w:rsid w:val="000778D7"/>
    <w:rsid w:val="000778DB"/>
    <w:rsid w:val="000779D1"/>
    <w:rsid w:val="00077B9A"/>
    <w:rsid w:val="000813E8"/>
    <w:rsid w:val="0008147C"/>
    <w:rsid w:val="000815CA"/>
    <w:rsid w:val="00081676"/>
    <w:rsid w:val="00081B5C"/>
    <w:rsid w:val="00082444"/>
    <w:rsid w:val="0008289A"/>
    <w:rsid w:val="00082F63"/>
    <w:rsid w:val="00082FB7"/>
    <w:rsid w:val="00083D4E"/>
    <w:rsid w:val="00084087"/>
    <w:rsid w:val="000840A6"/>
    <w:rsid w:val="000842DE"/>
    <w:rsid w:val="000844E2"/>
    <w:rsid w:val="00084F09"/>
    <w:rsid w:val="0008517D"/>
    <w:rsid w:val="000853D4"/>
    <w:rsid w:val="00085467"/>
    <w:rsid w:val="00086235"/>
    <w:rsid w:val="00086A30"/>
    <w:rsid w:val="00086C17"/>
    <w:rsid w:val="00086E27"/>
    <w:rsid w:val="000870B2"/>
    <w:rsid w:val="0008747B"/>
    <w:rsid w:val="00087794"/>
    <w:rsid w:val="00087CC7"/>
    <w:rsid w:val="00090974"/>
    <w:rsid w:val="0009098A"/>
    <w:rsid w:val="000912C7"/>
    <w:rsid w:val="000917F3"/>
    <w:rsid w:val="00091E39"/>
    <w:rsid w:val="00092507"/>
    <w:rsid w:val="0009374E"/>
    <w:rsid w:val="00093831"/>
    <w:rsid w:val="00093A29"/>
    <w:rsid w:val="00093A48"/>
    <w:rsid w:val="000942F1"/>
    <w:rsid w:val="000945CF"/>
    <w:rsid w:val="00094C9D"/>
    <w:rsid w:val="00095840"/>
    <w:rsid w:val="00096027"/>
    <w:rsid w:val="000961FB"/>
    <w:rsid w:val="0009621D"/>
    <w:rsid w:val="00096280"/>
    <w:rsid w:val="00096A8E"/>
    <w:rsid w:val="00096EF3"/>
    <w:rsid w:val="0009757C"/>
    <w:rsid w:val="00097770"/>
    <w:rsid w:val="00097C55"/>
    <w:rsid w:val="00097E33"/>
    <w:rsid w:val="000A065D"/>
    <w:rsid w:val="000A06B4"/>
    <w:rsid w:val="000A0A3D"/>
    <w:rsid w:val="000A0B91"/>
    <w:rsid w:val="000A1412"/>
    <w:rsid w:val="000A1461"/>
    <w:rsid w:val="000A1A39"/>
    <w:rsid w:val="000A1E38"/>
    <w:rsid w:val="000A2E40"/>
    <w:rsid w:val="000A2F7C"/>
    <w:rsid w:val="000A312B"/>
    <w:rsid w:val="000A34DD"/>
    <w:rsid w:val="000A3620"/>
    <w:rsid w:val="000A3979"/>
    <w:rsid w:val="000A4C3E"/>
    <w:rsid w:val="000A4CA3"/>
    <w:rsid w:val="000A4CEE"/>
    <w:rsid w:val="000A50FE"/>
    <w:rsid w:val="000A5113"/>
    <w:rsid w:val="000A585B"/>
    <w:rsid w:val="000A596D"/>
    <w:rsid w:val="000A59BC"/>
    <w:rsid w:val="000A5ADD"/>
    <w:rsid w:val="000A5CBD"/>
    <w:rsid w:val="000A610E"/>
    <w:rsid w:val="000A6232"/>
    <w:rsid w:val="000A62C8"/>
    <w:rsid w:val="000A69B0"/>
    <w:rsid w:val="000A6A0E"/>
    <w:rsid w:val="000A6ADE"/>
    <w:rsid w:val="000A6D49"/>
    <w:rsid w:val="000A6DDB"/>
    <w:rsid w:val="000A7327"/>
    <w:rsid w:val="000A75D5"/>
    <w:rsid w:val="000A785E"/>
    <w:rsid w:val="000B0BCF"/>
    <w:rsid w:val="000B0C87"/>
    <w:rsid w:val="000B1072"/>
    <w:rsid w:val="000B10B8"/>
    <w:rsid w:val="000B150D"/>
    <w:rsid w:val="000B158C"/>
    <w:rsid w:val="000B16EB"/>
    <w:rsid w:val="000B1771"/>
    <w:rsid w:val="000B1980"/>
    <w:rsid w:val="000B1DFF"/>
    <w:rsid w:val="000B2233"/>
    <w:rsid w:val="000B2536"/>
    <w:rsid w:val="000B25A7"/>
    <w:rsid w:val="000B26B2"/>
    <w:rsid w:val="000B2753"/>
    <w:rsid w:val="000B2811"/>
    <w:rsid w:val="000B383E"/>
    <w:rsid w:val="000B4804"/>
    <w:rsid w:val="000B49D0"/>
    <w:rsid w:val="000B4ABF"/>
    <w:rsid w:val="000B503D"/>
    <w:rsid w:val="000B5615"/>
    <w:rsid w:val="000B68B2"/>
    <w:rsid w:val="000B691D"/>
    <w:rsid w:val="000B7719"/>
    <w:rsid w:val="000B7D35"/>
    <w:rsid w:val="000B7FE0"/>
    <w:rsid w:val="000C0113"/>
    <w:rsid w:val="000C07BA"/>
    <w:rsid w:val="000C0818"/>
    <w:rsid w:val="000C09A4"/>
    <w:rsid w:val="000C0EF5"/>
    <w:rsid w:val="000C144F"/>
    <w:rsid w:val="000C1698"/>
    <w:rsid w:val="000C1BFD"/>
    <w:rsid w:val="000C1BFF"/>
    <w:rsid w:val="000C1CA1"/>
    <w:rsid w:val="000C1F22"/>
    <w:rsid w:val="000C2477"/>
    <w:rsid w:val="000C2EE0"/>
    <w:rsid w:val="000C32FB"/>
    <w:rsid w:val="000C3353"/>
    <w:rsid w:val="000C34D4"/>
    <w:rsid w:val="000C3C54"/>
    <w:rsid w:val="000C4344"/>
    <w:rsid w:val="000C4A01"/>
    <w:rsid w:val="000C58CE"/>
    <w:rsid w:val="000C592B"/>
    <w:rsid w:val="000C5A3A"/>
    <w:rsid w:val="000C601B"/>
    <w:rsid w:val="000C6053"/>
    <w:rsid w:val="000C6057"/>
    <w:rsid w:val="000C61ED"/>
    <w:rsid w:val="000C6422"/>
    <w:rsid w:val="000C67DF"/>
    <w:rsid w:val="000C758A"/>
    <w:rsid w:val="000C78B0"/>
    <w:rsid w:val="000C7CA6"/>
    <w:rsid w:val="000D0399"/>
    <w:rsid w:val="000D050C"/>
    <w:rsid w:val="000D0987"/>
    <w:rsid w:val="000D0A51"/>
    <w:rsid w:val="000D0D03"/>
    <w:rsid w:val="000D163B"/>
    <w:rsid w:val="000D1A85"/>
    <w:rsid w:val="000D1BC7"/>
    <w:rsid w:val="000D1C5E"/>
    <w:rsid w:val="000D218C"/>
    <w:rsid w:val="000D2215"/>
    <w:rsid w:val="000D23B6"/>
    <w:rsid w:val="000D2477"/>
    <w:rsid w:val="000D255A"/>
    <w:rsid w:val="000D3675"/>
    <w:rsid w:val="000D396F"/>
    <w:rsid w:val="000D3995"/>
    <w:rsid w:val="000D3BAB"/>
    <w:rsid w:val="000D3C55"/>
    <w:rsid w:val="000D4316"/>
    <w:rsid w:val="000D58A6"/>
    <w:rsid w:val="000D58E5"/>
    <w:rsid w:val="000D5964"/>
    <w:rsid w:val="000D5AF9"/>
    <w:rsid w:val="000D61C6"/>
    <w:rsid w:val="000D6319"/>
    <w:rsid w:val="000D631E"/>
    <w:rsid w:val="000D6342"/>
    <w:rsid w:val="000D6430"/>
    <w:rsid w:val="000D724D"/>
    <w:rsid w:val="000D7B23"/>
    <w:rsid w:val="000E03BF"/>
    <w:rsid w:val="000E069A"/>
    <w:rsid w:val="000E0E58"/>
    <w:rsid w:val="000E110E"/>
    <w:rsid w:val="000E144D"/>
    <w:rsid w:val="000E18AA"/>
    <w:rsid w:val="000E1B49"/>
    <w:rsid w:val="000E1CF5"/>
    <w:rsid w:val="000E2470"/>
    <w:rsid w:val="000E2549"/>
    <w:rsid w:val="000E2672"/>
    <w:rsid w:val="000E2B98"/>
    <w:rsid w:val="000E3044"/>
    <w:rsid w:val="000E3721"/>
    <w:rsid w:val="000E37BA"/>
    <w:rsid w:val="000E3A15"/>
    <w:rsid w:val="000E3ABC"/>
    <w:rsid w:val="000E4268"/>
    <w:rsid w:val="000E42FC"/>
    <w:rsid w:val="000E44C8"/>
    <w:rsid w:val="000E469F"/>
    <w:rsid w:val="000E53BF"/>
    <w:rsid w:val="000E58F9"/>
    <w:rsid w:val="000E6E3D"/>
    <w:rsid w:val="000E70D6"/>
    <w:rsid w:val="000E755E"/>
    <w:rsid w:val="000E78A4"/>
    <w:rsid w:val="000E7C20"/>
    <w:rsid w:val="000E7D69"/>
    <w:rsid w:val="000F0660"/>
    <w:rsid w:val="000F0B07"/>
    <w:rsid w:val="000F143C"/>
    <w:rsid w:val="000F15B9"/>
    <w:rsid w:val="000F36C8"/>
    <w:rsid w:val="000F36E8"/>
    <w:rsid w:val="000F3D17"/>
    <w:rsid w:val="000F3DEB"/>
    <w:rsid w:val="000F4287"/>
    <w:rsid w:val="000F4665"/>
    <w:rsid w:val="000F473D"/>
    <w:rsid w:val="000F4B7A"/>
    <w:rsid w:val="000F4D87"/>
    <w:rsid w:val="000F52D6"/>
    <w:rsid w:val="000F55D9"/>
    <w:rsid w:val="000F5645"/>
    <w:rsid w:val="000F585C"/>
    <w:rsid w:val="000F5A30"/>
    <w:rsid w:val="000F5DAC"/>
    <w:rsid w:val="000F60ED"/>
    <w:rsid w:val="000F66C2"/>
    <w:rsid w:val="000F6786"/>
    <w:rsid w:val="000F6937"/>
    <w:rsid w:val="000F6D1C"/>
    <w:rsid w:val="000F6D74"/>
    <w:rsid w:val="000F719B"/>
    <w:rsid w:val="000F73C8"/>
    <w:rsid w:val="000F75B5"/>
    <w:rsid w:val="000F761A"/>
    <w:rsid w:val="000F7BEB"/>
    <w:rsid w:val="000F7CA8"/>
    <w:rsid w:val="000F7F05"/>
    <w:rsid w:val="00100165"/>
    <w:rsid w:val="0010026C"/>
    <w:rsid w:val="00100778"/>
    <w:rsid w:val="001012EE"/>
    <w:rsid w:val="001015FA"/>
    <w:rsid w:val="00101699"/>
    <w:rsid w:val="00101852"/>
    <w:rsid w:val="001018B8"/>
    <w:rsid w:val="00101920"/>
    <w:rsid w:val="00101CC4"/>
    <w:rsid w:val="00102C15"/>
    <w:rsid w:val="00102FCC"/>
    <w:rsid w:val="0010312C"/>
    <w:rsid w:val="001034B7"/>
    <w:rsid w:val="00104748"/>
    <w:rsid w:val="001047BF"/>
    <w:rsid w:val="00104F7A"/>
    <w:rsid w:val="0010500F"/>
    <w:rsid w:val="00105249"/>
    <w:rsid w:val="00105F6D"/>
    <w:rsid w:val="00106013"/>
    <w:rsid w:val="00106409"/>
    <w:rsid w:val="001067CC"/>
    <w:rsid w:val="00106B66"/>
    <w:rsid w:val="00106BA9"/>
    <w:rsid w:val="00107079"/>
    <w:rsid w:val="0010734A"/>
    <w:rsid w:val="001073B7"/>
    <w:rsid w:val="0010790F"/>
    <w:rsid w:val="00107B42"/>
    <w:rsid w:val="00110059"/>
    <w:rsid w:val="00110281"/>
    <w:rsid w:val="00110393"/>
    <w:rsid w:val="00110610"/>
    <w:rsid w:val="00110672"/>
    <w:rsid w:val="00110725"/>
    <w:rsid w:val="001107D6"/>
    <w:rsid w:val="001108D5"/>
    <w:rsid w:val="00110C51"/>
    <w:rsid w:val="00110EB4"/>
    <w:rsid w:val="001111C7"/>
    <w:rsid w:val="0011149E"/>
    <w:rsid w:val="00111BC4"/>
    <w:rsid w:val="001128C6"/>
    <w:rsid w:val="00113B52"/>
    <w:rsid w:val="001145F3"/>
    <w:rsid w:val="00114B66"/>
    <w:rsid w:val="00114DFA"/>
    <w:rsid w:val="0011527B"/>
    <w:rsid w:val="00115784"/>
    <w:rsid w:val="0011597C"/>
    <w:rsid w:val="00115AE3"/>
    <w:rsid w:val="00116380"/>
    <w:rsid w:val="0011666E"/>
    <w:rsid w:val="00116AE9"/>
    <w:rsid w:val="00116E4E"/>
    <w:rsid w:val="0011732A"/>
    <w:rsid w:val="001173E6"/>
    <w:rsid w:val="00117447"/>
    <w:rsid w:val="00117523"/>
    <w:rsid w:val="001176BB"/>
    <w:rsid w:val="001179AE"/>
    <w:rsid w:val="00117C18"/>
    <w:rsid w:val="00117DAE"/>
    <w:rsid w:val="00117DF8"/>
    <w:rsid w:val="001204CD"/>
    <w:rsid w:val="00120500"/>
    <w:rsid w:val="0012140E"/>
    <w:rsid w:val="00122598"/>
    <w:rsid w:val="00122CE7"/>
    <w:rsid w:val="00123137"/>
    <w:rsid w:val="001233A5"/>
    <w:rsid w:val="0012346A"/>
    <w:rsid w:val="0012389E"/>
    <w:rsid w:val="00123900"/>
    <w:rsid w:val="00123AE3"/>
    <w:rsid w:val="00123F97"/>
    <w:rsid w:val="00124DBC"/>
    <w:rsid w:val="001253B7"/>
    <w:rsid w:val="001253DD"/>
    <w:rsid w:val="00125903"/>
    <w:rsid w:val="00125FDC"/>
    <w:rsid w:val="001263FD"/>
    <w:rsid w:val="00126440"/>
    <w:rsid w:val="00126B77"/>
    <w:rsid w:val="00126C3A"/>
    <w:rsid w:val="00126CB4"/>
    <w:rsid w:val="0012737E"/>
    <w:rsid w:val="0012749E"/>
    <w:rsid w:val="001277AF"/>
    <w:rsid w:val="00127E31"/>
    <w:rsid w:val="00130065"/>
    <w:rsid w:val="001302FC"/>
    <w:rsid w:val="0013047D"/>
    <w:rsid w:val="00130A75"/>
    <w:rsid w:val="00130BEF"/>
    <w:rsid w:val="00131711"/>
    <w:rsid w:val="001317DB"/>
    <w:rsid w:val="0013185B"/>
    <w:rsid w:val="00131D02"/>
    <w:rsid w:val="00131F69"/>
    <w:rsid w:val="001322C9"/>
    <w:rsid w:val="00132946"/>
    <w:rsid w:val="00132B35"/>
    <w:rsid w:val="00132E4F"/>
    <w:rsid w:val="001337B3"/>
    <w:rsid w:val="001338EE"/>
    <w:rsid w:val="00133A51"/>
    <w:rsid w:val="00133E6F"/>
    <w:rsid w:val="00133EAE"/>
    <w:rsid w:val="0013403F"/>
    <w:rsid w:val="001340F9"/>
    <w:rsid w:val="00134513"/>
    <w:rsid w:val="00134598"/>
    <w:rsid w:val="00134CE8"/>
    <w:rsid w:val="0013561D"/>
    <w:rsid w:val="00135EED"/>
    <w:rsid w:val="0013608A"/>
    <w:rsid w:val="001368EF"/>
    <w:rsid w:val="00136FCB"/>
    <w:rsid w:val="001372F9"/>
    <w:rsid w:val="00137436"/>
    <w:rsid w:val="001377E6"/>
    <w:rsid w:val="00140555"/>
    <w:rsid w:val="0014080C"/>
    <w:rsid w:val="001412CB"/>
    <w:rsid w:val="0014160B"/>
    <w:rsid w:val="001417FF"/>
    <w:rsid w:val="00141D94"/>
    <w:rsid w:val="001421B3"/>
    <w:rsid w:val="0014266E"/>
    <w:rsid w:val="00142D94"/>
    <w:rsid w:val="001439D0"/>
    <w:rsid w:val="00144038"/>
    <w:rsid w:val="001442D7"/>
    <w:rsid w:val="00144534"/>
    <w:rsid w:val="00144B30"/>
    <w:rsid w:val="00145347"/>
    <w:rsid w:val="00145D12"/>
    <w:rsid w:val="00146252"/>
    <w:rsid w:val="001465B0"/>
    <w:rsid w:val="001466C3"/>
    <w:rsid w:val="0014693F"/>
    <w:rsid w:val="00146B16"/>
    <w:rsid w:val="00146F05"/>
    <w:rsid w:val="00146F5F"/>
    <w:rsid w:val="001470EF"/>
    <w:rsid w:val="00147811"/>
    <w:rsid w:val="00147E44"/>
    <w:rsid w:val="001502E1"/>
    <w:rsid w:val="0015040D"/>
    <w:rsid w:val="001512BE"/>
    <w:rsid w:val="001516B3"/>
    <w:rsid w:val="00151738"/>
    <w:rsid w:val="00151C5F"/>
    <w:rsid w:val="001524E5"/>
    <w:rsid w:val="00152820"/>
    <w:rsid w:val="0015298D"/>
    <w:rsid w:val="00152B31"/>
    <w:rsid w:val="00152EA6"/>
    <w:rsid w:val="00152FBB"/>
    <w:rsid w:val="0015319E"/>
    <w:rsid w:val="001534F2"/>
    <w:rsid w:val="0015432E"/>
    <w:rsid w:val="00154668"/>
    <w:rsid w:val="00154DF7"/>
    <w:rsid w:val="00155B7F"/>
    <w:rsid w:val="00155D0F"/>
    <w:rsid w:val="00155D2C"/>
    <w:rsid w:val="00156F1E"/>
    <w:rsid w:val="001574C2"/>
    <w:rsid w:val="001575A7"/>
    <w:rsid w:val="00160254"/>
    <w:rsid w:val="00160C77"/>
    <w:rsid w:val="00160D52"/>
    <w:rsid w:val="00160E9E"/>
    <w:rsid w:val="0016113E"/>
    <w:rsid w:val="0016148D"/>
    <w:rsid w:val="00161ADB"/>
    <w:rsid w:val="00161FF3"/>
    <w:rsid w:val="001624F1"/>
    <w:rsid w:val="00162CFC"/>
    <w:rsid w:val="00163331"/>
    <w:rsid w:val="0016388C"/>
    <w:rsid w:val="00163BA6"/>
    <w:rsid w:val="00163C71"/>
    <w:rsid w:val="00163DBC"/>
    <w:rsid w:val="00164123"/>
    <w:rsid w:val="0016445B"/>
    <w:rsid w:val="001646F1"/>
    <w:rsid w:val="0016486D"/>
    <w:rsid w:val="001648B3"/>
    <w:rsid w:val="001652BB"/>
    <w:rsid w:val="00165776"/>
    <w:rsid w:val="00165DC3"/>
    <w:rsid w:val="00166355"/>
    <w:rsid w:val="001664F2"/>
    <w:rsid w:val="00166512"/>
    <w:rsid w:val="00166DB7"/>
    <w:rsid w:val="00166F50"/>
    <w:rsid w:val="0016798D"/>
    <w:rsid w:val="0017033C"/>
    <w:rsid w:val="00170DF9"/>
    <w:rsid w:val="00171181"/>
    <w:rsid w:val="00171791"/>
    <w:rsid w:val="0017197B"/>
    <w:rsid w:val="00171B26"/>
    <w:rsid w:val="00171B3F"/>
    <w:rsid w:val="00171EA4"/>
    <w:rsid w:val="001722A9"/>
    <w:rsid w:val="00172396"/>
    <w:rsid w:val="00172AF4"/>
    <w:rsid w:val="00172B27"/>
    <w:rsid w:val="00172D09"/>
    <w:rsid w:val="00172D20"/>
    <w:rsid w:val="001731D6"/>
    <w:rsid w:val="00173515"/>
    <w:rsid w:val="00173A9D"/>
    <w:rsid w:val="00173C88"/>
    <w:rsid w:val="00173CE1"/>
    <w:rsid w:val="001741C7"/>
    <w:rsid w:val="001744C7"/>
    <w:rsid w:val="00174875"/>
    <w:rsid w:val="001749AC"/>
    <w:rsid w:val="00174CED"/>
    <w:rsid w:val="00174F7E"/>
    <w:rsid w:val="0017521C"/>
    <w:rsid w:val="00175419"/>
    <w:rsid w:val="00175686"/>
    <w:rsid w:val="001757D1"/>
    <w:rsid w:val="00176049"/>
    <w:rsid w:val="001763A0"/>
    <w:rsid w:val="00176F36"/>
    <w:rsid w:val="001779A3"/>
    <w:rsid w:val="001807DB"/>
    <w:rsid w:val="001811D9"/>
    <w:rsid w:val="0018152C"/>
    <w:rsid w:val="00181A2B"/>
    <w:rsid w:val="0018324F"/>
    <w:rsid w:val="001832C9"/>
    <w:rsid w:val="00183483"/>
    <w:rsid w:val="00183543"/>
    <w:rsid w:val="00183906"/>
    <w:rsid w:val="00183EC8"/>
    <w:rsid w:val="0018453B"/>
    <w:rsid w:val="00184650"/>
    <w:rsid w:val="00184885"/>
    <w:rsid w:val="001856B6"/>
    <w:rsid w:val="00185ADE"/>
    <w:rsid w:val="00185F6B"/>
    <w:rsid w:val="00186081"/>
    <w:rsid w:val="001863F4"/>
    <w:rsid w:val="00186753"/>
    <w:rsid w:val="001867AA"/>
    <w:rsid w:val="00186E5D"/>
    <w:rsid w:val="00186EAB"/>
    <w:rsid w:val="00187DD4"/>
    <w:rsid w:val="00187E2E"/>
    <w:rsid w:val="00187E82"/>
    <w:rsid w:val="001909B3"/>
    <w:rsid w:val="00190BAB"/>
    <w:rsid w:val="00190F7F"/>
    <w:rsid w:val="00191B8E"/>
    <w:rsid w:val="00191CE4"/>
    <w:rsid w:val="001923D1"/>
    <w:rsid w:val="001924F1"/>
    <w:rsid w:val="001925B1"/>
    <w:rsid w:val="00192AB3"/>
    <w:rsid w:val="00192B33"/>
    <w:rsid w:val="00192C0E"/>
    <w:rsid w:val="00192F63"/>
    <w:rsid w:val="00193BDE"/>
    <w:rsid w:val="00193FEC"/>
    <w:rsid w:val="00194043"/>
    <w:rsid w:val="0019432A"/>
    <w:rsid w:val="001945E7"/>
    <w:rsid w:val="0019514D"/>
    <w:rsid w:val="001953BA"/>
    <w:rsid w:val="00195B5E"/>
    <w:rsid w:val="00195D2D"/>
    <w:rsid w:val="00196167"/>
    <w:rsid w:val="0019693B"/>
    <w:rsid w:val="001973A3"/>
    <w:rsid w:val="00197A19"/>
    <w:rsid w:val="00197CDD"/>
    <w:rsid w:val="00197D49"/>
    <w:rsid w:val="00197FEE"/>
    <w:rsid w:val="001A0108"/>
    <w:rsid w:val="001A0593"/>
    <w:rsid w:val="001A0C22"/>
    <w:rsid w:val="001A0C57"/>
    <w:rsid w:val="001A11FE"/>
    <w:rsid w:val="001A14F8"/>
    <w:rsid w:val="001A171E"/>
    <w:rsid w:val="001A1AF4"/>
    <w:rsid w:val="001A1F6A"/>
    <w:rsid w:val="001A1F7D"/>
    <w:rsid w:val="001A3298"/>
    <w:rsid w:val="001A38D0"/>
    <w:rsid w:val="001A3A10"/>
    <w:rsid w:val="001A4E8D"/>
    <w:rsid w:val="001A5155"/>
    <w:rsid w:val="001A573D"/>
    <w:rsid w:val="001A5E6D"/>
    <w:rsid w:val="001A5F94"/>
    <w:rsid w:val="001A6893"/>
    <w:rsid w:val="001A6A05"/>
    <w:rsid w:val="001A6C8F"/>
    <w:rsid w:val="001A6E01"/>
    <w:rsid w:val="001A7037"/>
    <w:rsid w:val="001A74B4"/>
    <w:rsid w:val="001A7528"/>
    <w:rsid w:val="001A7AC3"/>
    <w:rsid w:val="001A7F5B"/>
    <w:rsid w:val="001B03B7"/>
    <w:rsid w:val="001B0A26"/>
    <w:rsid w:val="001B0B53"/>
    <w:rsid w:val="001B1117"/>
    <w:rsid w:val="001B161E"/>
    <w:rsid w:val="001B1A54"/>
    <w:rsid w:val="001B1E93"/>
    <w:rsid w:val="001B22A2"/>
    <w:rsid w:val="001B24EF"/>
    <w:rsid w:val="001B3083"/>
    <w:rsid w:val="001B30D3"/>
    <w:rsid w:val="001B311E"/>
    <w:rsid w:val="001B337C"/>
    <w:rsid w:val="001B3F5F"/>
    <w:rsid w:val="001B3FE4"/>
    <w:rsid w:val="001B49E8"/>
    <w:rsid w:val="001B4B4B"/>
    <w:rsid w:val="001B4C54"/>
    <w:rsid w:val="001B5076"/>
    <w:rsid w:val="001B51B6"/>
    <w:rsid w:val="001B5444"/>
    <w:rsid w:val="001B5684"/>
    <w:rsid w:val="001B5A1B"/>
    <w:rsid w:val="001B5C5B"/>
    <w:rsid w:val="001B5FF1"/>
    <w:rsid w:val="001B62CA"/>
    <w:rsid w:val="001B65C3"/>
    <w:rsid w:val="001B67C3"/>
    <w:rsid w:val="001B6CC9"/>
    <w:rsid w:val="001B787D"/>
    <w:rsid w:val="001B7CDE"/>
    <w:rsid w:val="001C0A97"/>
    <w:rsid w:val="001C1602"/>
    <w:rsid w:val="001C1A3C"/>
    <w:rsid w:val="001C1AB4"/>
    <w:rsid w:val="001C1ADF"/>
    <w:rsid w:val="001C1CFE"/>
    <w:rsid w:val="001C27A3"/>
    <w:rsid w:val="001C288E"/>
    <w:rsid w:val="001C2BE3"/>
    <w:rsid w:val="001C3758"/>
    <w:rsid w:val="001C380B"/>
    <w:rsid w:val="001C3ED0"/>
    <w:rsid w:val="001C4DB0"/>
    <w:rsid w:val="001C4DFF"/>
    <w:rsid w:val="001C5C55"/>
    <w:rsid w:val="001C6364"/>
    <w:rsid w:val="001C6D37"/>
    <w:rsid w:val="001C6D78"/>
    <w:rsid w:val="001C6DCC"/>
    <w:rsid w:val="001C70C7"/>
    <w:rsid w:val="001C74A9"/>
    <w:rsid w:val="001C7CD5"/>
    <w:rsid w:val="001D02B0"/>
    <w:rsid w:val="001D050D"/>
    <w:rsid w:val="001D053E"/>
    <w:rsid w:val="001D05A2"/>
    <w:rsid w:val="001D0B21"/>
    <w:rsid w:val="001D1D23"/>
    <w:rsid w:val="001D1EE7"/>
    <w:rsid w:val="001D204F"/>
    <w:rsid w:val="001D20F1"/>
    <w:rsid w:val="001D221D"/>
    <w:rsid w:val="001D230B"/>
    <w:rsid w:val="001D2418"/>
    <w:rsid w:val="001D2B09"/>
    <w:rsid w:val="001D33A9"/>
    <w:rsid w:val="001D3D93"/>
    <w:rsid w:val="001D40B8"/>
    <w:rsid w:val="001D4111"/>
    <w:rsid w:val="001D46D2"/>
    <w:rsid w:val="001D4AE1"/>
    <w:rsid w:val="001D500A"/>
    <w:rsid w:val="001D51DD"/>
    <w:rsid w:val="001D5402"/>
    <w:rsid w:val="001D5940"/>
    <w:rsid w:val="001D5C49"/>
    <w:rsid w:val="001D5D4C"/>
    <w:rsid w:val="001D69EC"/>
    <w:rsid w:val="001D6B0C"/>
    <w:rsid w:val="001D6BB1"/>
    <w:rsid w:val="001D6C16"/>
    <w:rsid w:val="001D7160"/>
    <w:rsid w:val="001D7283"/>
    <w:rsid w:val="001D767A"/>
    <w:rsid w:val="001D7ABA"/>
    <w:rsid w:val="001D7D92"/>
    <w:rsid w:val="001E001C"/>
    <w:rsid w:val="001E00F5"/>
    <w:rsid w:val="001E01C0"/>
    <w:rsid w:val="001E0AB0"/>
    <w:rsid w:val="001E0B38"/>
    <w:rsid w:val="001E10F2"/>
    <w:rsid w:val="001E1484"/>
    <w:rsid w:val="001E19C6"/>
    <w:rsid w:val="001E1C61"/>
    <w:rsid w:val="001E1EFF"/>
    <w:rsid w:val="001E1FD9"/>
    <w:rsid w:val="001E20FC"/>
    <w:rsid w:val="001E232F"/>
    <w:rsid w:val="001E246C"/>
    <w:rsid w:val="001E330F"/>
    <w:rsid w:val="001E39C8"/>
    <w:rsid w:val="001E3DCD"/>
    <w:rsid w:val="001E3E39"/>
    <w:rsid w:val="001E4296"/>
    <w:rsid w:val="001E49C7"/>
    <w:rsid w:val="001E4F31"/>
    <w:rsid w:val="001E57E0"/>
    <w:rsid w:val="001E5C74"/>
    <w:rsid w:val="001E6026"/>
    <w:rsid w:val="001E6257"/>
    <w:rsid w:val="001E6CA3"/>
    <w:rsid w:val="001E6E23"/>
    <w:rsid w:val="001E7016"/>
    <w:rsid w:val="001E7889"/>
    <w:rsid w:val="001E7ADD"/>
    <w:rsid w:val="001E7AEA"/>
    <w:rsid w:val="001E7D8F"/>
    <w:rsid w:val="001F0704"/>
    <w:rsid w:val="001F073B"/>
    <w:rsid w:val="001F09E3"/>
    <w:rsid w:val="001F0B29"/>
    <w:rsid w:val="001F0FEF"/>
    <w:rsid w:val="001F1417"/>
    <w:rsid w:val="001F1A30"/>
    <w:rsid w:val="001F1F17"/>
    <w:rsid w:val="001F3255"/>
    <w:rsid w:val="001F35EE"/>
    <w:rsid w:val="001F3D30"/>
    <w:rsid w:val="001F4382"/>
    <w:rsid w:val="001F4697"/>
    <w:rsid w:val="001F46BD"/>
    <w:rsid w:val="001F4989"/>
    <w:rsid w:val="001F4AD3"/>
    <w:rsid w:val="001F4E05"/>
    <w:rsid w:val="001F5696"/>
    <w:rsid w:val="001F5AA5"/>
    <w:rsid w:val="001F5E21"/>
    <w:rsid w:val="001F5E57"/>
    <w:rsid w:val="001F65DB"/>
    <w:rsid w:val="001F6A32"/>
    <w:rsid w:val="001F6F35"/>
    <w:rsid w:val="001F6F95"/>
    <w:rsid w:val="00200B3D"/>
    <w:rsid w:val="00200DB5"/>
    <w:rsid w:val="00201112"/>
    <w:rsid w:val="0020190E"/>
    <w:rsid w:val="00201EF2"/>
    <w:rsid w:val="00202588"/>
    <w:rsid w:val="00202EF9"/>
    <w:rsid w:val="00203303"/>
    <w:rsid w:val="00203695"/>
    <w:rsid w:val="00204109"/>
    <w:rsid w:val="00204599"/>
    <w:rsid w:val="00205214"/>
    <w:rsid w:val="002056A7"/>
    <w:rsid w:val="00205790"/>
    <w:rsid w:val="0020636B"/>
    <w:rsid w:val="00207613"/>
    <w:rsid w:val="00207693"/>
    <w:rsid w:val="00207952"/>
    <w:rsid w:val="0020795A"/>
    <w:rsid w:val="00207AB2"/>
    <w:rsid w:val="00210088"/>
    <w:rsid w:val="0021023C"/>
    <w:rsid w:val="002103CF"/>
    <w:rsid w:val="00210553"/>
    <w:rsid w:val="00210599"/>
    <w:rsid w:val="002106AB"/>
    <w:rsid w:val="00210A68"/>
    <w:rsid w:val="00210AB6"/>
    <w:rsid w:val="00210C2D"/>
    <w:rsid w:val="00211E71"/>
    <w:rsid w:val="0021200E"/>
    <w:rsid w:val="00212152"/>
    <w:rsid w:val="0021230E"/>
    <w:rsid w:val="0021232A"/>
    <w:rsid w:val="00212F5F"/>
    <w:rsid w:val="002133D7"/>
    <w:rsid w:val="00213761"/>
    <w:rsid w:val="00213786"/>
    <w:rsid w:val="0021450E"/>
    <w:rsid w:val="00214810"/>
    <w:rsid w:val="002153F8"/>
    <w:rsid w:val="00215894"/>
    <w:rsid w:val="0021619A"/>
    <w:rsid w:val="00216200"/>
    <w:rsid w:val="0021645B"/>
    <w:rsid w:val="00216770"/>
    <w:rsid w:val="00216E5F"/>
    <w:rsid w:val="00217265"/>
    <w:rsid w:val="002176EF"/>
    <w:rsid w:val="00217E9E"/>
    <w:rsid w:val="00220528"/>
    <w:rsid w:val="002205C8"/>
    <w:rsid w:val="0022067F"/>
    <w:rsid w:val="002207CB"/>
    <w:rsid w:val="002208E6"/>
    <w:rsid w:val="002214BB"/>
    <w:rsid w:val="00221787"/>
    <w:rsid w:val="00221AE2"/>
    <w:rsid w:val="00221E9A"/>
    <w:rsid w:val="00222CE8"/>
    <w:rsid w:val="00223904"/>
    <w:rsid w:val="00223955"/>
    <w:rsid w:val="002244CC"/>
    <w:rsid w:val="002244EA"/>
    <w:rsid w:val="00224719"/>
    <w:rsid w:val="00224774"/>
    <w:rsid w:val="00224DCA"/>
    <w:rsid w:val="00225772"/>
    <w:rsid w:val="002260D4"/>
    <w:rsid w:val="0022699A"/>
    <w:rsid w:val="00226EF4"/>
    <w:rsid w:val="00227019"/>
    <w:rsid w:val="00227435"/>
    <w:rsid w:val="002274B6"/>
    <w:rsid w:val="00227729"/>
    <w:rsid w:val="00227A32"/>
    <w:rsid w:val="00230AB0"/>
    <w:rsid w:val="00230AED"/>
    <w:rsid w:val="00230C18"/>
    <w:rsid w:val="00231526"/>
    <w:rsid w:val="00231C7E"/>
    <w:rsid w:val="00231EAE"/>
    <w:rsid w:val="00232401"/>
    <w:rsid w:val="002330BD"/>
    <w:rsid w:val="00233227"/>
    <w:rsid w:val="002338DB"/>
    <w:rsid w:val="00233B96"/>
    <w:rsid w:val="00234295"/>
    <w:rsid w:val="00234598"/>
    <w:rsid w:val="002347E4"/>
    <w:rsid w:val="00235F92"/>
    <w:rsid w:val="0023603C"/>
    <w:rsid w:val="00236399"/>
    <w:rsid w:val="00236411"/>
    <w:rsid w:val="0023653E"/>
    <w:rsid w:val="00236600"/>
    <w:rsid w:val="00236C89"/>
    <w:rsid w:val="00236EA6"/>
    <w:rsid w:val="00237709"/>
    <w:rsid w:val="00237EFE"/>
    <w:rsid w:val="0024033C"/>
    <w:rsid w:val="0024035C"/>
    <w:rsid w:val="00240498"/>
    <w:rsid w:val="00240500"/>
    <w:rsid w:val="00240984"/>
    <w:rsid w:val="002414A7"/>
    <w:rsid w:val="002415B4"/>
    <w:rsid w:val="002416F6"/>
    <w:rsid w:val="00241964"/>
    <w:rsid w:val="00242432"/>
    <w:rsid w:val="0024317D"/>
    <w:rsid w:val="002431B5"/>
    <w:rsid w:val="0024346F"/>
    <w:rsid w:val="00243BD3"/>
    <w:rsid w:val="00243BFC"/>
    <w:rsid w:val="00243C6B"/>
    <w:rsid w:val="00244099"/>
    <w:rsid w:val="002440C1"/>
    <w:rsid w:val="002446F9"/>
    <w:rsid w:val="00244991"/>
    <w:rsid w:val="00244C13"/>
    <w:rsid w:val="002458E3"/>
    <w:rsid w:val="0024601A"/>
    <w:rsid w:val="00246275"/>
    <w:rsid w:val="00246848"/>
    <w:rsid w:val="00246CDA"/>
    <w:rsid w:val="00247819"/>
    <w:rsid w:val="0024799E"/>
    <w:rsid w:val="0025033E"/>
    <w:rsid w:val="00250933"/>
    <w:rsid w:val="00250A17"/>
    <w:rsid w:val="00250E6E"/>
    <w:rsid w:val="00251727"/>
    <w:rsid w:val="00251B22"/>
    <w:rsid w:val="00251E8F"/>
    <w:rsid w:val="00252369"/>
    <w:rsid w:val="002529A8"/>
    <w:rsid w:val="00252ACE"/>
    <w:rsid w:val="00252C0A"/>
    <w:rsid w:val="00253191"/>
    <w:rsid w:val="00253EF6"/>
    <w:rsid w:val="002547CE"/>
    <w:rsid w:val="0025487A"/>
    <w:rsid w:val="00254DE5"/>
    <w:rsid w:val="00255B33"/>
    <w:rsid w:val="00255F91"/>
    <w:rsid w:val="0025676F"/>
    <w:rsid w:val="0025696B"/>
    <w:rsid w:val="00256998"/>
    <w:rsid w:val="00256D1B"/>
    <w:rsid w:val="00256F26"/>
    <w:rsid w:val="0025732B"/>
    <w:rsid w:val="00257333"/>
    <w:rsid w:val="0025768B"/>
    <w:rsid w:val="00257BB6"/>
    <w:rsid w:val="00257D6D"/>
    <w:rsid w:val="00257E38"/>
    <w:rsid w:val="00260174"/>
    <w:rsid w:val="0026049E"/>
    <w:rsid w:val="0026067D"/>
    <w:rsid w:val="00260A5E"/>
    <w:rsid w:val="0026118D"/>
    <w:rsid w:val="00261308"/>
    <w:rsid w:val="00261BBA"/>
    <w:rsid w:val="002625FA"/>
    <w:rsid w:val="00262A30"/>
    <w:rsid w:val="00262CDB"/>
    <w:rsid w:val="00263DED"/>
    <w:rsid w:val="00264522"/>
    <w:rsid w:val="00264E59"/>
    <w:rsid w:val="00264E6B"/>
    <w:rsid w:val="00265102"/>
    <w:rsid w:val="0026515C"/>
    <w:rsid w:val="002651E1"/>
    <w:rsid w:val="00265B62"/>
    <w:rsid w:val="00265C97"/>
    <w:rsid w:val="00266058"/>
    <w:rsid w:val="00266213"/>
    <w:rsid w:val="00266879"/>
    <w:rsid w:val="00266C49"/>
    <w:rsid w:val="00266E85"/>
    <w:rsid w:val="002670CE"/>
    <w:rsid w:val="00267181"/>
    <w:rsid w:val="00267705"/>
    <w:rsid w:val="00267B15"/>
    <w:rsid w:val="00267D8B"/>
    <w:rsid w:val="00267F0D"/>
    <w:rsid w:val="00270905"/>
    <w:rsid w:val="00271AC3"/>
    <w:rsid w:val="00272AC5"/>
    <w:rsid w:val="00272CD5"/>
    <w:rsid w:val="00272FAB"/>
    <w:rsid w:val="00273497"/>
    <w:rsid w:val="00273916"/>
    <w:rsid w:val="00273D84"/>
    <w:rsid w:val="00273F2E"/>
    <w:rsid w:val="00274136"/>
    <w:rsid w:val="002741F5"/>
    <w:rsid w:val="002745A4"/>
    <w:rsid w:val="00274CC0"/>
    <w:rsid w:val="0027508C"/>
    <w:rsid w:val="00275797"/>
    <w:rsid w:val="0027582A"/>
    <w:rsid w:val="00275EF5"/>
    <w:rsid w:val="002761CC"/>
    <w:rsid w:val="002763AA"/>
    <w:rsid w:val="0027647A"/>
    <w:rsid w:val="00276A7D"/>
    <w:rsid w:val="00276B36"/>
    <w:rsid w:val="00276D6A"/>
    <w:rsid w:val="002773F1"/>
    <w:rsid w:val="00277CCA"/>
    <w:rsid w:val="00280219"/>
    <w:rsid w:val="00281778"/>
    <w:rsid w:val="0028230E"/>
    <w:rsid w:val="00282700"/>
    <w:rsid w:val="002831F7"/>
    <w:rsid w:val="00283C13"/>
    <w:rsid w:val="00284B1D"/>
    <w:rsid w:val="00284B82"/>
    <w:rsid w:val="00284CFD"/>
    <w:rsid w:val="00284F28"/>
    <w:rsid w:val="002856F9"/>
    <w:rsid w:val="002859AA"/>
    <w:rsid w:val="00285C57"/>
    <w:rsid w:val="00285F1A"/>
    <w:rsid w:val="0028649F"/>
    <w:rsid w:val="002867B3"/>
    <w:rsid w:val="00287841"/>
    <w:rsid w:val="002902E4"/>
    <w:rsid w:val="0029070C"/>
    <w:rsid w:val="00290811"/>
    <w:rsid w:val="00290D2C"/>
    <w:rsid w:val="00290DB6"/>
    <w:rsid w:val="00290E28"/>
    <w:rsid w:val="002910D2"/>
    <w:rsid w:val="002921AC"/>
    <w:rsid w:val="002924E7"/>
    <w:rsid w:val="0029279C"/>
    <w:rsid w:val="00293100"/>
    <w:rsid w:val="002934AF"/>
    <w:rsid w:val="00293A2A"/>
    <w:rsid w:val="00293CFC"/>
    <w:rsid w:val="00294A9D"/>
    <w:rsid w:val="00295036"/>
    <w:rsid w:val="00295150"/>
    <w:rsid w:val="00295216"/>
    <w:rsid w:val="002954AD"/>
    <w:rsid w:val="00295721"/>
    <w:rsid w:val="002958D8"/>
    <w:rsid w:val="00295A44"/>
    <w:rsid w:val="00295B86"/>
    <w:rsid w:val="002975E0"/>
    <w:rsid w:val="00297CCF"/>
    <w:rsid w:val="00297DAF"/>
    <w:rsid w:val="002A10B8"/>
    <w:rsid w:val="002A11B9"/>
    <w:rsid w:val="002A12F3"/>
    <w:rsid w:val="002A195E"/>
    <w:rsid w:val="002A2494"/>
    <w:rsid w:val="002A2549"/>
    <w:rsid w:val="002A283D"/>
    <w:rsid w:val="002A2965"/>
    <w:rsid w:val="002A2CF6"/>
    <w:rsid w:val="002A2DAE"/>
    <w:rsid w:val="002A384D"/>
    <w:rsid w:val="002A3890"/>
    <w:rsid w:val="002A4048"/>
    <w:rsid w:val="002A44E9"/>
    <w:rsid w:val="002A49B1"/>
    <w:rsid w:val="002A50D5"/>
    <w:rsid w:val="002A5316"/>
    <w:rsid w:val="002A5E9B"/>
    <w:rsid w:val="002A61F3"/>
    <w:rsid w:val="002A6230"/>
    <w:rsid w:val="002A6688"/>
    <w:rsid w:val="002A6A3A"/>
    <w:rsid w:val="002A6B51"/>
    <w:rsid w:val="002A6DBF"/>
    <w:rsid w:val="002A71FF"/>
    <w:rsid w:val="002A733D"/>
    <w:rsid w:val="002A771E"/>
    <w:rsid w:val="002A7A61"/>
    <w:rsid w:val="002A7EC2"/>
    <w:rsid w:val="002B0178"/>
    <w:rsid w:val="002B01B8"/>
    <w:rsid w:val="002B0284"/>
    <w:rsid w:val="002B0486"/>
    <w:rsid w:val="002B0594"/>
    <w:rsid w:val="002B05A7"/>
    <w:rsid w:val="002B06F1"/>
    <w:rsid w:val="002B07E2"/>
    <w:rsid w:val="002B0988"/>
    <w:rsid w:val="002B0B1F"/>
    <w:rsid w:val="002B1901"/>
    <w:rsid w:val="002B1BA6"/>
    <w:rsid w:val="002B1F46"/>
    <w:rsid w:val="002B20C6"/>
    <w:rsid w:val="002B220C"/>
    <w:rsid w:val="002B2687"/>
    <w:rsid w:val="002B28FE"/>
    <w:rsid w:val="002B35F8"/>
    <w:rsid w:val="002B3DBF"/>
    <w:rsid w:val="002B4345"/>
    <w:rsid w:val="002B4794"/>
    <w:rsid w:val="002B4C30"/>
    <w:rsid w:val="002B4D16"/>
    <w:rsid w:val="002B4FC2"/>
    <w:rsid w:val="002B50CA"/>
    <w:rsid w:val="002B5255"/>
    <w:rsid w:val="002B540E"/>
    <w:rsid w:val="002B7220"/>
    <w:rsid w:val="002B7355"/>
    <w:rsid w:val="002B7821"/>
    <w:rsid w:val="002B79BE"/>
    <w:rsid w:val="002C0B00"/>
    <w:rsid w:val="002C0E2B"/>
    <w:rsid w:val="002C0F58"/>
    <w:rsid w:val="002C0F5B"/>
    <w:rsid w:val="002C0FAD"/>
    <w:rsid w:val="002C1C04"/>
    <w:rsid w:val="002C1C14"/>
    <w:rsid w:val="002C1EE1"/>
    <w:rsid w:val="002C1FB3"/>
    <w:rsid w:val="002C230D"/>
    <w:rsid w:val="002C2496"/>
    <w:rsid w:val="002C304C"/>
    <w:rsid w:val="002C38A6"/>
    <w:rsid w:val="002C3955"/>
    <w:rsid w:val="002C39A0"/>
    <w:rsid w:val="002C3BB0"/>
    <w:rsid w:val="002C4004"/>
    <w:rsid w:val="002C404A"/>
    <w:rsid w:val="002C4670"/>
    <w:rsid w:val="002C46B8"/>
    <w:rsid w:val="002C48C7"/>
    <w:rsid w:val="002C4934"/>
    <w:rsid w:val="002C4C81"/>
    <w:rsid w:val="002C56E6"/>
    <w:rsid w:val="002C570F"/>
    <w:rsid w:val="002C5C31"/>
    <w:rsid w:val="002C61D2"/>
    <w:rsid w:val="002C67EB"/>
    <w:rsid w:val="002C6C5D"/>
    <w:rsid w:val="002C6E4D"/>
    <w:rsid w:val="002C734C"/>
    <w:rsid w:val="002C757E"/>
    <w:rsid w:val="002C774D"/>
    <w:rsid w:val="002C7C74"/>
    <w:rsid w:val="002C7DB2"/>
    <w:rsid w:val="002D0200"/>
    <w:rsid w:val="002D0B1D"/>
    <w:rsid w:val="002D1091"/>
    <w:rsid w:val="002D1988"/>
    <w:rsid w:val="002D1F01"/>
    <w:rsid w:val="002D2137"/>
    <w:rsid w:val="002D25C2"/>
    <w:rsid w:val="002D26A9"/>
    <w:rsid w:val="002D353B"/>
    <w:rsid w:val="002D3ABC"/>
    <w:rsid w:val="002D5327"/>
    <w:rsid w:val="002D5945"/>
    <w:rsid w:val="002D5E58"/>
    <w:rsid w:val="002D66E7"/>
    <w:rsid w:val="002D670A"/>
    <w:rsid w:val="002D6777"/>
    <w:rsid w:val="002D692E"/>
    <w:rsid w:val="002D6AFA"/>
    <w:rsid w:val="002D6B70"/>
    <w:rsid w:val="002D6BA6"/>
    <w:rsid w:val="002D6D47"/>
    <w:rsid w:val="002D71C1"/>
    <w:rsid w:val="002D71DA"/>
    <w:rsid w:val="002D7436"/>
    <w:rsid w:val="002D767F"/>
    <w:rsid w:val="002D7790"/>
    <w:rsid w:val="002D77A3"/>
    <w:rsid w:val="002E04A1"/>
    <w:rsid w:val="002E0742"/>
    <w:rsid w:val="002E0941"/>
    <w:rsid w:val="002E0B4B"/>
    <w:rsid w:val="002E101D"/>
    <w:rsid w:val="002E158A"/>
    <w:rsid w:val="002E206C"/>
    <w:rsid w:val="002E247D"/>
    <w:rsid w:val="002E2C7E"/>
    <w:rsid w:val="002E2D91"/>
    <w:rsid w:val="002E2DCB"/>
    <w:rsid w:val="002E2DF9"/>
    <w:rsid w:val="002E3163"/>
    <w:rsid w:val="002E3550"/>
    <w:rsid w:val="002E3A48"/>
    <w:rsid w:val="002E406F"/>
    <w:rsid w:val="002E42D1"/>
    <w:rsid w:val="002E462C"/>
    <w:rsid w:val="002E49BA"/>
    <w:rsid w:val="002E4F4F"/>
    <w:rsid w:val="002E56D0"/>
    <w:rsid w:val="002E5865"/>
    <w:rsid w:val="002E5879"/>
    <w:rsid w:val="002E5F7E"/>
    <w:rsid w:val="002E6203"/>
    <w:rsid w:val="002E637E"/>
    <w:rsid w:val="002E6438"/>
    <w:rsid w:val="002E6747"/>
    <w:rsid w:val="002E684D"/>
    <w:rsid w:val="002E69A6"/>
    <w:rsid w:val="002E6E14"/>
    <w:rsid w:val="002E74B2"/>
    <w:rsid w:val="002E7941"/>
    <w:rsid w:val="002E798D"/>
    <w:rsid w:val="002E7ECD"/>
    <w:rsid w:val="002F0556"/>
    <w:rsid w:val="002F090D"/>
    <w:rsid w:val="002F0BD0"/>
    <w:rsid w:val="002F0CFE"/>
    <w:rsid w:val="002F1264"/>
    <w:rsid w:val="002F1284"/>
    <w:rsid w:val="002F29EF"/>
    <w:rsid w:val="002F2D6C"/>
    <w:rsid w:val="002F3213"/>
    <w:rsid w:val="002F3808"/>
    <w:rsid w:val="002F38FA"/>
    <w:rsid w:val="002F3B7A"/>
    <w:rsid w:val="002F3CD7"/>
    <w:rsid w:val="002F412D"/>
    <w:rsid w:val="002F4341"/>
    <w:rsid w:val="002F452B"/>
    <w:rsid w:val="002F499A"/>
    <w:rsid w:val="002F4D22"/>
    <w:rsid w:val="002F4F23"/>
    <w:rsid w:val="002F5436"/>
    <w:rsid w:val="002F598D"/>
    <w:rsid w:val="002F5E8A"/>
    <w:rsid w:val="002F6A3B"/>
    <w:rsid w:val="002F6A55"/>
    <w:rsid w:val="002F6D2F"/>
    <w:rsid w:val="002F757F"/>
    <w:rsid w:val="002F7667"/>
    <w:rsid w:val="002F774F"/>
    <w:rsid w:val="002F7906"/>
    <w:rsid w:val="002F794D"/>
    <w:rsid w:val="002F7B93"/>
    <w:rsid w:val="00300210"/>
    <w:rsid w:val="00300A26"/>
    <w:rsid w:val="00300BEE"/>
    <w:rsid w:val="003013C0"/>
    <w:rsid w:val="00301B43"/>
    <w:rsid w:val="00301EE3"/>
    <w:rsid w:val="003020BC"/>
    <w:rsid w:val="003021E5"/>
    <w:rsid w:val="00302C55"/>
    <w:rsid w:val="00302C61"/>
    <w:rsid w:val="0030362B"/>
    <w:rsid w:val="003038DA"/>
    <w:rsid w:val="00303A2E"/>
    <w:rsid w:val="00303AAC"/>
    <w:rsid w:val="00303C0B"/>
    <w:rsid w:val="003041C3"/>
    <w:rsid w:val="0030448B"/>
    <w:rsid w:val="003044E5"/>
    <w:rsid w:val="00304B62"/>
    <w:rsid w:val="00304CF4"/>
    <w:rsid w:val="00304D4F"/>
    <w:rsid w:val="0030545E"/>
    <w:rsid w:val="00305DE2"/>
    <w:rsid w:val="00306022"/>
    <w:rsid w:val="003063C0"/>
    <w:rsid w:val="003067AB"/>
    <w:rsid w:val="0030684F"/>
    <w:rsid w:val="00306936"/>
    <w:rsid w:val="00306981"/>
    <w:rsid w:val="00306E56"/>
    <w:rsid w:val="00306EC4"/>
    <w:rsid w:val="00306FC0"/>
    <w:rsid w:val="00307470"/>
    <w:rsid w:val="0030754D"/>
    <w:rsid w:val="003078AB"/>
    <w:rsid w:val="00307B3D"/>
    <w:rsid w:val="00310187"/>
    <w:rsid w:val="003103A7"/>
    <w:rsid w:val="00310AB4"/>
    <w:rsid w:val="00310BD9"/>
    <w:rsid w:val="00310BF3"/>
    <w:rsid w:val="00310C3B"/>
    <w:rsid w:val="0031120C"/>
    <w:rsid w:val="00311758"/>
    <w:rsid w:val="0031176D"/>
    <w:rsid w:val="003117A6"/>
    <w:rsid w:val="00311EFC"/>
    <w:rsid w:val="00312212"/>
    <w:rsid w:val="00312215"/>
    <w:rsid w:val="00312A12"/>
    <w:rsid w:val="00313328"/>
    <w:rsid w:val="003136AB"/>
    <w:rsid w:val="00313C4A"/>
    <w:rsid w:val="00313DCE"/>
    <w:rsid w:val="00313F62"/>
    <w:rsid w:val="003140AA"/>
    <w:rsid w:val="00314123"/>
    <w:rsid w:val="00314768"/>
    <w:rsid w:val="003147C2"/>
    <w:rsid w:val="00314E12"/>
    <w:rsid w:val="0031522A"/>
    <w:rsid w:val="0031537F"/>
    <w:rsid w:val="00315473"/>
    <w:rsid w:val="0031551E"/>
    <w:rsid w:val="00316569"/>
    <w:rsid w:val="003168C2"/>
    <w:rsid w:val="00317002"/>
    <w:rsid w:val="0031759A"/>
    <w:rsid w:val="0031765C"/>
    <w:rsid w:val="00317EF1"/>
    <w:rsid w:val="00320074"/>
    <w:rsid w:val="003200AD"/>
    <w:rsid w:val="003206D2"/>
    <w:rsid w:val="0032087E"/>
    <w:rsid w:val="00320922"/>
    <w:rsid w:val="00320E24"/>
    <w:rsid w:val="0032103E"/>
    <w:rsid w:val="00321E3B"/>
    <w:rsid w:val="00322433"/>
    <w:rsid w:val="00322C96"/>
    <w:rsid w:val="00322E22"/>
    <w:rsid w:val="003238C7"/>
    <w:rsid w:val="00323990"/>
    <w:rsid w:val="00323DF7"/>
    <w:rsid w:val="003241BE"/>
    <w:rsid w:val="00324319"/>
    <w:rsid w:val="003249C1"/>
    <w:rsid w:val="00324BB4"/>
    <w:rsid w:val="00324FEB"/>
    <w:rsid w:val="00325420"/>
    <w:rsid w:val="00325A20"/>
    <w:rsid w:val="00325B60"/>
    <w:rsid w:val="00325CF0"/>
    <w:rsid w:val="00326B55"/>
    <w:rsid w:val="00326D6B"/>
    <w:rsid w:val="00326E05"/>
    <w:rsid w:val="0032739D"/>
    <w:rsid w:val="00327ABE"/>
    <w:rsid w:val="00327D12"/>
    <w:rsid w:val="0033047A"/>
    <w:rsid w:val="00330F90"/>
    <w:rsid w:val="003310BD"/>
    <w:rsid w:val="00331A24"/>
    <w:rsid w:val="00331E6D"/>
    <w:rsid w:val="00331F07"/>
    <w:rsid w:val="0033203C"/>
    <w:rsid w:val="0033207B"/>
    <w:rsid w:val="00332104"/>
    <w:rsid w:val="003322D2"/>
    <w:rsid w:val="00332483"/>
    <w:rsid w:val="00332B7B"/>
    <w:rsid w:val="00333150"/>
    <w:rsid w:val="00333473"/>
    <w:rsid w:val="00334383"/>
    <w:rsid w:val="0033454E"/>
    <w:rsid w:val="00335451"/>
    <w:rsid w:val="00335B06"/>
    <w:rsid w:val="00335BC6"/>
    <w:rsid w:val="0033652B"/>
    <w:rsid w:val="00336692"/>
    <w:rsid w:val="003366F3"/>
    <w:rsid w:val="00336BC3"/>
    <w:rsid w:val="00337021"/>
    <w:rsid w:val="00337456"/>
    <w:rsid w:val="00337BF7"/>
    <w:rsid w:val="00337DF8"/>
    <w:rsid w:val="0034023C"/>
    <w:rsid w:val="003413D5"/>
    <w:rsid w:val="003415A6"/>
    <w:rsid w:val="00341EEA"/>
    <w:rsid w:val="00342475"/>
    <w:rsid w:val="003424AE"/>
    <w:rsid w:val="00342537"/>
    <w:rsid w:val="003425CE"/>
    <w:rsid w:val="00342755"/>
    <w:rsid w:val="00342972"/>
    <w:rsid w:val="00342D16"/>
    <w:rsid w:val="00342EAB"/>
    <w:rsid w:val="003433D0"/>
    <w:rsid w:val="00343567"/>
    <w:rsid w:val="0034357C"/>
    <w:rsid w:val="00343D04"/>
    <w:rsid w:val="00345064"/>
    <w:rsid w:val="00345B8D"/>
    <w:rsid w:val="00345DB2"/>
    <w:rsid w:val="0034647D"/>
    <w:rsid w:val="003475DF"/>
    <w:rsid w:val="003479B0"/>
    <w:rsid w:val="00347A78"/>
    <w:rsid w:val="00347C31"/>
    <w:rsid w:val="00347D51"/>
    <w:rsid w:val="00347F2A"/>
    <w:rsid w:val="00347F2D"/>
    <w:rsid w:val="0035003F"/>
    <w:rsid w:val="003503E0"/>
    <w:rsid w:val="003505C9"/>
    <w:rsid w:val="003506ED"/>
    <w:rsid w:val="003509A9"/>
    <w:rsid w:val="00350DC9"/>
    <w:rsid w:val="00350F5C"/>
    <w:rsid w:val="0035281D"/>
    <w:rsid w:val="00352ED0"/>
    <w:rsid w:val="003530AE"/>
    <w:rsid w:val="003532D6"/>
    <w:rsid w:val="0035331E"/>
    <w:rsid w:val="0035345C"/>
    <w:rsid w:val="00353F4B"/>
    <w:rsid w:val="003542CA"/>
    <w:rsid w:val="0035453F"/>
    <w:rsid w:val="0035477D"/>
    <w:rsid w:val="00355DE8"/>
    <w:rsid w:val="00356085"/>
    <w:rsid w:val="00356179"/>
    <w:rsid w:val="00356BEE"/>
    <w:rsid w:val="00356D01"/>
    <w:rsid w:val="00357CF6"/>
    <w:rsid w:val="00360343"/>
    <w:rsid w:val="00360CCC"/>
    <w:rsid w:val="00360D66"/>
    <w:rsid w:val="0036131B"/>
    <w:rsid w:val="0036227A"/>
    <w:rsid w:val="003623C5"/>
    <w:rsid w:val="003624AA"/>
    <w:rsid w:val="00362598"/>
    <w:rsid w:val="0036267A"/>
    <w:rsid w:val="003626A3"/>
    <w:rsid w:val="0036291E"/>
    <w:rsid w:val="00362B01"/>
    <w:rsid w:val="00362BF8"/>
    <w:rsid w:val="00362E89"/>
    <w:rsid w:val="00362F7F"/>
    <w:rsid w:val="00363837"/>
    <w:rsid w:val="003638F3"/>
    <w:rsid w:val="003641B4"/>
    <w:rsid w:val="00364324"/>
    <w:rsid w:val="003643D4"/>
    <w:rsid w:val="003644E5"/>
    <w:rsid w:val="003645B1"/>
    <w:rsid w:val="003661FA"/>
    <w:rsid w:val="00366BEA"/>
    <w:rsid w:val="00367A27"/>
    <w:rsid w:val="00367F7B"/>
    <w:rsid w:val="00367FB0"/>
    <w:rsid w:val="00370235"/>
    <w:rsid w:val="00370F1C"/>
    <w:rsid w:val="00371478"/>
    <w:rsid w:val="0037164F"/>
    <w:rsid w:val="00372558"/>
    <w:rsid w:val="00372666"/>
    <w:rsid w:val="00373010"/>
    <w:rsid w:val="00373593"/>
    <w:rsid w:val="003740E0"/>
    <w:rsid w:val="003743B9"/>
    <w:rsid w:val="003748D2"/>
    <w:rsid w:val="00375560"/>
    <w:rsid w:val="00375691"/>
    <w:rsid w:val="0037607C"/>
    <w:rsid w:val="0037609F"/>
    <w:rsid w:val="00376124"/>
    <w:rsid w:val="00376392"/>
    <w:rsid w:val="0037648A"/>
    <w:rsid w:val="00376957"/>
    <w:rsid w:val="00376DE0"/>
    <w:rsid w:val="00377098"/>
    <w:rsid w:val="003771E8"/>
    <w:rsid w:val="00377302"/>
    <w:rsid w:val="0037799D"/>
    <w:rsid w:val="00377BD0"/>
    <w:rsid w:val="00377F11"/>
    <w:rsid w:val="0038040E"/>
    <w:rsid w:val="0038043F"/>
    <w:rsid w:val="00380D32"/>
    <w:rsid w:val="00380E5E"/>
    <w:rsid w:val="00380F84"/>
    <w:rsid w:val="003813A1"/>
    <w:rsid w:val="00381A4D"/>
    <w:rsid w:val="00381CA9"/>
    <w:rsid w:val="003822EA"/>
    <w:rsid w:val="0038240A"/>
    <w:rsid w:val="00382B2A"/>
    <w:rsid w:val="00382D29"/>
    <w:rsid w:val="00383161"/>
    <w:rsid w:val="00383547"/>
    <w:rsid w:val="00383548"/>
    <w:rsid w:val="003835AC"/>
    <w:rsid w:val="00383FA1"/>
    <w:rsid w:val="003849C8"/>
    <w:rsid w:val="00384C81"/>
    <w:rsid w:val="00385364"/>
    <w:rsid w:val="0038578D"/>
    <w:rsid w:val="0038645D"/>
    <w:rsid w:val="003867AB"/>
    <w:rsid w:val="00387888"/>
    <w:rsid w:val="003879D8"/>
    <w:rsid w:val="00387C1B"/>
    <w:rsid w:val="00387D2E"/>
    <w:rsid w:val="00387D2F"/>
    <w:rsid w:val="00387D64"/>
    <w:rsid w:val="003902C7"/>
    <w:rsid w:val="00390D02"/>
    <w:rsid w:val="00391A21"/>
    <w:rsid w:val="0039207B"/>
    <w:rsid w:val="00392251"/>
    <w:rsid w:val="003928D4"/>
    <w:rsid w:val="00392AF6"/>
    <w:rsid w:val="00392FBC"/>
    <w:rsid w:val="003937DA"/>
    <w:rsid w:val="00393AE6"/>
    <w:rsid w:val="003941DD"/>
    <w:rsid w:val="00394273"/>
    <w:rsid w:val="0039440B"/>
    <w:rsid w:val="00394489"/>
    <w:rsid w:val="00394E43"/>
    <w:rsid w:val="0039541C"/>
    <w:rsid w:val="003958F6"/>
    <w:rsid w:val="00395AB8"/>
    <w:rsid w:val="00395ACA"/>
    <w:rsid w:val="00395DC8"/>
    <w:rsid w:val="00396058"/>
    <w:rsid w:val="003962C5"/>
    <w:rsid w:val="00396920"/>
    <w:rsid w:val="00396E85"/>
    <w:rsid w:val="00396F73"/>
    <w:rsid w:val="003978AA"/>
    <w:rsid w:val="00397994"/>
    <w:rsid w:val="00397D64"/>
    <w:rsid w:val="003A02CE"/>
    <w:rsid w:val="003A0443"/>
    <w:rsid w:val="003A0774"/>
    <w:rsid w:val="003A1289"/>
    <w:rsid w:val="003A129B"/>
    <w:rsid w:val="003A1697"/>
    <w:rsid w:val="003A19CA"/>
    <w:rsid w:val="003A240C"/>
    <w:rsid w:val="003A2D34"/>
    <w:rsid w:val="003A3A16"/>
    <w:rsid w:val="003A3DCB"/>
    <w:rsid w:val="003A3FE8"/>
    <w:rsid w:val="003A447C"/>
    <w:rsid w:val="003A4637"/>
    <w:rsid w:val="003A4945"/>
    <w:rsid w:val="003A49FA"/>
    <w:rsid w:val="003A4C8C"/>
    <w:rsid w:val="003A54DF"/>
    <w:rsid w:val="003A57DD"/>
    <w:rsid w:val="003A587F"/>
    <w:rsid w:val="003A59CC"/>
    <w:rsid w:val="003A628C"/>
    <w:rsid w:val="003A6329"/>
    <w:rsid w:val="003A6454"/>
    <w:rsid w:val="003A6922"/>
    <w:rsid w:val="003A69D5"/>
    <w:rsid w:val="003A6E94"/>
    <w:rsid w:val="003A70A5"/>
    <w:rsid w:val="003A754E"/>
    <w:rsid w:val="003A766D"/>
    <w:rsid w:val="003B0445"/>
    <w:rsid w:val="003B0B40"/>
    <w:rsid w:val="003B0BC3"/>
    <w:rsid w:val="003B0E42"/>
    <w:rsid w:val="003B184D"/>
    <w:rsid w:val="003B1CD6"/>
    <w:rsid w:val="003B224A"/>
    <w:rsid w:val="003B25EB"/>
    <w:rsid w:val="003B261C"/>
    <w:rsid w:val="003B336C"/>
    <w:rsid w:val="003B3691"/>
    <w:rsid w:val="003B36E1"/>
    <w:rsid w:val="003B3867"/>
    <w:rsid w:val="003B3DD7"/>
    <w:rsid w:val="003B4125"/>
    <w:rsid w:val="003B48DC"/>
    <w:rsid w:val="003B4D4A"/>
    <w:rsid w:val="003B594C"/>
    <w:rsid w:val="003B5ADC"/>
    <w:rsid w:val="003B5E32"/>
    <w:rsid w:val="003B5E59"/>
    <w:rsid w:val="003B6263"/>
    <w:rsid w:val="003B6329"/>
    <w:rsid w:val="003B643C"/>
    <w:rsid w:val="003B6549"/>
    <w:rsid w:val="003B6632"/>
    <w:rsid w:val="003B68F1"/>
    <w:rsid w:val="003B6BF4"/>
    <w:rsid w:val="003B71F1"/>
    <w:rsid w:val="003B7272"/>
    <w:rsid w:val="003B7294"/>
    <w:rsid w:val="003B7605"/>
    <w:rsid w:val="003B78B9"/>
    <w:rsid w:val="003B7EFE"/>
    <w:rsid w:val="003B7F57"/>
    <w:rsid w:val="003C04B4"/>
    <w:rsid w:val="003C0856"/>
    <w:rsid w:val="003C0AC1"/>
    <w:rsid w:val="003C0BDB"/>
    <w:rsid w:val="003C0DEA"/>
    <w:rsid w:val="003C12D3"/>
    <w:rsid w:val="003C1861"/>
    <w:rsid w:val="003C22CC"/>
    <w:rsid w:val="003C24D8"/>
    <w:rsid w:val="003C27E6"/>
    <w:rsid w:val="003C380D"/>
    <w:rsid w:val="003C38E5"/>
    <w:rsid w:val="003C3A0E"/>
    <w:rsid w:val="003C3D2C"/>
    <w:rsid w:val="003C4060"/>
    <w:rsid w:val="003C41D8"/>
    <w:rsid w:val="003C4546"/>
    <w:rsid w:val="003C47FF"/>
    <w:rsid w:val="003C4A1F"/>
    <w:rsid w:val="003C4B49"/>
    <w:rsid w:val="003C4C9F"/>
    <w:rsid w:val="003C5423"/>
    <w:rsid w:val="003C57F5"/>
    <w:rsid w:val="003C5991"/>
    <w:rsid w:val="003C62BC"/>
    <w:rsid w:val="003C63A3"/>
    <w:rsid w:val="003C6506"/>
    <w:rsid w:val="003C6CF6"/>
    <w:rsid w:val="003C6DB6"/>
    <w:rsid w:val="003C7290"/>
    <w:rsid w:val="003C7793"/>
    <w:rsid w:val="003C7F62"/>
    <w:rsid w:val="003D0218"/>
    <w:rsid w:val="003D03DC"/>
    <w:rsid w:val="003D055A"/>
    <w:rsid w:val="003D0A4B"/>
    <w:rsid w:val="003D0A8F"/>
    <w:rsid w:val="003D0BFD"/>
    <w:rsid w:val="003D0C92"/>
    <w:rsid w:val="003D16B6"/>
    <w:rsid w:val="003D16E3"/>
    <w:rsid w:val="003D17D8"/>
    <w:rsid w:val="003D205B"/>
    <w:rsid w:val="003D2229"/>
    <w:rsid w:val="003D27BF"/>
    <w:rsid w:val="003D29A0"/>
    <w:rsid w:val="003D2EF5"/>
    <w:rsid w:val="003D3478"/>
    <w:rsid w:val="003D3582"/>
    <w:rsid w:val="003D35C7"/>
    <w:rsid w:val="003D3C75"/>
    <w:rsid w:val="003D3CEE"/>
    <w:rsid w:val="003D4C14"/>
    <w:rsid w:val="003D4EAF"/>
    <w:rsid w:val="003D4EEE"/>
    <w:rsid w:val="003D4FBE"/>
    <w:rsid w:val="003D519A"/>
    <w:rsid w:val="003D5AAB"/>
    <w:rsid w:val="003D5E32"/>
    <w:rsid w:val="003D5EFE"/>
    <w:rsid w:val="003D62B0"/>
    <w:rsid w:val="003D632F"/>
    <w:rsid w:val="003D6413"/>
    <w:rsid w:val="003D7786"/>
    <w:rsid w:val="003D78FC"/>
    <w:rsid w:val="003D797C"/>
    <w:rsid w:val="003E05AD"/>
    <w:rsid w:val="003E0D83"/>
    <w:rsid w:val="003E13C6"/>
    <w:rsid w:val="003E1578"/>
    <w:rsid w:val="003E162C"/>
    <w:rsid w:val="003E16FB"/>
    <w:rsid w:val="003E17A8"/>
    <w:rsid w:val="003E1B5A"/>
    <w:rsid w:val="003E24F5"/>
    <w:rsid w:val="003E2836"/>
    <w:rsid w:val="003E2ABF"/>
    <w:rsid w:val="003E37F5"/>
    <w:rsid w:val="003E3884"/>
    <w:rsid w:val="003E3EB6"/>
    <w:rsid w:val="003E4672"/>
    <w:rsid w:val="003E46D3"/>
    <w:rsid w:val="003E47C9"/>
    <w:rsid w:val="003E4838"/>
    <w:rsid w:val="003E4A7B"/>
    <w:rsid w:val="003E4FA6"/>
    <w:rsid w:val="003E57D3"/>
    <w:rsid w:val="003E5A0F"/>
    <w:rsid w:val="003E5B38"/>
    <w:rsid w:val="003E5C4D"/>
    <w:rsid w:val="003E5DD9"/>
    <w:rsid w:val="003E5E5C"/>
    <w:rsid w:val="003E5F69"/>
    <w:rsid w:val="003E60D2"/>
    <w:rsid w:val="003E622A"/>
    <w:rsid w:val="003E6748"/>
    <w:rsid w:val="003E694A"/>
    <w:rsid w:val="003E6B07"/>
    <w:rsid w:val="003E7221"/>
    <w:rsid w:val="003E74C0"/>
    <w:rsid w:val="003E75BD"/>
    <w:rsid w:val="003E76ED"/>
    <w:rsid w:val="003E7862"/>
    <w:rsid w:val="003E79D4"/>
    <w:rsid w:val="003F1016"/>
    <w:rsid w:val="003F17E9"/>
    <w:rsid w:val="003F1A42"/>
    <w:rsid w:val="003F1A9F"/>
    <w:rsid w:val="003F1DC9"/>
    <w:rsid w:val="003F1E37"/>
    <w:rsid w:val="003F206B"/>
    <w:rsid w:val="003F2521"/>
    <w:rsid w:val="003F2627"/>
    <w:rsid w:val="003F290B"/>
    <w:rsid w:val="003F2926"/>
    <w:rsid w:val="003F2B32"/>
    <w:rsid w:val="003F2C02"/>
    <w:rsid w:val="003F3335"/>
    <w:rsid w:val="003F380C"/>
    <w:rsid w:val="003F3A5D"/>
    <w:rsid w:val="003F3C0E"/>
    <w:rsid w:val="003F3F7C"/>
    <w:rsid w:val="003F4383"/>
    <w:rsid w:val="003F4503"/>
    <w:rsid w:val="003F4619"/>
    <w:rsid w:val="003F46C8"/>
    <w:rsid w:val="003F46FB"/>
    <w:rsid w:val="003F4C3A"/>
    <w:rsid w:val="003F524D"/>
    <w:rsid w:val="003F5B50"/>
    <w:rsid w:val="003F5EF0"/>
    <w:rsid w:val="003F62E9"/>
    <w:rsid w:val="003F67B7"/>
    <w:rsid w:val="003F70EA"/>
    <w:rsid w:val="003F782E"/>
    <w:rsid w:val="00400972"/>
    <w:rsid w:val="00400A28"/>
    <w:rsid w:val="00400BC3"/>
    <w:rsid w:val="00400C42"/>
    <w:rsid w:val="00400D30"/>
    <w:rsid w:val="004014A2"/>
    <w:rsid w:val="00401A3F"/>
    <w:rsid w:val="00401AC5"/>
    <w:rsid w:val="00402097"/>
    <w:rsid w:val="004028FC"/>
    <w:rsid w:val="00402DA5"/>
    <w:rsid w:val="004030C9"/>
    <w:rsid w:val="00403944"/>
    <w:rsid w:val="00403AE6"/>
    <w:rsid w:val="00403F19"/>
    <w:rsid w:val="0040401C"/>
    <w:rsid w:val="004041EC"/>
    <w:rsid w:val="00404A3D"/>
    <w:rsid w:val="00404C84"/>
    <w:rsid w:val="00404F4A"/>
    <w:rsid w:val="0040597C"/>
    <w:rsid w:val="004059BA"/>
    <w:rsid w:val="00405C81"/>
    <w:rsid w:val="00405E04"/>
    <w:rsid w:val="004067D4"/>
    <w:rsid w:val="004067D7"/>
    <w:rsid w:val="00406C2A"/>
    <w:rsid w:val="00406EF9"/>
    <w:rsid w:val="00407170"/>
    <w:rsid w:val="0040726D"/>
    <w:rsid w:val="004072A0"/>
    <w:rsid w:val="004076A0"/>
    <w:rsid w:val="00407D39"/>
    <w:rsid w:val="00407FC1"/>
    <w:rsid w:val="004110B6"/>
    <w:rsid w:val="0041129D"/>
    <w:rsid w:val="00411604"/>
    <w:rsid w:val="00411FF7"/>
    <w:rsid w:val="0041213C"/>
    <w:rsid w:val="00412433"/>
    <w:rsid w:val="004127C7"/>
    <w:rsid w:val="00412E6F"/>
    <w:rsid w:val="00412EF7"/>
    <w:rsid w:val="004133AB"/>
    <w:rsid w:val="004136EA"/>
    <w:rsid w:val="00413FC9"/>
    <w:rsid w:val="00414523"/>
    <w:rsid w:val="004150CB"/>
    <w:rsid w:val="00415A05"/>
    <w:rsid w:val="00415EFA"/>
    <w:rsid w:val="00415F73"/>
    <w:rsid w:val="00415FB0"/>
    <w:rsid w:val="00416930"/>
    <w:rsid w:val="004171AF"/>
    <w:rsid w:val="00417928"/>
    <w:rsid w:val="00417B2D"/>
    <w:rsid w:val="00417DCE"/>
    <w:rsid w:val="004205DA"/>
    <w:rsid w:val="00420D8F"/>
    <w:rsid w:val="00420E3F"/>
    <w:rsid w:val="00420F86"/>
    <w:rsid w:val="0042154A"/>
    <w:rsid w:val="0042173F"/>
    <w:rsid w:val="00421FB9"/>
    <w:rsid w:val="00422883"/>
    <w:rsid w:val="00422CA1"/>
    <w:rsid w:val="00422FF2"/>
    <w:rsid w:val="00423150"/>
    <w:rsid w:val="004234F5"/>
    <w:rsid w:val="00423646"/>
    <w:rsid w:val="004244B8"/>
    <w:rsid w:val="004244BB"/>
    <w:rsid w:val="004246AE"/>
    <w:rsid w:val="00424B2A"/>
    <w:rsid w:val="00424C3B"/>
    <w:rsid w:val="00424FB0"/>
    <w:rsid w:val="0042583C"/>
    <w:rsid w:val="00425A52"/>
    <w:rsid w:val="00425AF6"/>
    <w:rsid w:val="004262CC"/>
    <w:rsid w:val="00426413"/>
    <w:rsid w:val="004265C0"/>
    <w:rsid w:val="00427299"/>
    <w:rsid w:val="004276E3"/>
    <w:rsid w:val="00427BDB"/>
    <w:rsid w:val="004300CE"/>
    <w:rsid w:val="00430466"/>
    <w:rsid w:val="0043086D"/>
    <w:rsid w:val="00430BE8"/>
    <w:rsid w:val="004311E9"/>
    <w:rsid w:val="00431275"/>
    <w:rsid w:val="0043159D"/>
    <w:rsid w:val="004315EE"/>
    <w:rsid w:val="00431C91"/>
    <w:rsid w:val="0043234D"/>
    <w:rsid w:val="004324AA"/>
    <w:rsid w:val="00432D06"/>
    <w:rsid w:val="00433091"/>
    <w:rsid w:val="004331F5"/>
    <w:rsid w:val="00433203"/>
    <w:rsid w:val="0043335B"/>
    <w:rsid w:val="004334A3"/>
    <w:rsid w:val="00433524"/>
    <w:rsid w:val="00433699"/>
    <w:rsid w:val="00433702"/>
    <w:rsid w:val="00433FD5"/>
    <w:rsid w:val="0043402D"/>
    <w:rsid w:val="00434B2D"/>
    <w:rsid w:val="00434D5B"/>
    <w:rsid w:val="00434D8D"/>
    <w:rsid w:val="00435009"/>
    <w:rsid w:val="0043508F"/>
    <w:rsid w:val="004352D5"/>
    <w:rsid w:val="004352E4"/>
    <w:rsid w:val="0043532C"/>
    <w:rsid w:val="00435372"/>
    <w:rsid w:val="004361B2"/>
    <w:rsid w:val="00436292"/>
    <w:rsid w:val="00436B0B"/>
    <w:rsid w:val="00436CEC"/>
    <w:rsid w:val="00436F77"/>
    <w:rsid w:val="00437711"/>
    <w:rsid w:val="00440A0C"/>
    <w:rsid w:val="00441178"/>
    <w:rsid w:val="00441309"/>
    <w:rsid w:val="00441567"/>
    <w:rsid w:val="004415AB"/>
    <w:rsid w:val="004415AD"/>
    <w:rsid w:val="00441601"/>
    <w:rsid w:val="00441626"/>
    <w:rsid w:val="0044167B"/>
    <w:rsid w:val="00441DD7"/>
    <w:rsid w:val="004420FA"/>
    <w:rsid w:val="0044237D"/>
    <w:rsid w:val="0044251F"/>
    <w:rsid w:val="004428E5"/>
    <w:rsid w:val="00442901"/>
    <w:rsid w:val="00442ACC"/>
    <w:rsid w:val="004431EF"/>
    <w:rsid w:val="00443B61"/>
    <w:rsid w:val="00443EEF"/>
    <w:rsid w:val="0044444D"/>
    <w:rsid w:val="00444778"/>
    <w:rsid w:val="004448D1"/>
    <w:rsid w:val="00444E08"/>
    <w:rsid w:val="00445026"/>
    <w:rsid w:val="00445051"/>
    <w:rsid w:val="00445192"/>
    <w:rsid w:val="00445344"/>
    <w:rsid w:val="00445A3D"/>
    <w:rsid w:val="00445AA1"/>
    <w:rsid w:val="004462C0"/>
    <w:rsid w:val="004463B3"/>
    <w:rsid w:val="00446B69"/>
    <w:rsid w:val="00447106"/>
    <w:rsid w:val="004477F7"/>
    <w:rsid w:val="00447A09"/>
    <w:rsid w:val="0045000E"/>
    <w:rsid w:val="0045015E"/>
    <w:rsid w:val="0045046C"/>
    <w:rsid w:val="004509F7"/>
    <w:rsid w:val="00450BF0"/>
    <w:rsid w:val="00451112"/>
    <w:rsid w:val="004518EE"/>
    <w:rsid w:val="00451B82"/>
    <w:rsid w:val="004522B5"/>
    <w:rsid w:val="0045238C"/>
    <w:rsid w:val="004523DD"/>
    <w:rsid w:val="004523FD"/>
    <w:rsid w:val="00452731"/>
    <w:rsid w:val="0045299A"/>
    <w:rsid w:val="00452EEA"/>
    <w:rsid w:val="00452FD8"/>
    <w:rsid w:val="00453749"/>
    <w:rsid w:val="00453A1C"/>
    <w:rsid w:val="00453ADC"/>
    <w:rsid w:val="00453B20"/>
    <w:rsid w:val="00453B47"/>
    <w:rsid w:val="00453D57"/>
    <w:rsid w:val="00453EC3"/>
    <w:rsid w:val="004540FE"/>
    <w:rsid w:val="00454741"/>
    <w:rsid w:val="00454963"/>
    <w:rsid w:val="00454E01"/>
    <w:rsid w:val="00454E1E"/>
    <w:rsid w:val="00454FB6"/>
    <w:rsid w:val="00455075"/>
    <w:rsid w:val="004553B6"/>
    <w:rsid w:val="004554C7"/>
    <w:rsid w:val="00455847"/>
    <w:rsid w:val="00455AC0"/>
    <w:rsid w:val="0045611B"/>
    <w:rsid w:val="00456704"/>
    <w:rsid w:val="004569EB"/>
    <w:rsid w:val="00456C53"/>
    <w:rsid w:val="00456F49"/>
    <w:rsid w:val="0045707D"/>
    <w:rsid w:val="004573D8"/>
    <w:rsid w:val="00457426"/>
    <w:rsid w:val="004574FA"/>
    <w:rsid w:val="00457869"/>
    <w:rsid w:val="00457A75"/>
    <w:rsid w:val="00457D4B"/>
    <w:rsid w:val="00460150"/>
    <w:rsid w:val="00460303"/>
    <w:rsid w:val="0046058C"/>
    <w:rsid w:val="0046085C"/>
    <w:rsid w:val="00460B3D"/>
    <w:rsid w:val="00461115"/>
    <w:rsid w:val="00461610"/>
    <w:rsid w:val="00461702"/>
    <w:rsid w:val="00461D1A"/>
    <w:rsid w:val="00461E68"/>
    <w:rsid w:val="00461F04"/>
    <w:rsid w:val="004620A4"/>
    <w:rsid w:val="00462509"/>
    <w:rsid w:val="00462779"/>
    <w:rsid w:val="004627E5"/>
    <w:rsid w:val="00462F42"/>
    <w:rsid w:val="00463824"/>
    <w:rsid w:val="0046425C"/>
    <w:rsid w:val="00464BDC"/>
    <w:rsid w:val="00464E53"/>
    <w:rsid w:val="004656C8"/>
    <w:rsid w:val="004657A1"/>
    <w:rsid w:val="004657F5"/>
    <w:rsid w:val="00465C6D"/>
    <w:rsid w:val="00465E14"/>
    <w:rsid w:val="00466094"/>
    <w:rsid w:val="00466A4C"/>
    <w:rsid w:val="00466D3B"/>
    <w:rsid w:val="00467357"/>
    <w:rsid w:val="00467664"/>
    <w:rsid w:val="0047056E"/>
    <w:rsid w:val="0047065F"/>
    <w:rsid w:val="00470BFE"/>
    <w:rsid w:val="00470FC2"/>
    <w:rsid w:val="004710C8"/>
    <w:rsid w:val="0047132D"/>
    <w:rsid w:val="0047184E"/>
    <w:rsid w:val="00471A10"/>
    <w:rsid w:val="00471A3F"/>
    <w:rsid w:val="004724BC"/>
    <w:rsid w:val="004725AE"/>
    <w:rsid w:val="004727DE"/>
    <w:rsid w:val="00473077"/>
    <w:rsid w:val="00473C11"/>
    <w:rsid w:val="00473C32"/>
    <w:rsid w:val="00473CCF"/>
    <w:rsid w:val="00473E55"/>
    <w:rsid w:val="00473EC8"/>
    <w:rsid w:val="00474070"/>
    <w:rsid w:val="004743FE"/>
    <w:rsid w:val="004746D7"/>
    <w:rsid w:val="0047485D"/>
    <w:rsid w:val="00475604"/>
    <w:rsid w:val="00475614"/>
    <w:rsid w:val="00475C17"/>
    <w:rsid w:val="00476862"/>
    <w:rsid w:val="00476874"/>
    <w:rsid w:val="00476B43"/>
    <w:rsid w:val="00476F99"/>
    <w:rsid w:val="00477308"/>
    <w:rsid w:val="00477507"/>
    <w:rsid w:val="00477F67"/>
    <w:rsid w:val="004800DE"/>
    <w:rsid w:val="00480E1E"/>
    <w:rsid w:val="004812C1"/>
    <w:rsid w:val="00481639"/>
    <w:rsid w:val="0048169B"/>
    <w:rsid w:val="004816E9"/>
    <w:rsid w:val="0048198D"/>
    <w:rsid w:val="00481F04"/>
    <w:rsid w:val="0048239A"/>
    <w:rsid w:val="004824C6"/>
    <w:rsid w:val="004825A8"/>
    <w:rsid w:val="00482802"/>
    <w:rsid w:val="00482919"/>
    <w:rsid w:val="00482DA5"/>
    <w:rsid w:val="00483BF0"/>
    <w:rsid w:val="0048445D"/>
    <w:rsid w:val="00484A8C"/>
    <w:rsid w:val="00484ABA"/>
    <w:rsid w:val="00484ABF"/>
    <w:rsid w:val="00484BBE"/>
    <w:rsid w:val="00484D94"/>
    <w:rsid w:val="00485540"/>
    <w:rsid w:val="004856D0"/>
    <w:rsid w:val="00485DB5"/>
    <w:rsid w:val="00486059"/>
    <w:rsid w:val="00486662"/>
    <w:rsid w:val="00486B25"/>
    <w:rsid w:val="00486CF6"/>
    <w:rsid w:val="004903B4"/>
    <w:rsid w:val="00490A33"/>
    <w:rsid w:val="00491138"/>
    <w:rsid w:val="004916DE"/>
    <w:rsid w:val="004918C1"/>
    <w:rsid w:val="00491A64"/>
    <w:rsid w:val="00491AF1"/>
    <w:rsid w:val="00491E32"/>
    <w:rsid w:val="00492473"/>
    <w:rsid w:val="00492A31"/>
    <w:rsid w:val="00493C24"/>
    <w:rsid w:val="00493E2C"/>
    <w:rsid w:val="00493F3A"/>
    <w:rsid w:val="00494159"/>
    <w:rsid w:val="004941B0"/>
    <w:rsid w:val="004944C7"/>
    <w:rsid w:val="0049473F"/>
    <w:rsid w:val="00494D0E"/>
    <w:rsid w:val="00494FE1"/>
    <w:rsid w:val="0049537B"/>
    <w:rsid w:val="004954F2"/>
    <w:rsid w:val="004957B3"/>
    <w:rsid w:val="004959E9"/>
    <w:rsid w:val="00496076"/>
    <w:rsid w:val="004960ED"/>
    <w:rsid w:val="00496166"/>
    <w:rsid w:val="00496741"/>
    <w:rsid w:val="004971D3"/>
    <w:rsid w:val="00497252"/>
    <w:rsid w:val="004976A9"/>
    <w:rsid w:val="00497AAC"/>
    <w:rsid w:val="00497FDD"/>
    <w:rsid w:val="004A083C"/>
    <w:rsid w:val="004A09C7"/>
    <w:rsid w:val="004A0BC8"/>
    <w:rsid w:val="004A13BA"/>
    <w:rsid w:val="004A17FC"/>
    <w:rsid w:val="004A1806"/>
    <w:rsid w:val="004A1B59"/>
    <w:rsid w:val="004A1F1E"/>
    <w:rsid w:val="004A248C"/>
    <w:rsid w:val="004A2795"/>
    <w:rsid w:val="004A2F50"/>
    <w:rsid w:val="004A2FBC"/>
    <w:rsid w:val="004A30F5"/>
    <w:rsid w:val="004A315C"/>
    <w:rsid w:val="004A31D0"/>
    <w:rsid w:val="004A34B3"/>
    <w:rsid w:val="004A3AEA"/>
    <w:rsid w:val="004A408E"/>
    <w:rsid w:val="004A433B"/>
    <w:rsid w:val="004A4357"/>
    <w:rsid w:val="004A4541"/>
    <w:rsid w:val="004A49CB"/>
    <w:rsid w:val="004A4C72"/>
    <w:rsid w:val="004A4DAC"/>
    <w:rsid w:val="004A4FB2"/>
    <w:rsid w:val="004A52AD"/>
    <w:rsid w:val="004A5869"/>
    <w:rsid w:val="004A5BE4"/>
    <w:rsid w:val="004A639A"/>
    <w:rsid w:val="004A65C4"/>
    <w:rsid w:val="004A6659"/>
    <w:rsid w:val="004A6730"/>
    <w:rsid w:val="004A71F7"/>
    <w:rsid w:val="004A76C4"/>
    <w:rsid w:val="004A7977"/>
    <w:rsid w:val="004B0114"/>
    <w:rsid w:val="004B02FE"/>
    <w:rsid w:val="004B07BB"/>
    <w:rsid w:val="004B0962"/>
    <w:rsid w:val="004B11BA"/>
    <w:rsid w:val="004B1A84"/>
    <w:rsid w:val="004B1DF6"/>
    <w:rsid w:val="004B269F"/>
    <w:rsid w:val="004B2871"/>
    <w:rsid w:val="004B30AD"/>
    <w:rsid w:val="004B3226"/>
    <w:rsid w:val="004B3671"/>
    <w:rsid w:val="004B3742"/>
    <w:rsid w:val="004B4A87"/>
    <w:rsid w:val="004B4A91"/>
    <w:rsid w:val="004B4ED5"/>
    <w:rsid w:val="004B5222"/>
    <w:rsid w:val="004B5756"/>
    <w:rsid w:val="004B5B9C"/>
    <w:rsid w:val="004B5D1D"/>
    <w:rsid w:val="004B604F"/>
    <w:rsid w:val="004B6519"/>
    <w:rsid w:val="004B666C"/>
    <w:rsid w:val="004B6880"/>
    <w:rsid w:val="004B68F1"/>
    <w:rsid w:val="004B6CBB"/>
    <w:rsid w:val="004B6D3A"/>
    <w:rsid w:val="004B7122"/>
    <w:rsid w:val="004B7863"/>
    <w:rsid w:val="004B79FF"/>
    <w:rsid w:val="004B7D83"/>
    <w:rsid w:val="004B7E4C"/>
    <w:rsid w:val="004C00AD"/>
    <w:rsid w:val="004C0271"/>
    <w:rsid w:val="004C0708"/>
    <w:rsid w:val="004C0841"/>
    <w:rsid w:val="004C1261"/>
    <w:rsid w:val="004C1402"/>
    <w:rsid w:val="004C189B"/>
    <w:rsid w:val="004C193C"/>
    <w:rsid w:val="004C1D8F"/>
    <w:rsid w:val="004C1EBE"/>
    <w:rsid w:val="004C21DF"/>
    <w:rsid w:val="004C2448"/>
    <w:rsid w:val="004C2543"/>
    <w:rsid w:val="004C295D"/>
    <w:rsid w:val="004C2B1B"/>
    <w:rsid w:val="004C2E0C"/>
    <w:rsid w:val="004C3418"/>
    <w:rsid w:val="004C3CB9"/>
    <w:rsid w:val="004C4275"/>
    <w:rsid w:val="004C432D"/>
    <w:rsid w:val="004C444B"/>
    <w:rsid w:val="004C498D"/>
    <w:rsid w:val="004C5041"/>
    <w:rsid w:val="004C5058"/>
    <w:rsid w:val="004C50F0"/>
    <w:rsid w:val="004C5961"/>
    <w:rsid w:val="004C5FEE"/>
    <w:rsid w:val="004C6164"/>
    <w:rsid w:val="004C62B4"/>
    <w:rsid w:val="004C67E8"/>
    <w:rsid w:val="004C6902"/>
    <w:rsid w:val="004C6B05"/>
    <w:rsid w:val="004C7487"/>
    <w:rsid w:val="004C7F3F"/>
    <w:rsid w:val="004D006B"/>
    <w:rsid w:val="004D09DB"/>
    <w:rsid w:val="004D19D5"/>
    <w:rsid w:val="004D1A4C"/>
    <w:rsid w:val="004D2270"/>
    <w:rsid w:val="004D2664"/>
    <w:rsid w:val="004D286D"/>
    <w:rsid w:val="004D3532"/>
    <w:rsid w:val="004D3600"/>
    <w:rsid w:val="004D39E1"/>
    <w:rsid w:val="004D3C9E"/>
    <w:rsid w:val="004D3CCF"/>
    <w:rsid w:val="004D40F2"/>
    <w:rsid w:val="004D411B"/>
    <w:rsid w:val="004D479D"/>
    <w:rsid w:val="004D4AAC"/>
    <w:rsid w:val="004D51FC"/>
    <w:rsid w:val="004D53B2"/>
    <w:rsid w:val="004D5603"/>
    <w:rsid w:val="004D5F31"/>
    <w:rsid w:val="004D5F3C"/>
    <w:rsid w:val="004D61D6"/>
    <w:rsid w:val="004D6260"/>
    <w:rsid w:val="004D6C70"/>
    <w:rsid w:val="004D6D01"/>
    <w:rsid w:val="004D7472"/>
    <w:rsid w:val="004D74CE"/>
    <w:rsid w:val="004D791A"/>
    <w:rsid w:val="004D7B0E"/>
    <w:rsid w:val="004D7F5C"/>
    <w:rsid w:val="004E00CF"/>
    <w:rsid w:val="004E0196"/>
    <w:rsid w:val="004E0619"/>
    <w:rsid w:val="004E06B5"/>
    <w:rsid w:val="004E06D4"/>
    <w:rsid w:val="004E0842"/>
    <w:rsid w:val="004E0BB8"/>
    <w:rsid w:val="004E11C6"/>
    <w:rsid w:val="004E19D1"/>
    <w:rsid w:val="004E1C25"/>
    <w:rsid w:val="004E42DF"/>
    <w:rsid w:val="004E45BF"/>
    <w:rsid w:val="004E4A19"/>
    <w:rsid w:val="004E4C28"/>
    <w:rsid w:val="004E4C46"/>
    <w:rsid w:val="004E57A0"/>
    <w:rsid w:val="004E5961"/>
    <w:rsid w:val="004E5A27"/>
    <w:rsid w:val="004E5B86"/>
    <w:rsid w:val="004E5C06"/>
    <w:rsid w:val="004E5D61"/>
    <w:rsid w:val="004E5F52"/>
    <w:rsid w:val="004E6006"/>
    <w:rsid w:val="004E6720"/>
    <w:rsid w:val="004E689D"/>
    <w:rsid w:val="004E6C70"/>
    <w:rsid w:val="004E7808"/>
    <w:rsid w:val="004E7BF0"/>
    <w:rsid w:val="004F04AB"/>
    <w:rsid w:val="004F0750"/>
    <w:rsid w:val="004F098E"/>
    <w:rsid w:val="004F0BFF"/>
    <w:rsid w:val="004F1681"/>
    <w:rsid w:val="004F1AFB"/>
    <w:rsid w:val="004F1DF3"/>
    <w:rsid w:val="004F1F98"/>
    <w:rsid w:val="004F2379"/>
    <w:rsid w:val="004F2AC0"/>
    <w:rsid w:val="004F32A3"/>
    <w:rsid w:val="004F3601"/>
    <w:rsid w:val="004F43D6"/>
    <w:rsid w:val="004F4AD4"/>
    <w:rsid w:val="004F4E2C"/>
    <w:rsid w:val="004F50D1"/>
    <w:rsid w:val="004F54A3"/>
    <w:rsid w:val="004F551E"/>
    <w:rsid w:val="004F554B"/>
    <w:rsid w:val="004F58D4"/>
    <w:rsid w:val="004F5D0C"/>
    <w:rsid w:val="004F6787"/>
    <w:rsid w:val="004F6A29"/>
    <w:rsid w:val="004F6A46"/>
    <w:rsid w:val="004F78EA"/>
    <w:rsid w:val="005002A4"/>
    <w:rsid w:val="005002D0"/>
    <w:rsid w:val="00500AEA"/>
    <w:rsid w:val="00501646"/>
    <w:rsid w:val="005017CF"/>
    <w:rsid w:val="00501ED6"/>
    <w:rsid w:val="005022AD"/>
    <w:rsid w:val="005024EF"/>
    <w:rsid w:val="00502734"/>
    <w:rsid w:val="0050278C"/>
    <w:rsid w:val="00502AC5"/>
    <w:rsid w:val="00503242"/>
    <w:rsid w:val="00503396"/>
    <w:rsid w:val="00503897"/>
    <w:rsid w:val="00503AB2"/>
    <w:rsid w:val="0050401D"/>
    <w:rsid w:val="0050494D"/>
    <w:rsid w:val="0050497B"/>
    <w:rsid w:val="00504BE1"/>
    <w:rsid w:val="00504CF6"/>
    <w:rsid w:val="00505AED"/>
    <w:rsid w:val="00506EAD"/>
    <w:rsid w:val="00507902"/>
    <w:rsid w:val="00507E16"/>
    <w:rsid w:val="005104A5"/>
    <w:rsid w:val="00510E39"/>
    <w:rsid w:val="0051106F"/>
    <w:rsid w:val="00511363"/>
    <w:rsid w:val="00511542"/>
    <w:rsid w:val="00511577"/>
    <w:rsid w:val="00511A3A"/>
    <w:rsid w:val="00511E54"/>
    <w:rsid w:val="005122E1"/>
    <w:rsid w:val="00512344"/>
    <w:rsid w:val="005125F1"/>
    <w:rsid w:val="005127C2"/>
    <w:rsid w:val="00513528"/>
    <w:rsid w:val="0051384C"/>
    <w:rsid w:val="00513A30"/>
    <w:rsid w:val="00513B15"/>
    <w:rsid w:val="00513CBB"/>
    <w:rsid w:val="00514460"/>
    <w:rsid w:val="00514486"/>
    <w:rsid w:val="00514693"/>
    <w:rsid w:val="00514AFB"/>
    <w:rsid w:val="0051506D"/>
    <w:rsid w:val="005152BF"/>
    <w:rsid w:val="0051530A"/>
    <w:rsid w:val="00515D48"/>
    <w:rsid w:val="00516155"/>
    <w:rsid w:val="0051644E"/>
    <w:rsid w:val="0051652C"/>
    <w:rsid w:val="005166F4"/>
    <w:rsid w:val="005167B8"/>
    <w:rsid w:val="005173A8"/>
    <w:rsid w:val="005202D2"/>
    <w:rsid w:val="00520344"/>
    <w:rsid w:val="00520394"/>
    <w:rsid w:val="005206AB"/>
    <w:rsid w:val="00520735"/>
    <w:rsid w:val="00520805"/>
    <w:rsid w:val="00520815"/>
    <w:rsid w:val="00520FF3"/>
    <w:rsid w:val="00521066"/>
    <w:rsid w:val="00521183"/>
    <w:rsid w:val="00521674"/>
    <w:rsid w:val="00521F95"/>
    <w:rsid w:val="00522063"/>
    <w:rsid w:val="00522836"/>
    <w:rsid w:val="00523116"/>
    <w:rsid w:val="005231E0"/>
    <w:rsid w:val="00523315"/>
    <w:rsid w:val="00523C4B"/>
    <w:rsid w:val="00523F8A"/>
    <w:rsid w:val="005244FC"/>
    <w:rsid w:val="00524B57"/>
    <w:rsid w:val="00524D45"/>
    <w:rsid w:val="005250F6"/>
    <w:rsid w:val="005251FB"/>
    <w:rsid w:val="00525347"/>
    <w:rsid w:val="00525AD3"/>
    <w:rsid w:val="00525BDE"/>
    <w:rsid w:val="00526028"/>
    <w:rsid w:val="00526332"/>
    <w:rsid w:val="00526BF3"/>
    <w:rsid w:val="005271FB"/>
    <w:rsid w:val="0052758F"/>
    <w:rsid w:val="00527E84"/>
    <w:rsid w:val="0053071E"/>
    <w:rsid w:val="00531A8E"/>
    <w:rsid w:val="00531DEC"/>
    <w:rsid w:val="00531EF6"/>
    <w:rsid w:val="00531EFD"/>
    <w:rsid w:val="00533273"/>
    <w:rsid w:val="00533D34"/>
    <w:rsid w:val="005341B7"/>
    <w:rsid w:val="005342D0"/>
    <w:rsid w:val="0053432D"/>
    <w:rsid w:val="00534BC1"/>
    <w:rsid w:val="00534F5B"/>
    <w:rsid w:val="005356A6"/>
    <w:rsid w:val="00535AA3"/>
    <w:rsid w:val="00535C55"/>
    <w:rsid w:val="005360DE"/>
    <w:rsid w:val="005364F9"/>
    <w:rsid w:val="0053698F"/>
    <w:rsid w:val="00537169"/>
    <w:rsid w:val="00537689"/>
    <w:rsid w:val="005376FB"/>
    <w:rsid w:val="00537DC4"/>
    <w:rsid w:val="005400B9"/>
    <w:rsid w:val="00540E15"/>
    <w:rsid w:val="005415A2"/>
    <w:rsid w:val="00542041"/>
    <w:rsid w:val="00542064"/>
    <w:rsid w:val="005429A6"/>
    <w:rsid w:val="00543609"/>
    <w:rsid w:val="00543734"/>
    <w:rsid w:val="00543F89"/>
    <w:rsid w:val="0054409A"/>
    <w:rsid w:val="00544C92"/>
    <w:rsid w:val="00544D07"/>
    <w:rsid w:val="00544F1C"/>
    <w:rsid w:val="0054500E"/>
    <w:rsid w:val="00545089"/>
    <w:rsid w:val="0054525A"/>
    <w:rsid w:val="005453FE"/>
    <w:rsid w:val="0054598D"/>
    <w:rsid w:val="005470A2"/>
    <w:rsid w:val="00547182"/>
    <w:rsid w:val="005471A8"/>
    <w:rsid w:val="00547372"/>
    <w:rsid w:val="00547CD9"/>
    <w:rsid w:val="005503AB"/>
    <w:rsid w:val="00550497"/>
    <w:rsid w:val="00550F18"/>
    <w:rsid w:val="005510C8"/>
    <w:rsid w:val="00551199"/>
    <w:rsid w:val="00551308"/>
    <w:rsid w:val="0055135B"/>
    <w:rsid w:val="005513E9"/>
    <w:rsid w:val="005514B9"/>
    <w:rsid w:val="0055153B"/>
    <w:rsid w:val="0055228E"/>
    <w:rsid w:val="00552B97"/>
    <w:rsid w:val="00552D45"/>
    <w:rsid w:val="00553104"/>
    <w:rsid w:val="0055340D"/>
    <w:rsid w:val="00553637"/>
    <w:rsid w:val="00553B4F"/>
    <w:rsid w:val="00553CFE"/>
    <w:rsid w:val="00553D6F"/>
    <w:rsid w:val="00553EDC"/>
    <w:rsid w:val="00553EF7"/>
    <w:rsid w:val="00554203"/>
    <w:rsid w:val="005543BA"/>
    <w:rsid w:val="00554A5C"/>
    <w:rsid w:val="00555401"/>
    <w:rsid w:val="00555CAC"/>
    <w:rsid w:val="00556155"/>
    <w:rsid w:val="005565EB"/>
    <w:rsid w:val="00556965"/>
    <w:rsid w:val="00556E47"/>
    <w:rsid w:val="0055715A"/>
    <w:rsid w:val="0055725C"/>
    <w:rsid w:val="0055728B"/>
    <w:rsid w:val="0055733A"/>
    <w:rsid w:val="0055744C"/>
    <w:rsid w:val="005578A1"/>
    <w:rsid w:val="00557AED"/>
    <w:rsid w:val="00557F65"/>
    <w:rsid w:val="0056089D"/>
    <w:rsid w:val="00560BEC"/>
    <w:rsid w:val="00561515"/>
    <w:rsid w:val="005615D1"/>
    <w:rsid w:val="00561B1B"/>
    <w:rsid w:val="00561C26"/>
    <w:rsid w:val="00561E21"/>
    <w:rsid w:val="0056215B"/>
    <w:rsid w:val="00562890"/>
    <w:rsid w:val="00562925"/>
    <w:rsid w:val="005630E0"/>
    <w:rsid w:val="005632B0"/>
    <w:rsid w:val="00563751"/>
    <w:rsid w:val="00563B63"/>
    <w:rsid w:val="00563E5B"/>
    <w:rsid w:val="00564092"/>
    <w:rsid w:val="00564768"/>
    <w:rsid w:val="005648C1"/>
    <w:rsid w:val="00564FA2"/>
    <w:rsid w:val="00565892"/>
    <w:rsid w:val="00565FA7"/>
    <w:rsid w:val="005662E1"/>
    <w:rsid w:val="00566354"/>
    <w:rsid w:val="005663E2"/>
    <w:rsid w:val="00566676"/>
    <w:rsid w:val="00566901"/>
    <w:rsid w:val="00567B75"/>
    <w:rsid w:val="00567BF5"/>
    <w:rsid w:val="00570DAB"/>
    <w:rsid w:val="00571015"/>
    <w:rsid w:val="005712E8"/>
    <w:rsid w:val="00571833"/>
    <w:rsid w:val="005723BD"/>
    <w:rsid w:val="0057252E"/>
    <w:rsid w:val="00572F17"/>
    <w:rsid w:val="005730AB"/>
    <w:rsid w:val="00573269"/>
    <w:rsid w:val="0057337B"/>
    <w:rsid w:val="00573C0E"/>
    <w:rsid w:val="00573D18"/>
    <w:rsid w:val="00573D94"/>
    <w:rsid w:val="00573F16"/>
    <w:rsid w:val="00573FC9"/>
    <w:rsid w:val="00574B53"/>
    <w:rsid w:val="005752A7"/>
    <w:rsid w:val="0057530A"/>
    <w:rsid w:val="005755C0"/>
    <w:rsid w:val="005755F7"/>
    <w:rsid w:val="0057570B"/>
    <w:rsid w:val="005759DF"/>
    <w:rsid w:val="00576163"/>
    <w:rsid w:val="00576802"/>
    <w:rsid w:val="005770B4"/>
    <w:rsid w:val="00577560"/>
    <w:rsid w:val="005775F6"/>
    <w:rsid w:val="0057771E"/>
    <w:rsid w:val="00577E34"/>
    <w:rsid w:val="00580214"/>
    <w:rsid w:val="0058116E"/>
    <w:rsid w:val="0058190B"/>
    <w:rsid w:val="005823DB"/>
    <w:rsid w:val="005823E9"/>
    <w:rsid w:val="005829A6"/>
    <w:rsid w:val="00582B88"/>
    <w:rsid w:val="00582E55"/>
    <w:rsid w:val="005832F1"/>
    <w:rsid w:val="005836EC"/>
    <w:rsid w:val="00583C7C"/>
    <w:rsid w:val="005840F5"/>
    <w:rsid w:val="0058435B"/>
    <w:rsid w:val="00584CEE"/>
    <w:rsid w:val="00584EF8"/>
    <w:rsid w:val="005852F7"/>
    <w:rsid w:val="00585827"/>
    <w:rsid w:val="00585AF6"/>
    <w:rsid w:val="00585DDF"/>
    <w:rsid w:val="005867F0"/>
    <w:rsid w:val="0058680D"/>
    <w:rsid w:val="00586864"/>
    <w:rsid w:val="00586E2A"/>
    <w:rsid w:val="00586FCE"/>
    <w:rsid w:val="00587169"/>
    <w:rsid w:val="0058739D"/>
    <w:rsid w:val="00587656"/>
    <w:rsid w:val="0058795F"/>
    <w:rsid w:val="00587DCF"/>
    <w:rsid w:val="00587DE1"/>
    <w:rsid w:val="00590057"/>
    <w:rsid w:val="00590122"/>
    <w:rsid w:val="0059084B"/>
    <w:rsid w:val="00590A8B"/>
    <w:rsid w:val="00590C7E"/>
    <w:rsid w:val="00590FA5"/>
    <w:rsid w:val="00591046"/>
    <w:rsid w:val="00591952"/>
    <w:rsid w:val="00591ADC"/>
    <w:rsid w:val="00591E5B"/>
    <w:rsid w:val="00591FE8"/>
    <w:rsid w:val="005922A3"/>
    <w:rsid w:val="00592477"/>
    <w:rsid w:val="00592C04"/>
    <w:rsid w:val="00592DA9"/>
    <w:rsid w:val="00593115"/>
    <w:rsid w:val="00593208"/>
    <w:rsid w:val="005932A4"/>
    <w:rsid w:val="00593A9D"/>
    <w:rsid w:val="00593B55"/>
    <w:rsid w:val="00593C75"/>
    <w:rsid w:val="00594629"/>
    <w:rsid w:val="00594A98"/>
    <w:rsid w:val="00594C63"/>
    <w:rsid w:val="00594D42"/>
    <w:rsid w:val="005953BB"/>
    <w:rsid w:val="005954A1"/>
    <w:rsid w:val="00595BCD"/>
    <w:rsid w:val="00595D90"/>
    <w:rsid w:val="005962C9"/>
    <w:rsid w:val="0059633D"/>
    <w:rsid w:val="0059655B"/>
    <w:rsid w:val="00596935"/>
    <w:rsid w:val="00596A31"/>
    <w:rsid w:val="00596A4A"/>
    <w:rsid w:val="00596B77"/>
    <w:rsid w:val="00597035"/>
    <w:rsid w:val="005A0401"/>
    <w:rsid w:val="005A0437"/>
    <w:rsid w:val="005A09FB"/>
    <w:rsid w:val="005A108C"/>
    <w:rsid w:val="005A14A6"/>
    <w:rsid w:val="005A1586"/>
    <w:rsid w:val="005A1637"/>
    <w:rsid w:val="005A1B6A"/>
    <w:rsid w:val="005A1CB6"/>
    <w:rsid w:val="005A1EB4"/>
    <w:rsid w:val="005A2444"/>
    <w:rsid w:val="005A26CA"/>
    <w:rsid w:val="005A2837"/>
    <w:rsid w:val="005A30CC"/>
    <w:rsid w:val="005A320F"/>
    <w:rsid w:val="005A3259"/>
    <w:rsid w:val="005A382B"/>
    <w:rsid w:val="005A3938"/>
    <w:rsid w:val="005A3B8E"/>
    <w:rsid w:val="005A4646"/>
    <w:rsid w:val="005A4854"/>
    <w:rsid w:val="005A4AC4"/>
    <w:rsid w:val="005A5168"/>
    <w:rsid w:val="005A5421"/>
    <w:rsid w:val="005A5700"/>
    <w:rsid w:val="005A6D0B"/>
    <w:rsid w:val="005A6E72"/>
    <w:rsid w:val="005A7468"/>
    <w:rsid w:val="005A7911"/>
    <w:rsid w:val="005A7EEB"/>
    <w:rsid w:val="005B00FC"/>
    <w:rsid w:val="005B0585"/>
    <w:rsid w:val="005B0654"/>
    <w:rsid w:val="005B0682"/>
    <w:rsid w:val="005B0851"/>
    <w:rsid w:val="005B14CA"/>
    <w:rsid w:val="005B164E"/>
    <w:rsid w:val="005B1CBD"/>
    <w:rsid w:val="005B1DCE"/>
    <w:rsid w:val="005B36DA"/>
    <w:rsid w:val="005B3A0E"/>
    <w:rsid w:val="005B4040"/>
    <w:rsid w:val="005B440C"/>
    <w:rsid w:val="005B4CC0"/>
    <w:rsid w:val="005B4CFD"/>
    <w:rsid w:val="005B4D5A"/>
    <w:rsid w:val="005B4D7A"/>
    <w:rsid w:val="005B52E3"/>
    <w:rsid w:val="005B5E7B"/>
    <w:rsid w:val="005B6126"/>
    <w:rsid w:val="005B6229"/>
    <w:rsid w:val="005B66EE"/>
    <w:rsid w:val="005B6B34"/>
    <w:rsid w:val="005B6B88"/>
    <w:rsid w:val="005B6E27"/>
    <w:rsid w:val="005B76D6"/>
    <w:rsid w:val="005B7821"/>
    <w:rsid w:val="005B7EF9"/>
    <w:rsid w:val="005C04E6"/>
    <w:rsid w:val="005C09FF"/>
    <w:rsid w:val="005C0ADD"/>
    <w:rsid w:val="005C1278"/>
    <w:rsid w:val="005C13D3"/>
    <w:rsid w:val="005C1413"/>
    <w:rsid w:val="005C1D66"/>
    <w:rsid w:val="005C1D7F"/>
    <w:rsid w:val="005C214E"/>
    <w:rsid w:val="005C2179"/>
    <w:rsid w:val="005C2F89"/>
    <w:rsid w:val="005C3200"/>
    <w:rsid w:val="005C3202"/>
    <w:rsid w:val="005C3254"/>
    <w:rsid w:val="005C435B"/>
    <w:rsid w:val="005C4611"/>
    <w:rsid w:val="005C4890"/>
    <w:rsid w:val="005C4B54"/>
    <w:rsid w:val="005C5151"/>
    <w:rsid w:val="005C5357"/>
    <w:rsid w:val="005C55EA"/>
    <w:rsid w:val="005C5A51"/>
    <w:rsid w:val="005C6010"/>
    <w:rsid w:val="005C66F5"/>
    <w:rsid w:val="005C6855"/>
    <w:rsid w:val="005C68D1"/>
    <w:rsid w:val="005C6971"/>
    <w:rsid w:val="005C6F74"/>
    <w:rsid w:val="005C7085"/>
    <w:rsid w:val="005C70FF"/>
    <w:rsid w:val="005D05DF"/>
    <w:rsid w:val="005D08F4"/>
    <w:rsid w:val="005D0A3A"/>
    <w:rsid w:val="005D1723"/>
    <w:rsid w:val="005D18D5"/>
    <w:rsid w:val="005D1C77"/>
    <w:rsid w:val="005D28B2"/>
    <w:rsid w:val="005D2F9C"/>
    <w:rsid w:val="005D354A"/>
    <w:rsid w:val="005D3914"/>
    <w:rsid w:val="005D3B27"/>
    <w:rsid w:val="005D3CE7"/>
    <w:rsid w:val="005D42D6"/>
    <w:rsid w:val="005D4413"/>
    <w:rsid w:val="005D4699"/>
    <w:rsid w:val="005D46A1"/>
    <w:rsid w:val="005D4E40"/>
    <w:rsid w:val="005D5213"/>
    <w:rsid w:val="005D54DA"/>
    <w:rsid w:val="005D558A"/>
    <w:rsid w:val="005D5693"/>
    <w:rsid w:val="005D5702"/>
    <w:rsid w:val="005D58AE"/>
    <w:rsid w:val="005D5E03"/>
    <w:rsid w:val="005D5F5A"/>
    <w:rsid w:val="005D6301"/>
    <w:rsid w:val="005D7296"/>
    <w:rsid w:val="005D7431"/>
    <w:rsid w:val="005D7457"/>
    <w:rsid w:val="005D7816"/>
    <w:rsid w:val="005D7C20"/>
    <w:rsid w:val="005D7FFE"/>
    <w:rsid w:val="005E00AF"/>
    <w:rsid w:val="005E00FA"/>
    <w:rsid w:val="005E0213"/>
    <w:rsid w:val="005E07F4"/>
    <w:rsid w:val="005E0A61"/>
    <w:rsid w:val="005E2461"/>
    <w:rsid w:val="005E25D3"/>
    <w:rsid w:val="005E2A38"/>
    <w:rsid w:val="005E2B22"/>
    <w:rsid w:val="005E2FA8"/>
    <w:rsid w:val="005E31F3"/>
    <w:rsid w:val="005E3202"/>
    <w:rsid w:val="005E358B"/>
    <w:rsid w:val="005E42A5"/>
    <w:rsid w:val="005E4C81"/>
    <w:rsid w:val="005E4FEA"/>
    <w:rsid w:val="005E52A4"/>
    <w:rsid w:val="005E5451"/>
    <w:rsid w:val="005E5A70"/>
    <w:rsid w:val="005E5C92"/>
    <w:rsid w:val="005E6564"/>
    <w:rsid w:val="005E6610"/>
    <w:rsid w:val="005E75BC"/>
    <w:rsid w:val="005E7FDB"/>
    <w:rsid w:val="005F017E"/>
    <w:rsid w:val="005F04DD"/>
    <w:rsid w:val="005F091F"/>
    <w:rsid w:val="005F1422"/>
    <w:rsid w:val="005F1442"/>
    <w:rsid w:val="005F1C5E"/>
    <w:rsid w:val="005F20FE"/>
    <w:rsid w:val="005F2E01"/>
    <w:rsid w:val="005F35A3"/>
    <w:rsid w:val="005F3BDD"/>
    <w:rsid w:val="005F41B2"/>
    <w:rsid w:val="005F4896"/>
    <w:rsid w:val="005F5657"/>
    <w:rsid w:val="005F58BC"/>
    <w:rsid w:val="005F59E9"/>
    <w:rsid w:val="005F5DB4"/>
    <w:rsid w:val="005F6722"/>
    <w:rsid w:val="005F6EAF"/>
    <w:rsid w:val="005F73AD"/>
    <w:rsid w:val="005F759B"/>
    <w:rsid w:val="005F7AB2"/>
    <w:rsid w:val="005F7CA5"/>
    <w:rsid w:val="00600673"/>
    <w:rsid w:val="00600701"/>
    <w:rsid w:val="0060080B"/>
    <w:rsid w:val="006008FC"/>
    <w:rsid w:val="00600A11"/>
    <w:rsid w:val="006016FA"/>
    <w:rsid w:val="00601E31"/>
    <w:rsid w:val="00601EC2"/>
    <w:rsid w:val="006023DD"/>
    <w:rsid w:val="00602423"/>
    <w:rsid w:val="00602511"/>
    <w:rsid w:val="00602AE4"/>
    <w:rsid w:val="00603487"/>
    <w:rsid w:val="00603A36"/>
    <w:rsid w:val="00603F3A"/>
    <w:rsid w:val="006041C5"/>
    <w:rsid w:val="00604627"/>
    <w:rsid w:val="006046A9"/>
    <w:rsid w:val="0060473B"/>
    <w:rsid w:val="00604B01"/>
    <w:rsid w:val="0060527C"/>
    <w:rsid w:val="006054C4"/>
    <w:rsid w:val="00605DD6"/>
    <w:rsid w:val="00605F26"/>
    <w:rsid w:val="0060631E"/>
    <w:rsid w:val="006065E7"/>
    <w:rsid w:val="00606AD5"/>
    <w:rsid w:val="00606D0F"/>
    <w:rsid w:val="00606FF6"/>
    <w:rsid w:val="0060724E"/>
    <w:rsid w:val="00607AAE"/>
    <w:rsid w:val="00607B8E"/>
    <w:rsid w:val="00607C21"/>
    <w:rsid w:val="00607E4B"/>
    <w:rsid w:val="00610057"/>
    <w:rsid w:val="006101DC"/>
    <w:rsid w:val="0061038F"/>
    <w:rsid w:val="006105BE"/>
    <w:rsid w:val="00610872"/>
    <w:rsid w:val="00610F86"/>
    <w:rsid w:val="006111FA"/>
    <w:rsid w:val="0061121C"/>
    <w:rsid w:val="00611231"/>
    <w:rsid w:val="00611688"/>
    <w:rsid w:val="00611714"/>
    <w:rsid w:val="006120FE"/>
    <w:rsid w:val="00612187"/>
    <w:rsid w:val="0061249D"/>
    <w:rsid w:val="006126DE"/>
    <w:rsid w:val="00612FF2"/>
    <w:rsid w:val="006133AF"/>
    <w:rsid w:val="00613B61"/>
    <w:rsid w:val="00613C3C"/>
    <w:rsid w:val="00613F53"/>
    <w:rsid w:val="00614857"/>
    <w:rsid w:val="006149B1"/>
    <w:rsid w:val="00614A5D"/>
    <w:rsid w:val="00614D74"/>
    <w:rsid w:val="00615100"/>
    <w:rsid w:val="0061516A"/>
    <w:rsid w:val="006151A4"/>
    <w:rsid w:val="00615765"/>
    <w:rsid w:val="00615960"/>
    <w:rsid w:val="00615EDE"/>
    <w:rsid w:val="00616012"/>
    <w:rsid w:val="006162C9"/>
    <w:rsid w:val="00616B35"/>
    <w:rsid w:val="00616CFD"/>
    <w:rsid w:val="0061773D"/>
    <w:rsid w:val="006203C8"/>
    <w:rsid w:val="00620756"/>
    <w:rsid w:val="00620985"/>
    <w:rsid w:val="006209B2"/>
    <w:rsid w:val="00620A3A"/>
    <w:rsid w:val="0062100B"/>
    <w:rsid w:val="00621238"/>
    <w:rsid w:val="006215E5"/>
    <w:rsid w:val="0062180F"/>
    <w:rsid w:val="006219E2"/>
    <w:rsid w:val="006222E2"/>
    <w:rsid w:val="006222EF"/>
    <w:rsid w:val="0062257C"/>
    <w:rsid w:val="006225F5"/>
    <w:rsid w:val="0062311A"/>
    <w:rsid w:val="006235FB"/>
    <w:rsid w:val="00623B81"/>
    <w:rsid w:val="00623EAE"/>
    <w:rsid w:val="00623FFA"/>
    <w:rsid w:val="00624145"/>
    <w:rsid w:val="00624B8C"/>
    <w:rsid w:val="00624D21"/>
    <w:rsid w:val="00625038"/>
    <w:rsid w:val="0062531A"/>
    <w:rsid w:val="0062554A"/>
    <w:rsid w:val="006266F1"/>
    <w:rsid w:val="00626906"/>
    <w:rsid w:val="006270C0"/>
    <w:rsid w:val="00627606"/>
    <w:rsid w:val="0063057F"/>
    <w:rsid w:val="006305A1"/>
    <w:rsid w:val="00630AB8"/>
    <w:rsid w:val="006310A0"/>
    <w:rsid w:val="006313A2"/>
    <w:rsid w:val="00631452"/>
    <w:rsid w:val="0063187F"/>
    <w:rsid w:val="00631AC0"/>
    <w:rsid w:val="00631D76"/>
    <w:rsid w:val="006326E2"/>
    <w:rsid w:val="00632760"/>
    <w:rsid w:val="006332E8"/>
    <w:rsid w:val="006339E6"/>
    <w:rsid w:val="00633FB1"/>
    <w:rsid w:val="0063494A"/>
    <w:rsid w:val="00634BD3"/>
    <w:rsid w:val="00634E51"/>
    <w:rsid w:val="00635800"/>
    <w:rsid w:val="0063628F"/>
    <w:rsid w:val="006366B1"/>
    <w:rsid w:val="00636A40"/>
    <w:rsid w:val="00636C8C"/>
    <w:rsid w:val="00636EBA"/>
    <w:rsid w:val="006377BF"/>
    <w:rsid w:val="00637BEF"/>
    <w:rsid w:val="00640269"/>
    <w:rsid w:val="0064037C"/>
    <w:rsid w:val="00640941"/>
    <w:rsid w:val="00640A0E"/>
    <w:rsid w:val="00641B66"/>
    <w:rsid w:val="0064339E"/>
    <w:rsid w:val="00643801"/>
    <w:rsid w:val="00643973"/>
    <w:rsid w:val="006444EE"/>
    <w:rsid w:val="006449A5"/>
    <w:rsid w:val="00644A7E"/>
    <w:rsid w:val="00644CC8"/>
    <w:rsid w:val="00644D5A"/>
    <w:rsid w:val="00644DB3"/>
    <w:rsid w:val="00644DD8"/>
    <w:rsid w:val="006452D6"/>
    <w:rsid w:val="00645336"/>
    <w:rsid w:val="00645424"/>
    <w:rsid w:val="00645691"/>
    <w:rsid w:val="00645831"/>
    <w:rsid w:val="006458F7"/>
    <w:rsid w:val="00645B9D"/>
    <w:rsid w:val="006462CC"/>
    <w:rsid w:val="006464D9"/>
    <w:rsid w:val="006465CE"/>
    <w:rsid w:val="006473E1"/>
    <w:rsid w:val="00647880"/>
    <w:rsid w:val="006478DF"/>
    <w:rsid w:val="00647D1F"/>
    <w:rsid w:val="00650604"/>
    <w:rsid w:val="006512EE"/>
    <w:rsid w:val="00651CF8"/>
    <w:rsid w:val="00652022"/>
    <w:rsid w:val="0065256E"/>
    <w:rsid w:val="006526D4"/>
    <w:rsid w:val="00652A3D"/>
    <w:rsid w:val="00652AB9"/>
    <w:rsid w:val="00652E78"/>
    <w:rsid w:val="0065302C"/>
    <w:rsid w:val="00653208"/>
    <w:rsid w:val="00653321"/>
    <w:rsid w:val="006535C4"/>
    <w:rsid w:val="00653898"/>
    <w:rsid w:val="006538DA"/>
    <w:rsid w:val="00653E46"/>
    <w:rsid w:val="00654B8A"/>
    <w:rsid w:val="00654BAC"/>
    <w:rsid w:val="00655183"/>
    <w:rsid w:val="0065682F"/>
    <w:rsid w:val="00656AE2"/>
    <w:rsid w:val="00656F6A"/>
    <w:rsid w:val="006571C6"/>
    <w:rsid w:val="00657327"/>
    <w:rsid w:val="006573DC"/>
    <w:rsid w:val="00657936"/>
    <w:rsid w:val="00657C20"/>
    <w:rsid w:val="00657EB6"/>
    <w:rsid w:val="006603E1"/>
    <w:rsid w:val="006609C7"/>
    <w:rsid w:val="006609E7"/>
    <w:rsid w:val="00660FC4"/>
    <w:rsid w:val="006617CB"/>
    <w:rsid w:val="00661A6F"/>
    <w:rsid w:val="006620FE"/>
    <w:rsid w:val="00662738"/>
    <w:rsid w:val="006628B9"/>
    <w:rsid w:val="00662B9D"/>
    <w:rsid w:val="00662C48"/>
    <w:rsid w:val="00662EB9"/>
    <w:rsid w:val="00662F66"/>
    <w:rsid w:val="00662FC1"/>
    <w:rsid w:val="0066310E"/>
    <w:rsid w:val="0066349E"/>
    <w:rsid w:val="00663B15"/>
    <w:rsid w:val="00664A75"/>
    <w:rsid w:val="00665195"/>
    <w:rsid w:val="00665826"/>
    <w:rsid w:val="00665FE7"/>
    <w:rsid w:val="00666052"/>
    <w:rsid w:val="00666077"/>
    <w:rsid w:val="006666DD"/>
    <w:rsid w:val="00666F73"/>
    <w:rsid w:val="00666FD6"/>
    <w:rsid w:val="00667595"/>
    <w:rsid w:val="006679AC"/>
    <w:rsid w:val="00667BFA"/>
    <w:rsid w:val="006702B8"/>
    <w:rsid w:val="00670770"/>
    <w:rsid w:val="00670A49"/>
    <w:rsid w:val="00670FAB"/>
    <w:rsid w:val="00671087"/>
    <w:rsid w:val="006720F7"/>
    <w:rsid w:val="00672309"/>
    <w:rsid w:val="0067244D"/>
    <w:rsid w:val="006724DA"/>
    <w:rsid w:val="00672C09"/>
    <w:rsid w:val="006734AA"/>
    <w:rsid w:val="0067357D"/>
    <w:rsid w:val="006737EF"/>
    <w:rsid w:val="00673C11"/>
    <w:rsid w:val="00674284"/>
    <w:rsid w:val="00674910"/>
    <w:rsid w:val="0067501E"/>
    <w:rsid w:val="00675AF2"/>
    <w:rsid w:val="00676B40"/>
    <w:rsid w:val="00677176"/>
    <w:rsid w:val="00677830"/>
    <w:rsid w:val="00680159"/>
    <w:rsid w:val="0068028F"/>
    <w:rsid w:val="006806A4"/>
    <w:rsid w:val="0068083F"/>
    <w:rsid w:val="00680ABB"/>
    <w:rsid w:val="00680F25"/>
    <w:rsid w:val="006817C7"/>
    <w:rsid w:val="00681AB4"/>
    <w:rsid w:val="00681D04"/>
    <w:rsid w:val="00681F84"/>
    <w:rsid w:val="00683259"/>
    <w:rsid w:val="0068350B"/>
    <w:rsid w:val="00684091"/>
    <w:rsid w:val="00684295"/>
    <w:rsid w:val="0068442F"/>
    <w:rsid w:val="00684443"/>
    <w:rsid w:val="00684D36"/>
    <w:rsid w:val="00684FA9"/>
    <w:rsid w:val="00685AA5"/>
    <w:rsid w:val="00685B2A"/>
    <w:rsid w:val="00685E66"/>
    <w:rsid w:val="00686CBE"/>
    <w:rsid w:val="00686E6E"/>
    <w:rsid w:val="0068775E"/>
    <w:rsid w:val="00687858"/>
    <w:rsid w:val="00687CF7"/>
    <w:rsid w:val="0069059C"/>
    <w:rsid w:val="00690CC9"/>
    <w:rsid w:val="00690E00"/>
    <w:rsid w:val="00691196"/>
    <w:rsid w:val="0069128F"/>
    <w:rsid w:val="00691774"/>
    <w:rsid w:val="00691A14"/>
    <w:rsid w:val="00691ADE"/>
    <w:rsid w:val="00691F52"/>
    <w:rsid w:val="0069209C"/>
    <w:rsid w:val="006921E4"/>
    <w:rsid w:val="00692229"/>
    <w:rsid w:val="0069242D"/>
    <w:rsid w:val="0069247B"/>
    <w:rsid w:val="006924F6"/>
    <w:rsid w:val="006925A2"/>
    <w:rsid w:val="006928CE"/>
    <w:rsid w:val="00693075"/>
    <w:rsid w:val="00693118"/>
    <w:rsid w:val="0069379F"/>
    <w:rsid w:val="006937D3"/>
    <w:rsid w:val="00693F68"/>
    <w:rsid w:val="00694436"/>
    <w:rsid w:val="006944A9"/>
    <w:rsid w:val="0069507F"/>
    <w:rsid w:val="006951EA"/>
    <w:rsid w:val="0069527A"/>
    <w:rsid w:val="006952AB"/>
    <w:rsid w:val="00695600"/>
    <w:rsid w:val="00695FAE"/>
    <w:rsid w:val="00695FAF"/>
    <w:rsid w:val="00697B47"/>
    <w:rsid w:val="00697D43"/>
    <w:rsid w:val="006A0E86"/>
    <w:rsid w:val="006A15E7"/>
    <w:rsid w:val="006A1624"/>
    <w:rsid w:val="006A164B"/>
    <w:rsid w:val="006A1913"/>
    <w:rsid w:val="006A1A43"/>
    <w:rsid w:val="006A1BCD"/>
    <w:rsid w:val="006A1E43"/>
    <w:rsid w:val="006A1F78"/>
    <w:rsid w:val="006A2048"/>
    <w:rsid w:val="006A2343"/>
    <w:rsid w:val="006A254D"/>
    <w:rsid w:val="006A2F7A"/>
    <w:rsid w:val="006A34C8"/>
    <w:rsid w:val="006A3D70"/>
    <w:rsid w:val="006A3DE0"/>
    <w:rsid w:val="006A560D"/>
    <w:rsid w:val="006A5801"/>
    <w:rsid w:val="006A657A"/>
    <w:rsid w:val="006A723A"/>
    <w:rsid w:val="006A7247"/>
    <w:rsid w:val="006A729C"/>
    <w:rsid w:val="006A7524"/>
    <w:rsid w:val="006A766A"/>
    <w:rsid w:val="006A7955"/>
    <w:rsid w:val="006A795E"/>
    <w:rsid w:val="006A7DD8"/>
    <w:rsid w:val="006B00A6"/>
    <w:rsid w:val="006B0214"/>
    <w:rsid w:val="006B03B4"/>
    <w:rsid w:val="006B0924"/>
    <w:rsid w:val="006B1B56"/>
    <w:rsid w:val="006B1BFE"/>
    <w:rsid w:val="006B2557"/>
    <w:rsid w:val="006B2BB8"/>
    <w:rsid w:val="006B2CAC"/>
    <w:rsid w:val="006B41E4"/>
    <w:rsid w:val="006B420E"/>
    <w:rsid w:val="006B4792"/>
    <w:rsid w:val="006B497B"/>
    <w:rsid w:val="006B521D"/>
    <w:rsid w:val="006B551A"/>
    <w:rsid w:val="006B564C"/>
    <w:rsid w:val="006B602E"/>
    <w:rsid w:val="006B64AB"/>
    <w:rsid w:val="006B692B"/>
    <w:rsid w:val="006B700D"/>
    <w:rsid w:val="006B7945"/>
    <w:rsid w:val="006B7BC1"/>
    <w:rsid w:val="006B7BCE"/>
    <w:rsid w:val="006B7BDA"/>
    <w:rsid w:val="006C024A"/>
    <w:rsid w:val="006C090C"/>
    <w:rsid w:val="006C09E8"/>
    <w:rsid w:val="006C0B25"/>
    <w:rsid w:val="006C0C53"/>
    <w:rsid w:val="006C108A"/>
    <w:rsid w:val="006C1140"/>
    <w:rsid w:val="006C1374"/>
    <w:rsid w:val="006C164C"/>
    <w:rsid w:val="006C1740"/>
    <w:rsid w:val="006C1983"/>
    <w:rsid w:val="006C1A26"/>
    <w:rsid w:val="006C20AF"/>
    <w:rsid w:val="006C28B2"/>
    <w:rsid w:val="006C2E23"/>
    <w:rsid w:val="006C3628"/>
    <w:rsid w:val="006C3676"/>
    <w:rsid w:val="006C38C5"/>
    <w:rsid w:val="006C41B6"/>
    <w:rsid w:val="006C543C"/>
    <w:rsid w:val="006C59C6"/>
    <w:rsid w:val="006C5DEE"/>
    <w:rsid w:val="006C5E77"/>
    <w:rsid w:val="006C64B5"/>
    <w:rsid w:val="006C6DF3"/>
    <w:rsid w:val="006C75D2"/>
    <w:rsid w:val="006C77C4"/>
    <w:rsid w:val="006C7804"/>
    <w:rsid w:val="006D03F7"/>
    <w:rsid w:val="006D0C27"/>
    <w:rsid w:val="006D0CF1"/>
    <w:rsid w:val="006D11A9"/>
    <w:rsid w:val="006D11DC"/>
    <w:rsid w:val="006D12C7"/>
    <w:rsid w:val="006D15FE"/>
    <w:rsid w:val="006D1AD9"/>
    <w:rsid w:val="006D21DE"/>
    <w:rsid w:val="006D2414"/>
    <w:rsid w:val="006D26AB"/>
    <w:rsid w:val="006D2869"/>
    <w:rsid w:val="006D291A"/>
    <w:rsid w:val="006D2A3D"/>
    <w:rsid w:val="006D2D4A"/>
    <w:rsid w:val="006D2DCB"/>
    <w:rsid w:val="006D2E22"/>
    <w:rsid w:val="006D2E72"/>
    <w:rsid w:val="006D30D9"/>
    <w:rsid w:val="006D34C3"/>
    <w:rsid w:val="006D3A5E"/>
    <w:rsid w:val="006D3B97"/>
    <w:rsid w:val="006D3BF5"/>
    <w:rsid w:val="006D3E72"/>
    <w:rsid w:val="006D4223"/>
    <w:rsid w:val="006D463D"/>
    <w:rsid w:val="006D47F5"/>
    <w:rsid w:val="006D4944"/>
    <w:rsid w:val="006D4F1D"/>
    <w:rsid w:val="006D5298"/>
    <w:rsid w:val="006D5554"/>
    <w:rsid w:val="006D5D3E"/>
    <w:rsid w:val="006D5DC6"/>
    <w:rsid w:val="006D606A"/>
    <w:rsid w:val="006D620B"/>
    <w:rsid w:val="006D6786"/>
    <w:rsid w:val="006D67D9"/>
    <w:rsid w:val="006D7480"/>
    <w:rsid w:val="006D76EA"/>
    <w:rsid w:val="006D7F7E"/>
    <w:rsid w:val="006E03C1"/>
    <w:rsid w:val="006E0403"/>
    <w:rsid w:val="006E046D"/>
    <w:rsid w:val="006E0905"/>
    <w:rsid w:val="006E099F"/>
    <w:rsid w:val="006E0E45"/>
    <w:rsid w:val="006E0EBC"/>
    <w:rsid w:val="006E1768"/>
    <w:rsid w:val="006E1B81"/>
    <w:rsid w:val="006E1E14"/>
    <w:rsid w:val="006E248C"/>
    <w:rsid w:val="006E2710"/>
    <w:rsid w:val="006E2870"/>
    <w:rsid w:val="006E2907"/>
    <w:rsid w:val="006E33F1"/>
    <w:rsid w:val="006E35EF"/>
    <w:rsid w:val="006E3E61"/>
    <w:rsid w:val="006E4386"/>
    <w:rsid w:val="006E5374"/>
    <w:rsid w:val="006E5875"/>
    <w:rsid w:val="006E58BA"/>
    <w:rsid w:val="006E5AC2"/>
    <w:rsid w:val="006E5BC9"/>
    <w:rsid w:val="006E5E34"/>
    <w:rsid w:val="006E5FA7"/>
    <w:rsid w:val="006E6041"/>
    <w:rsid w:val="006E688A"/>
    <w:rsid w:val="006E6E43"/>
    <w:rsid w:val="006E6EF8"/>
    <w:rsid w:val="006E754B"/>
    <w:rsid w:val="006E78DB"/>
    <w:rsid w:val="006E7CD3"/>
    <w:rsid w:val="006E7D03"/>
    <w:rsid w:val="006E7DC5"/>
    <w:rsid w:val="006E7F48"/>
    <w:rsid w:val="006F0474"/>
    <w:rsid w:val="006F10FB"/>
    <w:rsid w:val="006F1715"/>
    <w:rsid w:val="006F1815"/>
    <w:rsid w:val="006F19B5"/>
    <w:rsid w:val="006F1A73"/>
    <w:rsid w:val="006F21F9"/>
    <w:rsid w:val="006F238F"/>
    <w:rsid w:val="006F2D0F"/>
    <w:rsid w:val="006F3045"/>
    <w:rsid w:val="006F358A"/>
    <w:rsid w:val="006F3723"/>
    <w:rsid w:val="006F3A7C"/>
    <w:rsid w:val="006F3DAD"/>
    <w:rsid w:val="006F3EB6"/>
    <w:rsid w:val="006F49E1"/>
    <w:rsid w:val="006F4A4F"/>
    <w:rsid w:val="006F4DE4"/>
    <w:rsid w:val="006F587D"/>
    <w:rsid w:val="006F7067"/>
    <w:rsid w:val="006F7C27"/>
    <w:rsid w:val="007001F9"/>
    <w:rsid w:val="007003A1"/>
    <w:rsid w:val="00700BDA"/>
    <w:rsid w:val="00701692"/>
    <w:rsid w:val="0070175C"/>
    <w:rsid w:val="00701B10"/>
    <w:rsid w:val="00701D8D"/>
    <w:rsid w:val="00701ECC"/>
    <w:rsid w:val="0070267E"/>
    <w:rsid w:val="0070286B"/>
    <w:rsid w:val="00703413"/>
    <w:rsid w:val="007036D0"/>
    <w:rsid w:val="007042D8"/>
    <w:rsid w:val="007045BA"/>
    <w:rsid w:val="0070465B"/>
    <w:rsid w:val="007047B8"/>
    <w:rsid w:val="00704848"/>
    <w:rsid w:val="007054CD"/>
    <w:rsid w:val="00705C7B"/>
    <w:rsid w:val="007069EF"/>
    <w:rsid w:val="007076E1"/>
    <w:rsid w:val="007078B2"/>
    <w:rsid w:val="00707A57"/>
    <w:rsid w:val="00707A79"/>
    <w:rsid w:val="00707C42"/>
    <w:rsid w:val="00707E6D"/>
    <w:rsid w:val="00710800"/>
    <w:rsid w:val="00710867"/>
    <w:rsid w:val="0071179E"/>
    <w:rsid w:val="00711953"/>
    <w:rsid w:val="00711E18"/>
    <w:rsid w:val="007122EB"/>
    <w:rsid w:val="0071238D"/>
    <w:rsid w:val="007126C1"/>
    <w:rsid w:val="00712834"/>
    <w:rsid w:val="007131B2"/>
    <w:rsid w:val="0071364C"/>
    <w:rsid w:val="007137AE"/>
    <w:rsid w:val="00713F79"/>
    <w:rsid w:val="007140D7"/>
    <w:rsid w:val="007144E9"/>
    <w:rsid w:val="00714C5B"/>
    <w:rsid w:val="00714F05"/>
    <w:rsid w:val="00715292"/>
    <w:rsid w:val="007155DC"/>
    <w:rsid w:val="00715872"/>
    <w:rsid w:val="00715E1F"/>
    <w:rsid w:val="00715E62"/>
    <w:rsid w:val="007163D1"/>
    <w:rsid w:val="0071660B"/>
    <w:rsid w:val="007174E4"/>
    <w:rsid w:val="00717663"/>
    <w:rsid w:val="0071766B"/>
    <w:rsid w:val="00717A41"/>
    <w:rsid w:val="00720431"/>
    <w:rsid w:val="007205C9"/>
    <w:rsid w:val="00720745"/>
    <w:rsid w:val="00720910"/>
    <w:rsid w:val="0072094F"/>
    <w:rsid w:val="007216EA"/>
    <w:rsid w:val="00722067"/>
    <w:rsid w:val="00722142"/>
    <w:rsid w:val="00722A61"/>
    <w:rsid w:val="007231B9"/>
    <w:rsid w:val="0072384E"/>
    <w:rsid w:val="00724616"/>
    <w:rsid w:val="00724D60"/>
    <w:rsid w:val="00724DB7"/>
    <w:rsid w:val="00724E2B"/>
    <w:rsid w:val="00724E77"/>
    <w:rsid w:val="007252E4"/>
    <w:rsid w:val="00725331"/>
    <w:rsid w:val="00725863"/>
    <w:rsid w:val="00725872"/>
    <w:rsid w:val="00725FE9"/>
    <w:rsid w:val="00726693"/>
    <w:rsid w:val="00726EB2"/>
    <w:rsid w:val="007270D3"/>
    <w:rsid w:val="0072731C"/>
    <w:rsid w:val="0072769A"/>
    <w:rsid w:val="007276D0"/>
    <w:rsid w:val="00727A1A"/>
    <w:rsid w:val="00730346"/>
    <w:rsid w:val="00730B9D"/>
    <w:rsid w:val="00730E9E"/>
    <w:rsid w:val="00730EB6"/>
    <w:rsid w:val="007312AB"/>
    <w:rsid w:val="007326DC"/>
    <w:rsid w:val="00732966"/>
    <w:rsid w:val="00732CF4"/>
    <w:rsid w:val="0073382B"/>
    <w:rsid w:val="00733CE8"/>
    <w:rsid w:val="00733F3B"/>
    <w:rsid w:val="00733F98"/>
    <w:rsid w:val="00734DC3"/>
    <w:rsid w:val="00734E3F"/>
    <w:rsid w:val="00734EB3"/>
    <w:rsid w:val="007350AC"/>
    <w:rsid w:val="0073592F"/>
    <w:rsid w:val="0073595B"/>
    <w:rsid w:val="00736073"/>
    <w:rsid w:val="00736626"/>
    <w:rsid w:val="007367E0"/>
    <w:rsid w:val="007369F0"/>
    <w:rsid w:val="00736DC9"/>
    <w:rsid w:val="00737D12"/>
    <w:rsid w:val="00740CA0"/>
    <w:rsid w:val="007417E0"/>
    <w:rsid w:val="007419AB"/>
    <w:rsid w:val="00741BF1"/>
    <w:rsid w:val="00741C28"/>
    <w:rsid w:val="007420FF"/>
    <w:rsid w:val="0074215B"/>
    <w:rsid w:val="00742202"/>
    <w:rsid w:val="0074253C"/>
    <w:rsid w:val="0074280E"/>
    <w:rsid w:val="00742ABB"/>
    <w:rsid w:val="00742AFB"/>
    <w:rsid w:val="0074388E"/>
    <w:rsid w:val="00743A13"/>
    <w:rsid w:val="00744B51"/>
    <w:rsid w:val="00744C8D"/>
    <w:rsid w:val="00744E56"/>
    <w:rsid w:val="007450F1"/>
    <w:rsid w:val="00745749"/>
    <w:rsid w:val="007459F6"/>
    <w:rsid w:val="0074655A"/>
    <w:rsid w:val="007466E2"/>
    <w:rsid w:val="00746A88"/>
    <w:rsid w:val="00747B03"/>
    <w:rsid w:val="00747CCF"/>
    <w:rsid w:val="007508D7"/>
    <w:rsid w:val="0075091F"/>
    <w:rsid w:val="00751575"/>
    <w:rsid w:val="00751759"/>
    <w:rsid w:val="007517A7"/>
    <w:rsid w:val="00751CAE"/>
    <w:rsid w:val="00751D8C"/>
    <w:rsid w:val="00752357"/>
    <w:rsid w:val="00752986"/>
    <w:rsid w:val="00753A94"/>
    <w:rsid w:val="00753FD4"/>
    <w:rsid w:val="007545B9"/>
    <w:rsid w:val="00755043"/>
    <w:rsid w:val="0075537D"/>
    <w:rsid w:val="00755542"/>
    <w:rsid w:val="00755553"/>
    <w:rsid w:val="00755E6C"/>
    <w:rsid w:val="00755E98"/>
    <w:rsid w:val="00755F21"/>
    <w:rsid w:val="00755F9F"/>
    <w:rsid w:val="00755FF3"/>
    <w:rsid w:val="00756C3A"/>
    <w:rsid w:val="00756F60"/>
    <w:rsid w:val="0075752B"/>
    <w:rsid w:val="0075789C"/>
    <w:rsid w:val="00757A85"/>
    <w:rsid w:val="00757DB0"/>
    <w:rsid w:val="00757F73"/>
    <w:rsid w:val="0076011E"/>
    <w:rsid w:val="007601C6"/>
    <w:rsid w:val="00760483"/>
    <w:rsid w:val="00760E8C"/>
    <w:rsid w:val="00760ED4"/>
    <w:rsid w:val="007610F2"/>
    <w:rsid w:val="00761752"/>
    <w:rsid w:val="00761DFB"/>
    <w:rsid w:val="00761F3F"/>
    <w:rsid w:val="0076223C"/>
    <w:rsid w:val="0076257A"/>
    <w:rsid w:val="00762E78"/>
    <w:rsid w:val="007631F3"/>
    <w:rsid w:val="00763BA7"/>
    <w:rsid w:val="00763C46"/>
    <w:rsid w:val="007641B1"/>
    <w:rsid w:val="007643F5"/>
    <w:rsid w:val="0076464D"/>
    <w:rsid w:val="00764717"/>
    <w:rsid w:val="007649BB"/>
    <w:rsid w:val="007652A3"/>
    <w:rsid w:val="00765C98"/>
    <w:rsid w:val="00765D7E"/>
    <w:rsid w:val="00765F7B"/>
    <w:rsid w:val="0076683A"/>
    <w:rsid w:val="00766A20"/>
    <w:rsid w:val="00767379"/>
    <w:rsid w:val="0076779F"/>
    <w:rsid w:val="0076782E"/>
    <w:rsid w:val="00767AB5"/>
    <w:rsid w:val="00767B0F"/>
    <w:rsid w:val="00767BFB"/>
    <w:rsid w:val="00767F72"/>
    <w:rsid w:val="0077008A"/>
    <w:rsid w:val="007703D4"/>
    <w:rsid w:val="00770785"/>
    <w:rsid w:val="00770947"/>
    <w:rsid w:val="00770E28"/>
    <w:rsid w:val="007712B4"/>
    <w:rsid w:val="00771425"/>
    <w:rsid w:val="007716E6"/>
    <w:rsid w:val="00771BBB"/>
    <w:rsid w:val="00771BF6"/>
    <w:rsid w:val="00771C90"/>
    <w:rsid w:val="00771DBA"/>
    <w:rsid w:val="007725EE"/>
    <w:rsid w:val="007735E8"/>
    <w:rsid w:val="00773B6E"/>
    <w:rsid w:val="00773DE7"/>
    <w:rsid w:val="00774295"/>
    <w:rsid w:val="00774388"/>
    <w:rsid w:val="00774825"/>
    <w:rsid w:val="00774906"/>
    <w:rsid w:val="00774D86"/>
    <w:rsid w:val="00774E64"/>
    <w:rsid w:val="007751F4"/>
    <w:rsid w:val="007752DF"/>
    <w:rsid w:val="00775932"/>
    <w:rsid w:val="00775E36"/>
    <w:rsid w:val="00775F8A"/>
    <w:rsid w:val="00776152"/>
    <w:rsid w:val="00777041"/>
    <w:rsid w:val="007771C6"/>
    <w:rsid w:val="0077742E"/>
    <w:rsid w:val="00777566"/>
    <w:rsid w:val="00780181"/>
    <w:rsid w:val="007803EF"/>
    <w:rsid w:val="007807A0"/>
    <w:rsid w:val="00780B24"/>
    <w:rsid w:val="00780D23"/>
    <w:rsid w:val="0078162B"/>
    <w:rsid w:val="00781807"/>
    <w:rsid w:val="00781D92"/>
    <w:rsid w:val="00782588"/>
    <w:rsid w:val="00782FF0"/>
    <w:rsid w:val="0078320F"/>
    <w:rsid w:val="007832DC"/>
    <w:rsid w:val="007839E3"/>
    <w:rsid w:val="00783B42"/>
    <w:rsid w:val="00783C93"/>
    <w:rsid w:val="007843B7"/>
    <w:rsid w:val="00784A11"/>
    <w:rsid w:val="00785035"/>
    <w:rsid w:val="00785680"/>
    <w:rsid w:val="007857C1"/>
    <w:rsid w:val="00785BB4"/>
    <w:rsid w:val="007860B2"/>
    <w:rsid w:val="007869C8"/>
    <w:rsid w:val="00786AAF"/>
    <w:rsid w:val="007870DC"/>
    <w:rsid w:val="007870E3"/>
    <w:rsid w:val="00787299"/>
    <w:rsid w:val="0078778D"/>
    <w:rsid w:val="00787BDC"/>
    <w:rsid w:val="00787C12"/>
    <w:rsid w:val="00790399"/>
    <w:rsid w:val="007908DC"/>
    <w:rsid w:val="00790B23"/>
    <w:rsid w:val="00790F08"/>
    <w:rsid w:val="00790F40"/>
    <w:rsid w:val="0079144C"/>
    <w:rsid w:val="00793022"/>
    <w:rsid w:val="0079333B"/>
    <w:rsid w:val="00793343"/>
    <w:rsid w:val="007943BD"/>
    <w:rsid w:val="00794692"/>
    <w:rsid w:val="007947B6"/>
    <w:rsid w:val="007951B6"/>
    <w:rsid w:val="007955FF"/>
    <w:rsid w:val="007956CA"/>
    <w:rsid w:val="00796CE6"/>
    <w:rsid w:val="00797441"/>
    <w:rsid w:val="007A0278"/>
    <w:rsid w:val="007A0B11"/>
    <w:rsid w:val="007A16DE"/>
    <w:rsid w:val="007A1853"/>
    <w:rsid w:val="007A21F4"/>
    <w:rsid w:val="007A23D6"/>
    <w:rsid w:val="007A2B24"/>
    <w:rsid w:val="007A2B9D"/>
    <w:rsid w:val="007A2DD4"/>
    <w:rsid w:val="007A2F26"/>
    <w:rsid w:val="007A33F6"/>
    <w:rsid w:val="007A3C3F"/>
    <w:rsid w:val="007A3F77"/>
    <w:rsid w:val="007A4071"/>
    <w:rsid w:val="007A45C8"/>
    <w:rsid w:val="007A4F7B"/>
    <w:rsid w:val="007A5F25"/>
    <w:rsid w:val="007A5F74"/>
    <w:rsid w:val="007A664B"/>
    <w:rsid w:val="007A6F3A"/>
    <w:rsid w:val="007A7113"/>
    <w:rsid w:val="007A749C"/>
    <w:rsid w:val="007B0824"/>
    <w:rsid w:val="007B094D"/>
    <w:rsid w:val="007B11E8"/>
    <w:rsid w:val="007B1418"/>
    <w:rsid w:val="007B15DC"/>
    <w:rsid w:val="007B1686"/>
    <w:rsid w:val="007B1F68"/>
    <w:rsid w:val="007B1F80"/>
    <w:rsid w:val="007B2563"/>
    <w:rsid w:val="007B3297"/>
    <w:rsid w:val="007B3343"/>
    <w:rsid w:val="007B360B"/>
    <w:rsid w:val="007B3BE9"/>
    <w:rsid w:val="007B4444"/>
    <w:rsid w:val="007B451A"/>
    <w:rsid w:val="007B4825"/>
    <w:rsid w:val="007B4FE0"/>
    <w:rsid w:val="007B5045"/>
    <w:rsid w:val="007B5286"/>
    <w:rsid w:val="007B53D9"/>
    <w:rsid w:val="007B5C02"/>
    <w:rsid w:val="007B5C30"/>
    <w:rsid w:val="007B6865"/>
    <w:rsid w:val="007B69BE"/>
    <w:rsid w:val="007B6E6F"/>
    <w:rsid w:val="007B6F1E"/>
    <w:rsid w:val="007B75A6"/>
    <w:rsid w:val="007B7685"/>
    <w:rsid w:val="007B779B"/>
    <w:rsid w:val="007C02A3"/>
    <w:rsid w:val="007C0A6E"/>
    <w:rsid w:val="007C0E55"/>
    <w:rsid w:val="007C0EB7"/>
    <w:rsid w:val="007C1434"/>
    <w:rsid w:val="007C167B"/>
    <w:rsid w:val="007C19E4"/>
    <w:rsid w:val="007C1AD2"/>
    <w:rsid w:val="007C1F21"/>
    <w:rsid w:val="007C213F"/>
    <w:rsid w:val="007C2CDA"/>
    <w:rsid w:val="007C2DD3"/>
    <w:rsid w:val="007C30A9"/>
    <w:rsid w:val="007C329E"/>
    <w:rsid w:val="007C3903"/>
    <w:rsid w:val="007C3D85"/>
    <w:rsid w:val="007C4658"/>
    <w:rsid w:val="007C46DE"/>
    <w:rsid w:val="007C52C3"/>
    <w:rsid w:val="007C5343"/>
    <w:rsid w:val="007C5427"/>
    <w:rsid w:val="007C5697"/>
    <w:rsid w:val="007C5AAA"/>
    <w:rsid w:val="007C5ACC"/>
    <w:rsid w:val="007C5B20"/>
    <w:rsid w:val="007C60A7"/>
    <w:rsid w:val="007C6203"/>
    <w:rsid w:val="007C6C5B"/>
    <w:rsid w:val="007C7241"/>
    <w:rsid w:val="007C7466"/>
    <w:rsid w:val="007D0331"/>
    <w:rsid w:val="007D0359"/>
    <w:rsid w:val="007D0BD9"/>
    <w:rsid w:val="007D0DC7"/>
    <w:rsid w:val="007D12EC"/>
    <w:rsid w:val="007D180A"/>
    <w:rsid w:val="007D339B"/>
    <w:rsid w:val="007D3972"/>
    <w:rsid w:val="007D39CF"/>
    <w:rsid w:val="007D3AA7"/>
    <w:rsid w:val="007D3BE9"/>
    <w:rsid w:val="007D3E82"/>
    <w:rsid w:val="007D45AD"/>
    <w:rsid w:val="007D47DB"/>
    <w:rsid w:val="007D4D6E"/>
    <w:rsid w:val="007D5264"/>
    <w:rsid w:val="007D5AF6"/>
    <w:rsid w:val="007D5C08"/>
    <w:rsid w:val="007D5F48"/>
    <w:rsid w:val="007D6287"/>
    <w:rsid w:val="007D67AA"/>
    <w:rsid w:val="007D697D"/>
    <w:rsid w:val="007D6BEC"/>
    <w:rsid w:val="007D74B4"/>
    <w:rsid w:val="007D7E06"/>
    <w:rsid w:val="007D7E51"/>
    <w:rsid w:val="007E01BB"/>
    <w:rsid w:val="007E07D3"/>
    <w:rsid w:val="007E07F0"/>
    <w:rsid w:val="007E080B"/>
    <w:rsid w:val="007E09C7"/>
    <w:rsid w:val="007E1DDB"/>
    <w:rsid w:val="007E2079"/>
    <w:rsid w:val="007E23E0"/>
    <w:rsid w:val="007E28D1"/>
    <w:rsid w:val="007E2AEC"/>
    <w:rsid w:val="007E2D87"/>
    <w:rsid w:val="007E3034"/>
    <w:rsid w:val="007E3882"/>
    <w:rsid w:val="007E3E21"/>
    <w:rsid w:val="007E476F"/>
    <w:rsid w:val="007E477E"/>
    <w:rsid w:val="007E4A28"/>
    <w:rsid w:val="007E4B89"/>
    <w:rsid w:val="007E4C1B"/>
    <w:rsid w:val="007E4ED2"/>
    <w:rsid w:val="007E5065"/>
    <w:rsid w:val="007E52A2"/>
    <w:rsid w:val="007E52DE"/>
    <w:rsid w:val="007E59ED"/>
    <w:rsid w:val="007E66DD"/>
    <w:rsid w:val="007E6AD0"/>
    <w:rsid w:val="007E745E"/>
    <w:rsid w:val="007E776D"/>
    <w:rsid w:val="007E7E63"/>
    <w:rsid w:val="007E7F22"/>
    <w:rsid w:val="007F04BC"/>
    <w:rsid w:val="007F0587"/>
    <w:rsid w:val="007F07A1"/>
    <w:rsid w:val="007F0A3F"/>
    <w:rsid w:val="007F0D45"/>
    <w:rsid w:val="007F0DFE"/>
    <w:rsid w:val="007F1750"/>
    <w:rsid w:val="007F1B52"/>
    <w:rsid w:val="007F1CDA"/>
    <w:rsid w:val="007F283F"/>
    <w:rsid w:val="007F3094"/>
    <w:rsid w:val="007F38D6"/>
    <w:rsid w:val="007F3CDD"/>
    <w:rsid w:val="007F446B"/>
    <w:rsid w:val="007F463F"/>
    <w:rsid w:val="007F46F6"/>
    <w:rsid w:val="007F4E9B"/>
    <w:rsid w:val="007F4F50"/>
    <w:rsid w:val="007F509A"/>
    <w:rsid w:val="007F5485"/>
    <w:rsid w:val="007F57B2"/>
    <w:rsid w:val="007F581C"/>
    <w:rsid w:val="007F5867"/>
    <w:rsid w:val="007F605C"/>
    <w:rsid w:val="007F63C0"/>
    <w:rsid w:val="007F66EC"/>
    <w:rsid w:val="007F676B"/>
    <w:rsid w:val="007F67D1"/>
    <w:rsid w:val="007F69E7"/>
    <w:rsid w:val="007F6BEC"/>
    <w:rsid w:val="007F6C37"/>
    <w:rsid w:val="007F6E54"/>
    <w:rsid w:val="00800389"/>
    <w:rsid w:val="008003FD"/>
    <w:rsid w:val="0080040D"/>
    <w:rsid w:val="00800991"/>
    <w:rsid w:val="00800DBF"/>
    <w:rsid w:val="00801178"/>
    <w:rsid w:val="00801481"/>
    <w:rsid w:val="00801DA8"/>
    <w:rsid w:val="00801EA6"/>
    <w:rsid w:val="0080239D"/>
    <w:rsid w:val="0080277C"/>
    <w:rsid w:val="00803678"/>
    <w:rsid w:val="00803E6E"/>
    <w:rsid w:val="00804176"/>
    <w:rsid w:val="008047EC"/>
    <w:rsid w:val="008049FF"/>
    <w:rsid w:val="00804E4D"/>
    <w:rsid w:val="00804ECE"/>
    <w:rsid w:val="00804F55"/>
    <w:rsid w:val="00804F8F"/>
    <w:rsid w:val="0080513A"/>
    <w:rsid w:val="0080542E"/>
    <w:rsid w:val="00805D0B"/>
    <w:rsid w:val="00806217"/>
    <w:rsid w:val="00806342"/>
    <w:rsid w:val="0080635A"/>
    <w:rsid w:val="00806BFF"/>
    <w:rsid w:val="00806E0F"/>
    <w:rsid w:val="00807492"/>
    <w:rsid w:val="00807DA9"/>
    <w:rsid w:val="0081070C"/>
    <w:rsid w:val="008108F7"/>
    <w:rsid w:val="00810D64"/>
    <w:rsid w:val="008111AF"/>
    <w:rsid w:val="00811295"/>
    <w:rsid w:val="00811560"/>
    <w:rsid w:val="00811931"/>
    <w:rsid w:val="00811ECE"/>
    <w:rsid w:val="0081254A"/>
    <w:rsid w:val="0081260F"/>
    <w:rsid w:val="008129FE"/>
    <w:rsid w:val="0081316A"/>
    <w:rsid w:val="008131A8"/>
    <w:rsid w:val="00813350"/>
    <w:rsid w:val="00813667"/>
    <w:rsid w:val="008137BC"/>
    <w:rsid w:val="00813C9A"/>
    <w:rsid w:val="00813D6E"/>
    <w:rsid w:val="0081460E"/>
    <w:rsid w:val="008148B0"/>
    <w:rsid w:val="00814925"/>
    <w:rsid w:val="008153C9"/>
    <w:rsid w:val="0081546B"/>
    <w:rsid w:val="00815794"/>
    <w:rsid w:val="00815D1D"/>
    <w:rsid w:val="00816121"/>
    <w:rsid w:val="008167FC"/>
    <w:rsid w:val="0081688B"/>
    <w:rsid w:val="008168AA"/>
    <w:rsid w:val="008169AE"/>
    <w:rsid w:val="00816B40"/>
    <w:rsid w:val="00816F90"/>
    <w:rsid w:val="00816FF5"/>
    <w:rsid w:val="0081759A"/>
    <w:rsid w:val="00817702"/>
    <w:rsid w:val="00817A7A"/>
    <w:rsid w:val="008200B5"/>
    <w:rsid w:val="00820111"/>
    <w:rsid w:val="008202B5"/>
    <w:rsid w:val="00820439"/>
    <w:rsid w:val="0082076D"/>
    <w:rsid w:val="00820F57"/>
    <w:rsid w:val="00821019"/>
    <w:rsid w:val="00821072"/>
    <w:rsid w:val="0082115E"/>
    <w:rsid w:val="00821314"/>
    <w:rsid w:val="00821455"/>
    <w:rsid w:val="00821561"/>
    <w:rsid w:val="00821AD3"/>
    <w:rsid w:val="00821F0E"/>
    <w:rsid w:val="0082207A"/>
    <w:rsid w:val="008221C8"/>
    <w:rsid w:val="00822566"/>
    <w:rsid w:val="008226A0"/>
    <w:rsid w:val="0082270D"/>
    <w:rsid w:val="00822D4E"/>
    <w:rsid w:val="00822E23"/>
    <w:rsid w:val="00823610"/>
    <w:rsid w:val="00823978"/>
    <w:rsid w:val="00823AC7"/>
    <w:rsid w:val="00823B66"/>
    <w:rsid w:val="00823F1D"/>
    <w:rsid w:val="00824142"/>
    <w:rsid w:val="0082453D"/>
    <w:rsid w:val="00824A60"/>
    <w:rsid w:val="00824C46"/>
    <w:rsid w:val="0082510B"/>
    <w:rsid w:val="008253CB"/>
    <w:rsid w:val="00825417"/>
    <w:rsid w:val="008257C5"/>
    <w:rsid w:val="00825A50"/>
    <w:rsid w:val="00825F75"/>
    <w:rsid w:val="00826184"/>
    <w:rsid w:val="008264FE"/>
    <w:rsid w:val="00826620"/>
    <w:rsid w:val="008268C9"/>
    <w:rsid w:val="008269B7"/>
    <w:rsid w:val="00826C7C"/>
    <w:rsid w:val="008274B8"/>
    <w:rsid w:val="00827853"/>
    <w:rsid w:val="00827FE3"/>
    <w:rsid w:val="008303AF"/>
    <w:rsid w:val="00830437"/>
    <w:rsid w:val="00830FDE"/>
    <w:rsid w:val="0083158D"/>
    <w:rsid w:val="00831C52"/>
    <w:rsid w:val="00832F10"/>
    <w:rsid w:val="00833420"/>
    <w:rsid w:val="00833CFF"/>
    <w:rsid w:val="0083424D"/>
    <w:rsid w:val="00834B8E"/>
    <w:rsid w:val="00834D02"/>
    <w:rsid w:val="0083636D"/>
    <w:rsid w:val="0083664C"/>
    <w:rsid w:val="00836C46"/>
    <w:rsid w:val="00837237"/>
    <w:rsid w:val="0083784C"/>
    <w:rsid w:val="00837DF5"/>
    <w:rsid w:val="008400D0"/>
    <w:rsid w:val="008400E3"/>
    <w:rsid w:val="008401A4"/>
    <w:rsid w:val="00840DBC"/>
    <w:rsid w:val="00840E49"/>
    <w:rsid w:val="008416CC"/>
    <w:rsid w:val="00841E64"/>
    <w:rsid w:val="00841FD1"/>
    <w:rsid w:val="008420DF"/>
    <w:rsid w:val="00842125"/>
    <w:rsid w:val="008429F1"/>
    <w:rsid w:val="00842A51"/>
    <w:rsid w:val="00842E34"/>
    <w:rsid w:val="00843186"/>
    <w:rsid w:val="00843459"/>
    <w:rsid w:val="008435EC"/>
    <w:rsid w:val="008438AF"/>
    <w:rsid w:val="00843F1A"/>
    <w:rsid w:val="00844766"/>
    <w:rsid w:val="00845117"/>
    <w:rsid w:val="00845385"/>
    <w:rsid w:val="00845616"/>
    <w:rsid w:val="0084591F"/>
    <w:rsid w:val="00845BF3"/>
    <w:rsid w:val="008467C0"/>
    <w:rsid w:val="008467E9"/>
    <w:rsid w:val="00846896"/>
    <w:rsid w:val="0084691A"/>
    <w:rsid w:val="00846BEA"/>
    <w:rsid w:val="00846E04"/>
    <w:rsid w:val="00846ECB"/>
    <w:rsid w:val="00846FAD"/>
    <w:rsid w:val="008474FB"/>
    <w:rsid w:val="00847918"/>
    <w:rsid w:val="00847928"/>
    <w:rsid w:val="00847A7D"/>
    <w:rsid w:val="00847C7C"/>
    <w:rsid w:val="00847F7F"/>
    <w:rsid w:val="008501F4"/>
    <w:rsid w:val="0085043E"/>
    <w:rsid w:val="00850AFF"/>
    <w:rsid w:val="00850B28"/>
    <w:rsid w:val="00850C52"/>
    <w:rsid w:val="00851047"/>
    <w:rsid w:val="008512BB"/>
    <w:rsid w:val="008514FC"/>
    <w:rsid w:val="00851963"/>
    <w:rsid w:val="00851A1C"/>
    <w:rsid w:val="00851C92"/>
    <w:rsid w:val="008523BA"/>
    <w:rsid w:val="008525A5"/>
    <w:rsid w:val="00852672"/>
    <w:rsid w:val="008529DA"/>
    <w:rsid w:val="00852E1D"/>
    <w:rsid w:val="00852F47"/>
    <w:rsid w:val="00853BAE"/>
    <w:rsid w:val="00853F4D"/>
    <w:rsid w:val="00854553"/>
    <w:rsid w:val="00854788"/>
    <w:rsid w:val="00854998"/>
    <w:rsid w:val="00855508"/>
    <w:rsid w:val="008555F8"/>
    <w:rsid w:val="00855770"/>
    <w:rsid w:val="008559BF"/>
    <w:rsid w:val="008566C5"/>
    <w:rsid w:val="008567E5"/>
    <w:rsid w:val="00856A6C"/>
    <w:rsid w:val="0085763F"/>
    <w:rsid w:val="00857814"/>
    <w:rsid w:val="00857E59"/>
    <w:rsid w:val="00860430"/>
    <w:rsid w:val="008604F6"/>
    <w:rsid w:val="00860B5F"/>
    <w:rsid w:val="00860CE2"/>
    <w:rsid w:val="00860F80"/>
    <w:rsid w:val="00861485"/>
    <w:rsid w:val="00861F8A"/>
    <w:rsid w:val="0086267C"/>
    <w:rsid w:val="0086272A"/>
    <w:rsid w:val="00862A36"/>
    <w:rsid w:val="00862C08"/>
    <w:rsid w:val="00862D81"/>
    <w:rsid w:val="0086348A"/>
    <w:rsid w:val="0086419D"/>
    <w:rsid w:val="0086442E"/>
    <w:rsid w:val="00864BA1"/>
    <w:rsid w:val="00864DC1"/>
    <w:rsid w:val="008650E4"/>
    <w:rsid w:val="00865D07"/>
    <w:rsid w:val="00865DB8"/>
    <w:rsid w:val="008665FA"/>
    <w:rsid w:val="00866656"/>
    <w:rsid w:val="00866687"/>
    <w:rsid w:val="00866CD4"/>
    <w:rsid w:val="00866F08"/>
    <w:rsid w:val="0086729B"/>
    <w:rsid w:val="008675AF"/>
    <w:rsid w:val="00867D06"/>
    <w:rsid w:val="00867D94"/>
    <w:rsid w:val="00870167"/>
    <w:rsid w:val="008702B7"/>
    <w:rsid w:val="00870807"/>
    <w:rsid w:val="00870AB1"/>
    <w:rsid w:val="008713C3"/>
    <w:rsid w:val="008716C4"/>
    <w:rsid w:val="00871951"/>
    <w:rsid w:val="00871D98"/>
    <w:rsid w:val="0087213A"/>
    <w:rsid w:val="008726E7"/>
    <w:rsid w:val="0087291A"/>
    <w:rsid w:val="00872CB7"/>
    <w:rsid w:val="008735E4"/>
    <w:rsid w:val="00873EB1"/>
    <w:rsid w:val="00874136"/>
    <w:rsid w:val="00874139"/>
    <w:rsid w:val="008742AA"/>
    <w:rsid w:val="00874469"/>
    <w:rsid w:val="00874802"/>
    <w:rsid w:val="0087499F"/>
    <w:rsid w:val="00874D45"/>
    <w:rsid w:val="00874F11"/>
    <w:rsid w:val="008753F7"/>
    <w:rsid w:val="008759BA"/>
    <w:rsid w:val="00876150"/>
    <w:rsid w:val="008765AC"/>
    <w:rsid w:val="00876701"/>
    <w:rsid w:val="00876812"/>
    <w:rsid w:val="00876B37"/>
    <w:rsid w:val="00877347"/>
    <w:rsid w:val="008773B3"/>
    <w:rsid w:val="008775B9"/>
    <w:rsid w:val="008776A7"/>
    <w:rsid w:val="0088015C"/>
    <w:rsid w:val="00880764"/>
    <w:rsid w:val="00880E06"/>
    <w:rsid w:val="0088108A"/>
    <w:rsid w:val="00881F68"/>
    <w:rsid w:val="0088227A"/>
    <w:rsid w:val="0088291B"/>
    <w:rsid w:val="00882B40"/>
    <w:rsid w:val="00883025"/>
    <w:rsid w:val="00883588"/>
    <w:rsid w:val="008839EB"/>
    <w:rsid w:val="00883C6D"/>
    <w:rsid w:val="00884046"/>
    <w:rsid w:val="00884091"/>
    <w:rsid w:val="0088427D"/>
    <w:rsid w:val="0088464A"/>
    <w:rsid w:val="00884739"/>
    <w:rsid w:val="00884836"/>
    <w:rsid w:val="008850AB"/>
    <w:rsid w:val="008857C6"/>
    <w:rsid w:val="00885BCE"/>
    <w:rsid w:val="00885EE7"/>
    <w:rsid w:val="0088617C"/>
    <w:rsid w:val="00886476"/>
    <w:rsid w:val="0088648E"/>
    <w:rsid w:val="00886735"/>
    <w:rsid w:val="00886962"/>
    <w:rsid w:val="00886D43"/>
    <w:rsid w:val="008877CE"/>
    <w:rsid w:val="00887B66"/>
    <w:rsid w:val="00887BD3"/>
    <w:rsid w:val="00887D21"/>
    <w:rsid w:val="00890331"/>
    <w:rsid w:val="008906D6"/>
    <w:rsid w:val="00890818"/>
    <w:rsid w:val="00890C76"/>
    <w:rsid w:val="0089127C"/>
    <w:rsid w:val="008916B7"/>
    <w:rsid w:val="008919BA"/>
    <w:rsid w:val="00891F25"/>
    <w:rsid w:val="00891F8F"/>
    <w:rsid w:val="00892C59"/>
    <w:rsid w:val="00893032"/>
    <w:rsid w:val="00894786"/>
    <w:rsid w:val="0089551B"/>
    <w:rsid w:val="00895813"/>
    <w:rsid w:val="0089683E"/>
    <w:rsid w:val="00896AA9"/>
    <w:rsid w:val="00896B85"/>
    <w:rsid w:val="00896C3A"/>
    <w:rsid w:val="00896DF3"/>
    <w:rsid w:val="00897845"/>
    <w:rsid w:val="0089789B"/>
    <w:rsid w:val="0089798A"/>
    <w:rsid w:val="008979B1"/>
    <w:rsid w:val="008A03B7"/>
    <w:rsid w:val="008A0E70"/>
    <w:rsid w:val="008A10DB"/>
    <w:rsid w:val="008A11E4"/>
    <w:rsid w:val="008A14CB"/>
    <w:rsid w:val="008A1905"/>
    <w:rsid w:val="008A1EA0"/>
    <w:rsid w:val="008A22FC"/>
    <w:rsid w:val="008A2A7D"/>
    <w:rsid w:val="008A3154"/>
    <w:rsid w:val="008A332F"/>
    <w:rsid w:val="008A3524"/>
    <w:rsid w:val="008A3CB6"/>
    <w:rsid w:val="008A3FCF"/>
    <w:rsid w:val="008A406C"/>
    <w:rsid w:val="008A4CE6"/>
    <w:rsid w:val="008A4E1A"/>
    <w:rsid w:val="008A5310"/>
    <w:rsid w:val="008A58A7"/>
    <w:rsid w:val="008A60B0"/>
    <w:rsid w:val="008A659D"/>
    <w:rsid w:val="008A68A1"/>
    <w:rsid w:val="008A6CDB"/>
    <w:rsid w:val="008A6FBA"/>
    <w:rsid w:val="008A70DF"/>
    <w:rsid w:val="008A78C6"/>
    <w:rsid w:val="008A7AAD"/>
    <w:rsid w:val="008B0128"/>
    <w:rsid w:val="008B02F1"/>
    <w:rsid w:val="008B0B32"/>
    <w:rsid w:val="008B0EEF"/>
    <w:rsid w:val="008B11DB"/>
    <w:rsid w:val="008B12D1"/>
    <w:rsid w:val="008B23CB"/>
    <w:rsid w:val="008B26F0"/>
    <w:rsid w:val="008B2E8E"/>
    <w:rsid w:val="008B3F39"/>
    <w:rsid w:val="008B4223"/>
    <w:rsid w:val="008B4267"/>
    <w:rsid w:val="008B46D9"/>
    <w:rsid w:val="008B4D8A"/>
    <w:rsid w:val="008B4F0E"/>
    <w:rsid w:val="008B6247"/>
    <w:rsid w:val="008B67C2"/>
    <w:rsid w:val="008B6D7F"/>
    <w:rsid w:val="008B74E9"/>
    <w:rsid w:val="008B79FB"/>
    <w:rsid w:val="008C04AF"/>
    <w:rsid w:val="008C0DD7"/>
    <w:rsid w:val="008C0DDA"/>
    <w:rsid w:val="008C157B"/>
    <w:rsid w:val="008C1B1D"/>
    <w:rsid w:val="008C1CBD"/>
    <w:rsid w:val="008C1D12"/>
    <w:rsid w:val="008C1D27"/>
    <w:rsid w:val="008C1E15"/>
    <w:rsid w:val="008C2057"/>
    <w:rsid w:val="008C2184"/>
    <w:rsid w:val="008C223C"/>
    <w:rsid w:val="008C2413"/>
    <w:rsid w:val="008C26AD"/>
    <w:rsid w:val="008C286C"/>
    <w:rsid w:val="008C28C6"/>
    <w:rsid w:val="008C29BB"/>
    <w:rsid w:val="008C2BF1"/>
    <w:rsid w:val="008C2ED3"/>
    <w:rsid w:val="008C2F1E"/>
    <w:rsid w:val="008C3225"/>
    <w:rsid w:val="008C333E"/>
    <w:rsid w:val="008C37DB"/>
    <w:rsid w:val="008C3EB0"/>
    <w:rsid w:val="008C47B4"/>
    <w:rsid w:val="008C47CE"/>
    <w:rsid w:val="008C4B64"/>
    <w:rsid w:val="008C6B59"/>
    <w:rsid w:val="008C7164"/>
    <w:rsid w:val="008C73A8"/>
    <w:rsid w:val="008C73FC"/>
    <w:rsid w:val="008C7CCA"/>
    <w:rsid w:val="008C7D74"/>
    <w:rsid w:val="008D010F"/>
    <w:rsid w:val="008D0167"/>
    <w:rsid w:val="008D0375"/>
    <w:rsid w:val="008D0B7C"/>
    <w:rsid w:val="008D0CAC"/>
    <w:rsid w:val="008D155B"/>
    <w:rsid w:val="008D2045"/>
    <w:rsid w:val="008D2620"/>
    <w:rsid w:val="008D3488"/>
    <w:rsid w:val="008D352A"/>
    <w:rsid w:val="008D3665"/>
    <w:rsid w:val="008D3784"/>
    <w:rsid w:val="008D3A6D"/>
    <w:rsid w:val="008D3C15"/>
    <w:rsid w:val="008D47FE"/>
    <w:rsid w:val="008D51C4"/>
    <w:rsid w:val="008D54A7"/>
    <w:rsid w:val="008D54AB"/>
    <w:rsid w:val="008D55A3"/>
    <w:rsid w:val="008D5D85"/>
    <w:rsid w:val="008D677D"/>
    <w:rsid w:val="008D68B8"/>
    <w:rsid w:val="008D6C40"/>
    <w:rsid w:val="008D714D"/>
    <w:rsid w:val="008D751C"/>
    <w:rsid w:val="008D772D"/>
    <w:rsid w:val="008D79E7"/>
    <w:rsid w:val="008E0950"/>
    <w:rsid w:val="008E0954"/>
    <w:rsid w:val="008E0A81"/>
    <w:rsid w:val="008E0F83"/>
    <w:rsid w:val="008E13F7"/>
    <w:rsid w:val="008E1CEB"/>
    <w:rsid w:val="008E2997"/>
    <w:rsid w:val="008E30F2"/>
    <w:rsid w:val="008E3166"/>
    <w:rsid w:val="008E36F1"/>
    <w:rsid w:val="008E3F14"/>
    <w:rsid w:val="008E3FE1"/>
    <w:rsid w:val="008E41A3"/>
    <w:rsid w:val="008E46A9"/>
    <w:rsid w:val="008E46BF"/>
    <w:rsid w:val="008E48ED"/>
    <w:rsid w:val="008E4B37"/>
    <w:rsid w:val="008E59B0"/>
    <w:rsid w:val="008E68DF"/>
    <w:rsid w:val="008E6C9D"/>
    <w:rsid w:val="008E6DA1"/>
    <w:rsid w:val="008E7B7E"/>
    <w:rsid w:val="008F0221"/>
    <w:rsid w:val="008F0F93"/>
    <w:rsid w:val="008F1294"/>
    <w:rsid w:val="008F186E"/>
    <w:rsid w:val="008F1BD9"/>
    <w:rsid w:val="008F1E29"/>
    <w:rsid w:val="008F20F9"/>
    <w:rsid w:val="008F252D"/>
    <w:rsid w:val="008F298E"/>
    <w:rsid w:val="008F30F4"/>
    <w:rsid w:val="008F3143"/>
    <w:rsid w:val="008F360A"/>
    <w:rsid w:val="008F38C3"/>
    <w:rsid w:val="008F3B79"/>
    <w:rsid w:val="008F3E32"/>
    <w:rsid w:val="008F409B"/>
    <w:rsid w:val="008F45D1"/>
    <w:rsid w:val="008F4935"/>
    <w:rsid w:val="008F56B0"/>
    <w:rsid w:val="008F5F24"/>
    <w:rsid w:val="008F63FB"/>
    <w:rsid w:val="008F65EB"/>
    <w:rsid w:val="008F6A1B"/>
    <w:rsid w:val="008F6A34"/>
    <w:rsid w:val="008F6AE4"/>
    <w:rsid w:val="008F6B56"/>
    <w:rsid w:val="008F6CF9"/>
    <w:rsid w:val="008F7610"/>
    <w:rsid w:val="0090002B"/>
    <w:rsid w:val="00900526"/>
    <w:rsid w:val="00900822"/>
    <w:rsid w:val="00900EBE"/>
    <w:rsid w:val="00901207"/>
    <w:rsid w:val="00901777"/>
    <w:rsid w:val="00901900"/>
    <w:rsid w:val="00901C2D"/>
    <w:rsid w:val="00901C6B"/>
    <w:rsid w:val="00901D47"/>
    <w:rsid w:val="00901D66"/>
    <w:rsid w:val="00902730"/>
    <w:rsid w:val="00902743"/>
    <w:rsid w:val="00902849"/>
    <w:rsid w:val="00902C5B"/>
    <w:rsid w:val="0090309E"/>
    <w:rsid w:val="0090325D"/>
    <w:rsid w:val="00903A29"/>
    <w:rsid w:val="00903C8E"/>
    <w:rsid w:val="00903E3B"/>
    <w:rsid w:val="00903FAA"/>
    <w:rsid w:val="0090401B"/>
    <w:rsid w:val="009040ED"/>
    <w:rsid w:val="009041C0"/>
    <w:rsid w:val="0090433E"/>
    <w:rsid w:val="009049F3"/>
    <w:rsid w:val="00904E13"/>
    <w:rsid w:val="00904E44"/>
    <w:rsid w:val="00905334"/>
    <w:rsid w:val="00905778"/>
    <w:rsid w:val="0090579C"/>
    <w:rsid w:val="00905ECA"/>
    <w:rsid w:val="00906B54"/>
    <w:rsid w:val="00906E5D"/>
    <w:rsid w:val="0090719F"/>
    <w:rsid w:val="00907358"/>
    <w:rsid w:val="0090764C"/>
    <w:rsid w:val="0090798D"/>
    <w:rsid w:val="009100E8"/>
    <w:rsid w:val="009101E5"/>
    <w:rsid w:val="00910538"/>
    <w:rsid w:val="009105CC"/>
    <w:rsid w:val="0091071F"/>
    <w:rsid w:val="0091115D"/>
    <w:rsid w:val="00911531"/>
    <w:rsid w:val="00911E08"/>
    <w:rsid w:val="0091222E"/>
    <w:rsid w:val="0091255E"/>
    <w:rsid w:val="009129C9"/>
    <w:rsid w:val="00913230"/>
    <w:rsid w:val="00913749"/>
    <w:rsid w:val="00913C6A"/>
    <w:rsid w:val="009144A3"/>
    <w:rsid w:val="0091461B"/>
    <w:rsid w:val="009150BE"/>
    <w:rsid w:val="00915728"/>
    <w:rsid w:val="0091712A"/>
    <w:rsid w:val="009176CD"/>
    <w:rsid w:val="00917A8C"/>
    <w:rsid w:val="00917F2F"/>
    <w:rsid w:val="00920387"/>
    <w:rsid w:val="00920391"/>
    <w:rsid w:val="009203F4"/>
    <w:rsid w:val="00920B5E"/>
    <w:rsid w:val="00920C64"/>
    <w:rsid w:val="00920ECB"/>
    <w:rsid w:val="0092126A"/>
    <w:rsid w:val="0092154E"/>
    <w:rsid w:val="0092167F"/>
    <w:rsid w:val="0092184C"/>
    <w:rsid w:val="00921A91"/>
    <w:rsid w:val="0092299D"/>
    <w:rsid w:val="00922DBE"/>
    <w:rsid w:val="00922DCC"/>
    <w:rsid w:val="00922EB4"/>
    <w:rsid w:val="00923DDD"/>
    <w:rsid w:val="00924467"/>
    <w:rsid w:val="0092473E"/>
    <w:rsid w:val="00924D41"/>
    <w:rsid w:val="00925326"/>
    <w:rsid w:val="00925836"/>
    <w:rsid w:val="00925D33"/>
    <w:rsid w:val="00925D9F"/>
    <w:rsid w:val="00926354"/>
    <w:rsid w:val="009266CC"/>
    <w:rsid w:val="00927419"/>
    <w:rsid w:val="0092778A"/>
    <w:rsid w:val="00927818"/>
    <w:rsid w:val="0092797A"/>
    <w:rsid w:val="00927BB6"/>
    <w:rsid w:val="009307F7"/>
    <w:rsid w:val="00930831"/>
    <w:rsid w:val="00930D93"/>
    <w:rsid w:val="00930EDD"/>
    <w:rsid w:val="00930FEC"/>
    <w:rsid w:val="0093133F"/>
    <w:rsid w:val="00931F06"/>
    <w:rsid w:val="00931FA8"/>
    <w:rsid w:val="00932070"/>
    <w:rsid w:val="009321C8"/>
    <w:rsid w:val="0093233D"/>
    <w:rsid w:val="00932775"/>
    <w:rsid w:val="00933319"/>
    <w:rsid w:val="009336E7"/>
    <w:rsid w:val="009341A7"/>
    <w:rsid w:val="0093513E"/>
    <w:rsid w:val="00935168"/>
    <w:rsid w:val="0093547B"/>
    <w:rsid w:val="009354CD"/>
    <w:rsid w:val="00935A5E"/>
    <w:rsid w:val="00935D09"/>
    <w:rsid w:val="00936586"/>
    <w:rsid w:val="00936A5F"/>
    <w:rsid w:val="00936A6C"/>
    <w:rsid w:val="00937810"/>
    <w:rsid w:val="0093789B"/>
    <w:rsid w:val="009378DE"/>
    <w:rsid w:val="00940A8A"/>
    <w:rsid w:val="009413F8"/>
    <w:rsid w:val="009415E5"/>
    <w:rsid w:val="0094167A"/>
    <w:rsid w:val="00941E36"/>
    <w:rsid w:val="009422EE"/>
    <w:rsid w:val="00942D35"/>
    <w:rsid w:val="00943287"/>
    <w:rsid w:val="009432F2"/>
    <w:rsid w:val="00943402"/>
    <w:rsid w:val="00943B67"/>
    <w:rsid w:val="00943E75"/>
    <w:rsid w:val="00943F7E"/>
    <w:rsid w:val="00943FE1"/>
    <w:rsid w:val="009447DA"/>
    <w:rsid w:val="009448E5"/>
    <w:rsid w:val="00944973"/>
    <w:rsid w:val="00944995"/>
    <w:rsid w:val="00944EBB"/>
    <w:rsid w:val="00945451"/>
    <w:rsid w:val="0094575F"/>
    <w:rsid w:val="00945D60"/>
    <w:rsid w:val="0094614A"/>
    <w:rsid w:val="00946A0F"/>
    <w:rsid w:val="00946D01"/>
    <w:rsid w:val="009478AF"/>
    <w:rsid w:val="00947C09"/>
    <w:rsid w:val="0095000F"/>
    <w:rsid w:val="0095005E"/>
    <w:rsid w:val="009501AE"/>
    <w:rsid w:val="009503A1"/>
    <w:rsid w:val="009514A7"/>
    <w:rsid w:val="009519EB"/>
    <w:rsid w:val="00951EF0"/>
    <w:rsid w:val="00952792"/>
    <w:rsid w:val="00953072"/>
    <w:rsid w:val="009539CE"/>
    <w:rsid w:val="00953CBC"/>
    <w:rsid w:val="00953D16"/>
    <w:rsid w:val="00953D25"/>
    <w:rsid w:val="00954267"/>
    <w:rsid w:val="009549FE"/>
    <w:rsid w:val="00954A97"/>
    <w:rsid w:val="00954DDA"/>
    <w:rsid w:val="00955008"/>
    <w:rsid w:val="00955B8B"/>
    <w:rsid w:val="00956655"/>
    <w:rsid w:val="00956F37"/>
    <w:rsid w:val="0095709E"/>
    <w:rsid w:val="009577DD"/>
    <w:rsid w:val="00957877"/>
    <w:rsid w:val="009612F9"/>
    <w:rsid w:val="0096150D"/>
    <w:rsid w:val="00961FE9"/>
    <w:rsid w:val="00962046"/>
    <w:rsid w:val="009621FF"/>
    <w:rsid w:val="00962683"/>
    <w:rsid w:val="00962830"/>
    <w:rsid w:val="00962884"/>
    <w:rsid w:val="00962C03"/>
    <w:rsid w:val="00962C75"/>
    <w:rsid w:val="00963212"/>
    <w:rsid w:val="00963340"/>
    <w:rsid w:val="0096376D"/>
    <w:rsid w:val="00963A59"/>
    <w:rsid w:val="00963E02"/>
    <w:rsid w:val="00963F06"/>
    <w:rsid w:val="00964571"/>
    <w:rsid w:val="00964B56"/>
    <w:rsid w:val="00964D2C"/>
    <w:rsid w:val="00964D4A"/>
    <w:rsid w:val="00964E5E"/>
    <w:rsid w:val="0096525B"/>
    <w:rsid w:val="00965371"/>
    <w:rsid w:val="00965A3C"/>
    <w:rsid w:val="00965E69"/>
    <w:rsid w:val="00965FA5"/>
    <w:rsid w:val="00966236"/>
    <w:rsid w:val="009662C7"/>
    <w:rsid w:val="009666D2"/>
    <w:rsid w:val="00966722"/>
    <w:rsid w:val="00966899"/>
    <w:rsid w:val="009668EF"/>
    <w:rsid w:val="0096738A"/>
    <w:rsid w:val="0096790D"/>
    <w:rsid w:val="0096793C"/>
    <w:rsid w:val="00967A59"/>
    <w:rsid w:val="00967AA5"/>
    <w:rsid w:val="00970000"/>
    <w:rsid w:val="00970433"/>
    <w:rsid w:val="00970976"/>
    <w:rsid w:val="00970B2D"/>
    <w:rsid w:val="00971062"/>
    <w:rsid w:val="009715CD"/>
    <w:rsid w:val="009715DC"/>
    <w:rsid w:val="009715E9"/>
    <w:rsid w:val="0097174B"/>
    <w:rsid w:val="0097176F"/>
    <w:rsid w:val="009719F4"/>
    <w:rsid w:val="00971B92"/>
    <w:rsid w:val="00972790"/>
    <w:rsid w:val="00972CE9"/>
    <w:rsid w:val="00973C62"/>
    <w:rsid w:val="009749DB"/>
    <w:rsid w:val="00974A5B"/>
    <w:rsid w:val="00974C1C"/>
    <w:rsid w:val="00975753"/>
    <w:rsid w:val="009757D0"/>
    <w:rsid w:val="00975E06"/>
    <w:rsid w:val="00976336"/>
    <w:rsid w:val="00976759"/>
    <w:rsid w:val="00976B24"/>
    <w:rsid w:val="00976F15"/>
    <w:rsid w:val="009770EF"/>
    <w:rsid w:val="00977F14"/>
    <w:rsid w:val="00980601"/>
    <w:rsid w:val="00980820"/>
    <w:rsid w:val="00981EEC"/>
    <w:rsid w:val="00982B89"/>
    <w:rsid w:val="00983DDF"/>
    <w:rsid w:val="0098437C"/>
    <w:rsid w:val="00984412"/>
    <w:rsid w:val="009847E2"/>
    <w:rsid w:val="00984A96"/>
    <w:rsid w:val="00984E39"/>
    <w:rsid w:val="0098616E"/>
    <w:rsid w:val="00986BF3"/>
    <w:rsid w:val="00987377"/>
    <w:rsid w:val="00987898"/>
    <w:rsid w:val="00987A15"/>
    <w:rsid w:val="0099013A"/>
    <w:rsid w:val="00990956"/>
    <w:rsid w:val="00990A3E"/>
    <w:rsid w:val="00990CA7"/>
    <w:rsid w:val="00991393"/>
    <w:rsid w:val="009914A0"/>
    <w:rsid w:val="009914BC"/>
    <w:rsid w:val="00992BCD"/>
    <w:rsid w:val="009936F5"/>
    <w:rsid w:val="009937F5"/>
    <w:rsid w:val="00993B30"/>
    <w:rsid w:val="00993D55"/>
    <w:rsid w:val="00993F2E"/>
    <w:rsid w:val="009941EF"/>
    <w:rsid w:val="00994E31"/>
    <w:rsid w:val="0099502A"/>
    <w:rsid w:val="0099516A"/>
    <w:rsid w:val="00995548"/>
    <w:rsid w:val="00995ADE"/>
    <w:rsid w:val="00995EFF"/>
    <w:rsid w:val="009961C2"/>
    <w:rsid w:val="00996677"/>
    <w:rsid w:val="00996F2E"/>
    <w:rsid w:val="00997AF1"/>
    <w:rsid w:val="00997DE4"/>
    <w:rsid w:val="009A00FC"/>
    <w:rsid w:val="009A0B2C"/>
    <w:rsid w:val="009A0F4A"/>
    <w:rsid w:val="009A15CE"/>
    <w:rsid w:val="009A196B"/>
    <w:rsid w:val="009A1F85"/>
    <w:rsid w:val="009A299C"/>
    <w:rsid w:val="009A3332"/>
    <w:rsid w:val="009A3563"/>
    <w:rsid w:val="009A3966"/>
    <w:rsid w:val="009A3A2B"/>
    <w:rsid w:val="009A3F8F"/>
    <w:rsid w:val="009A3FBA"/>
    <w:rsid w:val="009A46F7"/>
    <w:rsid w:val="009A49FB"/>
    <w:rsid w:val="009A4D65"/>
    <w:rsid w:val="009A5406"/>
    <w:rsid w:val="009A5F17"/>
    <w:rsid w:val="009A60C4"/>
    <w:rsid w:val="009A678D"/>
    <w:rsid w:val="009A6A97"/>
    <w:rsid w:val="009A6ECE"/>
    <w:rsid w:val="009A7101"/>
    <w:rsid w:val="009A7369"/>
    <w:rsid w:val="009A7F52"/>
    <w:rsid w:val="009B0304"/>
    <w:rsid w:val="009B05B9"/>
    <w:rsid w:val="009B07A6"/>
    <w:rsid w:val="009B0831"/>
    <w:rsid w:val="009B0CF8"/>
    <w:rsid w:val="009B0DB1"/>
    <w:rsid w:val="009B0EDD"/>
    <w:rsid w:val="009B0EE1"/>
    <w:rsid w:val="009B1360"/>
    <w:rsid w:val="009B140C"/>
    <w:rsid w:val="009B17CC"/>
    <w:rsid w:val="009B189F"/>
    <w:rsid w:val="009B1AA2"/>
    <w:rsid w:val="009B1B46"/>
    <w:rsid w:val="009B24BF"/>
    <w:rsid w:val="009B2B9C"/>
    <w:rsid w:val="009B2C2F"/>
    <w:rsid w:val="009B2F51"/>
    <w:rsid w:val="009B3CFC"/>
    <w:rsid w:val="009B46EB"/>
    <w:rsid w:val="009B4BCA"/>
    <w:rsid w:val="009B4D54"/>
    <w:rsid w:val="009B5CC5"/>
    <w:rsid w:val="009B60CB"/>
    <w:rsid w:val="009B662E"/>
    <w:rsid w:val="009B670D"/>
    <w:rsid w:val="009B7241"/>
    <w:rsid w:val="009B782B"/>
    <w:rsid w:val="009C0A11"/>
    <w:rsid w:val="009C0BA8"/>
    <w:rsid w:val="009C0E2C"/>
    <w:rsid w:val="009C131A"/>
    <w:rsid w:val="009C292C"/>
    <w:rsid w:val="009C2CE0"/>
    <w:rsid w:val="009C358C"/>
    <w:rsid w:val="009C36A2"/>
    <w:rsid w:val="009C37AD"/>
    <w:rsid w:val="009C38D5"/>
    <w:rsid w:val="009C448D"/>
    <w:rsid w:val="009C481E"/>
    <w:rsid w:val="009C4859"/>
    <w:rsid w:val="009C4A9C"/>
    <w:rsid w:val="009C4CD8"/>
    <w:rsid w:val="009C5029"/>
    <w:rsid w:val="009C5215"/>
    <w:rsid w:val="009C52A7"/>
    <w:rsid w:val="009C569B"/>
    <w:rsid w:val="009C5B74"/>
    <w:rsid w:val="009C5F05"/>
    <w:rsid w:val="009C6114"/>
    <w:rsid w:val="009C6131"/>
    <w:rsid w:val="009C6A2D"/>
    <w:rsid w:val="009C6E64"/>
    <w:rsid w:val="009C7388"/>
    <w:rsid w:val="009C752D"/>
    <w:rsid w:val="009C7A99"/>
    <w:rsid w:val="009C7EFE"/>
    <w:rsid w:val="009D0164"/>
    <w:rsid w:val="009D0245"/>
    <w:rsid w:val="009D0269"/>
    <w:rsid w:val="009D0472"/>
    <w:rsid w:val="009D07C6"/>
    <w:rsid w:val="009D09AF"/>
    <w:rsid w:val="009D1001"/>
    <w:rsid w:val="009D1BC9"/>
    <w:rsid w:val="009D21E2"/>
    <w:rsid w:val="009D23E0"/>
    <w:rsid w:val="009D314D"/>
    <w:rsid w:val="009D35AE"/>
    <w:rsid w:val="009D44F2"/>
    <w:rsid w:val="009D4850"/>
    <w:rsid w:val="009D56D1"/>
    <w:rsid w:val="009D570E"/>
    <w:rsid w:val="009D5802"/>
    <w:rsid w:val="009D62D2"/>
    <w:rsid w:val="009D63BA"/>
    <w:rsid w:val="009D69E6"/>
    <w:rsid w:val="009D6BC1"/>
    <w:rsid w:val="009D6DD3"/>
    <w:rsid w:val="009D7005"/>
    <w:rsid w:val="009D7479"/>
    <w:rsid w:val="009D768D"/>
    <w:rsid w:val="009D7C8C"/>
    <w:rsid w:val="009D7CD9"/>
    <w:rsid w:val="009E094D"/>
    <w:rsid w:val="009E1441"/>
    <w:rsid w:val="009E1678"/>
    <w:rsid w:val="009E188E"/>
    <w:rsid w:val="009E2512"/>
    <w:rsid w:val="009E26C8"/>
    <w:rsid w:val="009E2A00"/>
    <w:rsid w:val="009E2C8A"/>
    <w:rsid w:val="009E4175"/>
    <w:rsid w:val="009E4560"/>
    <w:rsid w:val="009E4C78"/>
    <w:rsid w:val="009E521E"/>
    <w:rsid w:val="009E52B4"/>
    <w:rsid w:val="009E55FB"/>
    <w:rsid w:val="009E5EB3"/>
    <w:rsid w:val="009E60D7"/>
    <w:rsid w:val="009E668F"/>
    <w:rsid w:val="009E6CD8"/>
    <w:rsid w:val="009E6DB4"/>
    <w:rsid w:val="009E6E2E"/>
    <w:rsid w:val="009E73BF"/>
    <w:rsid w:val="009E74DA"/>
    <w:rsid w:val="009E7B2B"/>
    <w:rsid w:val="009E7BA5"/>
    <w:rsid w:val="009E7F43"/>
    <w:rsid w:val="009E7F97"/>
    <w:rsid w:val="009F027B"/>
    <w:rsid w:val="009F03CB"/>
    <w:rsid w:val="009F0538"/>
    <w:rsid w:val="009F0721"/>
    <w:rsid w:val="009F0F86"/>
    <w:rsid w:val="009F10E0"/>
    <w:rsid w:val="009F196C"/>
    <w:rsid w:val="009F1A7C"/>
    <w:rsid w:val="009F22AE"/>
    <w:rsid w:val="009F2B5D"/>
    <w:rsid w:val="009F2BE6"/>
    <w:rsid w:val="009F2F31"/>
    <w:rsid w:val="009F41B9"/>
    <w:rsid w:val="009F43DC"/>
    <w:rsid w:val="009F4DE9"/>
    <w:rsid w:val="009F51BC"/>
    <w:rsid w:val="009F5710"/>
    <w:rsid w:val="009F5ACF"/>
    <w:rsid w:val="009F5DB4"/>
    <w:rsid w:val="009F63CA"/>
    <w:rsid w:val="009F74FC"/>
    <w:rsid w:val="00A00275"/>
    <w:rsid w:val="00A0029B"/>
    <w:rsid w:val="00A004BF"/>
    <w:rsid w:val="00A007EA"/>
    <w:rsid w:val="00A00C0B"/>
    <w:rsid w:val="00A00E15"/>
    <w:rsid w:val="00A00E68"/>
    <w:rsid w:val="00A016B1"/>
    <w:rsid w:val="00A01F77"/>
    <w:rsid w:val="00A02082"/>
    <w:rsid w:val="00A0215E"/>
    <w:rsid w:val="00A02325"/>
    <w:rsid w:val="00A0261A"/>
    <w:rsid w:val="00A02B4B"/>
    <w:rsid w:val="00A03254"/>
    <w:rsid w:val="00A03947"/>
    <w:rsid w:val="00A03B47"/>
    <w:rsid w:val="00A03C6A"/>
    <w:rsid w:val="00A03E31"/>
    <w:rsid w:val="00A040F1"/>
    <w:rsid w:val="00A043FB"/>
    <w:rsid w:val="00A04824"/>
    <w:rsid w:val="00A04E6D"/>
    <w:rsid w:val="00A053DB"/>
    <w:rsid w:val="00A0564E"/>
    <w:rsid w:val="00A056B3"/>
    <w:rsid w:val="00A05F58"/>
    <w:rsid w:val="00A05FA1"/>
    <w:rsid w:val="00A06AB1"/>
    <w:rsid w:val="00A06D65"/>
    <w:rsid w:val="00A070E8"/>
    <w:rsid w:val="00A07906"/>
    <w:rsid w:val="00A07CE0"/>
    <w:rsid w:val="00A07E0C"/>
    <w:rsid w:val="00A10D6F"/>
    <w:rsid w:val="00A114AF"/>
    <w:rsid w:val="00A11749"/>
    <w:rsid w:val="00A11973"/>
    <w:rsid w:val="00A11982"/>
    <w:rsid w:val="00A12165"/>
    <w:rsid w:val="00A12587"/>
    <w:rsid w:val="00A1266D"/>
    <w:rsid w:val="00A1276D"/>
    <w:rsid w:val="00A1360B"/>
    <w:rsid w:val="00A1377C"/>
    <w:rsid w:val="00A1400C"/>
    <w:rsid w:val="00A1411C"/>
    <w:rsid w:val="00A14590"/>
    <w:rsid w:val="00A14650"/>
    <w:rsid w:val="00A14A58"/>
    <w:rsid w:val="00A14F41"/>
    <w:rsid w:val="00A1527D"/>
    <w:rsid w:val="00A15585"/>
    <w:rsid w:val="00A161D9"/>
    <w:rsid w:val="00A163CA"/>
    <w:rsid w:val="00A16443"/>
    <w:rsid w:val="00A169B2"/>
    <w:rsid w:val="00A17548"/>
    <w:rsid w:val="00A17C0A"/>
    <w:rsid w:val="00A17D9F"/>
    <w:rsid w:val="00A20170"/>
    <w:rsid w:val="00A20766"/>
    <w:rsid w:val="00A20CE5"/>
    <w:rsid w:val="00A2140A"/>
    <w:rsid w:val="00A216EA"/>
    <w:rsid w:val="00A218C5"/>
    <w:rsid w:val="00A224B3"/>
    <w:rsid w:val="00A2254A"/>
    <w:rsid w:val="00A22955"/>
    <w:rsid w:val="00A23261"/>
    <w:rsid w:val="00A237DF"/>
    <w:rsid w:val="00A242A9"/>
    <w:rsid w:val="00A2466C"/>
    <w:rsid w:val="00A254D6"/>
    <w:rsid w:val="00A258B8"/>
    <w:rsid w:val="00A25A04"/>
    <w:rsid w:val="00A25A10"/>
    <w:rsid w:val="00A25E99"/>
    <w:rsid w:val="00A26300"/>
    <w:rsid w:val="00A26758"/>
    <w:rsid w:val="00A27013"/>
    <w:rsid w:val="00A27942"/>
    <w:rsid w:val="00A27B56"/>
    <w:rsid w:val="00A27D2E"/>
    <w:rsid w:val="00A300B1"/>
    <w:rsid w:val="00A303B0"/>
    <w:rsid w:val="00A303C8"/>
    <w:rsid w:val="00A30567"/>
    <w:rsid w:val="00A30B5E"/>
    <w:rsid w:val="00A30C80"/>
    <w:rsid w:val="00A3140D"/>
    <w:rsid w:val="00A31485"/>
    <w:rsid w:val="00A31697"/>
    <w:rsid w:val="00A32586"/>
    <w:rsid w:val="00A3279D"/>
    <w:rsid w:val="00A3295B"/>
    <w:rsid w:val="00A32B57"/>
    <w:rsid w:val="00A32EDE"/>
    <w:rsid w:val="00A330AD"/>
    <w:rsid w:val="00A333F8"/>
    <w:rsid w:val="00A340CA"/>
    <w:rsid w:val="00A3468D"/>
    <w:rsid w:val="00A346F2"/>
    <w:rsid w:val="00A3497E"/>
    <w:rsid w:val="00A349EB"/>
    <w:rsid w:val="00A352B0"/>
    <w:rsid w:val="00A3581C"/>
    <w:rsid w:val="00A35F89"/>
    <w:rsid w:val="00A365FF"/>
    <w:rsid w:val="00A367B7"/>
    <w:rsid w:val="00A36F9D"/>
    <w:rsid w:val="00A3710D"/>
    <w:rsid w:val="00A37144"/>
    <w:rsid w:val="00A375D5"/>
    <w:rsid w:val="00A37A72"/>
    <w:rsid w:val="00A37ACB"/>
    <w:rsid w:val="00A37E0F"/>
    <w:rsid w:val="00A40193"/>
    <w:rsid w:val="00A4095D"/>
    <w:rsid w:val="00A40C24"/>
    <w:rsid w:val="00A40CF9"/>
    <w:rsid w:val="00A412AF"/>
    <w:rsid w:val="00A4178C"/>
    <w:rsid w:val="00A420B5"/>
    <w:rsid w:val="00A4233A"/>
    <w:rsid w:val="00A42E95"/>
    <w:rsid w:val="00A42F26"/>
    <w:rsid w:val="00A432F6"/>
    <w:rsid w:val="00A44C28"/>
    <w:rsid w:val="00A44DAD"/>
    <w:rsid w:val="00A44F59"/>
    <w:rsid w:val="00A44F7D"/>
    <w:rsid w:val="00A464C3"/>
    <w:rsid w:val="00A46551"/>
    <w:rsid w:val="00A47C1D"/>
    <w:rsid w:val="00A47D03"/>
    <w:rsid w:val="00A47E6B"/>
    <w:rsid w:val="00A50A67"/>
    <w:rsid w:val="00A50A9C"/>
    <w:rsid w:val="00A50FF6"/>
    <w:rsid w:val="00A51115"/>
    <w:rsid w:val="00A51630"/>
    <w:rsid w:val="00A51D75"/>
    <w:rsid w:val="00A51F7D"/>
    <w:rsid w:val="00A5217A"/>
    <w:rsid w:val="00A526B8"/>
    <w:rsid w:val="00A5363D"/>
    <w:rsid w:val="00A5398F"/>
    <w:rsid w:val="00A53B78"/>
    <w:rsid w:val="00A53C6D"/>
    <w:rsid w:val="00A547AF"/>
    <w:rsid w:val="00A54CC5"/>
    <w:rsid w:val="00A54E8C"/>
    <w:rsid w:val="00A55758"/>
    <w:rsid w:val="00A5576F"/>
    <w:rsid w:val="00A55963"/>
    <w:rsid w:val="00A55B8C"/>
    <w:rsid w:val="00A55CDD"/>
    <w:rsid w:val="00A55DF6"/>
    <w:rsid w:val="00A56293"/>
    <w:rsid w:val="00A576B9"/>
    <w:rsid w:val="00A57BC2"/>
    <w:rsid w:val="00A57FE5"/>
    <w:rsid w:val="00A601B9"/>
    <w:rsid w:val="00A60C41"/>
    <w:rsid w:val="00A60FF9"/>
    <w:rsid w:val="00A6131D"/>
    <w:rsid w:val="00A6155D"/>
    <w:rsid w:val="00A616E7"/>
    <w:rsid w:val="00A61BCC"/>
    <w:rsid w:val="00A61C2B"/>
    <w:rsid w:val="00A61D38"/>
    <w:rsid w:val="00A61F68"/>
    <w:rsid w:val="00A623CD"/>
    <w:rsid w:val="00A628E1"/>
    <w:rsid w:val="00A629A4"/>
    <w:rsid w:val="00A62B26"/>
    <w:rsid w:val="00A62C8C"/>
    <w:rsid w:val="00A62EB1"/>
    <w:rsid w:val="00A6325E"/>
    <w:rsid w:val="00A6370D"/>
    <w:rsid w:val="00A64360"/>
    <w:rsid w:val="00A6542B"/>
    <w:rsid w:val="00A656DD"/>
    <w:rsid w:val="00A65B9F"/>
    <w:rsid w:val="00A65C09"/>
    <w:rsid w:val="00A66736"/>
    <w:rsid w:val="00A66A21"/>
    <w:rsid w:val="00A66A2B"/>
    <w:rsid w:val="00A67BC4"/>
    <w:rsid w:val="00A7003D"/>
    <w:rsid w:val="00A70152"/>
    <w:rsid w:val="00A70229"/>
    <w:rsid w:val="00A70A04"/>
    <w:rsid w:val="00A70F0A"/>
    <w:rsid w:val="00A715F5"/>
    <w:rsid w:val="00A71970"/>
    <w:rsid w:val="00A723B4"/>
    <w:rsid w:val="00A72DA4"/>
    <w:rsid w:val="00A73ABE"/>
    <w:rsid w:val="00A74016"/>
    <w:rsid w:val="00A742FC"/>
    <w:rsid w:val="00A7487B"/>
    <w:rsid w:val="00A74D5E"/>
    <w:rsid w:val="00A75651"/>
    <w:rsid w:val="00A7568C"/>
    <w:rsid w:val="00A75A52"/>
    <w:rsid w:val="00A75E80"/>
    <w:rsid w:val="00A76046"/>
    <w:rsid w:val="00A76359"/>
    <w:rsid w:val="00A7665B"/>
    <w:rsid w:val="00A76943"/>
    <w:rsid w:val="00A76CCE"/>
    <w:rsid w:val="00A76D1F"/>
    <w:rsid w:val="00A7743B"/>
    <w:rsid w:val="00A77664"/>
    <w:rsid w:val="00A777E1"/>
    <w:rsid w:val="00A77979"/>
    <w:rsid w:val="00A77BC2"/>
    <w:rsid w:val="00A77F0D"/>
    <w:rsid w:val="00A81112"/>
    <w:rsid w:val="00A811FA"/>
    <w:rsid w:val="00A81220"/>
    <w:rsid w:val="00A819DB"/>
    <w:rsid w:val="00A820A9"/>
    <w:rsid w:val="00A821A4"/>
    <w:rsid w:val="00A825F3"/>
    <w:rsid w:val="00A8277F"/>
    <w:rsid w:val="00A827EA"/>
    <w:rsid w:val="00A831A3"/>
    <w:rsid w:val="00A83FFB"/>
    <w:rsid w:val="00A84030"/>
    <w:rsid w:val="00A84067"/>
    <w:rsid w:val="00A84ED4"/>
    <w:rsid w:val="00A85031"/>
    <w:rsid w:val="00A85279"/>
    <w:rsid w:val="00A85B74"/>
    <w:rsid w:val="00A85CAC"/>
    <w:rsid w:val="00A85DED"/>
    <w:rsid w:val="00A85F42"/>
    <w:rsid w:val="00A86253"/>
    <w:rsid w:val="00A86414"/>
    <w:rsid w:val="00A86A10"/>
    <w:rsid w:val="00A8717A"/>
    <w:rsid w:val="00A8751C"/>
    <w:rsid w:val="00A8756A"/>
    <w:rsid w:val="00A87F22"/>
    <w:rsid w:val="00A902B4"/>
    <w:rsid w:val="00A905CE"/>
    <w:rsid w:val="00A90E7C"/>
    <w:rsid w:val="00A911D1"/>
    <w:rsid w:val="00A914D8"/>
    <w:rsid w:val="00A91669"/>
    <w:rsid w:val="00A917BF"/>
    <w:rsid w:val="00A91983"/>
    <w:rsid w:val="00A91D17"/>
    <w:rsid w:val="00A91D5E"/>
    <w:rsid w:val="00A92120"/>
    <w:rsid w:val="00A926D9"/>
    <w:rsid w:val="00A929D3"/>
    <w:rsid w:val="00A932B6"/>
    <w:rsid w:val="00A93A65"/>
    <w:rsid w:val="00A93FC2"/>
    <w:rsid w:val="00A946E6"/>
    <w:rsid w:val="00A94883"/>
    <w:rsid w:val="00A95BC2"/>
    <w:rsid w:val="00A95DC3"/>
    <w:rsid w:val="00A95E8A"/>
    <w:rsid w:val="00A96787"/>
    <w:rsid w:val="00A96AE9"/>
    <w:rsid w:val="00A96DC1"/>
    <w:rsid w:val="00A97B9A"/>
    <w:rsid w:val="00A97BE2"/>
    <w:rsid w:val="00A97CD7"/>
    <w:rsid w:val="00AA0259"/>
    <w:rsid w:val="00AA0513"/>
    <w:rsid w:val="00AA0C84"/>
    <w:rsid w:val="00AA0E03"/>
    <w:rsid w:val="00AA0EB3"/>
    <w:rsid w:val="00AA0F08"/>
    <w:rsid w:val="00AA1415"/>
    <w:rsid w:val="00AA160C"/>
    <w:rsid w:val="00AA1841"/>
    <w:rsid w:val="00AA19F7"/>
    <w:rsid w:val="00AA1CA3"/>
    <w:rsid w:val="00AA1F60"/>
    <w:rsid w:val="00AA2012"/>
    <w:rsid w:val="00AA2034"/>
    <w:rsid w:val="00AA23F9"/>
    <w:rsid w:val="00AA2BE9"/>
    <w:rsid w:val="00AA2DF2"/>
    <w:rsid w:val="00AA2F17"/>
    <w:rsid w:val="00AA40AA"/>
    <w:rsid w:val="00AA442C"/>
    <w:rsid w:val="00AA4EC1"/>
    <w:rsid w:val="00AA53F2"/>
    <w:rsid w:val="00AA5474"/>
    <w:rsid w:val="00AA60E0"/>
    <w:rsid w:val="00AA6120"/>
    <w:rsid w:val="00AA66E9"/>
    <w:rsid w:val="00AA6CD2"/>
    <w:rsid w:val="00AA79C2"/>
    <w:rsid w:val="00AA7BB6"/>
    <w:rsid w:val="00AB001E"/>
    <w:rsid w:val="00AB028A"/>
    <w:rsid w:val="00AB02D5"/>
    <w:rsid w:val="00AB0E61"/>
    <w:rsid w:val="00AB140B"/>
    <w:rsid w:val="00AB2317"/>
    <w:rsid w:val="00AB24AE"/>
    <w:rsid w:val="00AB24AF"/>
    <w:rsid w:val="00AB25EA"/>
    <w:rsid w:val="00AB2F6D"/>
    <w:rsid w:val="00AB3BC5"/>
    <w:rsid w:val="00AB4CE8"/>
    <w:rsid w:val="00AB4D6E"/>
    <w:rsid w:val="00AB4EBF"/>
    <w:rsid w:val="00AB5575"/>
    <w:rsid w:val="00AB578A"/>
    <w:rsid w:val="00AB5B95"/>
    <w:rsid w:val="00AB5CDF"/>
    <w:rsid w:val="00AB607A"/>
    <w:rsid w:val="00AB62E5"/>
    <w:rsid w:val="00AB6450"/>
    <w:rsid w:val="00AB6456"/>
    <w:rsid w:val="00AB6AC6"/>
    <w:rsid w:val="00AB73A4"/>
    <w:rsid w:val="00AB7468"/>
    <w:rsid w:val="00AC013D"/>
    <w:rsid w:val="00AC0C6D"/>
    <w:rsid w:val="00AC1A01"/>
    <w:rsid w:val="00AC1D30"/>
    <w:rsid w:val="00AC1EA2"/>
    <w:rsid w:val="00AC1FD9"/>
    <w:rsid w:val="00AC2065"/>
    <w:rsid w:val="00AC2616"/>
    <w:rsid w:val="00AC282A"/>
    <w:rsid w:val="00AC3068"/>
    <w:rsid w:val="00AC3AE7"/>
    <w:rsid w:val="00AC3BA7"/>
    <w:rsid w:val="00AC3CE8"/>
    <w:rsid w:val="00AC3D28"/>
    <w:rsid w:val="00AC4615"/>
    <w:rsid w:val="00AC4CA7"/>
    <w:rsid w:val="00AC5153"/>
    <w:rsid w:val="00AC52E7"/>
    <w:rsid w:val="00AC5658"/>
    <w:rsid w:val="00AC576F"/>
    <w:rsid w:val="00AC5A00"/>
    <w:rsid w:val="00AC6472"/>
    <w:rsid w:val="00AC6943"/>
    <w:rsid w:val="00AC6C92"/>
    <w:rsid w:val="00AC72DB"/>
    <w:rsid w:val="00AC7312"/>
    <w:rsid w:val="00AC758D"/>
    <w:rsid w:val="00AC77A9"/>
    <w:rsid w:val="00AC7D2E"/>
    <w:rsid w:val="00AC7E0B"/>
    <w:rsid w:val="00AC7E5B"/>
    <w:rsid w:val="00AD044C"/>
    <w:rsid w:val="00AD06FF"/>
    <w:rsid w:val="00AD0856"/>
    <w:rsid w:val="00AD0CC5"/>
    <w:rsid w:val="00AD15F6"/>
    <w:rsid w:val="00AD1B6A"/>
    <w:rsid w:val="00AD1BCE"/>
    <w:rsid w:val="00AD1D3E"/>
    <w:rsid w:val="00AD1E59"/>
    <w:rsid w:val="00AD2716"/>
    <w:rsid w:val="00AD2B4F"/>
    <w:rsid w:val="00AD4358"/>
    <w:rsid w:val="00AD4DF5"/>
    <w:rsid w:val="00AD55B2"/>
    <w:rsid w:val="00AD587C"/>
    <w:rsid w:val="00AD5B62"/>
    <w:rsid w:val="00AD6022"/>
    <w:rsid w:val="00AD6B23"/>
    <w:rsid w:val="00AD7348"/>
    <w:rsid w:val="00AD7CB1"/>
    <w:rsid w:val="00AE0812"/>
    <w:rsid w:val="00AE0AFD"/>
    <w:rsid w:val="00AE0E1B"/>
    <w:rsid w:val="00AE1372"/>
    <w:rsid w:val="00AE161E"/>
    <w:rsid w:val="00AE18AB"/>
    <w:rsid w:val="00AE1A57"/>
    <w:rsid w:val="00AE1ED6"/>
    <w:rsid w:val="00AE25D7"/>
    <w:rsid w:val="00AE25F9"/>
    <w:rsid w:val="00AE28B3"/>
    <w:rsid w:val="00AE2FFF"/>
    <w:rsid w:val="00AE3018"/>
    <w:rsid w:val="00AE31CC"/>
    <w:rsid w:val="00AE3DE6"/>
    <w:rsid w:val="00AE40D6"/>
    <w:rsid w:val="00AE46EF"/>
    <w:rsid w:val="00AE5F92"/>
    <w:rsid w:val="00AE614C"/>
    <w:rsid w:val="00AE685B"/>
    <w:rsid w:val="00AE68A7"/>
    <w:rsid w:val="00AE6DE0"/>
    <w:rsid w:val="00AE703F"/>
    <w:rsid w:val="00AE74BA"/>
    <w:rsid w:val="00AE7DE0"/>
    <w:rsid w:val="00AF1646"/>
    <w:rsid w:val="00AF2235"/>
    <w:rsid w:val="00AF24BA"/>
    <w:rsid w:val="00AF2665"/>
    <w:rsid w:val="00AF30DC"/>
    <w:rsid w:val="00AF30F6"/>
    <w:rsid w:val="00AF3422"/>
    <w:rsid w:val="00AF360F"/>
    <w:rsid w:val="00AF3EAA"/>
    <w:rsid w:val="00AF4072"/>
    <w:rsid w:val="00AF45D3"/>
    <w:rsid w:val="00AF469D"/>
    <w:rsid w:val="00AF4A1B"/>
    <w:rsid w:val="00AF4E2A"/>
    <w:rsid w:val="00AF4F20"/>
    <w:rsid w:val="00AF559C"/>
    <w:rsid w:val="00AF5808"/>
    <w:rsid w:val="00AF58B3"/>
    <w:rsid w:val="00AF58B5"/>
    <w:rsid w:val="00AF59A2"/>
    <w:rsid w:val="00AF5B60"/>
    <w:rsid w:val="00AF5F2D"/>
    <w:rsid w:val="00AF621A"/>
    <w:rsid w:val="00AF6CB4"/>
    <w:rsid w:val="00AF7327"/>
    <w:rsid w:val="00AF7577"/>
    <w:rsid w:val="00AF782F"/>
    <w:rsid w:val="00AF7F7C"/>
    <w:rsid w:val="00B00079"/>
    <w:rsid w:val="00B00A30"/>
    <w:rsid w:val="00B00E32"/>
    <w:rsid w:val="00B01224"/>
    <w:rsid w:val="00B01794"/>
    <w:rsid w:val="00B01910"/>
    <w:rsid w:val="00B01F00"/>
    <w:rsid w:val="00B02111"/>
    <w:rsid w:val="00B02273"/>
    <w:rsid w:val="00B02608"/>
    <w:rsid w:val="00B0289A"/>
    <w:rsid w:val="00B029D3"/>
    <w:rsid w:val="00B031F6"/>
    <w:rsid w:val="00B04817"/>
    <w:rsid w:val="00B048B6"/>
    <w:rsid w:val="00B04B25"/>
    <w:rsid w:val="00B04E30"/>
    <w:rsid w:val="00B053C5"/>
    <w:rsid w:val="00B06393"/>
    <w:rsid w:val="00B0680A"/>
    <w:rsid w:val="00B0683F"/>
    <w:rsid w:val="00B06BE9"/>
    <w:rsid w:val="00B072CE"/>
    <w:rsid w:val="00B076A1"/>
    <w:rsid w:val="00B10160"/>
    <w:rsid w:val="00B104D7"/>
    <w:rsid w:val="00B10701"/>
    <w:rsid w:val="00B10981"/>
    <w:rsid w:val="00B10994"/>
    <w:rsid w:val="00B120FB"/>
    <w:rsid w:val="00B124D1"/>
    <w:rsid w:val="00B127B2"/>
    <w:rsid w:val="00B12802"/>
    <w:rsid w:val="00B1281F"/>
    <w:rsid w:val="00B1298B"/>
    <w:rsid w:val="00B12A88"/>
    <w:rsid w:val="00B12CC3"/>
    <w:rsid w:val="00B12D5B"/>
    <w:rsid w:val="00B12DAE"/>
    <w:rsid w:val="00B12FED"/>
    <w:rsid w:val="00B133EF"/>
    <w:rsid w:val="00B13489"/>
    <w:rsid w:val="00B136A2"/>
    <w:rsid w:val="00B1379B"/>
    <w:rsid w:val="00B13A88"/>
    <w:rsid w:val="00B13B40"/>
    <w:rsid w:val="00B13D5E"/>
    <w:rsid w:val="00B13F40"/>
    <w:rsid w:val="00B14701"/>
    <w:rsid w:val="00B14861"/>
    <w:rsid w:val="00B14B5D"/>
    <w:rsid w:val="00B14BEE"/>
    <w:rsid w:val="00B14C31"/>
    <w:rsid w:val="00B14FFB"/>
    <w:rsid w:val="00B1520E"/>
    <w:rsid w:val="00B15760"/>
    <w:rsid w:val="00B15A49"/>
    <w:rsid w:val="00B16225"/>
    <w:rsid w:val="00B16BD7"/>
    <w:rsid w:val="00B16C0E"/>
    <w:rsid w:val="00B171FC"/>
    <w:rsid w:val="00B177E3"/>
    <w:rsid w:val="00B17942"/>
    <w:rsid w:val="00B17F48"/>
    <w:rsid w:val="00B2026D"/>
    <w:rsid w:val="00B20338"/>
    <w:rsid w:val="00B2036E"/>
    <w:rsid w:val="00B20C5A"/>
    <w:rsid w:val="00B20FC5"/>
    <w:rsid w:val="00B213CD"/>
    <w:rsid w:val="00B213E0"/>
    <w:rsid w:val="00B22036"/>
    <w:rsid w:val="00B223EE"/>
    <w:rsid w:val="00B22BDC"/>
    <w:rsid w:val="00B23511"/>
    <w:rsid w:val="00B23662"/>
    <w:rsid w:val="00B23705"/>
    <w:rsid w:val="00B23827"/>
    <w:rsid w:val="00B23828"/>
    <w:rsid w:val="00B2396C"/>
    <w:rsid w:val="00B23A8F"/>
    <w:rsid w:val="00B245B8"/>
    <w:rsid w:val="00B2499D"/>
    <w:rsid w:val="00B24B16"/>
    <w:rsid w:val="00B24D2F"/>
    <w:rsid w:val="00B251A1"/>
    <w:rsid w:val="00B253E9"/>
    <w:rsid w:val="00B25C2A"/>
    <w:rsid w:val="00B25F0E"/>
    <w:rsid w:val="00B2615C"/>
    <w:rsid w:val="00B26BBC"/>
    <w:rsid w:val="00B27062"/>
    <w:rsid w:val="00B300CD"/>
    <w:rsid w:val="00B300D1"/>
    <w:rsid w:val="00B306B3"/>
    <w:rsid w:val="00B30943"/>
    <w:rsid w:val="00B309E5"/>
    <w:rsid w:val="00B30D72"/>
    <w:rsid w:val="00B311D6"/>
    <w:rsid w:val="00B31C3E"/>
    <w:rsid w:val="00B32285"/>
    <w:rsid w:val="00B32A55"/>
    <w:rsid w:val="00B33490"/>
    <w:rsid w:val="00B335F3"/>
    <w:rsid w:val="00B336CF"/>
    <w:rsid w:val="00B338E9"/>
    <w:rsid w:val="00B33A9E"/>
    <w:rsid w:val="00B3413E"/>
    <w:rsid w:val="00B34217"/>
    <w:rsid w:val="00B343C8"/>
    <w:rsid w:val="00B34E26"/>
    <w:rsid w:val="00B351C5"/>
    <w:rsid w:val="00B3520F"/>
    <w:rsid w:val="00B353A4"/>
    <w:rsid w:val="00B35678"/>
    <w:rsid w:val="00B3595A"/>
    <w:rsid w:val="00B35A05"/>
    <w:rsid w:val="00B360F9"/>
    <w:rsid w:val="00B36280"/>
    <w:rsid w:val="00B36D3F"/>
    <w:rsid w:val="00B378D0"/>
    <w:rsid w:val="00B402A1"/>
    <w:rsid w:val="00B40FA1"/>
    <w:rsid w:val="00B40FFB"/>
    <w:rsid w:val="00B41027"/>
    <w:rsid w:val="00B410AA"/>
    <w:rsid w:val="00B41163"/>
    <w:rsid w:val="00B414E7"/>
    <w:rsid w:val="00B4166C"/>
    <w:rsid w:val="00B41909"/>
    <w:rsid w:val="00B4221E"/>
    <w:rsid w:val="00B42854"/>
    <w:rsid w:val="00B42EDA"/>
    <w:rsid w:val="00B431BA"/>
    <w:rsid w:val="00B43482"/>
    <w:rsid w:val="00B43520"/>
    <w:rsid w:val="00B4367F"/>
    <w:rsid w:val="00B43A5D"/>
    <w:rsid w:val="00B44061"/>
    <w:rsid w:val="00B443FB"/>
    <w:rsid w:val="00B4447A"/>
    <w:rsid w:val="00B4478E"/>
    <w:rsid w:val="00B447FD"/>
    <w:rsid w:val="00B44BC4"/>
    <w:rsid w:val="00B44F5C"/>
    <w:rsid w:val="00B452B8"/>
    <w:rsid w:val="00B452C2"/>
    <w:rsid w:val="00B45304"/>
    <w:rsid w:val="00B45CB0"/>
    <w:rsid w:val="00B46872"/>
    <w:rsid w:val="00B4699C"/>
    <w:rsid w:val="00B4745B"/>
    <w:rsid w:val="00B474E9"/>
    <w:rsid w:val="00B47971"/>
    <w:rsid w:val="00B4A108"/>
    <w:rsid w:val="00B500A7"/>
    <w:rsid w:val="00B50487"/>
    <w:rsid w:val="00B50C7F"/>
    <w:rsid w:val="00B512AD"/>
    <w:rsid w:val="00B5169A"/>
    <w:rsid w:val="00B51DD2"/>
    <w:rsid w:val="00B51EFC"/>
    <w:rsid w:val="00B51F61"/>
    <w:rsid w:val="00B52153"/>
    <w:rsid w:val="00B521E0"/>
    <w:rsid w:val="00B52423"/>
    <w:rsid w:val="00B52563"/>
    <w:rsid w:val="00B52E48"/>
    <w:rsid w:val="00B53CE9"/>
    <w:rsid w:val="00B53D2E"/>
    <w:rsid w:val="00B54CFE"/>
    <w:rsid w:val="00B554DC"/>
    <w:rsid w:val="00B5552A"/>
    <w:rsid w:val="00B56332"/>
    <w:rsid w:val="00B5668D"/>
    <w:rsid w:val="00B5734F"/>
    <w:rsid w:val="00B60004"/>
    <w:rsid w:val="00B604FE"/>
    <w:rsid w:val="00B608E9"/>
    <w:rsid w:val="00B60B05"/>
    <w:rsid w:val="00B60E77"/>
    <w:rsid w:val="00B614AC"/>
    <w:rsid w:val="00B61AD3"/>
    <w:rsid w:val="00B62285"/>
    <w:rsid w:val="00B62766"/>
    <w:rsid w:val="00B627F7"/>
    <w:rsid w:val="00B62E37"/>
    <w:rsid w:val="00B631CF"/>
    <w:rsid w:val="00B633B8"/>
    <w:rsid w:val="00B6375C"/>
    <w:rsid w:val="00B63991"/>
    <w:rsid w:val="00B63A31"/>
    <w:rsid w:val="00B64023"/>
    <w:rsid w:val="00B640D2"/>
    <w:rsid w:val="00B64859"/>
    <w:rsid w:val="00B64E43"/>
    <w:rsid w:val="00B64F8D"/>
    <w:rsid w:val="00B65073"/>
    <w:rsid w:val="00B650E9"/>
    <w:rsid w:val="00B651FE"/>
    <w:rsid w:val="00B6549E"/>
    <w:rsid w:val="00B65B90"/>
    <w:rsid w:val="00B65F48"/>
    <w:rsid w:val="00B66283"/>
    <w:rsid w:val="00B666A0"/>
    <w:rsid w:val="00B668C3"/>
    <w:rsid w:val="00B66C5B"/>
    <w:rsid w:val="00B67048"/>
    <w:rsid w:val="00B67C93"/>
    <w:rsid w:val="00B67FBC"/>
    <w:rsid w:val="00B701AA"/>
    <w:rsid w:val="00B70F22"/>
    <w:rsid w:val="00B71213"/>
    <w:rsid w:val="00B712BB"/>
    <w:rsid w:val="00B71760"/>
    <w:rsid w:val="00B72025"/>
    <w:rsid w:val="00B72376"/>
    <w:rsid w:val="00B729CF"/>
    <w:rsid w:val="00B72B41"/>
    <w:rsid w:val="00B72E2F"/>
    <w:rsid w:val="00B72EB0"/>
    <w:rsid w:val="00B73245"/>
    <w:rsid w:val="00B73897"/>
    <w:rsid w:val="00B742C8"/>
    <w:rsid w:val="00B74CE4"/>
    <w:rsid w:val="00B74ECD"/>
    <w:rsid w:val="00B75406"/>
    <w:rsid w:val="00B75CA8"/>
    <w:rsid w:val="00B75DA9"/>
    <w:rsid w:val="00B75FC4"/>
    <w:rsid w:val="00B76051"/>
    <w:rsid w:val="00B76128"/>
    <w:rsid w:val="00B7668F"/>
    <w:rsid w:val="00B7694E"/>
    <w:rsid w:val="00B76B44"/>
    <w:rsid w:val="00B772DD"/>
    <w:rsid w:val="00B77C46"/>
    <w:rsid w:val="00B77D29"/>
    <w:rsid w:val="00B8041F"/>
    <w:rsid w:val="00B806EB"/>
    <w:rsid w:val="00B807DD"/>
    <w:rsid w:val="00B80ED2"/>
    <w:rsid w:val="00B8157F"/>
    <w:rsid w:val="00B81D12"/>
    <w:rsid w:val="00B81EFA"/>
    <w:rsid w:val="00B8255F"/>
    <w:rsid w:val="00B82D4B"/>
    <w:rsid w:val="00B82ED1"/>
    <w:rsid w:val="00B8300C"/>
    <w:rsid w:val="00B83086"/>
    <w:rsid w:val="00B83409"/>
    <w:rsid w:val="00B83C9D"/>
    <w:rsid w:val="00B8428E"/>
    <w:rsid w:val="00B842DB"/>
    <w:rsid w:val="00B846AF"/>
    <w:rsid w:val="00B856FF"/>
    <w:rsid w:val="00B857DB"/>
    <w:rsid w:val="00B85A9A"/>
    <w:rsid w:val="00B85F7C"/>
    <w:rsid w:val="00B862F4"/>
    <w:rsid w:val="00B8654A"/>
    <w:rsid w:val="00B865D7"/>
    <w:rsid w:val="00B8722D"/>
    <w:rsid w:val="00B8730B"/>
    <w:rsid w:val="00B87F59"/>
    <w:rsid w:val="00B9001D"/>
    <w:rsid w:val="00B90507"/>
    <w:rsid w:val="00B90B38"/>
    <w:rsid w:val="00B90CEF"/>
    <w:rsid w:val="00B91523"/>
    <w:rsid w:val="00B91947"/>
    <w:rsid w:val="00B91C3F"/>
    <w:rsid w:val="00B91E40"/>
    <w:rsid w:val="00B926ED"/>
    <w:rsid w:val="00B9270B"/>
    <w:rsid w:val="00B930E6"/>
    <w:rsid w:val="00B937B2"/>
    <w:rsid w:val="00B93C91"/>
    <w:rsid w:val="00B93E0B"/>
    <w:rsid w:val="00B951CC"/>
    <w:rsid w:val="00B951F3"/>
    <w:rsid w:val="00B960DC"/>
    <w:rsid w:val="00B96B1F"/>
    <w:rsid w:val="00B972C6"/>
    <w:rsid w:val="00B97B7D"/>
    <w:rsid w:val="00B97E3F"/>
    <w:rsid w:val="00BA045D"/>
    <w:rsid w:val="00BA0CCC"/>
    <w:rsid w:val="00BA0D5D"/>
    <w:rsid w:val="00BA13C5"/>
    <w:rsid w:val="00BA13C8"/>
    <w:rsid w:val="00BA15C3"/>
    <w:rsid w:val="00BA16B0"/>
    <w:rsid w:val="00BA233C"/>
    <w:rsid w:val="00BA29C0"/>
    <w:rsid w:val="00BA321F"/>
    <w:rsid w:val="00BA3721"/>
    <w:rsid w:val="00BA3895"/>
    <w:rsid w:val="00BA3DE9"/>
    <w:rsid w:val="00BA46AF"/>
    <w:rsid w:val="00BA4C08"/>
    <w:rsid w:val="00BA50C5"/>
    <w:rsid w:val="00BA525B"/>
    <w:rsid w:val="00BA6143"/>
    <w:rsid w:val="00BA6380"/>
    <w:rsid w:val="00BA68BF"/>
    <w:rsid w:val="00BA72BA"/>
    <w:rsid w:val="00BA7E4C"/>
    <w:rsid w:val="00BB0AE7"/>
    <w:rsid w:val="00BB0F10"/>
    <w:rsid w:val="00BB0F35"/>
    <w:rsid w:val="00BB13EA"/>
    <w:rsid w:val="00BB1484"/>
    <w:rsid w:val="00BB1BBA"/>
    <w:rsid w:val="00BB2025"/>
    <w:rsid w:val="00BB2249"/>
    <w:rsid w:val="00BB272A"/>
    <w:rsid w:val="00BB27DA"/>
    <w:rsid w:val="00BB3A99"/>
    <w:rsid w:val="00BB4364"/>
    <w:rsid w:val="00BB5371"/>
    <w:rsid w:val="00BB5410"/>
    <w:rsid w:val="00BB5BB8"/>
    <w:rsid w:val="00BB5C16"/>
    <w:rsid w:val="00BB68A8"/>
    <w:rsid w:val="00BB6A3B"/>
    <w:rsid w:val="00BB6C1C"/>
    <w:rsid w:val="00BB70B8"/>
    <w:rsid w:val="00BC051B"/>
    <w:rsid w:val="00BC09A5"/>
    <w:rsid w:val="00BC1217"/>
    <w:rsid w:val="00BC16D0"/>
    <w:rsid w:val="00BC16E4"/>
    <w:rsid w:val="00BC1AC2"/>
    <w:rsid w:val="00BC23C9"/>
    <w:rsid w:val="00BC2865"/>
    <w:rsid w:val="00BC30E2"/>
    <w:rsid w:val="00BC35A8"/>
    <w:rsid w:val="00BC36EF"/>
    <w:rsid w:val="00BC3750"/>
    <w:rsid w:val="00BC3AAD"/>
    <w:rsid w:val="00BC4175"/>
    <w:rsid w:val="00BC432F"/>
    <w:rsid w:val="00BC4496"/>
    <w:rsid w:val="00BC44DE"/>
    <w:rsid w:val="00BC4B63"/>
    <w:rsid w:val="00BC4BC6"/>
    <w:rsid w:val="00BC5121"/>
    <w:rsid w:val="00BC55E5"/>
    <w:rsid w:val="00BC5729"/>
    <w:rsid w:val="00BC59CB"/>
    <w:rsid w:val="00BC5A2E"/>
    <w:rsid w:val="00BC6412"/>
    <w:rsid w:val="00BC6722"/>
    <w:rsid w:val="00BC676E"/>
    <w:rsid w:val="00BC67E0"/>
    <w:rsid w:val="00BC7924"/>
    <w:rsid w:val="00BD0583"/>
    <w:rsid w:val="00BD0D4D"/>
    <w:rsid w:val="00BD0E6E"/>
    <w:rsid w:val="00BD10C7"/>
    <w:rsid w:val="00BD122E"/>
    <w:rsid w:val="00BD1C7E"/>
    <w:rsid w:val="00BD1CD3"/>
    <w:rsid w:val="00BD1E7F"/>
    <w:rsid w:val="00BD2B37"/>
    <w:rsid w:val="00BD2D2E"/>
    <w:rsid w:val="00BD3141"/>
    <w:rsid w:val="00BD31C7"/>
    <w:rsid w:val="00BD4CC6"/>
    <w:rsid w:val="00BD5141"/>
    <w:rsid w:val="00BD5AD3"/>
    <w:rsid w:val="00BD5BAA"/>
    <w:rsid w:val="00BD5E44"/>
    <w:rsid w:val="00BD6833"/>
    <w:rsid w:val="00BD683C"/>
    <w:rsid w:val="00BD6B11"/>
    <w:rsid w:val="00BD6E37"/>
    <w:rsid w:val="00BD6F20"/>
    <w:rsid w:val="00BD6FBE"/>
    <w:rsid w:val="00BD7783"/>
    <w:rsid w:val="00BD7C05"/>
    <w:rsid w:val="00BD7CB3"/>
    <w:rsid w:val="00BE0154"/>
    <w:rsid w:val="00BE06D0"/>
    <w:rsid w:val="00BE0F59"/>
    <w:rsid w:val="00BE163C"/>
    <w:rsid w:val="00BE1A7C"/>
    <w:rsid w:val="00BE2ABA"/>
    <w:rsid w:val="00BE2D5B"/>
    <w:rsid w:val="00BE30AC"/>
    <w:rsid w:val="00BE3258"/>
    <w:rsid w:val="00BE33CD"/>
    <w:rsid w:val="00BE3D74"/>
    <w:rsid w:val="00BE3E62"/>
    <w:rsid w:val="00BE3EA2"/>
    <w:rsid w:val="00BE415B"/>
    <w:rsid w:val="00BE4222"/>
    <w:rsid w:val="00BE4ABB"/>
    <w:rsid w:val="00BE4F85"/>
    <w:rsid w:val="00BE50BA"/>
    <w:rsid w:val="00BE5757"/>
    <w:rsid w:val="00BE5DA1"/>
    <w:rsid w:val="00BE6392"/>
    <w:rsid w:val="00BE69CC"/>
    <w:rsid w:val="00BE6A8F"/>
    <w:rsid w:val="00BE7A8B"/>
    <w:rsid w:val="00BE7BA8"/>
    <w:rsid w:val="00BE7E0E"/>
    <w:rsid w:val="00BF012F"/>
    <w:rsid w:val="00BF038A"/>
    <w:rsid w:val="00BF04BF"/>
    <w:rsid w:val="00BF071D"/>
    <w:rsid w:val="00BF0BDC"/>
    <w:rsid w:val="00BF0F7B"/>
    <w:rsid w:val="00BF1453"/>
    <w:rsid w:val="00BF14C2"/>
    <w:rsid w:val="00BF1782"/>
    <w:rsid w:val="00BF1949"/>
    <w:rsid w:val="00BF1EC7"/>
    <w:rsid w:val="00BF1ECE"/>
    <w:rsid w:val="00BF20BE"/>
    <w:rsid w:val="00BF24BA"/>
    <w:rsid w:val="00BF27FF"/>
    <w:rsid w:val="00BF28BD"/>
    <w:rsid w:val="00BF30D5"/>
    <w:rsid w:val="00BF3335"/>
    <w:rsid w:val="00BF3A0E"/>
    <w:rsid w:val="00BF3E42"/>
    <w:rsid w:val="00BF421A"/>
    <w:rsid w:val="00BF4875"/>
    <w:rsid w:val="00BF5245"/>
    <w:rsid w:val="00BF540C"/>
    <w:rsid w:val="00BF54B2"/>
    <w:rsid w:val="00BF5B4E"/>
    <w:rsid w:val="00BF5E3B"/>
    <w:rsid w:val="00BF6FE4"/>
    <w:rsid w:val="00BF7068"/>
    <w:rsid w:val="00BF7343"/>
    <w:rsid w:val="00BF7733"/>
    <w:rsid w:val="00BF7C03"/>
    <w:rsid w:val="00BF7E76"/>
    <w:rsid w:val="00C0045E"/>
    <w:rsid w:val="00C00622"/>
    <w:rsid w:val="00C007D5"/>
    <w:rsid w:val="00C008EB"/>
    <w:rsid w:val="00C00CEF"/>
    <w:rsid w:val="00C0100E"/>
    <w:rsid w:val="00C0130E"/>
    <w:rsid w:val="00C01E4F"/>
    <w:rsid w:val="00C01F35"/>
    <w:rsid w:val="00C020B1"/>
    <w:rsid w:val="00C0228F"/>
    <w:rsid w:val="00C0240E"/>
    <w:rsid w:val="00C026DC"/>
    <w:rsid w:val="00C0286B"/>
    <w:rsid w:val="00C03748"/>
    <w:rsid w:val="00C039AE"/>
    <w:rsid w:val="00C03CE6"/>
    <w:rsid w:val="00C045C3"/>
    <w:rsid w:val="00C0486C"/>
    <w:rsid w:val="00C0537E"/>
    <w:rsid w:val="00C06514"/>
    <w:rsid w:val="00C06F2A"/>
    <w:rsid w:val="00C07672"/>
    <w:rsid w:val="00C079C4"/>
    <w:rsid w:val="00C1028F"/>
    <w:rsid w:val="00C106D5"/>
    <w:rsid w:val="00C10A4C"/>
    <w:rsid w:val="00C10C8D"/>
    <w:rsid w:val="00C1115A"/>
    <w:rsid w:val="00C11613"/>
    <w:rsid w:val="00C1183C"/>
    <w:rsid w:val="00C1184C"/>
    <w:rsid w:val="00C1233C"/>
    <w:rsid w:val="00C12450"/>
    <w:rsid w:val="00C12ABE"/>
    <w:rsid w:val="00C12C6F"/>
    <w:rsid w:val="00C13495"/>
    <w:rsid w:val="00C13CF7"/>
    <w:rsid w:val="00C13E48"/>
    <w:rsid w:val="00C14012"/>
    <w:rsid w:val="00C14E91"/>
    <w:rsid w:val="00C15075"/>
    <w:rsid w:val="00C1547A"/>
    <w:rsid w:val="00C157DC"/>
    <w:rsid w:val="00C15A0C"/>
    <w:rsid w:val="00C16B9A"/>
    <w:rsid w:val="00C16C88"/>
    <w:rsid w:val="00C16D0F"/>
    <w:rsid w:val="00C16DD4"/>
    <w:rsid w:val="00C17732"/>
    <w:rsid w:val="00C179A4"/>
    <w:rsid w:val="00C17B7A"/>
    <w:rsid w:val="00C17F30"/>
    <w:rsid w:val="00C2034C"/>
    <w:rsid w:val="00C20495"/>
    <w:rsid w:val="00C205E5"/>
    <w:rsid w:val="00C20C9A"/>
    <w:rsid w:val="00C20D4A"/>
    <w:rsid w:val="00C210B5"/>
    <w:rsid w:val="00C211C1"/>
    <w:rsid w:val="00C211FB"/>
    <w:rsid w:val="00C21356"/>
    <w:rsid w:val="00C2143D"/>
    <w:rsid w:val="00C21523"/>
    <w:rsid w:val="00C21AA4"/>
    <w:rsid w:val="00C21AEE"/>
    <w:rsid w:val="00C22094"/>
    <w:rsid w:val="00C221A7"/>
    <w:rsid w:val="00C225BA"/>
    <w:rsid w:val="00C22AD7"/>
    <w:rsid w:val="00C23121"/>
    <w:rsid w:val="00C239A6"/>
    <w:rsid w:val="00C24835"/>
    <w:rsid w:val="00C24A7E"/>
    <w:rsid w:val="00C24C7B"/>
    <w:rsid w:val="00C2583F"/>
    <w:rsid w:val="00C25BD0"/>
    <w:rsid w:val="00C25DD2"/>
    <w:rsid w:val="00C26050"/>
    <w:rsid w:val="00C27A32"/>
    <w:rsid w:val="00C27C70"/>
    <w:rsid w:val="00C3055E"/>
    <w:rsid w:val="00C30799"/>
    <w:rsid w:val="00C309B9"/>
    <w:rsid w:val="00C30A5B"/>
    <w:rsid w:val="00C30BBC"/>
    <w:rsid w:val="00C31104"/>
    <w:rsid w:val="00C3113F"/>
    <w:rsid w:val="00C31151"/>
    <w:rsid w:val="00C311FE"/>
    <w:rsid w:val="00C31210"/>
    <w:rsid w:val="00C31529"/>
    <w:rsid w:val="00C31541"/>
    <w:rsid w:val="00C31C35"/>
    <w:rsid w:val="00C31D14"/>
    <w:rsid w:val="00C31E8C"/>
    <w:rsid w:val="00C3295E"/>
    <w:rsid w:val="00C32DFD"/>
    <w:rsid w:val="00C3326D"/>
    <w:rsid w:val="00C3337B"/>
    <w:rsid w:val="00C3374C"/>
    <w:rsid w:val="00C33A92"/>
    <w:rsid w:val="00C33F9B"/>
    <w:rsid w:val="00C3499B"/>
    <w:rsid w:val="00C34DFC"/>
    <w:rsid w:val="00C3512A"/>
    <w:rsid w:val="00C3534D"/>
    <w:rsid w:val="00C359D9"/>
    <w:rsid w:val="00C35EEB"/>
    <w:rsid w:val="00C36184"/>
    <w:rsid w:val="00C36981"/>
    <w:rsid w:val="00C36B34"/>
    <w:rsid w:val="00C36C87"/>
    <w:rsid w:val="00C36E9C"/>
    <w:rsid w:val="00C37890"/>
    <w:rsid w:val="00C37B1B"/>
    <w:rsid w:val="00C40407"/>
    <w:rsid w:val="00C4045E"/>
    <w:rsid w:val="00C405E1"/>
    <w:rsid w:val="00C4061B"/>
    <w:rsid w:val="00C41740"/>
    <w:rsid w:val="00C41B1F"/>
    <w:rsid w:val="00C41DCE"/>
    <w:rsid w:val="00C42140"/>
    <w:rsid w:val="00C4262C"/>
    <w:rsid w:val="00C42765"/>
    <w:rsid w:val="00C4280A"/>
    <w:rsid w:val="00C42884"/>
    <w:rsid w:val="00C429DF"/>
    <w:rsid w:val="00C4369B"/>
    <w:rsid w:val="00C43779"/>
    <w:rsid w:val="00C43954"/>
    <w:rsid w:val="00C43B9C"/>
    <w:rsid w:val="00C44904"/>
    <w:rsid w:val="00C44AC1"/>
    <w:rsid w:val="00C46B64"/>
    <w:rsid w:val="00C4710C"/>
    <w:rsid w:val="00C47D32"/>
    <w:rsid w:val="00C50BB1"/>
    <w:rsid w:val="00C510EE"/>
    <w:rsid w:val="00C51515"/>
    <w:rsid w:val="00C5160D"/>
    <w:rsid w:val="00C5168C"/>
    <w:rsid w:val="00C51710"/>
    <w:rsid w:val="00C5185E"/>
    <w:rsid w:val="00C51D43"/>
    <w:rsid w:val="00C525EC"/>
    <w:rsid w:val="00C52836"/>
    <w:rsid w:val="00C528C2"/>
    <w:rsid w:val="00C52B92"/>
    <w:rsid w:val="00C52C95"/>
    <w:rsid w:val="00C52CF3"/>
    <w:rsid w:val="00C533EB"/>
    <w:rsid w:val="00C5342D"/>
    <w:rsid w:val="00C5353B"/>
    <w:rsid w:val="00C53B1A"/>
    <w:rsid w:val="00C53C90"/>
    <w:rsid w:val="00C53CC8"/>
    <w:rsid w:val="00C53F7B"/>
    <w:rsid w:val="00C5418C"/>
    <w:rsid w:val="00C54622"/>
    <w:rsid w:val="00C54E7C"/>
    <w:rsid w:val="00C55705"/>
    <w:rsid w:val="00C55A31"/>
    <w:rsid w:val="00C55AC7"/>
    <w:rsid w:val="00C55FD7"/>
    <w:rsid w:val="00C56433"/>
    <w:rsid w:val="00C56493"/>
    <w:rsid w:val="00C56575"/>
    <w:rsid w:val="00C56B00"/>
    <w:rsid w:val="00C56C95"/>
    <w:rsid w:val="00C56CEB"/>
    <w:rsid w:val="00C56E55"/>
    <w:rsid w:val="00C57A42"/>
    <w:rsid w:val="00C57ABD"/>
    <w:rsid w:val="00C601F1"/>
    <w:rsid w:val="00C60DA0"/>
    <w:rsid w:val="00C61DC3"/>
    <w:rsid w:val="00C61F13"/>
    <w:rsid w:val="00C61F7A"/>
    <w:rsid w:val="00C6218A"/>
    <w:rsid w:val="00C62AB6"/>
    <w:rsid w:val="00C631B6"/>
    <w:rsid w:val="00C6342B"/>
    <w:rsid w:val="00C63D93"/>
    <w:rsid w:val="00C64156"/>
    <w:rsid w:val="00C645EE"/>
    <w:rsid w:val="00C651A6"/>
    <w:rsid w:val="00C6520D"/>
    <w:rsid w:val="00C6553E"/>
    <w:rsid w:val="00C65544"/>
    <w:rsid w:val="00C65673"/>
    <w:rsid w:val="00C659E9"/>
    <w:rsid w:val="00C65F1B"/>
    <w:rsid w:val="00C660CA"/>
    <w:rsid w:val="00C6613A"/>
    <w:rsid w:val="00C66579"/>
    <w:rsid w:val="00C666A0"/>
    <w:rsid w:val="00C6702A"/>
    <w:rsid w:val="00C6707B"/>
    <w:rsid w:val="00C673F1"/>
    <w:rsid w:val="00C67603"/>
    <w:rsid w:val="00C6777E"/>
    <w:rsid w:val="00C67E06"/>
    <w:rsid w:val="00C7014E"/>
    <w:rsid w:val="00C701AB"/>
    <w:rsid w:val="00C704F5"/>
    <w:rsid w:val="00C7131B"/>
    <w:rsid w:val="00C71808"/>
    <w:rsid w:val="00C71BF7"/>
    <w:rsid w:val="00C72AF3"/>
    <w:rsid w:val="00C739A5"/>
    <w:rsid w:val="00C73D55"/>
    <w:rsid w:val="00C73D86"/>
    <w:rsid w:val="00C743AE"/>
    <w:rsid w:val="00C748DD"/>
    <w:rsid w:val="00C7503F"/>
    <w:rsid w:val="00C757A8"/>
    <w:rsid w:val="00C75FB3"/>
    <w:rsid w:val="00C7612C"/>
    <w:rsid w:val="00C76409"/>
    <w:rsid w:val="00C76789"/>
    <w:rsid w:val="00C777B8"/>
    <w:rsid w:val="00C77ABD"/>
    <w:rsid w:val="00C80910"/>
    <w:rsid w:val="00C80B30"/>
    <w:rsid w:val="00C8124D"/>
    <w:rsid w:val="00C816C9"/>
    <w:rsid w:val="00C817CD"/>
    <w:rsid w:val="00C828CA"/>
    <w:rsid w:val="00C82984"/>
    <w:rsid w:val="00C839F3"/>
    <w:rsid w:val="00C83BC4"/>
    <w:rsid w:val="00C84311"/>
    <w:rsid w:val="00C844EC"/>
    <w:rsid w:val="00C84B15"/>
    <w:rsid w:val="00C853B3"/>
    <w:rsid w:val="00C85418"/>
    <w:rsid w:val="00C85459"/>
    <w:rsid w:val="00C858AF"/>
    <w:rsid w:val="00C85D07"/>
    <w:rsid w:val="00C86171"/>
    <w:rsid w:val="00C8658E"/>
    <w:rsid w:val="00C87187"/>
    <w:rsid w:val="00C87188"/>
    <w:rsid w:val="00C87356"/>
    <w:rsid w:val="00C87407"/>
    <w:rsid w:val="00C874D0"/>
    <w:rsid w:val="00C8753B"/>
    <w:rsid w:val="00C90006"/>
    <w:rsid w:val="00C900C7"/>
    <w:rsid w:val="00C902FE"/>
    <w:rsid w:val="00C904F0"/>
    <w:rsid w:val="00C908BC"/>
    <w:rsid w:val="00C90C3E"/>
    <w:rsid w:val="00C90C89"/>
    <w:rsid w:val="00C90EFB"/>
    <w:rsid w:val="00C91065"/>
    <w:rsid w:val="00C9133A"/>
    <w:rsid w:val="00C91828"/>
    <w:rsid w:val="00C91B4C"/>
    <w:rsid w:val="00C91CE6"/>
    <w:rsid w:val="00C91F22"/>
    <w:rsid w:val="00C921F9"/>
    <w:rsid w:val="00C92A1F"/>
    <w:rsid w:val="00C9414B"/>
    <w:rsid w:val="00C941AE"/>
    <w:rsid w:val="00C941B4"/>
    <w:rsid w:val="00C9449F"/>
    <w:rsid w:val="00C9460B"/>
    <w:rsid w:val="00C94810"/>
    <w:rsid w:val="00C94915"/>
    <w:rsid w:val="00C94F0E"/>
    <w:rsid w:val="00C953E4"/>
    <w:rsid w:val="00C95444"/>
    <w:rsid w:val="00C95812"/>
    <w:rsid w:val="00C96481"/>
    <w:rsid w:val="00C9674E"/>
    <w:rsid w:val="00C96ABC"/>
    <w:rsid w:val="00C97599"/>
    <w:rsid w:val="00C976CC"/>
    <w:rsid w:val="00CA01B4"/>
    <w:rsid w:val="00CA0627"/>
    <w:rsid w:val="00CA0A0C"/>
    <w:rsid w:val="00CA0F8A"/>
    <w:rsid w:val="00CA1221"/>
    <w:rsid w:val="00CA1444"/>
    <w:rsid w:val="00CA1A30"/>
    <w:rsid w:val="00CA1C94"/>
    <w:rsid w:val="00CA272A"/>
    <w:rsid w:val="00CA2C49"/>
    <w:rsid w:val="00CA308C"/>
    <w:rsid w:val="00CA355B"/>
    <w:rsid w:val="00CA398D"/>
    <w:rsid w:val="00CA40F2"/>
    <w:rsid w:val="00CA425D"/>
    <w:rsid w:val="00CA42FC"/>
    <w:rsid w:val="00CA49DF"/>
    <w:rsid w:val="00CA4F6E"/>
    <w:rsid w:val="00CA546A"/>
    <w:rsid w:val="00CA547D"/>
    <w:rsid w:val="00CA5784"/>
    <w:rsid w:val="00CA5CDF"/>
    <w:rsid w:val="00CA5D4D"/>
    <w:rsid w:val="00CA5E15"/>
    <w:rsid w:val="00CA6087"/>
    <w:rsid w:val="00CA608D"/>
    <w:rsid w:val="00CA63CF"/>
    <w:rsid w:val="00CA6885"/>
    <w:rsid w:val="00CA6A05"/>
    <w:rsid w:val="00CA75AB"/>
    <w:rsid w:val="00CA75E0"/>
    <w:rsid w:val="00CA762B"/>
    <w:rsid w:val="00CA7786"/>
    <w:rsid w:val="00CA7C1F"/>
    <w:rsid w:val="00CB0968"/>
    <w:rsid w:val="00CB0B14"/>
    <w:rsid w:val="00CB0D15"/>
    <w:rsid w:val="00CB0EEB"/>
    <w:rsid w:val="00CB1387"/>
    <w:rsid w:val="00CB1A37"/>
    <w:rsid w:val="00CB1E48"/>
    <w:rsid w:val="00CB2510"/>
    <w:rsid w:val="00CB29A2"/>
    <w:rsid w:val="00CB3174"/>
    <w:rsid w:val="00CB321B"/>
    <w:rsid w:val="00CB3ACD"/>
    <w:rsid w:val="00CB43B4"/>
    <w:rsid w:val="00CB4863"/>
    <w:rsid w:val="00CB4E5B"/>
    <w:rsid w:val="00CB568C"/>
    <w:rsid w:val="00CB57E0"/>
    <w:rsid w:val="00CB595F"/>
    <w:rsid w:val="00CB5BAE"/>
    <w:rsid w:val="00CB5C18"/>
    <w:rsid w:val="00CB5D25"/>
    <w:rsid w:val="00CB5DEE"/>
    <w:rsid w:val="00CB604F"/>
    <w:rsid w:val="00CB609A"/>
    <w:rsid w:val="00CB6440"/>
    <w:rsid w:val="00CB6737"/>
    <w:rsid w:val="00CB6D0B"/>
    <w:rsid w:val="00CB735A"/>
    <w:rsid w:val="00CB7370"/>
    <w:rsid w:val="00CB75DE"/>
    <w:rsid w:val="00CB76B4"/>
    <w:rsid w:val="00CC03C9"/>
    <w:rsid w:val="00CC0DF5"/>
    <w:rsid w:val="00CC10A5"/>
    <w:rsid w:val="00CC12A0"/>
    <w:rsid w:val="00CC1406"/>
    <w:rsid w:val="00CC1469"/>
    <w:rsid w:val="00CC1644"/>
    <w:rsid w:val="00CC1A3C"/>
    <w:rsid w:val="00CC1E5A"/>
    <w:rsid w:val="00CC1F34"/>
    <w:rsid w:val="00CC22E1"/>
    <w:rsid w:val="00CC2615"/>
    <w:rsid w:val="00CC2AB0"/>
    <w:rsid w:val="00CC30B7"/>
    <w:rsid w:val="00CC33F7"/>
    <w:rsid w:val="00CC416B"/>
    <w:rsid w:val="00CC42E3"/>
    <w:rsid w:val="00CC523A"/>
    <w:rsid w:val="00CC5C9A"/>
    <w:rsid w:val="00CC5DF5"/>
    <w:rsid w:val="00CC68C2"/>
    <w:rsid w:val="00CC694F"/>
    <w:rsid w:val="00CC69EE"/>
    <w:rsid w:val="00CC6E12"/>
    <w:rsid w:val="00CC7889"/>
    <w:rsid w:val="00CC7D2D"/>
    <w:rsid w:val="00CD00A3"/>
    <w:rsid w:val="00CD0611"/>
    <w:rsid w:val="00CD0C91"/>
    <w:rsid w:val="00CD1E1B"/>
    <w:rsid w:val="00CD21C9"/>
    <w:rsid w:val="00CD2379"/>
    <w:rsid w:val="00CD39F1"/>
    <w:rsid w:val="00CD3D7F"/>
    <w:rsid w:val="00CD49FC"/>
    <w:rsid w:val="00CD4E19"/>
    <w:rsid w:val="00CD54F9"/>
    <w:rsid w:val="00CD5D84"/>
    <w:rsid w:val="00CD5D93"/>
    <w:rsid w:val="00CD5FD7"/>
    <w:rsid w:val="00CD6AA9"/>
    <w:rsid w:val="00CD7023"/>
    <w:rsid w:val="00CD7325"/>
    <w:rsid w:val="00CD7577"/>
    <w:rsid w:val="00CD77B7"/>
    <w:rsid w:val="00CD7815"/>
    <w:rsid w:val="00CD7ABF"/>
    <w:rsid w:val="00CD7D2E"/>
    <w:rsid w:val="00CE00CC"/>
    <w:rsid w:val="00CE07F7"/>
    <w:rsid w:val="00CE1664"/>
    <w:rsid w:val="00CE18C4"/>
    <w:rsid w:val="00CE1ABE"/>
    <w:rsid w:val="00CE1E3F"/>
    <w:rsid w:val="00CE24FE"/>
    <w:rsid w:val="00CE2ECD"/>
    <w:rsid w:val="00CE30CD"/>
    <w:rsid w:val="00CE3134"/>
    <w:rsid w:val="00CE349D"/>
    <w:rsid w:val="00CE46E8"/>
    <w:rsid w:val="00CE47E3"/>
    <w:rsid w:val="00CE4B4B"/>
    <w:rsid w:val="00CE500C"/>
    <w:rsid w:val="00CE5416"/>
    <w:rsid w:val="00CE5A38"/>
    <w:rsid w:val="00CE5B1C"/>
    <w:rsid w:val="00CE5EBE"/>
    <w:rsid w:val="00CE63AE"/>
    <w:rsid w:val="00CE68AE"/>
    <w:rsid w:val="00CE696D"/>
    <w:rsid w:val="00CE6CD4"/>
    <w:rsid w:val="00CE71E8"/>
    <w:rsid w:val="00CE7713"/>
    <w:rsid w:val="00CE7B0D"/>
    <w:rsid w:val="00CE7B73"/>
    <w:rsid w:val="00CE7F41"/>
    <w:rsid w:val="00CF0279"/>
    <w:rsid w:val="00CF0304"/>
    <w:rsid w:val="00CF0E0B"/>
    <w:rsid w:val="00CF1E63"/>
    <w:rsid w:val="00CF21DD"/>
    <w:rsid w:val="00CF24EC"/>
    <w:rsid w:val="00CF290D"/>
    <w:rsid w:val="00CF2BE7"/>
    <w:rsid w:val="00CF3528"/>
    <w:rsid w:val="00CF39FB"/>
    <w:rsid w:val="00CF3CDE"/>
    <w:rsid w:val="00CF3F87"/>
    <w:rsid w:val="00CF3FE7"/>
    <w:rsid w:val="00CF40AE"/>
    <w:rsid w:val="00CF41FB"/>
    <w:rsid w:val="00CF42C5"/>
    <w:rsid w:val="00CF43A0"/>
    <w:rsid w:val="00CF4766"/>
    <w:rsid w:val="00CF493F"/>
    <w:rsid w:val="00CF4D53"/>
    <w:rsid w:val="00CF5095"/>
    <w:rsid w:val="00CF557A"/>
    <w:rsid w:val="00CF59E5"/>
    <w:rsid w:val="00CF5DF8"/>
    <w:rsid w:val="00CF60BD"/>
    <w:rsid w:val="00CF651E"/>
    <w:rsid w:val="00CF6652"/>
    <w:rsid w:val="00CF68F4"/>
    <w:rsid w:val="00CF6F2E"/>
    <w:rsid w:val="00CF7152"/>
    <w:rsid w:val="00CF77FA"/>
    <w:rsid w:val="00CF7AE8"/>
    <w:rsid w:val="00CF7C44"/>
    <w:rsid w:val="00D001E9"/>
    <w:rsid w:val="00D00300"/>
    <w:rsid w:val="00D00326"/>
    <w:rsid w:val="00D008D1"/>
    <w:rsid w:val="00D00972"/>
    <w:rsid w:val="00D0155D"/>
    <w:rsid w:val="00D0287B"/>
    <w:rsid w:val="00D02895"/>
    <w:rsid w:val="00D028BF"/>
    <w:rsid w:val="00D02C8F"/>
    <w:rsid w:val="00D03C03"/>
    <w:rsid w:val="00D03D8E"/>
    <w:rsid w:val="00D041E2"/>
    <w:rsid w:val="00D04554"/>
    <w:rsid w:val="00D046E1"/>
    <w:rsid w:val="00D066AF"/>
    <w:rsid w:val="00D06A00"/>
    <w:rsid w:val="00D06DA2"/>
    <w:rsid w:val="00D0710B"/>
    <w:rsid w:val="00D100EB"/>
    <w:rsid w:val="00D1080D"/>
    <w:rsid w:val="00D1095E"/>
    <w:rsid w:val="00D10C06"/>
    <w:rsid w:val="00D10CE4"/>
    <w:rsid w:val="00D10EFD"/>
    <w:rsid w:val="00D111C7"/>
    <w:rsid w:val="00D11416"/>
    <w:rsid w:val="00D1184A"/>
    <w:rsid w:val="00D11C3E"/>
    <w:rsid w:val="00D11CEC"/>
    <w:rsid w:val="00D11D76"/>
    <w:rsid w:val="00D11EA5"/>
    <w:rsid w:val="00D11ECE"/>
    <w:rsid w:val="00D11F05"/>
    <w:rsid w:val="00D12070"/>
    <w:rsid w:val="00D123EC"/>
    <w:rsid w:val="00D124E9"/>
    <w:rsid w:val="00D12896"/>
    <w:rsid w:val="00D129AB"/>
    <w:rsid w:val="00D12A45"/>
    <w:rsid w:val="00D12E44"/>
    <w:rsid w:val="00D130BC"/>
    <w:rsid w:val="00D1346D"/>
    <w:rsid w:val="00D136AC"/>
    <w:rsid w:val="00D13CB6"/>
    <w:rsid w:val="00D1515C"/>
    <w:rsid w:val="00D15D71"/>
    <w:rsid w:val="00D1623D"/>
    <w:rsid w:val="00D164D2"/>
    <w:rsid w:val="00D16862"/>
    <w:rsid w:val="00D17467"/>
    <w:rsid w:val="00D176A3"/>
    <w:rsid w:val="00D177FA"/>
    <w:rsid w:val="00D17D0B"/>
    <w:rsid w:val="00D20060"/>
    <w:rsid w:val="00D203DF"/>
    <w:rsid w:val="00D2045B"/>
    <w:rsid w:val="00D205CE"/>
    <w:rsid w:val="00D20780"/>
    <w:rsid w:val="00D20CB4"/>
    <w:rsid w:val="00D20D06"/>
    <w:rsid w:val="00D21121"/>
    <w:rsid w:val="00D211F1"/>
    <w:rsid w:val="00D213B1"/>
    <w:rsid w:val="00D217F4"/>
    <w:rsid w:val="00D226D3"/>
    <w:rsid w:val="00D228F2"/>
    <w:rsid w:val="00D22B2D"/>
    <w:rsid w:val="00D22CD9"/>
    <w:rsid w:val="00D23064"/>
    <w:rsid w:val="00D2328E"/>
    <w:rsid w:val="00D23601"/>
    <w:rsid w:val="00D23731"/>
    <w:rsid w:val="00D237D1"/>
    <w:rsid w:val="00D23900"/>
    <w:rsid w:val="00D23B46"/>
    <w:rsid w:val="00D23D0A"/>
    <w:rsid w:val="00D2443D"/>
    <w:rsid w:val="00D24513"/>
    <w:rsid w:val="00D24ECF"/>
    <w:rsid w:val="00D251D5"/>
    <w:rsid w:val="00D252EE"/>
    <w:rsid w:val="00D253F8"/>
    <w:rsid w:val="00D257C1"/>
    <w:rsid w:val="00D26666"/>
    <w:rsid w:val="00D26672"/>
    <w:rsid w:val="00D26788"/>
    <w:rsid w:val="00D268CF"/>
    <w:rsid w:val="00D2724B"/>
    <w:rsid w:val="00D274DC"/>
    <w:rsid w:val="00D274F9"/>
    <w:rsid w:val="00D27557"/>
    <w:rsid w:val="00D2782E"/>
    <w:rsid w:val="00D2798D"/>
    <w:rsid w:val="00D27A39"/>
    <w:rsid w:val="00D27B73"/>
    <w:rsid w:val="00D30341"/>
    <w:rsid w:val="00D3080F"/>
    <w:rsid w:val="00D308C3"/>
    <w:rsid w:val="00D30A64"/>
    <w:rsid w:val="00D31509"/>
    <w:rsid w:val="00D3152E"/>
    <w:rsid w:val="00D321DF"/>
    <w:rsid w:val="00D3266D"/>
    <w:rsid w:val="00D32EF3"/>
    <w:rsid w:val="00D32EF7"/>
    <w:rsid w:val="00D3376E"/>
    <w:rsid w:val="00D33DC7"/>
    <w:rsid w:val="00D344D5"/>
    <w:rsid w:val="00D34C94"/>
    <w:rsid w:val="00D34CBA"/>
    <w:rsid w:val="00D35015"/>
    <w:rsid w:val="00D355FE"/>
    <w:rsid w:val="00D35A78"/>
    <w:rsid w:val="00D35EAB"/>
    <w:rsid w:val="00D35FE6"/>
    <w:rsid w:val="00D364C9"/>
    <w:rsid w:val="00D36919"/>
    <w:rsid w:val="00D36E69"/>
    <w:rsid w:val="00D36F85"/>
    <w:rsid w:val="00D379BB"/>
    <w:rsid w:val="00D37FE7"/>
    <w:rsid w:val="00D4051D"/>
    <w:rsid w:val="00D40C3A"/>
    <w:rsid w:val="00D40CF5"/>
    <w:rsid w:val="00D40E27"/>
    <w:rsid w:val="00D4137C"/>
    <w:rsid w:val="00D416A8"/>
    <w:rsid w:val="00D4253F"/>
    <w:rsid w:val="00D42F71"/>
    <w:rsid w:val="00D4309B"/>
    <w:rsid w:val="00D4361D"/>
    <w:rsid w:val="00D437BA"/>
    <w:rsid w:val="00D43BA2"/>
    <w:rsid w:val="00D43E45"/>
    <w:rsid w:val="00D4452B"/>
    <w:rsid w:val="00D450DD"/>
    <w:rsid w:val="00D45519"/>
    <w:rsid w:val="00D45570"/>
    <w:rsid w:val="00D45714"/>
    <w:rsid w:val="00D45843"/>
    <w:rsid w:val="00D458F1"/>
    <w:rsid w:val="00D46427"/>
    <w:rsid w:val="00D46DEC"/>
    <w:rsid w:val="00D47D53"/>
    <w:rsid w:val="00D47ED1"/>
    <w:rsid w:val="00D47F4F"/>
    <w:rsid w:val="00D506A5"/>
    <w:rsid w:val="00D50A36"/>
    <w:rsid w:val="00D50B8D"/>
    <w:rsid w:val="00D513AF"/>
    <w:rsid w:val="00D51449"/>
    <w:rsid w:val="00D5147E"/>
    <w:rsid w:val="00D519AB"/>
    <w:rsid w:val="00D51AC6"/>
    <w:rsid w:val="00D51BCC"/>
    <w:rsid w:val="00D51E4B"/>
    <w:rsid w:val="00D527F9"/>
    <w:rsid w:val="00D52E1C"/>
    <w:rsid w:val="00D52EA2"/>
    <w:rsid w:val="00D5343D"/>
    <w:rsid w:val="00D536D0"/>
    <w:rsid w:val="00D53923"/>
    <w:rsid w:val="00D53973"/>
    <w:rsid w:val="00D54156"/>
    <w:rsid w:val="00D54560"/>
    <w:rsid w:val="00D54D95"/>
    <w:rsid w:val="00D552FA"/>
    <w:rsid w:val="00D55373"/>
    <w:rsid w:val="00D55734"/>
    <w:rsid w:val="00D55DB7"/>
    <w:rsid w:val="00D567A7"/>
    <w:rsid w:val="00D56A9F"/>
    <w:rsid w:val="00D573AB"/>
    <w:rsid w:val="00D57AAF"/>
    <w:rsid w:val="00D60490"/>
    <w:rsid w:val="00D604E9"/>
    <w:rsid w:val="00D604EB"/>
    <w:rsid w:val="00D605BB"/>
    <w:rsid w:val="00D6078C"/>
    <w:rsid w:val="00D61068"/>
    <w:rsid w:val="00D61518"/>
    <w:rsid w:val="00D616DB"/>
    <w:rsid w:val="00D618FE"/>
    <w:rsid w:val="00D6290D"/>
    <w:rsid w:val="00D62BFC"/>
    <w:rsid w:val="00D62F77"/>
    <w:rsid w:val="00D62FAF"/>
    <w:rsid w:val="00D6314F"/>
    <w:rsid w:val="00D634FA"/>
    <w:rsid w:val="00D63631"/>
    <w:rsid w:val="00D6387F"/>
    <w:rsid w:val="00D63A91"/>
    <w:rsid w:val="00D63BCC"/>
    <w:rsid w:val="00D63C83"/>
    <w:rsid w:val="00D63D02"/>
    <w:rsid w:val="00D63F62"/>
    <w:rsid w:val="00D6420D"/>
    <w:rsid w:val="00D64764"/>
    <w:rsid w:val="00D64810"/>
    <w:rsid w:val="00D650CA"/>
    <w:rsid w:val="00D65125"/>
    <w:rsid w:val="00D6525E"/>
    <w:rsid w:val="00D65893"/>
    <w:rsid w:val="00D65C27"/>
    <w:rsid w:val="00D65E5B"/>
    <w:rsid w:val="00D66420"/>
    <w:rsid w:val="00D664D3"/>
    <w:rsid w:val="00D6658B"/>
    <w:rsid w:val="00D6681F"/>
    <w:rsid w:val="00D66AF3"/>
    <w:rsid w:val="00D66F96"/>
    <w:rsid w:val="00D670A1"/>
    <w:rsid w:val="00D67403"/>
    <w:rsid w:val="00D675FF"/>
    <w:rsid w:val="00D67D34"/>
    <w:rsid w:val="00D70101"/>
    <w:rsid w:val="00D70660"/>
    <w:rsid w:val="00D7071B"/>
    <w:rsid w:val="00D70AF5"/>
    <w:rsid w:val="00D713BA"/>
    <w:rsid w:val="00D7178D"/>
    <w:rsid w:val="00D71892"/>
    <w:rsid w:val="00D71CE4"/>
    <w:rsid w:val="00D71CE8"/>
    <w:rsid w:val="00D71D1A"/>
    <w:rsid w:val="00D71E7C"/>
    <w:rsid w:val="00D71FA8"/>
    <w:rsid w:val="00D72B75"/>
    <w:rsid w:val="00D73349"/>
    <w:rsid w:val="00D73397"/>
    <w:rsid w:val="00D73928"/>
    <w:rsid w:val="00D73AC8"/>
    <w:rsid w:val="00D73C4A"/>
    <w:rsid w:val="00D743D0"/>
    <w:rsid w:val="00D76118"/>
    <w:rsid w:val="00D76F38"/>
    <w:rsid w:val="00D77321"/>
    <w:rsid w:val="00D77811"/>
    <w:rsid w:val="00D77BB3"/>
    <w:rsid w:val="00D80041"/>
    <w:rsid w:val="00D8052E"/>
    <w:rsid w:val="00D80698"/>
    <w:rsid w:val="00D80B9F"/>
    <w:rsid w:val="00D80D9D"/>
    <w:rsid w:val="00D80EB5"/>
    <w:rsid w:val="00D810A6"/>
    <w:rsid w:val="00D8132E"/>
    <w:rsid w:val="00D817D7"/>
    <w:rsid w:val="00D818B5"/>
    <w:rsid w:val="00D81B4E"/>
    <w:rsid w:val="00D82543"/>
    <w:rsid w:val="00D827E3"/>
    <w:rsid w:val="00D82906"/>
    <w:rsid w:val="00D82C00"/>
    <w:rsid w:val="00D82D8C"/>
    <w:rsid w:val="00D835DE"/>
    <w:rsid w:val="00D8387D"/>
    <w:rsid w:val="00D83B93"/>
    <w:rsid w:val="00D83F9A"/>
    <w:rsid w:val="00D841C3"/>
    <w:rsid w:val="00D84823"/>
    <w:rsid w:val="00D84B10"/>
    <w:rsid w:val="00D84D11"/>
    <w:rsid w:val="00D84E37"/>
    <w:rsid w:val="00D8516B"/>
    <w:rsid w:val="00D85A78"/>
    <w:rsid w:val="00D85B4E"/>
    <w:rsid w:val="00D85BED"/>
    <w:rsid w:val="00D85FF9"/>
    <w:rsid w:val="00D861F0"/>
    <w:rsid w:val="00D8643D"/>
    <w:rsid w:val="00D86536"/>
    <w:rsid w:val="00D86897"/>
    <w:rsid w:val="00D869E2"/>
    <w:rsid w:val="00D86A48"/>
    <w:rsid w:val="00D86E2C"/>
    <w:rsid w:val="00D86E81"/>
    <w:rsid w:val="00D87001"/>
    <w:rsid w:val="00D904B1"/>
    <w:rsid w:val="00D90ED5"/>
    <w:rsid w:val="00D90FE4"/>
    <w:rsid w:val="00D91132"/>
    <w:rsid w:val="00D91250"/>
    <w:rsid w:val="00D91678"/>
    <w:rsid w:val="00D923A5"/>
    <w:rsid w:val="00D92403"/>
    <w:rsid w:val="00D92438"/>
    <w:rsid w:val="00D9279D"/>
    <w:rsid w:val="00D92807"/>
    <w:rsid w:val="00D92B5A"/>
    <w:rsid w:val="00D92E57"/>
    <w:rsid w:val="00D9357F"/>
    <w:rsid w:val="00D93901"/>
    <w:rsid w:val="00D93C66"/>
    <w:rsid w:val="00D94D1E"/>
    <w:rsid w:val="00D94F12"/>
    <w:rsid w:val="00D952F4"/>
    <w:rsid w:val="00D95727"/>
    <w:rsid w:val="00D95878"/>
    <w:rsid w:val="00D960D1"/>
    <w:rsid w:val="00D96888"/>
    <w:rsid w:val="00D969D7"/>
    <w:rsid w:val="00D977F8"/>
    <w:rsid w:val="00D97A2F"/>
    <w:rsid w:val="00DA01D7"/>
    <w:rsid w:val="00DA021A"/>
    <w:rsid w:val="00DA0349"/>
    <w:rsid w:val="00DA038D"/>
    <w:rsid w:val="00DA0D2E"/>
    <w:rsid w:val="00DA1778"/>
    <w:rsid w:val="00DA2266"/>
    <w:rsid w:val="00DA2A14"/>
    <w:rsid w:val="00DA2BF4"/>
    <w:rsid w:val="00DA2DC7"/>
    <w:rsid w:val="00DA3373"/>
    <w:rsid w:val="00DA3564"/>
    <w:rsid w:val="00DA3AC9"/>
    <w:rsid w:val="00DA3DAB"/>
    <w:rsid w:val="00DA43C3"/>
    <w:rsid w:val="00DA4785"/>
    <w:rsid w:val="00DA4C68"/>
    <w:rsid w:val="00DA516F"/>
    <w:rsid w:val="00DA5397"/>
    <w:rsid w:val="00DA5528"/>
    <w:rsid w:val="00DA5590"/>
    <w:rsid w:val="00DA6387"/>
    <w:rsid w:val="00DA63E8"/>
    <w:rsid w:val="00DA6552"/>
    <w:rsid w:val="00DA68BE"/>
    <w:rsid w:val="00DA6A31"/>
    <w:rsid w:val="00DA6CBA"/>
    <w:rsid w:val="00DA6D75"/>
    <w:rsid w:val="00DA7012"/>
    <w:rsid w:val="00DA763C"/>
    <w:rsid w:val="00DA7917"/>
    <w:rsid w:val="00DA7A00"/>
    <w:rsid w:val="00DB083C"/>
    <w:rsid w:val="00DB0921"/>
    <w:rsid w:val="00DB0F4A"/>
    <w:rsid w:val="00DB0FE1"/>
    <w:rsid w:val="00DB1444"/>
    <w:rsid w:val="00DB1C0E"/>
    <w:rsid w:val="00DB1DA4"/>
    <w:rsid w:val="00DB239A"/>
    <w:rsid w:val="00DB247F"/>
    <w:rsid w:val="00DB26FC"/>
    <w:rsid w:val="00DB280A"/>
    <w:rsid w:val="00DB2DC4"/>
    <w:rsid w:val="00DB35BB"/>
    <w:rsid w:val="00DB3A87"/>
    <w:rsid w:val="00DB3F92"/>
    <w:rsid w:val="00DB419C"/>
    <w:rsid w:val="00DB4427"/>
    <w:rsid w:val="00DB4688"/>
    <w:rsid w:val="00DB46C7"/>
    <w:rsid w:val="00DB4FA7"/>
    <w:rsid w:val="00DB5AE1"/>
    <w:rsid w:val="00DB5B24"/>
    <w:rsid w:val="00DB6132"/>
    <w:rsid w:val="00DB6D4C"/>
    <w:rsid w:val="00DB6DF6"/>
    <w:rsid w:val="00DB703A"/>
    <w:rsid w:val="00DB7ACE"/>
    <w:rsid w:val="00DB7C7C"/>
    <w:rsid w:val="00DC03E0"/>
    <w:rsid w:val="00DC0BA0"/>
    <w:rsid w:val="00DC0BB3"/>
    <w:rsid w:val="00DC0E5C"/>
    <w:rsid w:val="00DC17D2"/>
    <w:rsid w:val="00DC1C22"/>
    <w:rsid w:val="00DC1C49"/>
    <w:rsid w:val="00DC23BF"/>
    <w:rsid w:val="00DC29CE"/>
    <w:rsid w:val="00DC2F1D"/>
    <w:rsid w:val="00DC30FE"/>
    <w:rsid w:val="00DC3133"/>
    <w:rsid w:val="00DC416D"/>
    <w:rsid w:val="00DC42D0"/>
    <w:rsid w:val="00DC451E"/>
    <w:rsid w:val="00DC462A"/>
    <w:rsid w:val="00DC466E"/>
    <w:rsid w:val="00DC4B59"/>
    <w:rsid w:val="00DC63AF"/>
    <w:rsid w:val="00DC6764"/>
    <w:rsid w:val="00DC6907"/>
    <w:rsid w:val="00DC6E37"/>
    <w:rsid w:val="00DC7485"/>
    <w:rsid w:val="00DC7521"/>
    <w:rsid w:val="00DC7DFE"/>
    <w:rsid w:val="00DD001B"/>
    <w:rsid w:val="00DD016E"/>
    <w:rsid w:val="00DD03BE"/>
    <w:rsid w:val="00DD03D5"/>
    <w:rsid w:val="00DD108C"/>
    <w:rsid w:val="00DD10AE"/>
    <w:rsid w:val="00DD115D"/>
    <w:rsid w:val="00DD1D66"/>
    <w:rsid w:val="00DD1F43"/>
    <w:rsid w:val="00DD2402"/>
    <w:rsid w:val="00DD2837"/>
    <w:rsid w:val="00DD2A57"/>
    <w:rsid w:val="00DD2C0C"/>
    <w:rsid w:val="00DD2E1E"/>
    <w:rsid w:val="00DD307B"/>
    <w:rsid w:val="00DD32A5"/>
    <w:rsid w:val="00DD381E"/>
    <w:rsid w:val="00DD3E7E"/>
    <w:rsid w:val="00DD40CF"/>
    <w:rsid w:val="00DD42D4"/>
    <w:rsid w:val="00DD49C1"/>
    <w:rsid w:val="00DD4A2D"/>
    <w:rsid w:val="00DD4F67"/>
    <w:rsid w:val="00DD4FE4"/>
    <w:rsid w:val="00DD53F6"/>
    <w:rsid w:val="00DD55A4"/>
    <w:rsid w:val="00DD57A9"/>
    <w:rsid w:val="00DD590A"/>
    <w:rsid w:val="00DD5BD0"/>
    <w:rsid w:val="00DD5D4F"/>
    <w:rsid w:val="00DD5DB8"/>
    <w:rsid w:val="00DD5FED"/>
    <w:rsid w:val="00DD6158"/>
    <w:rsid w:val="00DD63D4"/>
    <w:rsid w:val="00DD6B26"/>
    <w:rsid w:val="00DD7310"/>
    <w:rsid w:val="00DD74B5"/>
    <w:rsid w:val="00DD7534"/>
    <w:rsid w:val="00DD783A"/>
    <w:rsid w:val="00DD7903"/>
    <w:rsid w:val="00DD7FBA"/>
    <w:rsid w:val="00DE015D"/>
    <w:rsid w:val="00DE0204"/>
    <w:rsid w:val="00DE026F"/>
    <w:rsid w:val="00DE06C2"/>
    <w:rsid w:val="00DE0E04"/>
    <w:rsid w:val="00DE13D7"/>
    <w:rsid w:val="00DE15D6"/>
    <w:rsid w:val="00DE1761"/>
    <w:rsid w:val="00DE1D28"/>
    <w:rsid w:val="00DE1D4A"/>
    <w:rsid w:val="00DE1F02"/>
    <w:rsid w:val="00DE1FBD"/>
    <w:rsid w:val="00DE34E7"/>
    <w:rsid w:val="00DE3B18"/>
    <w:rsid w:val="00DE3DDF"/>
    <w:rsid w:val="00DE4900"/>
    <w:rsid w:val="00DE4E47"/>
    <w:rsid w:val="00DE4FFD"/>
    <w:rsid w:val="00DE5151"/>
    <w:rsid w:val="00DE52D4"/>
    <w:rsid w:val="00DE530F"/>
    <w:rsid w:val="00DE538E"/>
    <w:rsid w:val="00DE5A00"/>
    <w:rsid w:val="00DE5EFF"/>
    <w:rsid w:val="00DE60CB"/>
    <w:rsid w:val="00DE6193"/>
    <w:rsid w:val="00DE635E"/>
    <w:rsid w:val="00DE689E"/>
    <w:rsid w:val="00DE7062"/>
    <w:rsid w:val="00DE7097"/>
    <w:rsid w:val="00DF071F"/>
    <w:rsid w:val="00DF0A54"/>
    <w:rsid w:val="00DF1510"/>
    <w:rsid w:val="00DF15D3"/>
    <w:rsid w:val="00DF1B71"/>
    <w:rsid w:val="00DF1F00"/>
    <w:rsid w:val="00DF1FC5"/>
    <w:rsid w:val="00DF2106"/>
    <w:rsid w:val="00DF26AE"/>
    <w:rsid w:val="00DF2C6B"/>
    <w:rsid w:val="00DF2E9C"/>
    <w:rsid w:val="00DF2EC3"/>
    <w:rsid w:val="00DF2FB2"/>
    <w:rsid w:val="00DF39A5"/>
    <w:rsid w:val="00DF3A4B"/>
    <w:rsid w:val="00DF40B4"/>
    <w:rsid w:val="00DF483D"/>
    <w:rsid w:val="00DF4DE8"/>
    <w:rsid w:val="00DF4E70"/>
    <w:rsid w:val="00DF530B"/>
    <w:rsid w:val="00DF5E9A"/>
    <w:rsid w:val="00DF6025"/>
    <w:rsid w:val="00DF665E"/>
    <w:rsid w:val="00DF6E6D"/>
    <w:rsid w:val="00DF7B2D"/>
    <w:rsid w:val="00DF7C25"/>
    <w:rsid w:val="00E00CEB"/>
    <w:rsid w:val="00E00CEE"/>
    <w:rsid w:val="00E00EC1"/>
    <w:rsid w:val="00E01B28"/>
    <w:rsid w:val="00E01CEE"/>
    <w:rsid w:val="00E024DE"/>
    <w:rsid w:val="00E0274E"/>
    <w:rsid w:val="00E0287F"/>
    <w:rsid w:val="00E02B50"/>
    <w:rsid w:val="00E02EFF"/>
    <w:rsid w:val="00E0319F"/>
    <w:rsid w:val="00E03B23"/>
    <w:rsid w:val="00E03B3C"/>
    <w:rsid w:val="00E04494"/>
    <w:rsid w:val="00E04695"/>
    <w:rsid w:val="00E047AA"/>
    <w:rsid w:val="00E0482E"/>
    <w:rsid w:val="00E04C2B"/>
    <w:rsid w:val="00E04C33"/>
    <w:rsid w:val="00E04CC2"/>
    <w:rsid w:val="00E0545C"/>
    <w:rsid w:val="00E05ED6"/>
    <w:rsid w:val="00E06147"/>
    <w:rsid w:val="00E06306"/>
    <w:rsid w:val="00E0675B"/>
    <w:rsid w:val="00E06B4D"/>
    <w:rsid w:val="00E0706F"/>
    <w:rsid w:val="00E071EE"/>
    <w:rsid w:val="00E0720F"/>
    <w:rsid w:val="00E0725E"/>
    <w:rsid w:val="00E072AB"/>
    <w:rsid w:val="00E07A40"/>
    <w:rsid w:val="00E103FA"/>
    <w:rsid w:val="00E10DA2"/>
    <w:rsid w:val="00E11444"/>
    <w:rsid w:val="00E11777"/>
    <w:rsid w:val="00E11854"/>
    <w:rsid w:val="00E11879"/>
    <w:rsid w:val="00E11FD4"/>
    <w:rsid w:val="00E1271F"/>
    <w:rsid w:val="00E12CB6"/>
    <w:rsid w:val="00E12CFB"/>
    <w:rsid w:val="00E12EDF"/>
    <w:rsid w:val="00E13312"/>
    <w:rsid w:val="00E133BB"/>
    <w:rsid w:val="00E13A10"/>
    <w:rsid w:val="00E13EA8"/>
    <w:rsid w:val="00E13EBB"/>
    <w:rsid w:val="00E13F1F"/>
    <w:rsid w:val="00E14314"/>
    <w:rsid w:val="00E145D0"/>
    <w:rsid w:val="00E14852"/>
    <w:rsid w:val="00E149E8"/>
    <w:rsid w:val="00E14B8F"/>
    <w:rsid w:val="00E14F4B"/>
    <w:rsid w:val="00E15274"/>
    <w:rsid w:val="00E1574E"/>
    <w:rsid w:val="00E15B5C"/>
    <w:rsid w:val="00E15DA6"/>
    <w:rsid w:val="00E1636D"/>
    <w:rsid w:val="00E16451"/>
    <w:rsid w:val="00E16613"/>
    <w:rsid w:val="00E16CAA"/>
    <w:rsid w:val="00E16E15"/>
    <w:rsid w:val="00E17042"/>
    <w:rsid w:val="00E17A9C"/>
    <w:rsid w:val="00E17FD4"/>
    <w:rsid w:val="00E20525"/>
    <w:rsid w:val="00E208B6"/>
    <w:rsid w:val="00E20EB8"/>
    <w:rsid w:val="00E21407"/>
    <w:rsid w:val="00E21DCA"/>
    <w:rsid w:val="00E2256B"/>
    <w:rsid w:val="00E226DE"/>
    <w:rsid w:val="00E23322"/>
    <w:rsid w:val="00E233EC"/>
    <w:rsid w:val="00E23B2C"/>
    <w:rsid w:val="00E23CEB"/>
    <w:rsid w:val="00E23DFF"/>
    <w:rsid w:val="00E248D3"/>
    <w:rsid w:val="00E24C9E"/>
    <w:rsid w:val="00E24FC1"/>
    <w:rsid w:val="00E2554D"/>
    <w:rsid w:val="00E2560D"/>
    <w:rsid w:val="00E261F2"/>
    <w:rsid w:val="00E263E6"/>
    <w:rsid w:val="00E2657A"/>
    <w:rsid w:val="00E2667F"/>
    <w:rsid w:val="00E2688E"/>
    <w:rsid w:val="00E26B97"/>
    <w:rsid w:val="00E26DB0"/>
    <w:rsid w:val="00E270A0"/>
    <w:rsid w:val="00E27663"/>
    <w:rsid w:val="00E27A25"/>
    <w:rsid w:val="00E27D7A"/>
    <w:rsid w:val="00E27EA7"/>
    <w:rsid w:val="00E27EF2"/>
    <w:rsid w:val="00E30357"/>
    <w:rsid w:val="00E303C5"/>
    <w:rsid w:val="00E31268"/>
    <w:rsid w:val="00E31C0A"/>
    <w:rsid w:val="00E31C11"/>
    <w:rsid w:val="00E31FA9"/>
    <w:rsid w:val="00E32B80"/>
    <w:rsid w:val="00E32BE4"/>
    <w:rsid w:val="00E33804"/>
    <w:rsid w:val="00E33942"/>
    <w:rsid w:val="00E33D6C"/>
    <w:rsid w:val="00E341C4"/>
    <w:rsid w:val="00E34FA5"/>
    <w:rsid w:val="00E35270"/>
    <w:rsid w:val="00E352A6"/>
    <w:rsid w:val="00E35504"/>
    <w:rsid w:val="00E3572D"/>
    <w:rsid w:val="00E358FC"/>
    <w:rsid w:val="00E35B7F"/>
    <w:rsid w:val="00E36124"/>
    <w:rsid w:val="00E364AB"/>
    <w:rsid w:val="00E36629"/>
    <w:rsid w:val="00E3698E"/>
    <w:rsid w:val="00E36B27"/>
    <w:rsid w:val="00E374CF"/>
    <w:rsid w:val="00E378B5"/>
    <w:rsid w:val="00E37DAA"/>
    <w:rsid w:val="00E37F8C"/>
    <w:rsid w:val="00E40060"/>
    <w:rsid w:val="00E402CC"/>
    <w:rsid w:val="00E4105E"/>
    <w:rsid w:val="00E4110A"/>
    <w:rsid w:val="00E4146B"/>
    <w:rsid w:val="00E41E24"/>
    <w:rsid w:val="00E421FA"/>
    <w:rsid w:val="00E4265D"/>
    <w:rsid w:val="00E42898"/>
    <w:rsid w:val="00E429E4"/>
    <w:rsid w:val="00E430AE"/>
    <w:rsid w:val="00E435FB"/>
    <w:rsid w:val="00E437D4"/>
    <w:rsid w:val="00E44343"/>
    <w:rsid w:val="00E44455"/>
    <w:rsid w:val="00E44649"/>
    <w:rsid w:val="00E4475B"/>
    <w:rsid w:val="00E44E44"/>
    <w:rsid w:val="00E45377"/>
    <w:rsid w:val="00E4551A"/>
    <w:rsid w:val="00E45890"/>
    <w:rsid w:val="00E45BCC"/>
    <w:rsid w:val="00E45CA1"/>
    <w:rsid w:val="00E45E89"/>
    <w:rsid w:val="00E4627F"/>
    <w:rsid w:val="00E46465"/>
    <w:rsid w:val="00E464DA"/>
    <w:rsid w:val="00E46D37"/>
    <w:rsid w:val="00E47084"/>
    <w:rsid w:val="00E470E3"/>
    <w:rsid w:val="00E475A7"/>
    <w:rsid w:val="00E47B1E"/>
    <w:rsid w:val="00E47FF4"/>
    <w:rsid w:val="00E50135"/>
    <w:rsid w:val="00E501E5"/>
    <w:rsid w:val="00E502F0"/>
    <w:rsid w:val="00E5071D"/>
    <w:rsid w:val="00E5091E"/>
    <w:rsid w:val="00E50DDB"/>
    <w:rsid w:val="00E50F24"/>
    <w:rsid w:val="00E51696"/>
    <w:rsid w:val="00E51806"/>
    <w:rsid w:val="00E51D6C"/>
    <w:rsid w:val="00E520A8"/>
    <w:rsid w:val="00E52153"/>
    <w:rsid w:val="00E52167"/>
    <w:rsid w:val="00E525C6"/>
    <w:rsid w:val="00E526A4"/>
    <w:rsid w:val="00E52AC7"/>
    <w:rsid w:val="00E52E40"/>
    <w:rsid w:val="00E5309E"/>
    <w:rsid w:val="00E53A5D"/>
    <w:rsid w:val="00E53ABB"/>
    <w:rsid w:val="00E54678"/>
    <w:rsid w:val="00E54DD1"/>
    <w:rsid w:val="00E55081"/>
    <w:rsid w:val="00E55CC3"/>
    <w:rsid w:val="00E55F71"/>
    <w:rsid w:val="00E56961"/>
    <w:rsid w:val="00E56D59"/>
    <w:rsid w:val="00E56FD7"/>
    <w:rsid w:val="00E572CD"/>
    <w:rsid w:val="00E57630"/>
    <w:rsid w:val="00E577A1"/>
    <w:rsid w:val="00E5797B"/>
    <w:rsid w:val="00E60071"/>
    <w:rsid w:val="00E6031D"/>
    <w:rsid w:val="00E603EB"/>
    <w:rsid w:val="00E60CA4"/>
    <w:rsid w:val="00E60E5C"/>
    <w:rsid w:val="00E61281"/>
    <w:rsid w:val="00E6144C"/>
    <w:rsid w:val="00E61A6E"/>
    <w:rsid w:val="00E61BB0"/>
    <w:rsid w:val="00E61CEA"/>
    <w:rsid w:val="00E62031"/>
    <w:rsid w:val="00E62775"/>
    <w:rsid w:val="00E62D2B"/>
    <w:rsid w:val="00E62E54"/>
    <w:rsid w:val="00E62F74"/>
    <w:rsid w:val="00E63017"/>
    <w:rsid w:val="00E63D97"/>
    <w:rsid w:val="00E64777"/>
    <w:rsid w:val="00E64B3E"/>
    <w:rsid w:val="00E650F2"/>
    <w:rsid w:val="00E65E30"/>
    <w:rsid w:val="00E6600D"/>
    <w:rsid w:val="00E66194"/>
    <w:rsid w:val="00E666AC"/>
    <w:rsid w:val="00E66A21"/>
    <w:rsid w:val="00E66B55"/>
    <w:rsid w:val="00E67108"/>
    <w:rsid w:val="00E6741E"/>
    <w:rsid w:val="00E676E5"/>
    <w:rsid w:val="00E67BB6"/>
    <w:rsid w:val="00E70237"/>
    <w:rsid w:val="00E70296"/>
    <w:rsid w:val="00E70576"/>
    <w:rsid w:val="00E70865"/>
    <w:rsid w:val="00E71156"/>
    <w:rsid w:val="00E7142C"/>
    <w:rsid w:val="00E71CC4"/>
    <w:rsid w:val="00E721AB"/>
    <w:rsid w:val="00E726AB"/>
    <w:rsid w:val="00E72C60"/>
    <w:rsid w:val="00E72DEB"/>
    <w:rsid w:val="00E72F88"/>
    <w:rsid w:val="00E73207"/>
    <w:rsid w:val="00E73591"/>
    <w:rsid w:val="00E74007"/>
    <w:rsid w:val="00E74AED"/>
    <w:rsid w:val="00E74DBF"/>
    <w:rsid w:val="00E74F46"/>
    <w:rsid w:val="00E750E1"/>
    <w:rsid w:val="00E7543A"/>
    <w:rsid w:val="00E75AC2"/>
    <w:rsid w:val="00E76567"/>
    <w:rsid w:val="00E76BB2"/>
    <w:rsid w:val="00E76C46"/>
    <w:rsid w:val="00E76FCC"/>
    <w:rsid w:val="00E7727B"/>
    <w:rsid w:val="00E808E5"/>
    <w:rsid w:val="00E80F2F"/>
    <w:rsid w:val="00E81409"/>
    <w:rsid w:val="00E81DFE"/>
    <w:rsid w:val="00E81F6E"/>
    <w:rsid w:val="00E8251A"/>
    <w:rsid w:val="00E827E1"/>
    <w:rsid w:val="00E82800"/>
    <w:rsid w:val="00E83F3A"/>
    <w:rsid w:val="00E85476"/>
    <w:rsid w:val="00E854BE"/>
    <w:rsid w:val="00E85E54"/>
    <w:rsid w:val="00E8623C"/>
    <w:rsid w:val="00E863AF"/>
    <w:rsid w:val="00E8678E"/>
    <w:rsid w:val="00E867AC"/>
    <w:rsid w:val="00E8688D"/>
    <w:rsid w:val="00E86E47"/>
    <w:rsid w:val="00E86E6C"/>
    <w:rsid w:val="00E86F18"/>
    <w:rsid w:val="00E870ED"/>
    <w:rsid w:val="00E8713E"/>
    <w:rsid w:val="00E87C53"/>
    <w:rsid w:val="00E87D94"/>
    <w:rsid w:val="00E87F7E"/>
    <w:rsid w:val="00E90233"/>
    <w:rsid w:val="00E90735"/>
    <w:rsid w:val="00E910B6"/>
    <w:rsid w:val="00E91136"/>
    <w:rsid w:val="00E913C5"/>
    <w:rsid w:val="00E913E6"/>
    <w:rsid w:val="00E91A24"/>
    <w:rsid w:val="00E92786"/>
    <w:rsid w:val="00E93138"/>
    <w:rsid w:val="00E93867"/>
    <w:rsid w:val="00E93890"/>
    <w:rsid w:val="00E93992"/>
    <w:rsid w:val="00E9436D"/>
    <w:rsid w:val="00E946F9"/>
    <w:rsid w:val="00E94A95"/>
    <w:rsid w:val="00E94D9B"/>
    <w:rsid w:val="00E94DAF"/>
    <w:rsid w:val="00E94E41"/>
    <w:rsid w:val="00E9553A"/>
    <w:rsid w:val="00E956E4"/>
    <w:rsid w:val="00E95896"/>
    <w:rsid w:val="00E95F6C"/>
    <w:rsid w:val="00E96017"/>
    <w:rsid w:val="00E96C44"/>
    <w:rsid w:val="00E9718D"/>
    <w:rsid w:val="00E97466"/>
    <w:rsid w:val="00E974B7"/>
    <w:rsid w:val="00E97715"/>
    <w:rsid w:val="00E97735"/>
    <w:rsid w:val="00E97B11"/>
    <w:rsid w:val="00E97BF1"/>
    <w:rsid w:val="00E97E5B"/>
    <w:rsid w:val="00EA010D"/>
    <w:rsid w:val="00EA04D8"/>
    <w:rsid w:val="00EA0E93"/>
    <w:rsid w:val="00EA1007"/>
    <w:rsid w:val="00EA16F5"/>
    <w:rsid w:val="00EA1F19"/>
    <w:rsid w:val="00EA236A"/>
    <w:rsid w:val="00EA25C2"/>
    <w:rsid w:val="00EA2A66"/>
    <w:rsid w:val="00EA2B8F"/>
    <w:rsid w:val="00EA2C92"/>
    <w:rsid w:val="00EA2F54"/>
    <w:rsid w:val="00EA3131"/>
    <w:rsid w:val="00EA31F7"/>
    <w:rsid w:val="00EA3A0E"/>
    <w:rsid w:val="00EA3D4F"/>
    <w:rsid w:val="00EA3EC1"/>
    <w:rsid w:val="00EA44FF"/>
    <w:rsid w:val="00EA5679"/>
    <w:rsid w:val="00EA643A"/>
    <w:rsid w:val="00EA6A7C"/>
    <w:rsid w:val="00EA6C10"/>
    <w:rsid w:val="00EB08EF"/>
    <w:rsid w:val="00EB1486"/>
    <w:rsid w:val="00EB14EF"/>
    <w:rsid w:val="00EB193E"/>
    <w:rsid w:val="00EB19B2"/>
    <w:rsid w:val="00EB1B20"/>
    <w:rsid w:val="00EB1CF8"/>
    <w:rsid w:val="00EB2335"/>
    <w:rsid w:val="00EB30A3"/>
    <w:rsid w:val="00EB33A2"/>
    <w:rsid w:val="00EB39EA"/>
    <w:rsid w:val="00EB3D03"/>
    <w:rsid w:val="00EB3D44"/>
    <w:rsid w:val="00EB4073"/>
    <w:rsid w:val="00EB40A0"/>
    <w:rsid w:val="00EB4151"/>
    <w:rsid w:val="00EB4270"/>
    <w:rsid w:val="00EB42AB"/>
    <w:rsid w:val="00EB510F"/>
    <w:rsid w:val="00EB5339"/>
    <w:rsid w:val="00EB5EAF"/>
    <w:rsid w:val="00EB5F0D"/>
    <w:rsid w:val="00EB5F9B"/>
    <w:rsid w:val="00EB6459"/>
    <w:rsid w:val="00EB6C6F"/>
    <w:rsid w:val="00EB6E6A"/>
    <w:rsid w:val="00EB77B6"/>
    <w:rsid w:val="00EB78A2"/>
    <w:rsid w:val="00EB7BA5"/>
    <w:rsid w:val="00EB7F8F"/>
    <w:rsid w:val="00EC02B2"/>
    <w:rsid w:val="00EC0874"/>
    <w:rsid w:val="00EC0FBD"/>
    <w:rsid w:val="00EC12B5"/>
    <w:rsid w:val="00EC149C"/>
    <w:rsid w:val="00EC15A2"/>
    <w:rsid w:val="00EC2591"/>
    <w:rsid w:val="00EC2722"/>
    <w:rsid w:val="00EC33E0"/>
    <w:rsid w:val="00EC3577"/>
    <w:rsid w:val="00EC36F2"/>
    <w:rsid w:val="00EC396C"/>
    <w:rsid w:val="00EC4F89"/>
    <w:rsid w:val="00EC53A8"/>
    <w:rsid w:val="00EC547D"/>
    <w:rsid w:val="00EC5587"/>
    <w:rsid w:val="00EC58DE"/>
    <w:rsid w:val="00EC59D5"/>
    <w:rsid w:val="00EC5AE4"/>
    <w:rsid w:val="00EC6859"/>
    <w:rsid w:val="00EC6A10"/>
    <w:rsid w:val="00EC7177"/>
    <w:rsid w:val="00EC7B52"/>
    <w:rsid w:val="00EC7C10"/>
    <w:rsid w:val="00EC7F2D"/>
    <w:rsid w:val="00ED0054"/>
    <w:rsid w:val="00ED00CD"/>
    <w:rsid w:val="00ED08E4"/>
    <w:rsid w:val="00ED1298"/>
    <w:rsid w:val="00ED1450"/>
    <w:rsid w:val="00ED1A4F"/>
    <w:rsid w:val="00ED1D03"/>
    <w:rsid w:val="00ED1E6D"/>
    <w:rsid w:val="00ED2043"/>
    <w:rsid w:val="00ED22AD"/>
    <w:rsid w:val="00ED2737"/>
    <w:rsid w:val="00ED2CE6"/>
    <w:rsid w:val="00ED2F8A"/>
    <w:rsid w:val="00ED3394"/>
    <w:rsid w:val="00ED34A3"/>
    <w:rsid w:val="00ED3E43"/>
    <w:rsid w:val="00ED3ED3"/>
    <w:rsid w:val="00ED4250"/>
    <w:rsid w:val="00ED47D3"/>
    <w:rsid w:val="00ED5CAB"/>
    <w:rsid w:val="00ED5D48"/>
    <w:rsid w:val="00ED615C"/>
    <w:rsid w:val="00ED62D7"/>
    <w:rsid w:val="00ED66D7"/>
    <w:rsid w:val="00ED7285"/>
    <w:rsid w:val="00ED7508"/>
    <w:rsid w:val="00ED753B"/>
    <w:rsid w:val="00ED7E2D"/>
    <w:rsid w:val="00EE0089"/>
    <w:rsid w:val="00EE01BF"/>
    <w:rsid w:val="00EE09C0"/>
    <w:rsid w:val="00EE0A25"/>
    <w:rsid w:val="00EE0C05"/>
    <w:rsid w:val="00EE17E7"/>
    <w:rsid w:val="00EE1AB3"/>
    <w:rsid w:val="00EE1ABA"/>
    <w:rsid w:val="00EE1B18"/>
    <w:rsid w:val="00EE20F9"/>
    <w:rsid w:val="00EE2CA3"/>
    <w:rsid w:val="00EE2F5B"/>
    <w:rsid w:val="00EE3DBB"/>
    <w:rsid w:val="00EE4026"/>
    <w:rsid w:val="00EE415C"/>
    <w:rsid w:val="00EE469F"/>
    <w:rsid w:val="00EE47F8"/>
    <w:rsid w:val="00EE48E7"/>
    <w:rsid w:val="00EE49BA"/>
    <w:rsid w:val="00EE4AA4"/>
    <w:rsid w:val="00EE4F6C"/>
    <w:rsid w:val="00EE5278"/>
    <w:rsid w:val="00EE5727"/>
    <w:rsid w:val="00EE59B2"/>
    <w:rsid w:val="00EE7968"/>
    <w:rsid w:val="00EE7A2E"/>
    <w:rsid w:val="00EE7BDF"/>
    <w:rsid w:val="00EF0312"/>
    <w:rsid w:val="00EF04F8"/>
    <w:rsid w:val="00EF080E"/>
    <w:rsid w:val="00EF0E90"/>
    <w:rsid w:val="00EF1315"/>
    <w:rsid w:val="00EF176D"/>
    <w:rsid w:val="00EF19EB"/>
    <w:rsid w:val="00EF1BCD"/>
    <w:rsid w:val="00EF1D78"/>
    <w:rsid w:val="00EF2157"/>
    <w:rsid w:val="00EF2521"/>
    <w:rsid w:val="00EF2534"/>
    <w:rsid w:val="00EF290A"/>
    <w:rsid w:val="00EF2AC8"/>
    <w:rsid w:val="00EF34EC"/>
    <w:rsid w:val="00EF398D"/>
    <w:rsid w:val="00EF3C38"/>
    <w:rsid w:val="00EF3F9D"/>
    <w:rsid w:val="00EF4354"/>
    <w:rsid w:val="00EF47ED"/>
    <w:rsid w:val="00EF49D1"/>
    <w:rsid w:val="00EF4AF0"/>
    <w:rsid w:val="00EF4B78"/>
    <w:rsid w:val="00EF56F1"/>
    <w:rsid w:val="00EF5A7A"/>
    <w:rsid w:val="00EF66FE"/>
    <w:rsid w:val="00EF6740"/>
    <w:rsid w:val="00EF6C24"/>
    <w:rsid w:val="00EF6D54"/>
    <w:rsid w:val="00EF7A2D"/>
    <w:rsid w:val="00EF7B03"/>
    <w:rsid w:val="00EF7C34"/>
    <w:rsid w:val="00F001F7"/>
    <w:rsid w:val="00F00BDD"/>
    <w:rsid w:val="00F0129B"/>
    <w:rsid w:val="00F01771"/>
    <w:rsid w:val="00F01904"/>
    <w:rsid w:val="00F02378"/>
    <w:rsid w:val="00F039A3"/>
    <w:rsid w:val="00F039A6"/>
    <w:rsid w:val="00F03ABC"/>
    <w:rsid w:val="00F04031"/>
    <w:rsid w:val="00F043B8"/>
    <w:rsid w:val="00F047C5"/>
    <w:rsid w:val="00F0497E"/>
    <w:rsid w:val="00F04E7E"/>
    <w:rsid w:val="00F04FDB"/>
    <w:rsid w:val="00F05101"/>
    <w:rsid w:val="00F05486"/>
    <w:rsid w:val="00F057E0"/>
    <w:rsid w:val="00F0601B"/>
    <w:rsid w:val="00F06230"/>
    <w:rsid w:val="00F0637B"/>
    <w:rsid w:val="00F067BA"/>
    <w:rsid w:val="00F06896"/>
    <w:rsid w:val="00F06990"/>
    <w:rsid w:val="00F07369"/>
    <w:rsid w:val="00F073DF"/>
    <w:rsid w:val="00F07507"/>
    <w:rsid w:val="00F07D2A"/>
    <w:rsid w:val="00F1079B"/>
    <w:rsid w:val="00F10FEA"/>
    <w:rsid w:val="00F111C2"/>
    <w:rsid w:val="00F11599"/>
    <w:rsid w:val="00F117AB"/>
    <w:rsid w:val="00F11F01"/>
    <w:rsid w:val="00F11F73"/>
    <w:rsid w:val="00F124CD"/>
    <w:rsid w:val="00F135B6"/>
    <w:rsid w:val="00F135CB"/>
    <w:rsid w:val="00F135FF"/>
    <w:rsid w:val="00F13864"/>
    <w:rsid w:val="00F13C77"/>
    <w:rsid w:val="00F13DDA"/>
    <w:rsid w:val="00F14B49"/>
    <w:rsid w:val="00F14BAC"/>
    <w:rsid w:val="00F14BDE"/>
    <w:rsid w:val="00F14FCE"/>
    <w:rsid w:val="00F1504F"/>
    <w:rsid w:val="00F1529F"/>
    <w:rsid w:val="00F15309"/>
    <w:rsid w:val="00F15B1E"/>
    <w:rsid w:val="00F15BB3"/>
    <w:rsid w:val="00F15C9F"/>
    <w:rsid w:val="00F15D8D"/>
    <w:rsid w:val="00F15E9C"/>
    <w:rsid w:val="00F16005"/>
    <w:rsid w:val="00F165F3"/>
    <w:rsid w:val="00F1731A"/>
    <w:rsid w:val="00F17787"/>
    <w:rsid w:val="00F179F1"/>
    <w:rsid w:val="00F17D47"/>
    <w:rsid w:val="00F202F8"/>
    <w:rsid w:val="00F205C5"/>
    <w:rsid w:val="00F2072D"/>
    <w:rsid w:val="00F20B84"/>
    <w:rsid w:val="00F20C27"/>
    <w:rsid w:val="00F20FD4"/>
    <w:rsid w:val="00F214DD"/>
    <w:rsid w:val="00F218A4"/>
    <w:rsid w:val="00F218E2"/>
    <w:rsid w:val="00F21B34"/>
    <w:rsid w:val="00F21FB4"/>
    <w:rsid w:val="00F224BC"/>
    <w:rsid w:val="00F22A2A"/>
    <w:rsid w:val="00F22EF1"/>
    <w:rsid w:val="00F230AE"/>
    <w:rsid w:val="00F234FD"/>
    <w:rsid w:val="00F239D4"/>
    <w:rsid w:val="00F23A5F"/>
    <w:rsid w:val="00F24C18"/>
    <w:rsid w:val="00F24F95"/>
    <w:rsid w:val="00F25332"/>
    <w:rsid w:val="00F25978"/>
    <w:rsid w:val="00F25EAE"/>
    <w:rsid w:val="00F26780"/>
    <w:rsid w:val="00F268D3"/>
    <w:rsid w:val="00F269DE"/>
    <w:rsid w:val="00F26B91"/>
    <w:rsid w:val="00F2714E"/>
    <w:rsid w:val="00F275D3"/>
    <w:rsid w:val="00F277AF"/>
    <w:rsid w:val="00F27942"/>
    <w:rsid w:val="00F27C18"/>
    <w:rsid w:val="00F27F48"/>
    <w:rsid w:val="00F30836"/>
    <w:rsid w:val="00F30E89"/>
    <w:rsid w:val="00F31372"/>
    <w:rsid w:val="00F31C02"/>
    <w:rsid w:val="00F31F02"/>
    <w:rsid w:val="00F33086"/>
    <w:rsid w:val="00F335D7"/>
    <w:rsid w:val="00F3366E"/>
    <w:rsid w:val="00F33825"/>
    <w:rsid w:val="00F3397F"/>
    <w:rsid w:val="00F340F2"/>
    <w:rsid w:val="00F34412"/>
    <w:rsid w:val="00F344ED"/>
    <w:rsid w:val="00F34A14"/>
    <w:rsid w:val="00F34CFF"/>
    <w:rsid w:val="00F3516B"/>
    <w:rsid w:val="00F351AE"/>
    <w:rsid w:val="00F354F6"/>
    <w:rsid w:val="00F35509"/>
    <w:rsid w:val="00F35D04"/>
    <w:rsid w:val="00F35EF8"/>
    <w:rsid w:val="00F35F10"/>
    <w:rsid w:val="00F360A0"/>
    <w:rsid w:val="00F36197"/>
    <w:rsid w:val="00F36D54"/>
    <w:rsid w:val="00F371F9"/>
    <w:rsid w:val="00F37402"/>
    <w:rsid w:val="00F4019C"/>
    <w:rsid w:val="00F40414"/>
    <w:rsid w:val="00F408DA"/>
    <w:rsid w:val="00F4152B"/>
    <w:rsid w:val="00F41C26"/>
    <w:rsid w:val="00F42621"/>
    <w:rsid w:val="00F428AB"/>
    <w:rsid w:val="00F428E6"/>
    <w:rsid w:val="00F4295A"/>
    <w:rsid w:val="00F42B62"/>
    <w:rsid w:val="00F42BC2"/>
    <w:rsid w:val="00F42BCB"/>
    <w:rsid w:val="00F4326E"/>
    <w:rsid w:val="00F43978"/>
    <w:rsid w:val="00F43AE5"/>
    <w:rsid w:val="00F43C3F"/>
    <w:rsid w:val="00F442D8"/>
    <w:rsid w:val="00F44A87"/>
    <w:rsid w:val="00F44BE1"/>
    <w:rsid w:val="00F44E5B"/>
    <w:rsid w:val="00F4505C"/>
    <w:rsid w:val="00F450F0"/>
    <w:rsid w:val="00F4517B"/>
    <w:rsid w:val="00F451BB"/>
    <w:rsid w:val="00F45FD3"/>
    <w:rsid w:val="00F4690A"/>
    <w:rsid w:val="00F46D24"/>
    <w:rsid w:val="00F46F77"/>
    <w:rsid w:val="00F47742"/>
    <w:rsid w:val="00F47B4C"/>
    <w:rsid w:val="00F501C6"/>
    <w:rsid w:val="00F50477"/>
    <w:rsid w:val="00F50507"/>
    <w:rsid w:val="00F506EE"/>
    <w:rsid w:val="00F515DA"/>
    <w:rsid w:val="00F51664"/>
    <w:rsid w:val="00F516B1"/>
    <w:rsid w:val="00F51B4A"/>
    <w:rsid w:val="00F51E19"/>
    <w:rsid w:val="00F52459"/>
    <w:rsid w:val="00F52D19"/>
    <w:rsid w:val="00F530F0"/>
    <w:rsid w:val="00F539E6"/>
    <w:rsid w:val="00F53EC9"/>
    <w:rsid w:val="00F545AD"/>
    <w:rsid w:val="00F545D6"/>
    <w:rsid w:val="00F5468A"/>
    <w:rsid w:val="00F54CD6"/>
    <w:rsid w:val="00F553EE"/>
    <w:rsid w:val="00F557FB"/>
    <w:rsid w:val="00F55854"/>
    <w:rsid w:val="00F55ADE"/>
    <w:rsid w:val="00F55CEB"/>
    <w:rsid w:val="00F56466"/>
    <w:rsid w:val="00F56538"/>
    <w:rsid w:val="00F567A9"/>
    <w:rsid w:val="00F5714F"/>
    <w:rsid w:val="00F57858"/>
    <w:rsid w:val="00F578EB"/>
    <w:rsid w:val="00F57E6B"/>
    <w:rsid w:val="00F60729"/>
    <w:rsid w:val="00F6080F"/>
    <w:rsid w:val="00F60924"/>
    <w:rsid w:val="00F60C20"/>
    <w:rsid w:val="00F615A8"/>
    <w:rsid w:val="00F61606"/>
    <w:rsid w:val="00F61687"/>
    <w:rsid w:val="00F61D13"/>
    <w:rsid w:val="00F62911"/>
    <w:rsid w:val="00F62A03"/>
    <w:rsid w:val="00F62C1E"/>
    <w:rsid w:val="00F62F25"/>
    <w:rsid w:val="00F637FA"/>
    <w:rsid w:val="00F63FAA"/>
    <w:rsid w:val="00F6409F"/>
    <w:rsid w:val="00F64F5D"/>
    <w:rsid w:val="00F65403"/>
    <w:rsid w:val="00F654A0"/>
    <w:rsid w:val="00F6572D"/>
    <w:rsid w:val="00F65910"/>
    <w:rsid w:val="00F65C9D"/>
    <w:rsid w:val="00F65CC2"/>
    <w:rsid w:val="00F700B8"/>
    <w:rsid w:val="00F7023D"/>
    <w:rsid w:val="00F70751"/>
    <w:rsid w:val="00F70B6C"/>
    <w:rsid w:val="00F70BBF"/>
    <w:rsid w:val="00F71167"/>
    <w:rsid w:val="00F7124D"/>
    <w:rsid w:val="00F71386"/>
    <w:rsid w:val="00F717E4"/>
    <w:rsid w:val="00F71A99"/>
    <w:rsid w:val="00F71FFE"/>
    <w:rsid w:val="00F72198"/>
    <w:rsid w:val="00F72C01"/>
    <w:rsid w:val="00F72C6C"/>
    <w:rsid w:val="00F72E12"/>
    <w:rsid w:val="00F73383"/>
    <w:rsid w:val="00F7341C"/>
    <w:rsid w:val="00F74223"/>
    <w:rsid w:val="00F74446"/>
    <w:rsid w:val="00F74B4B"/>
    <w:rsid w:val="00F751E1"/>
    <w:rsid w:val="00F75294"/>
    <w:rsid w:val="00F75D9D"/>
    <w:rsid w:val="00F75EDD"/>
    <w:rsid w:val="00F7630B"/>
    <w:rsid w:val="00F763F3"/>
    <w:rsid w:val="00F764B6"/>
    <w:rsid w:val="00F768BF"/>
    <w:rsid w:val="00F76DA0"/>
    <w:rsid w:val="00F77002"/>
    <w:rsid w:val="00F77220"/>
    <w:rsid w:val="00F77246"/>
    <w:rsid w:val="00F77A7C"/>
    <w:rsid w:val="00F801FE"/>
    <w:rsid w:val="00F80860"/>
    <w:rsid w:val="00F80986"/>
    <w:rsid w:val="00F80BC8"/>
    <w:rsid w:val="00F80DE8"/>
    <w:rsid w:val="00F81177"/>
    <w:rsid w:val="00F81309"/>
    <w:rsid w:val="00F813C1"/>
    <w:rsid w:val="00F818D7"/>
    <w:rsid w:val="00F81C48"/>
    <w:rsid w:val="00F81E96"/>
    <w:rsid w:val="00F81EDF"/>
    <w:rsid w:val="00F81F61"/>
    <w:rsid w:val="00F81F8C"/>
    <w:rsid w:val="00F820D9"/>
    <w:rsid w:val="00F82D86"/>
    <w:rsid w:val="00F82E0F"/>
    <w:rsid w:val="00F83441"/>
    <w:rsid w:val="00F84316"/>
    <w:rsid w:val="00F8458B"/>
    <w:rsid w:val="00F84A57"/>
    <w:rsid w:val="00F85056"/>
    <w:rsid w:val="00F850B6"/>
    <w:rsid w:val="00F8515E"/>
    <w:rsid w:val="00F851FF"/>
    <w:rsid w:val="00F8554E"/>
    <w:rsid w:val="00F85767"/>
    <w:rsid w:val="00F857BC"/>
    <w:rsid w:val="00F85969"/>
    <w:rsid w:val="00F85F2B"/>
    <w:rsid w:val="00F8658A"/>
    <w:rsid w:val="00F867DB"/>
    <w:rsid w:val="00F869DC"/>
    <w:rsid w:val="00F87AA1"/>
    <w:rsid w:val="00F87C7E"/>
    <w:rsid w:val="00F87D66"/>
    <w:rsid w:val="00F87D7B"/>
    <w:rsid w:val="00F903B5"/>
    <w:rsid w:val="00F91F7A"/>
    <w:rsid w:val="00F92802"/>
    <w:rsid w:val="00F932E0"/>
    <w:rsid w:val="00F937BE"/>
    <w:rsid w:val="00F93AED"/>
    <w:rsid w:val="00F93DB2"/>
    <w:rsid w:val="00F94168"/>
    <w:rsid w:val="00F942E5"/>
    <w:rsid w:val="00F942ED"/>
    <w:rsid w:val="00F94450"/>
    <w:rsid w:val="00F94E34"/>
    <w:rsid w:val="00F951D0"/>
    <w:rsid w:val="00F955CF"/>
    <w:rsid w:val="00F9587C"/>
    <w:rsid w:val="00F95A94"/>
    <w:rsid w:val="00F95BC0"/>
    <w:rsid w:val="00F95D02"/>
    <w:rsid w:val="00F95D97"/>
    <w:rsid w:val="00F962E3"/>
    <w:rsid w:val="00F968D2"/>
    <w:rsid w:val="00F96AA5"/>
    <w:rsid w:val="00F976EB"/>
    <w:rsid w:val="00F979F9"/>
    <w:rsid w:val="00F97C9A"/>
    <w:rsid w:val="00F97F35"/>
    <w:rsid w:val="00FA0092"/>
    <w:rsid w:val="00FA0242"/>
    <w:rsid w:val="00FA0584"/>
    <w:rsid w:val="00FA09AE"/>
    <w:rsid w:val="00FA15BF"/>
    <w:rsid w:val="00FA20EA"/>
    <w:rsid w:val="00FA2200"/>
    <w:rsid w:val="00FA24B3"/>
    <w:rsid w:val="00FA275C"/>
    <w:rsid w:val="00FA2835"/>
    <w:rsid w:val="00FA36BC"/>
    <w:rsid w:val="00FA38B4"/>
    <w:rsid w:val="00FA39FB"/>
    <w:rsid w:val="00FA462D"/>
    <w:rsid w:val="00FA5394"/>
    <w:rsid w:val="00FA58F4"/>
    <w:rsid w:val="00FA5BA5"/>
    <w:rsid w:val="00FA605C"/>
    <w:rsid w:val="00FA635C"/>
    <w:rsid w:val="00FA6A27"/>
    <w:rsid w:val="00FA6C8A"/>
    <w:rsid w:val="00FA6D90"/>
    <w:rsid w:val="00FA6F76"/>
    <w:rsid w:val="00FA75CC"/>
    <w:rsid w:val="00FA7FB4"/>
    <w:rsid w:val="00FB0800"/>
    <w:rsid w:val="00FB089D"/>
    <w:rsid w:val="00FB0A4E"/>
    <w:rsid w:val="00FB0C08"/>
    <w:rsid w:val="00FB0D62"/>
    <w:rsid w:val="00FB134E"/>
    <w:rsid w:val="00FB1D6D"/>
    <w:rsid w:val="00FB1F2C"/>
    <w:rsid w:val="00FB20A1"/>
    <w:rsid w:val="00FB2347"/>
    <w:rsid w:val="00FB2678"/>
    <w:rsid w:val="00FB29AB"/>
    <w:rsid w:val="00FB2B06"/>
    <w:rsid w:val="00FB2B91"/>
    <w:rsid w:val="00FB3146"/>
    <w:rsid w:val="00FB36AF"/>
    <w:rsid w:val="00FB37C0"/>
    <w:rsid w:val="00FB3908"/>
    <w:rsid w:val="00FB3C38"/>
    <w:rsid w:val="00FB3E6B"/>
    <w:rsid w:val="00FB415D"/>
    <w:rsid w:val="00FB439B"/>
    <w:rsid w:val="00FB488B"/>
    <w:rsid w:val="00FB5D77"/>
    <w:rsid w:val="00FB5DA9"/>
    <w:rsid w:val="00FB6481"/>
    <w:rsid w:val="00FB666A"/>
    <w:rsid w:val="00FB6BDE"/>
    <w:rsid w:val="00FB78DD"/>
    <w:rsid w:val="00FB7A79"/>
    <w:rsid w:val="00FB7D98"/>
    <w:rsid w:val="00FB7E1D"/>
    <w:rsid w:val="00FC0047"/>
    <w:rsid w:val="00FC0295"/>
    <w:rsid w:val="00FC040E"/>
    <w:rsid w:val="00FC05E5"/>
    <w:rsid w:val="00FC0B76"/>
    <w:rsid w:val="00FC0D01"/>
    <w:rsid w:val="00FC0FFA"/>
    <w:rsid w:val="00FC106F"/>
    <w:rsid w:val="00FC14AC"/>
    <w:rsid w:val="00FC160E"/>
    <w:rsid w:val="00FC173B"/>
    <w:rsid w:val="00FC178B"/>
    <w:rsid w:val="00FC198B"/>
    <w:rsid w:val="00FC19C7"/>
    <w:rsid w:val="00FC1A69"/>
    <w:rsid w:val="00FC1B1C"/>
    <w:rsid w:val="00FC2159"/>
    <w:rsid w:val="00FC2303"/>
    <w:rsid w:val="00FC29D3"/>
    <w:rsid w:val="00FC37AE"/>
    <w:rsid w:val="00FC3821"/>
    <w:rsid w:val="00FC3F75"/>
    <w:rsid w:val="00FC408F"/>
    <w:rsid w:val="00FC45CB"/>
    <w:rsid w:val="00FC481C"/>
    <w:rsid w:val="00FC4CAE"/>
    <w:rsid w:val="00FC5078"/>
    <w:rsid w:val="00FC5121"/>
    <w:rsid w:val="00FC5655"/>
    <w:rsid w:val="00FC56E8"/>
    <w:rsid w:val="00FC5CDA"/>
    <w:rsid w:val="00FC5F71"/>
    <w:rsid w:val="00FC6063"/>
    <w:rsid w:val="00FC6854"/>
    <w:rsid w:val="00FC698D"/>
    <w:rsid w:val="00FC6B75"/>
    <w:rsid w:val="00FC731B"/>
    <w:rsid w:val="00FC740D"/>
    <w:rsid w:val="00FC744F"/>
    <w:rsid w:val="00FC7750"/>
    <w:rsid w:val="00FC7887"/>
    <w:rsid w:val="00FC7B4E"/>
    <w:rsid w:val="00FC7C79"/>
    <w:rsid w:val="00FC7CFA"/>
    <w:rsid w:val="00FC7F35"/>
    <w:rsid w:val="00FD047E"/>
    <w:rsid w:val="00FD0A12"/>
    <w:rsid w:val="00FD0D68"/>
    <w:rsid w:val="00FD1813"/>
    <w:rsid w:val="00FD181C"/>
    <w:rsid w:val="00FD1889"/>
    <w:rsid w:val="00FD1995"/>
    <w:rsid w:val="00FD1CDA"/>
    <w:rsid w:val="00FD2114"/>
    <w:rsid w:val="00FD27AC"/>
    <w:rsid w:val="00FD2989"/>
    <w:rsid w:val="00FD2CBC"/>
    <w:rsid w:val="00FD2D02"/>
    <w:rsid w:val="00FD309C"/>
    <w:rsid w:val="00FD3D54"/>
    <w:rsid w:val="00FD412E"/>
    <w:rsid w:val="00FD4156"/>
    <w:rsid w:val="00FD419E"/>
    <w:rsid w:val="00FD43D8"/>
    <w:rsid w:val="00FD46E1"/>
    <w:rsid w:val="00FD4865"/>
    <w:rsid w:val="00FD4D00"/>
    <w:rsid w:val="00FD5154"/>
    <w:rsid w:val="00FD54F2"/>
    <w:rsid w:val="00FD5919"/>
    <w:rsid w:val="00FD5BD4"/>
    <w:rsid w:val="00FD609B"/>
    <w:rsid w:val="00FD6233"/>
    <w:rsid w:val="00FD62FA"/>
    <w:rsid w:val="00FD67AE"/>
    <w:rsid w:val="00FD6B73"/>
    <w:rsid w:val="00FD6C31"/>
    <w:rsid w:val="00FD6D98"/>
    <w:rsid w:val="00FD6E7F"/>
    <w:rsid w:val="00FD7116"/>
    <w:rsid w:val="00FD7322"/>
    <w:rsid w:val="00FE10EA"/>
    <w:rsid w:val="00FE11AD"/>
    <w:rsid w:val="00FE156F"/>
    <w:rsid w:val="00FE1B42"/>
    <w:rsid w:val="00FE1EC4"/>
    <w:rsid w:val="00FE2005"/>
    <w:rsid w:val="00FE281A"/>
    <w:rsid w:val="00FE333C"/>
    <w:rsid w:val="00FE3717"/>
    <w:rsid w:val="00FE391C"/>
    <w:rsid w:val="00FE3E10"/>
    <w:rsid w:val="00FE42A6"/>
    <w:rsid w:val="00FE499D"/>
    <w:rsid w:val="00FE4BF2"/>
    <w:rsid w:val="00FE531D"/>
    <w:rsid w:val="00FE53B9"/>
    <w:rsid w:val="00FE5AE2"/>
    <w:rsid w:val="00FE5B85"/>
    <w:rsid w:val="00FE6722"/>
    <w:rsid w:val="00FE6970"/>
    <w:rsid w:val="00FE6A30"/>
    <w:rsid w:val="00FE6A47"/>
    <w:rsid w:val="00FE6ABA"/>
    <w:rsid w:val="00FE6AE1"/>
    <w:rsid w:val="00FE736B"/>
    <w:rsid w:val="00FE750D"/>
    <w:rsid w:val="00FE756C"/>
    <w:rsid w:val="00FE766D"/>
    <w:rsid w:val="00FE7B01"/>
    <w:rsid w:val="00FE7D7A"/>
    <w:rsid w:val="00FE7F1D"/>
    <w:rsid w:val="00FF0071"/>
    <w:rsid w:val="00FF0263"/>
    <w:rsid w:val="00FF02C9"/>
    <w:rsid w:val="00FF172D"/>
    <w:rsid w:val="00FF1AA8"/>
    <w:rsid w:val="00FF1DC0"/>
    <w:rsid w:val="00FF2226"/>
    <w:rsid w:val="00FF2684"/>
    <w:rsid w:val="00FF27D3"/>
    <w:rsid w:val="00FF280F"/>
    <w:rsid w:val="00FF2899"/>
    <w:rsid w:val="00FF2A6E"/>
    <w:rsid w:val="00FF2BD3"/>
    <w:rsid w:val="00FF2C32"/>
    <w:rsid w:val="00FF2D97"/>
    <w:rsid w:val="00FF37C5"/>
    <w:rsid w:val="00FF3DC0"/>
    <w:rsid w:val="00FF419E"/>
    <w:rsid w:val="00FF4494"/>
    <w:rsid w:val="00FF4A5D"/>
    <w:rsid w:val="00FF5040"/>
    <w:rsid w:val="00FF5294"/>
    <w:rsid w:val="00FF53A7"/>
    <w:rsid w:val="00FF53E8"/>
    <w:rsid w:val="00FF55E6"/>
    <w:rsid w:val="00FF579C"/>
    <w:rsid w:val="00FF5FB6"/>
    <w:rsid w:val="00FF6277"/>
    <w:rsid w:val="00FF65F2"/>
    <w:rsid w:val="00FF6BDB"/>
    <w:rsid w:val="00FF6EE4"/>
    <w:rsid w:val="00FF7772"/>
    <w:rsid w:val="00FF7F57"/>
    <w:rsid w:val="014E3B6A"/>
    <w:rsid w:val="01F4C493"/>
    <w:rsid w:val="0295D8AE"/>
    <w:rsid w:val="03249A98"/>
    <w:rsid w:val="038AA0A7"/>
    <w:rsid w:val="03B7F9A1"/>
    <w:rsid w:val="03BE4B3B"/>
    <w:rsid w:val="04040C20"/>
    <w:rsid w:val="04775A8C"/>
    <w:rsid w:val="04E615E2"/>
    <w:rsid w:val="050AD056"/>
    <w:rsid w:val="0513529D"/>
    <w:rsid w:val="051984B6"/>
    <w:rsid w:val="05230A14"/>
    <w:rsid w:val="054FFA16"/>
    <w:rsid w:val="0575FF62"/>
    <w:rsid w:val="05A1D9DB"/>
    <w:rsid w:val="05ED81E9"/>
    <w:rsid w:val="06148F63"/>
    <w:rsid w:val="0650F5A7"/>
    <w:rsid w:val="0684AA0B"/>
    <w:rsid w:val="06C66A7F"/>
    <w:rsid w:val="06D777EB"/>
    <w:rsid w:val="078F1E24"/>
    <w:rsid w:val="079E285F"/>
    <w:rsid w:val="07DA770A"/>
    <w:rsid w:val="07E8A016"/>
    <w:rsid w:val="0802D20E"/>
    <w:rsid w:val="0807EE96"/>
    <w:rsid w:val="080A678E"/>
    <w:rsid w:val="08C26372"/>
    <w:rsid w:val="08DC4E8B"/>
    <w:rsid w:val="0921768B"/>
    <w:rsid w:val="094C9217"/>
    <w:rsid w:val="0961635B"/>
    <w:rsid w:val="09BD24C7"/>
    <w:rsid w:val="09C98AAA"/>
    <w:rsid w:val="09F498EE"/>
    <w:rsid w:val="09F7CCC1"/>
    <w:rsid w:val="0A344E32"/>
    <w:rsid w:val="0A3BA202"/>
    <w:rsid w:val="0A4FAE9B"/>
    <w:rsid w:val="0A8BA47D"/>
    <w:rsid w:val="0AAF8AF8"/>
    <w:rsid w:val="0ACE8874"/>
    <w:rsid w:val="0B177E71"/>
    <w:rsid w:val="0B60EA78"/>
    <w:rsid w:val="0BAC6392"/>
    <w:rsid w:val="0BF50A65"/>
    <w:rsid w:val="0C1B177B"/>
    <w:rsid w:val="0CE038EF"/>
    <w:rsid w:val="0D24B968"/>
    <w:rsid w:val="0D2FBC85"/>
    <w:rsid w:val="0D6C1401"/>
    <w:rsid w:val="0D7245B7"/>
    <w:rsid w:val="0D8A4686"/>
    <w:rsid w:val="0DFDB168"/>
    <w:rsid w:val="0E06BAE0"/>
    <w:rsid w:val="0E08EBBD"/>
    <w:rsid w:val="0E1B601C"/>
    <w:rsid w:val="0E636B7B"/>
    <w:rsid w:val="0E75BAF4"/>
    <w:rsid w:val="0EFF2CED"/>
    <w:rsid w:val="0F1A9594"/>
    <w:rsid w:val="0F20E1BB"/>
    <w:rsid w:val="0F2A7728"/>
    <w:rsid w:val="102446EF"/>
    <w:rsid w:val="105DC573"/>
    <w:rsid w:val="108FB1C9"/>
    <w:rsid w:val="10A8A2CD"/>
    <w:rsid w:val="1119F907"/>
    <w:rsid w:val="115B120F"/>
    <w:rsid w:val="11D7810F"/>
    <w:rsid w:val="125DB222"/>
    <w:rsid w:val="12602A67"/>
    <w:rsid w:val="128A262E"/>
    <w:rsid w:val="12AD6EDA"/>
    <w:rsid w:val="136968E1"/>
    <w:rsid w:val="13920DE6"/>
    <w:rsid w:val="141667AB"/>
    <w:rsid w:val="1431BDFC"/>
    <w:rsid w:val="14FBCE82"/>
    <w:rsid w:val="1518738A"/>
    <w:rsid w:val="15B8103F"/>
    <w:rsid w:val="15C2C40A"/>
    <w:rsid w:val="15DC3248"/>
    <w:rsid w:val="15FCFB0F"/>
    <w:rsid w:val="1619AC76"/>
    <w:rsid w:val="1643C843"/>
    <w:rsid w:val="1664DD2B"/>
    <w:rsid w:val="1674CC3D"/>
    <w:rsid w:val="16898880"/>
    <w:rsid w:val="169078EC"/>
    <w:rsid w:val="16928B55"/>
    <w:rsid w:val="16B6E0CD"/>
    <w:rsid w:val="16B919BE"/>
    <w:rsid w:val="16C7F06C"/>
    <w:rsid w:val="16D86533"/>
    <w:rsid w:val="17208A7E"/>
    <w:rsid w:val="17B8C145"/>
    <w:rsid w:val="17C6F6E6"/>
    <w:rsid w:val="17EB47DD"/>
    <w:rsid w:val="1808543F"/>
    <w:rsid w:val="18744FC3"/>
    <w:rsid w:val="18A197BD"/>
    <w:rsid w:val="18F22598"/>
    <w:rsid w:val="1956EF86"/>
    <w:rsid w:val="197B0B8C"/>
    <w:rsid w:val="19B2BBFA"/>
    <w:rsid w:val="19BF18FA"/>
    <w:rsid w:val="19F7CEAB"/>
    <w:rsid w:val="1A288602"/>
    <w:rsid w:val="1A8DE300"/>
    <w:rsid w:val="1B389514"/>
    <w:rsid w:val="1B806FBB"/>
    <w:rsid w:val="1CBAC47C"/>
    <w:rsid w:val="1CE7F97A"/>
    <w:rsid w:val="1D013B5F"/>
    <w:rsid w:val="1D3F70A1"/>
    <w:rsid w:val="1DE0F15D"/>
    <w:rsid w:val="1E03A8B0"/>
    <w:rsid w:val="1E15CE99"/>
    <w:rsid w:val="1ED3D733"/>
    <w:rsid w:val="1EF7B44A"/>
    <w:rsid w:val="1F77DDCD"/>
    <w:rsid w:val="1FCEA265"/>
    <w:rsid w:val="1FDE7C76"/>
    <w:rsid w:val="20B97817"/>
    <w:rsid w:val="214CF52A"/>
    <w:rsid w:val="21D911DE"/>
    <w:rsid w:val="2242B428"/>
    <w:rsid w:val="2250DC50"/>
    <w:rsid w:val="22AE15F7"/>
    <w:rsid w:val="233EB816"/>
    <w:rsid w:val="23864374"/>
    <w:rsid w:val="23B28F7C"/>
    <w:rsid w:val="23FBB022"/>
    <w:rsid w:val="240915E2"/>
    <w:rsid w:val="241E409C"/>
    <w:rsid w:val="2464A966"/>
    <w:rsid w:val="253555E9"/>
    <w:rsid w:val="25AC65F7"/>
    <w:rsid w:val="25F98C3F"/>
    <w:rsid w:val="26393BCC"/>
    <w:rsid w:val="26F3DB62"/>
    <w:rsid w:val="26F44A81"/>
    <w:rsid w:val="27180453"/>
    <w:rsid w:val="273269A3"/>
    <w:rsid w:val="27ED8F43"/>
    <w:rsid w:val="28574156"/>
    <w:rsid w:val="286B3BBE"/>
    <w:rsid w:val="28AF1617"/>
    <w:rsid w:val="291A7F6D"/>
    <w:rsid w:val="29499473"/>
    <w:rsid w:val="2968F576"/>
    <w:rsid w:val="2A19E736"/>
    <w:rsid w:val="2A6FB80B"/>
    <w:rsid w:val="2ADAF1F5"/>
    <w:rsid w:val="2B4EC0AE"/>
    <w:rsid w:val="2B616CC8"/>
    <w:rsid w:val="2BB01DD3"/>
    <w:rsid w:val="2BFC2E5A"/>
    <w:rsid w:val="2C541FC8"/>
    <w:rsid w:val="2C6DB892"/>
    <w:rsid w:val="2C8975B3"/>
    <w:rsid w:val="2CA94799"/>
    <w:rsid w:val="2CD4E35A"/>
    <w:rsid w:val="2D13D8FA"/>
    <w:rsid w:val="2D4419A4"/>
    <w:rsid w:val="2D8D0377"/>
    <w:rsid w:val="2D990E7D"/>
    <w:rsid w:val="2DAB93FF"/>
    <w:rsid w:val="2DAE1A01"/>
    <w:rsid w:val="2DE26622"/>
    <w:rsid w:val="2E335542"/>
    <w:rsid w:val="2ECAD6F8"/>
    <w:rsid w:val="2EFDACE4"/>
    <w:rsid w:val="2F2C5BAD"/>
    <w:rsid w:val="2F5C41D9"/>
    <w:rsid w:val="2F874628"/>
    <w:rsid w:val="304396C9"/>
    <w:rsid w:val="30526D62"/>
    <w:rsid w:val="30767C89"/>
    <w:rsid w:val="3079805F"/>
    <w:rsid w:val="31B56469"/>
    <w:rsid w:val="31C0FA81"/>
    <w:rsid w:val="32007F7C"/>
    <w:rsid w:val="3285FC6E"/>
    <w:rsid w:val="328ED2F0"/>
    <w:rsid w:val="32D42B91"/>
    <w:rsid w:val="32EB59A2"/>
    <w:rsid w:val="3302A050"/>
    <w:rsid w:val="3321A498"/>
    <w:rsid w:val="33464FED"/>
    <w:rsid w:val="3346E765"/>
    <w:rsid w:val="3367522D"/>
    <w:rsid w:val="33A11957"/>
    <w:rsid w:val="33ADDC24"/>
    <w:rsid w:val="343F6F1F"/>
    <w:rsid w:val="344E4C6D"/>
    <w:rsid w:val="347D7D95"/>
    <w:rsid w:val="3484FE1C"/>
    <w:rsid w:val="34CE4870"/>
    <w:rsid w:val="35073864"/>
    <w:rsid w:val="355AE1EE"/>
    <w:rsid w:val="35B1D968"/>
    <w:rsid w:val="364E1DCB"/>
    <w:rsid w:val="37749058"/>
    <w:rsid w:val="3789C4FD"/>
    <w:rsid w:val="37A896E8"/>
    <w:rsid w:val="38ABDA18"/>
    <w:rsid w:val="38B02A2D"/>
    <w:rsid w:val="38D176B9"/>
    <w:rsid w:val="38D8F09B"/>
    <w:rsid w:val="3911D189"/>
    <w:rsid w:val="3956AADC"/>
    <w:rsid w:val="3A4ADE89"/>
    <w:rsid w:val="3A6F783A"/>
    <w:rsid w:val="3A913CAD"/>
    <w:rsid w:val="3B2D186F"/>
    <w:rsid w:val="3B4A734C"/>
    <w:rsid w:val="3B81B953"/>
    <w:rsid w:val="3BE76D53"/>
    <w:rsid w:val="3BFC6498"/>
    <w:rsid w:val="3C7E4EAE"/>
    <w:rsid w:val="3CA80D53"/>
    <w:rsid w:val="3CB597A4"/>
    <w:rsid w:val="3CC9F551"/>
    <w:rsid w:val="3CDF3A9D"/>
    <w:rsid w:val="3CEE3B1B"/>
    <w:rsid w:val="3D055E9C"/>
    <w:rsid w:val="3D2AAA90"/>
    <w:rsid w:val="3D3C0EE6"/>
    <w:rsid w:val="3D5844AB"/>
    <w:rsid w:val="3D65B523"/>
    <w:rsid w:val="3E05F377"/>
    <w:rsid w:val="3E39DA1A"/>
    <w:rsid w:val="3E7E2564"/>
    <w:rsid w:val="3F074221"/>
    <w:rsid w:val="3F1CFB21"/>
    <w:rsid w:val="3F6FAAD6"/>
    <w:rsid w:val="3FD7E179"/>
    <w:rsid w:val="3FE16EA7"/>
    <w:rsid w:val="41238A60"/>
    <w:rsid w:val="4164AC3E"/>
    <w:rsid w:val="419B6152"/>
    <w:rsid w:val="41A99726"/>
    <w:rsid w:val="41F753CB"/>
    <w:rsid w:val="4266755A"/>
    <w:rsid w:val="4268B3A0"/>
    <w:rsid w:val="42E8B9D9"/>
    <w:rsid w:val="42F3562D"/>
    <w:rsid w:val="430EF07F"/>
    <w:rsid w:val="43776DAD"/>
    <w:rsid w:val="43A2CC67"/>
    <w:rsid w:val="43D3F7CE"/>
    <w:rsid w:val="43D99A5F"/>
    <w:rsid w:val="4409A14A"/>
    <w:rsid w:val="44769329"/>
    <w:rsid w:val="457A35B0"/>
    <w:rsid w:val="45A23BA9"/>
    <w:rsid w:val="45D0DFE1"/>
    <w:rsid w:val="46484ECE"/>
    <w:rsid w:val="464DFFD2"/>
    <w:rsid w:val="466A3669"/>
    <w:rsid w:val="467B1EED"/>
    <w:rsid w:val="467DE745"/>
    <w:rsid w:val="46C163FA"/>
    <w:rsid w:val="46D0E739"/>
    <w:rsid w:val="4714C39F"/>
    <w:rsid w:val="4772C24F"/>
    <w:rsid w:val="47ED98CB"/>
    <w:rsid w:val="4815179B"/>
    <w:rsid w:val="481A964D"/>
    <w:rsid w:val="4853A469"/>
    <w:rsid w:val="488403A5"/>
    <w:rsid w:val="48A9F2F2"/>
    <w:rsid w:val="49A9055F"/>
    <w:rsid w:val="4A52E364"/>
    <w:rsid w:val="4A654732"/>
    <w:rsid w:val="4A68F7A2"/>
    <w:rsid w:val="4ADEB406"/>
    <w:rsid w:val="4B6614C5"/>
    <w:rsid w:val="4B764DC6"/>
    <w:rsid w:val="4BBC739C"/>
    <w:rsid w:val="4BCE25D7"/>
    <w:rsid w:val="4BD06322"/>
    <w:rsid w:val="4BEFFF11"/>
    <w:rsid w:val="4BF8F083"/>
    <w:rsid w:val="4C000749"/>
    <w:rsid w:val="4C6F5572"/>
    <w:rsid w:val="4CCE42D6"/>
    <w:rsid w:val="4CE67F8C"/>
    <w:rsid w:val="4CFAF128"/>
    <w:rsid w:val="4D4F7029"/>
    <w:rsid w:val="4DC1649A"/>
    <w:rsid w:val="4EA76312"/>
    <w:rsid w:val="4EF85C31"/>
    <w:rsid w:val="4F42D17F"/>
    <w:rsid w:val="4F4EF6BF"/>
    <w:rsid w:val="4F8D69F5"/>
    <w:rsid w:val="4FB92938"/>
    <w:rsid w:val="50495C67"/>
    <w:rsid w:val="50942C92"/>
    <w:rsid w:val="50B4F7E4"/>
    <w:rsid w:val="514F204A"/>
    <w:rsid w:val="51565EFF"/>
    <w:rsid w:val="5176F2E7"/>
    <w:rsid w:val="51F8EE92"/>
    <w:rsid w:val="51FD13BA"/>
    <w:rsid w:val="521C1B13"/>
    <w:rsid w:val="52B23428"/>
    <w:rsid w:val="52EADBAD"/>
    <w:rsid w:val="531C7ADA"/>
    <w:rsid w:val="53216E27"/>
    <w:rsid w:val="53D14763"/>
    <w:rsid w:val="54796902"/>
    <w:rsid w:val="548757AC"/>
    <w:rsid w:val="54C7C011"/>
    <w:rsid w:val="552BF703"/>
    <w:rsid w:val="55315E9F"/>
    <w:rsid w:val="55379691"/>
    <w:rsid w:val="554A7627"/>
    <w:rsid w:val="555BDFC0"/>
    <w:rsid w:val="560B85D4"/>
    <w:rsid w:val="566F465B"/>
    <w:rsid w:val="571274EE"/>
    <w:rsid w:val="571CD072"/>
    <w:rsid w:val="577A4C00"/>
    <w:rsid w:val="578A9550"/>
    <w:rsid w:val="5797BA8E"/>
    <w:rsid w:val="57AC6C7D"/>
    <w:rsid w:val="57C2BE46"/>
    <w:rsid w:val="57CFB013"/>
    <w:rsid w:val="57F991EE"/>
    <w:rsid w:val="5877D8DF"/>
    <w:rsid w:val="58E323CC"/>
    <w:rsid w:val="5914AADF"/>
    <w:rsid w:val="59A61867"/>
    <w:rsid w:val="59A6C8DB"/>
    <w:rsid w:val="5A5A59A5"/>
    <w:rsid w:val="5AA96540"/>
    <w:rsid w:val="5AE2D794"/>
    <w:rsid w:val="5B191E7E"/>
    <w:rsid w:val="5BB9175A"/>
    <w:rsid w:val="5C9BEAC2"/>
    <w:rsid w:val="5CE2908C"/>
    <w:rsid w:val="5DB0A587"/>
    <w:rsid w:val="5DB802CE"/>
    <w:rsid w:val="5DD5F4CD"/>
    <w:rsid w:val="5DFDFA21"/>
    <w:rsid w:val="5E141A7E"/>
    <w:rsid w:val="5EA3CD9E"/>
    <w:rsid w:val="5EE772A9"/>
    <w:rsid w:val="5F38479A"/>
    <w:rsid w:val="5F697A73"/>
    <w:rsid w:val="5FABA409"/>
    <w:rsid w:val="603971F6"/>
    <w:rsid w:val="607128A7"/>
    <w:rsid w:val="60B156D4"/>
    <w:rsid w:val="611AB28C"/>
    <w:rsid w:val="61AD8278"/>
    <w:rsid w:val="61CE0444"/>
    <w:rsid w:val="61D2C0A3"/>
    <w:rsid w:val="62551D64"/>
    <w:rsid w:val="62687573"/>
    <w:rsid w:val="62C85F7A"/>
    <w:rsid w:val="633468E9"/>
    <w:rsid w:val="63D89BB1"/>
    <w:rsid w:val="63E53723"/>
    <w:rsid w:val="63EC278F"/>
    <w:rsid w:val="6448DCE3"/>
    <w:rsid w:val="645EFB2C"/>
    <w:rsid w:val="6490129D"/>
    <w:rsid w:val="649666E6"/>
    <w:rsid w:val="64A87952"/>
    <w:rsid w:val="650A1AA0"/>
    <w:rsid w:val="65489686"/>
    <w:rsid w:val="654D0FD3"/>
    <w:rsid w:val="655A0E2C"/>
    <w:rsid w:val="65B49DFD"/>
    <w:rsid w:val="65EBD0EE"/>
    <w:rsid w:val="65EE3937"/>
    <w:rsid w:val="66287B3B"/>
    <w:rsid w:val="66455C31"/>
    <w:rsid w:val="6660E495"/>
    <w:rsid w:val="672CACB1"/>
    <w:rsid w:val="67948BD3"/>
    <w:rsid w:val="679F389B"/>
    <w:rsid w:val="67A08E72"/>
    <w:rsid w:val="67D886C1"/>
    <w:rsid w:val="67DAA077"/>
    <w:rsid w:val="68251752"/>
    <w:rsid w:val="684DB9C7"/>
    <w:rsid w:val="6912F7F7"/>
    <w:rsid w:val="693A237F"/>
    <w:rsid w:val="699F40C4"/>
    <w:rsid w:val="6A244B32"/>
    <w:rsid w:val="6A45CD86"/>
    <w:rsid w:val="6A6CFB2B"/>
    <w:rsid w:val="6A7AF926"/>
    <w:rsid w:val="6AAEB31B"/>
    <w:rsid w:val="6AC13951"/>
    <w:rsid w:val="6B41F9B1"/>
    <w:rsid w:val="6B975F32"/>
    <w:rsid w:val="6BBA0A5C"/>
    <w:rsid w:val="6BD1F3D9"/>
    <w:rsid w:val="6BDD24D5"/>
    <w:rsid w:val="6BF0413E"/>
    <w:rsid w:val="6C41BE96"/>
    <w:rsid w:val="6C968B3C"/>
    <w:rsid w:val="6CBC523F"/>
    <w:rsid w:val="6D050887"/>
    <w:rsid w:val="6D9F544B"/>
    <w:rsid w:val="6DBC588E"/>
    <w:rsid w:val="6E128A54"/>
    <w:rsid w:val="6E7274D2"/>
    <w:rsid w:val="6EC1DB12"/>
    <w:rsid w:val="6EEF3D51"/>
    <w:rsid w:val="6F0AB7F8"/>
    <w:rsid w:val="6F3A5DD4"/>
    <w:rsid w:val="6F47F777"/>
    <w:rsid w:val="6F531E19"/>
    <w:rsid w:val="706FD517"/>
    <w:rsid w:val="710B8794"/>
    <w:rsid w:val="714A0DC7"/>
    <w:rsid w:val="71B8A2D6"/>
    <w:rsid w:val="71E73DE6"/>
    <w:rsid w:val="7267C8DB"/>
    <w:rsid w:val="7360FB86"/>
    <w:rsid w:val="74665C3B"/>
    <w:rsid w:val="74A6F6FE"/>
    <w:rsid w:val="74B53103"/>
    <w:rsid w:val="75BB71FC"/>
    <w:rsid w:val="75F6612E"/>
    <w:rsid w:val="762265CF"/>
    <w:rsid w:val="762B4B3B"/>
    <w:rsid w:val="7641A30F"/>
    <w:rsid w:val="76CB722C"/>
    <w:rsid w:val="76D806C5"/>
    <w:rsid w:val="76E5C86D"/>
    <w:rsid w:val="77580860"/>
    <w:rsid w:val="77C3E986"/>
    <w:rsid w:val="781C1569"/>
    <w:rsid w:val="7848E1D5"/>
    <w:rsid w:val="787C0EBE"/>
    <w:rsid w:val="790C5AA3"/>
    <w:rsid w:val="792BEF3C"/>
    <w:rsid w:val="7930ACA5"/>
    <w:rsid w:val="798A6F16"/>
    <w:rsid w:val="79A36BC9"/>
    <w:rsid w:val="7AA24839"/>
    <w:rsid w:val="7AAC72F7"/>
    <w:rsid w:val="7AFD6D80"/>
    <w:rsid w:val="7B0E31C8"/>
    <w:rsid w:val="7C1A2B1E"/>
    <w:rsid w:val="7C3F9651"/>
    <w:rsid w:val="7C4B57B5"/>
    <w:rsid w:val="7C4B913C"/>
    <w:rsid w:val="7C5C083D"/>
    <w:rsid w:val="7C625AFF"/>
    <w:rsid w:val="7CCDB20F"/>
    <w:rsid w:val="7CDDC48D"/>
    <w:rsid w:val="7D5EFACB"/>
    <w:rsid w:val="7D89C5D7"/>
    <w:rsid w:val="7D97287F"/>
    <w:rsid w:val="7DE6A3B4"/>
    <w:rsid w:val="7E1C5100"/>
    <w:rsid w:val="7E24262A"/>
    <w:rsid w:val="7E7C9324"/>
    <w:rsid w:val="7EC4ABB4"/>
    <w:rsid w:val="7ECEEBFD"/>
    <w:rsid w:val="7EF213A2"/>
    <w:rsid w:val="7F7A8BF8"/>
    <w:rsid w:val="7FA513B8"/>
    <w:rsid w:val="7FC0B7F2"/>
    <w:rsid w:val="7FC9303F"/>
    <w:rsid w:val="7FF96B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0C4D8"/>
  <w15:docId w15:val="{23CF2FF5-9523-4E69-91C8-09E39EC7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0"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1411C"/>
    <w:pPr>
      <w:tabs>
        <w:tab w:val="left" w:pos="227"/>
      </w:tabs>
      <w:spacing w:line="336" w:lineRule="auto"/>
      <w:ind w:left="567"/>
    </w:pPr>
    <w:rPr>
      <w:rFonts w:ascii="Verdana" w:hAnsi="Verdana"/>
      <w:sz w:val="18"/>
    </w:rPr>
  </w:style>
  <w:style w:type="paragraph" w:styleId="Heading1">
    <w:name w:val="heading 1"/>
    <w:basedOn w:val="Normal"/>
    <w:next w:val="Normal"/>
    <w:link w:val="Heading1Char"/>
    <w:uiPriority w:val="2"/>
    <w:qFormat/>
    <w:rsid w:val="00FC0295"/>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Heading2">
    <w:name w:val="heading 2"/>
    <w:aliases w:val="paragraaf,Reset numbering,h2,2scr,Paragraaf"/>
    <w:basedOn w:val="Normal"/>
    <w:next w:val="Normal"/>
    <w:link w:val="Heading2Char"/>
    <w:qFormat/>
    <w:locked/>
    <w:rsid w:val="00C953E4"/>
    <w:pPr>
      <w:keepNext/>
      <w:keepLines/>
      <w:numPr>
        <w:ilvl w:val="1"/>
        <w:numId w:val="1"/>
      </w:numPr>
      <w:outlineLvl w:val="1"/>
    </w:pPr>
    <w:rPr>
      <w:b/>
      <w:bCs/>
      <w:sz w:val="20"/>
      <w:szCs w:val="24"/>
    </w:rPr>
  </w:style>
  <w:style w:type="paragraph" w:styleId="Heading3">
    <w:name w:val="heading 3"/>
    <w:basedOn w:val="Normal"/>
    <w:next w:val="Normal"/>
    <w:link w:val="Heading3Char"/>
    <w:uiPriority w:val="9"/>
    <w:qFormat/>
    <w:locked/>
    <w:rsid w:val="001D1EE7"/>
    <w:pPr>
      <w:keepNext/>
      <w:keepLines/>
      <w:numPr>
        <w:ilvl w:val="2"/>
        <w:numId w:val="1"/>
      </w:numPr>
      <w:outlineLvl w:val="2"/>
    </w:pPr>
    <w:rPr>
      <w:rFonts w:eastAsiaTheme="majorEastAsia" w:cstheme="majorBidi"/>
      <w:b/>
      <w:sz w:val="20"/>
    </w:rPr>
  </w:style>
  <w:style w:type="paragraph" w:styleId="Heading4">
    <w:name w:val="heading 4"/>
    <w:basedOn w:val="Normal"/>
    <w:next w:val="Normal"/>
    <w:link w:val="Heading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Heading5">
    <w:name w:val="heading 5"/>
    <w:basedOn w:val="Normal"/>
    <w:next w:val="Normal"/>
    <w:link w:val="Heading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912943" w:themeColor="accent1" w:themeShade="BF"/>
    </w:rPr>
  </w:style>
  <w:style w:type="paragraph" w:styleId="Heading6">
    <w:name w:val="heading 6"/>
    <w:basedOn w:val="Normal"/>
    <w:next w:val="Normal"/>
    <w:link w:val="Heading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601B2C" w:themeColor="accent1" w:themeShade="7F"/>
    </w:rPr>
  </w:style>
  <w:style w:type="paragraph" w:styleId="Heading7">
    <w:name w:val="heading 7"/>
    <w:basedOn w:val="Normal"/>
    <w:next w:val="Normal"/>
    <w:link w:val="Heading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601B2C" w:themeColor="accent1" w:themeShade="7F"/>
    </w:rPr>
  </w:style>
  <w:style w:type="paragraph" w:styleId="Heading8">
    <w:name w:val="heading 8"/>
    <w:basedOn w:val="Normal"/>
    <w:next w:val="Normal"/>
    <w:link w:val="Heading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opgelostemelding1">
    <w:name w:val="Onopgeloste melding1"/>
    <w:basedOn w:val="DefaultParagraphFont"/>
    <w:uiPriority w:val="99"/>
    <w:semiHidden/>
    <w:unhideWhenUsed/>
    <w:locked/>
    <w:rsid w:val="00D20780"/>
    <w:rPr>
      <w:color w:val="605E5C"/>
      <w:shd w:val="clear" w:color="auto" w:fill="E1DFDD"/>
    </w:rPr>
  </w:style>
  <w:style w:type="character" w:customStyle="1" w:styleId="Heading1Char">
    <w:name w:val="Heading 1 Char"/>
    <w:basedOn w:val="DefaultParagraphFont"/>
    <w:link w:val="Heading1"/>
    <w:uiPriority w:val="2"/>
    <w:rsid w:val="00FC0295"/>
    <w:rPr>
      <w:rFonts w:asciiTheme="majorHAnsi" w:hAnsiTheme="majorHAnsi"/>
      <w:b/>
      <w:color w:val="656769"/>
      <w:sz w:val="28"/>
    </w:rPr>
  </w:style>
  <w:style w:type="character" w:customStyle="1" w:styleId="Heading2Char">
    <w:name w:val="Heading 2 Char"/>
    <w:aliases w:val="paragraaf Char,Reset numbering Char,h2 Char,2scr Char,Paragraaf Char"/>
    <w:basedOn w:val="DefaultParagraphFont"/>
    <w:link w:val="Heading2"/>
    <w:rsid w:val="00C953E4"/>
    <w:rPr>
      <w:rFonts w:ascii="Verdana" w:hAnsi="Verdana"/>
      <w:b/>
      <w:bCs/>
      <w:sz w:val="20"/>
      <w:szCs w:val="24"/>
    </w:rPr>
  </w:style>
  <w:style w:type="character" w:customStyle="1" w:styleId="Heading3Char">
    <w:name w:val="Heading 3 Char"/>
    <w:basedOn w:val="DefaultParagraphFont"/>
    <w:link w:val="Heading3"/>
    <w:uiPriority w:val="9"/>
    <w:rsid w:val="001D1EE7"/>
    <w:rPr>
      <w:rFonts w:ascii="Verdana" w:eastAsiaTheme="majorEastAsia" w:hAnsi="Verdana" w:cstheme="majorBidi"/>
      <w:b/>
      <w:sz w:val="20"/>
    </w:rPr>
  </w:style>
  <w:style w:type="character" w:customStyle="1" w:styleId="Heading4Char">
    <w:name w:val="Heading 4 Char"/>
    <w:basedOn w:val="DefaultParagraphFont"/>
    <w:link w:val="Heading4"/>
    <w:uiPriority w:val="9"/>
    <w:rsid w:val="000A065D"/>
    <w:rPr>
      <w:rFonts w:asciiTheme="majorHAnsi" w:eastAsiaTheme="majorEastAsia" w:hAnsiTheme="majorHAnsi" w:cstheme="majorBidi"/>
      <w:b/>
      <w:iCs/>
      <w:noProof/>
      <w:sz w:val="18"/>
    </w:rPr>
  </w:style>
  <w:style w:type="character" w:customStyle="1" w:styleId="Heading5Char">
    <w:name w:val="Heading 5 Char"/>
    <w:basedOn w:val="DefaultParagraphFont"/>
    <w:link w:val="Heading5"/>
    <w:uiPriority w:val="9"/>
    <w:semiHidden/>
    <w:rsid w:val="004B7122"/>
    <w:rPr>
      <w:rFonts w:asciiTheme="majorHAnsi" w:eastAsiaTheme="majorEastAsia" w:hAnsiTheme="majorHAnsi" w:cstheme="majorBidi"/>
      <w:color w:val="912943" w:themeColor="accent1" w:themeShade="BF"/>
      <w:sz w:val="18"/>
    </w:rPr>
  </w:style>
  <w:style w:type="character" w:customStyle="1" w:styleId="Heading6Char">
    <w:name w:val="Heading 6 Char"/>
    <w:basedOn w:val="DefaultParagraphFont"/>
    <w:link w:val="Heading6"/>
    <w:uiPriority w:val="9"/>
    <w:semiHidden/>
    <w:rsid w:val="004B7122"/>
    <w:rPr>
      <w:rFonts w:asciiTheme="majorHAnsi" w:eastAsiaTheme="majorEastAsia" w:hAnsiTheme="majorHAnsi" w:cstheme="majorBidi"/>
      <w:color w:val="601B2C" w:themeColor="accent1" w:themeShade="7F"/>
      <w:sz w:val="18"/>
    </w:rPr>
  </w:style>
  <w:style w:type="character" w:customStyle="1" w:styleId="Heading7Char">
    <w:name w:val="Heading 7 Char"/>
    <w:basedOn w:val="DefaultParagraphFont"/>
    <w:link w:val="Heading7"/>
    <w:uiPriority w:val="9"/>
    <w:semiHidden/>
    <w:rsid w:val="004B7122"/>
    <w:rPr>
      <w:rFonts w:asciiTheme="majorHAnsi" w:eastAsiaTheme="majorEastAsia" w:hAnsiTheme="majorHAnsi" w:cstheme="majorBidi"/>
      <w:i/>
      <w:iCs/>
      <w:color w:val="601B2C" w:themeColor="accent1" w:themeShade="7F"/>
      <w:sz w:val="18"/>
    </w:rPr>
  </w:style>
  <w:style w:type="character" w:customStyle="1" w:styleId="Heading8Char">
    <w:name w:val="Heading 8 Char"/>
    <w:basedOn w:val="DefaultParagraphFont"/>
    <w:link w:val="Heading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4B712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locked/>
    <w:rsid w:val="004B7122"/>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B7122"/>
    <w:rPr>
      <w:rFonts w:ascii="Segoe UI" w:hAnsi="Segoe UI" w:cs="Segoe UI"/>
      <w:sz w:val="18"/>
      <w:szCs w:val="18"/>
    </w:rPr>
  </w:style>
  <w:style w:type="paragraph" w:styleId="Header">
    <w:name w:val="header"/>
    <w:basedOn w:val="Normal"/>
    <w:link w:val="HeaderChar"/>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HeaderChar">
    <w:name w:val="Header Char"/>
    <w:basedOn w:val="DefaultParagraphFont"/>
    <w:link w:val="Header"/>
    <w:uiPriority w:val="99"/>
    <w:rsid w:val="00422883"/>
    <w:rPr>
      <w:b/>
      <w:caps/>
      <w:noProof/>
      <w:color w:val="C3375A" w:themeColor="accent1"/>
      <w:sz w:val="18"/>
      <w:szCs w:val="40"/>
      <w:lang w:eastAsia="nl-NL"/>
    </w:rPr>
  </w:style>
  <w:style w:type="paragraph" w:styleId="Footer">
    <w:name w:val="footer"/>
    <w:basedOn w:val="Normal"/>
    <w:link w:val="Footer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FooterChar">
    <w:name w:val="Footer Char"/>
    <w:basedOn w:val="DefaultParagraphFont"/>
    <w:link w:val="Footer"/>
    <w:uiPriority w:val="99"/>
    <w:rsid w:val="00A0564E"/>
    <w:rPr>
      <w:rFonts w:asciiTheme="majorHAnsi" w:hAnsiTheme="majorHAnsi"/>
      <w:bCs/>
      <w:color w:val="FFFFFF" w:themeColor="background1"/>
      <w:sz w:val="16"/>
    </w:rPr>
  </w:style>
  <w:style w:type="paragraph" w:customStyle="1" w:styleId="Opsomming">
    <w:name w:val="Opsomming"/>
    <w:basedOn w:val="Normal"/>
    <w:uiPriority w:val="1"/>
    <w:qFormat/>
    <w:rsid w:val="00F93AED"/>
    <w:pPr>
      <w:numPr>
        <w:numId w:val="4"/>
      </w:numPr>
      <w:tabs>
        <w:tab w:val="clear" w:pos="227"/>
      </w:tabs>
      <w:contextualSpacing/>
    </w:pPr>
    <w:rPr>
      <w:rFonts w:cs="Arial"/>
    </w:rPr>
  </w:style>
  <w:style w:type="character" w:styleId="FootnoteReference">
    <w:name w:val="footnote reference"/>
    <w:basedOn w:val="DefaultParagraphFont"/>
    <w:uiPriority w:val="99"/>
    <w:semiHidden/>
    <w:unhideWhenUsed/>
    <w:locked/>
    <w:rsid w:val="00E50DDB"/>
    <w:rPr>
      <w:vertAlign w:val="superscript"/>
    </w:rPr>
  </w:style>
  <w:style w:type="paragraph" w:styleId="Title">
    <w:name w:val="Title"/>
    <w:basedOn w:val="Normal"/>
    <w:link w:val="Title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leChar">
    <w:name w:val="Title Char"/>
    <w:basedOn w:val="DefaultParagraphFont"/>
    <w:link w:val="Title"/>
    <w:uiPriority w:val="99"/>
    <w:rsid w:val="00367A27"/>
    <w:rPr>
      <w:rFonts w:asciiTheme="majorHAnsi" w:hAnsiTheme="majorHAnsi"/>
      <w:b/>
      <w:color w:val="FFFFFF" w:themeColor="background1"/>
      <w:sz w:val="72"/>
      <w:szCs w:val="76"/>
    </w:rPr>
  </w:style>
  <w:style w:type="paragraph" w:customStyle="1" w:styleId="Nummering">
    <w:name w:val="Nummering"/>
    <w:basedOn w:val="Normal"/>
    <w:uiPriority w:val="1"/>
    <w:qFormat/>
    <w:rsid w:val="00474070"/>
    <w:pPr>
      <w:numPr>
        <w:numId w:val="2"/>
      </w:numPr>
      <w:tabs>
        <w:tab w:val="clear" w:pos="227"/>
      </w:tabs>
    </w:pPr>
  </w:style>
  <w:style w:type="table" w:styleId="TableGrid">
    <w:name w:val="Table Grid"/>
    <w:basedOn w:val="TableNormal"/>
    <w:uiPriority w:val="39"/>
    <w:locked/>
    <w:rsid w:val="00531A8E"/>
    <w:pPr>
      <w:spacing w:line="240" w:lineRule="auto"/>
    </w:pPr>
    <w:tblPr/>
  </w:style>
  <w:style w:type="paragraph" w:styleId="Caption">
    <w:name w:val="caption"/>
    <w:basedOn w:val="Normal"/>
    <w:next w:val="Normal"/>
    <w:link w:val="CaptionChar"/>
    <w:uiPriority w:val="99"/>
    <w:qFormat/>
    <w:locked/>
    <w:rsid w:val="00474070"/>
    <w:pPr>
      <w:spacing w:before="120" w:after="120"/>
    </w:pPr>
    <w:rPr>
      <w:iCs/>
      <w:color w:val="C3375A" w:themeColor="accent1"/>
      <w:sz w:val="16"/>
    </w:rPr>
  </w:style>
  <w:style w:type="character" w:customStyle="1" w:styleId="CaptionChar">
    <w:name w:val="Caption Char"/>
    <w:basedOn w:val="DefaultParagraphFont"/>
    <w:link w:val="Caption"/>
    <w:uiPriority w:val="99"/>
    <w:rsid w:val="00474070"/>
    <w:rPr>
      <w:iCs/>
      <w:color w:val="C3375A" w:themeColor="accent1"/>
      <w:sz w:val="16"/>
    </w:rPr>
  </w:style>
  <w:style w:type="character" w:styleId="PageNumber">
    <w:name w:val="page number"/>
    <w:uiPriority w:val="99"/>
    <w:unhideWhenUsed/>
    <w:locked/>
    <w:rsid w:val="00084087"/>
    <w:rPr>
      <w:noProof/>
      <w:color w:val="FFFFFF" w:themeColor="background1"/>
    </w:rPr>
  </w:style>
  <w:style w:type="paragraph" w:styleId="Date">
    <w:name w:val="Date"/>
    <w:basedOn w:val="Normal"/>
    <w:next w:val="Normal"/>
    <w:link w:val="DateChar"/>
    <w:uiPriority w:val="99"/>
    <w:unhideWhenUsed/>
    <w:locked/>
    <w:rsid w:val="00725872"/>
    <w:pPr>
      <w:ind w:left="57"/>
    </w:pPr>
    <w:rPr>
      <w:b/>
      <w:color w:val="FFFFFF"/>
      <w:szCs w:val="18"/>
    </w:rPr>
  </w:style>
  <w:style w:type="character" w:customStyle="1" w:styleId="DateChar">
    <w:name w:val="Date Char"/>
    <w:basedOn w:val="DefaultParagraphFont"/>
    <w:link w:val="Date"/>
    <w:uiPriority w:val="99"/>
    <w:rsid w:val="00725872"/>
    <w:rPr>
      <w:b/>
      <w:color w:val="FFFFFF"/>
      <w:sz w:val="18"/>
      <w:szCs w:val="18"/>
    </w:rPr>
  </w:style>
  <w:style w:type="character" w:styleId="Hyperlink">
    <w:name w:val="Hyperlink"/>
    <w:basedOn w:val="DefaultParagraphFont"/>
    <w:uiPriority w:val="99"/>
    <w:unhideWhenUsed/>
    <w:locked/>
    <w:rsid w:val="00A11982"/>
    <w:rPr>
      <w:color w:val="C3375A" w:themeColor="accent1"/>
      <w:u w:val="none"/>
    </w:rPr>
  </w:style>
  <w:style w:type="paragraph" w:styleId="Subtitle">
    <w:name w:val="Subtitle"/>
    <w:basedOn w:val="Normal"/>
    <w:link w:val="SubtitleChar"/>
    <w:uiPriority w:val="99"/>
    <w:qFormat/>
    <w:rsid w:val="00367A27"/>
    <w:pPr>
      <w:spacing w:line="360" w:lineRule="auto"/>
    </w:pPr>
    <w:rPr>
      <w:rFonts w:asciiTheme="majorHAnsi" w:hAnsiTheme="majorHAnsi"/>
      <w:color w:val="FFFFFF" w:themeColor="background1"/>
      <w:sz w:val="40"/>
      <w:szCs w:val="40"/>
    </w:rPr>
  </w:style>
  <w:style w:type="character" w:customStyle="1" w:styleId="SubtitleChar">
    <w:name w:val="Subtitle Char"/>
    <w:basedOn w:val="DefaultParagraphFont"/>
    <w:link w:val="Subtitle"/>
    <w:uiPriority w:val="99"/>
    <w:rsid w:val="00367A27"/>
    <w:rPr>
      <w:rFonts w:asciiTheme="majorHAnsi" w:hAnsiTheme="majorHAnsi"/>
      <w:color w:val="FFFFFF" w:themeColor="background1"/>
      <w:sz w:val="40"/>
      <w:szCs w:val="40"/>
    </w:rPr>
  </w:style>
  <w:style w:type="character" w:styleId="PlaceholderText">
    <w:name w:val="Placeholder Text"/>
    <w:basedOn w:val="DefaultParagraphFont"/>
    <w:uiPriority w:val="99"/>
    <w:semiHidden/>
    <w:locked/>
    <w:rsid w:val="00965E69"/>
    <w:rPr>
      <w:color w:val="808080"/>
    </w:rPr>
  </w:style>
  <w:style w:type="paragraph" w:styleId="ListParagraph">
    <w:name w:val="List Paragraph"/>
    <w:aliases w:val="Lijstalinea niv 1,Normal List Paragraph"/>
    <w:basedOn w:val="Normal"/>
    <w:link w:val="ListParagraphChar"/>
    <w:uiPriority w:val="34"/>
    <w:qFormat/>
    <w:locked/>
    <w:rsid w:val="0039440B"/>
    <w:pPr>
      <w:ind w:left="720"/>
      <w:contextualSpacing/>
    </w:pPr>
  </w:style>
  <w:style w:type="table" w:styleId="TableGridLight">
    <w:name w:val="Grid Table Light"/>
    <w:basedOn w:val="TableNorma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Normal"/>
    <w:next w:val="Normal"/>
    <w:uiPriority w:val="99"/>
    <w:qFormat/>
    <w:rsid w:val="00FC0295"/>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UnresolvedMention">
    <w:name w:val="Unresolved Mention"/>
    <w:basedOn w:val="DefaultParagraphFont"/>
    <w:uiPriority w:val="99"/>
    <w:semiHidden/>
    <w:unhideWhenUsed/>
    <w:rsid w:val="003B7294"/>
    <w:rPr>
      <w:color w:val="605E5C"/>
      <w:shd w:val="clear" w:color="auto" w:fill="E1DFDD"/>
    </w:rPr>
  </w:style>
  <w:style w:type="paragraph" w:styleId="TOCHeading">
    <w:name w:val="TOC Heading"/>
    <w:basedOn w:val="Heading1"/>
    <w:next w:val="Normal"/>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Normal"/>
    <w:next w:val="Normal"/>
    <w:uiPriority w:val="19"/>
    <w:qFormat/>
    <w:rsid w:val="007B451A"/>
    <w:pPr>
      <w:keepNext/>
      <w:keepLines/>
      <w:spacing w:before="280" w:after="300"/>
    </w:pPr>
    <w:rPr>
      <w:rFonts w:asciiTheme="majorHAnsi" w:hAnsiTheme="majorHAnsi"/>
      <w:b/>
      <w:color w:val="656769"/>
      <w:sz w:val="28"/>
    </w:rPr>
  </w:style>
  <w:style w:type="paragraph" w:styleId="TOC1">
    <w:name w:val="toc 1"/>
    <w:basedOn w:val="Normal"/>
    <w:next w:val="Normal"/>
    <w:autoRedefine/>
    <w:uiPriority w:val="39"/>
    <w:unhideWhenUsed/>
    <w:locked/>
    <w:rsid w:val="000A4CA3"/>
    <w:pPr>
      <w:tabs>
        <w:tab w:val="clear" w:pos="227"/>
        <w:tab w:val="right" w:pos="7797"/>
      </w:tabs>
      <w:spacing w:before="240"/>
      <w:ind w:left="340" w:right="1247" w:hanging="56"/>
    </w:pPr>
    <w:rPr>
      <w:noProof/>
    </w:rPr>
  </w:style>
  <w:style w:type="paragraph" w:styleId="TOC2">
    <w:name w:val="toc 2"/>
    <w:basedOn w:val="Normal"/>
    <w:next w:val="Normal"/>
    <w:autoRedefine/>
    <w:uiPriority w:val="39"/>
    <w:unhideWhenUsed/>
    <w:locked/>
    <w:rsid w:val="0062531A"/>
    <w:pPr>
      <w:tabs>
        <w:tab w:val="clear" w:pos="227"/>
        <w:tab w:val="left" w:pos="1134"/>
        <w:tab w:val="right" w:pos="7797"/>
      </w:tabs>
      <w:ind w:left="794" w:right="1247" w:hanging="454"/>
    </w:pPr>
    <w:rPr>
      <w:noProof/>
    </w:rPr>
  </w:style>
  <w:style w:type="paragraph" w:styleId="TOC3">
    <w:name w:val="toc 3"/>
    <w:basedOn w:val="Normal"/>
    <w:next w:val="Normal"/>
    <w:autoRedefine/>
    <w:uiPriority w:val="39"/>
    <w:unhideWhenUsed/>
    <w:locked/>
    <w:rsid w:val="003743B9"/>
    <w:pPr>
      <w:tabs>
        <w:tab w:val="clear" w:pos="227"/>
        <w:tab w:val="right" w:leader="dot" w:pos="9061"/>
        <w:tab w:val="right" w:leader="dot" w:pos="9735"/>
      </w:tabs>
      <w:ind w:left="1134" w:right="538"/>
    </w:pPr>
    <w:rPr>
      <w:noProof/>
    </w:rPr>
  </w:style>
  <w:style w:type="table" w:customStyle="1" w:styleId="MijnTabel">
    <w:name w:val="Mijn Tabel"/>
    <w:basedOn w:val="TableNorma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Normal"/>
    <w:uiPriority w:val="19"/>
    <w:qFormat/>
    <w:rsid w:val="004041EC"/>
    <w:pPr>
      <w:spacing w:line="444" w:lineRule="auto"/>
    </w:pPr>
  </w:style>
  <w:style w:type="character" w:customStyle="1" w:styleId="ListParagraphChar">
    <w:name w:val="List Paragraph Char"/>
    <w:aliases w:val="Lijstalinea niv 1 Char,Normal List Paragraph Char"/>
    <w:basedOn w:val="DefaultParagraphFont"/>
    <w:link w:val="ListParagraph"/>
    <w:uiPriority w:val="34"/>
    <w:locked/>
    <w:rsid w:val="003D4EEE"/>
    <w:rPr>
      <w:sz w:val="18"/>
    </w:rPr>
  </w:style>
  <w:style w:type="paragraph" w:styleId="BodyTextIndent">
    <w:name w:val="Body Text Indent"/>
    <w:basedOn w:val="Normal"/>
    <w:link w:val="BodyTextIndentChar"/>
    <w:locked/>
    <w:rsid w:val="003D4EEE"/>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DefaultParagraphFont"/>
    <w:uiPriority w:val="99"/>
    <w:semiHidden/>
    <w:rsid w:val="003D4EEE"/>
    <w:rPr>
      <w:sz w:val="18"/>
    </w:rPr>
  </w:style>
  <w:style w:type="character" w:customStyle="1" w:styleId="BodyTextIndentChar">
    <w:name w:val="Body Text Indent Char"/>
    <w:link w:val="BodyTextIndent"/>
    <w:locked/>
    <w:rsid w:val="003D4EEE"/>
    <w:rPr>
      <w:rFonts w:ascii="Tahoma" w:eastAsia="Calibri" w:hAnsi="Tahoma" w:cs="Tahoma"/>
      <w:color w:val="auto"/>
      <w:sz w:val="20"/>
      <w:szCs w:val="24"/>
      <w:lang w:eastAsia="ar-SA"/>
    </w:rPr>
  </w:style>
  <w:style w:type="paragraph" w:customStyle="1" w:styleId="Plattetekstinspringen21">
    <w:name w:val="Platte tekst inspringen 21"/>
    <w:basedOn w:val="Normal"/>
    <w:rsid w:val="003D4EEE"/>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Normal"/>
    <w:qFormat/>
    <w:rsid w:val="003D4EEE"/>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Normal"/>
    <w:link w:val="Alinea0Char"/>
    <w:rsid w:val="003D4EEE"/>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3D4EEE"/>
    <w:rPr>
      <w:rFonts w:ascii="Arial" w:eastAsia="Times New Roman" w:hAnsi="Arial" w:cs="Times New Roman"/>
      <w:color w:val="auto"/>
      <w:sz w:val="20"/>
      <w:szCs w:val="20"/>
      <w:lang w:val="nl" w:eastAsia="x-none"/>
    </w:rPr>
  </w:style>
  <w:style w:type="paragraph" w:customStyle="1" w:styleId="Lijstalinea1">
    <w:name w:val="Lijstalinea1"/>
    <w:basedOn w:val="Normal"/>
    <w:qFormat/>
    <w:rsid w:val="003D4EEE"/>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3D4EEE"/>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Emphasis">
    <w:name w:val="Emphasis"/>
    <w:qFormat/>
    <w:locked/>
    <w:rsid w:val="003D4EEE"/>
    <w:rPr>
      <w:rFonts w:cs="Times New Roman"/>
      <w:i/>
    </w:rPr>
  </w:style>
  <w:style w:type="table" w:customStyle="1" w:styleId="Tabelraster1">
    <w:name w:val="Tabelraster1"/>
    <w:basedOn w:val="TableNormal"/>
    <w:next w:val="TableGrid"/>
    <w:locked/>
    <w:rsid w:val="00D605BB"/>
    <w:pPr>
      <w:spacing w:line="240" w:lineRule="auto"/>
    </w:pPr>
    <w:tblPr/>
  </w:style>
  <w:style w:type="character" w:customStyle="1" w:styleId="cf01">
    <w:name w:val="cf01"/>
    <w:basedOn w:val="DefaultParagraphFont"/>
    <w:rsid w:val="000813E8"/>
    <w:rPr>
      <w:rFonts w:ascii="Segoe UI" w:hAnsi="Segoe UI" w:cs="Segoe UI" w:hint="default"/>
    </w:rPr>
  </w:style>
  <w:style w:type="character" w:customStyle="1" w:styleId="KoptekstChar1">
    <w:name w:val="Koptekst Char1"/>
    <w:locked/>
    <w:rsid w:val="0047056E"/>
    <w:rPr>
      <w:rFonts w:ascii="Tahoma" w:hAnsi="Tahoma" w:cs="Times New Roman"/>
      <w:sz w:val="24"/>
      <w:szCs w:val="24"/>
      <w:lang w:val="x-none" w:eastAsia="ar-SA" w:bidi="ar-SA"/>
    </w:rPr>
  </w:style>
  <w:style w:type="character" w:styleId="FollowedHyperlink">
    <w:name w:val="FollowedHyperlink"/>
    <w:basedOn w:val="DefaultParagraphFont"/>
    <w:uiPriority w:val="99"/>
    <w:semiHidden/>
    <w:unhideWhenUsed/>
    <w:locked/>
    <w:rsid w:val="008A78C6"/>
    <w:rPr>
      <w:color w:val="C3375A" w:themeColor="followedHyperlink"/>
      <w:u w:val="single"/>
    </w:rPr>
  </w:style>
  <w:style w:type="character" w:styleId="CommentReference">
    <w:name w:val="annotation reference"/>
    <w:uiPriority w:val="99"/>
    <w:locked/>
    <w:rsid w:val="000033D3"/>
    <w:rPr>
      <w:rFonts w:cs="Times New Roman"/>
      <w:sz w:val="16"/>
    </w:rPr>
  </w:style>
  <w:style w:type="paragraph" w:styleId="NoSpacing">
    <w:name w:val="No Spacing"/>
    <w:link w:val="NoSpacingChar"/>
    <w:uiPriority w:val="1"/>
    <w:qFormat/>
    <w:locked/>
    <w:rsid w:val="004D51FC"/>
    <w:pPr>
      <w:spacing w:line="240" w:lineRule="auto"/>
    </w:pPr>
    <w:rPr>
      <w:color w:val="auto"/>
    </w:rPr>
  </w:style>
  <w:style w:type="paragraph" w:customStyle="1" w:styleId="BodytextRHVO">
    <w:name w:val="Body text RHVO"/>
    <w:basedOn w:val="Normal"/>
    <w:qFormat/>
    <w:rsid w:val="00A218C5"/>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Normal"/>
    <w:rsid w:val="00A218C5"/>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CommentText">
    <w:name w:val="annotation text"/>
    <w:basedOn w:val="Normal"/>
    <w:link w:val="CommentTextChar"/>
    <w:uiPriority w:val="99"/>
    <w:locked/>
    <w:rsid w:val="00607B8E"/>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CommentTextChar">
    <w:name w:val="Comment Text Char"/>
    <w:basedOn w:val="DefaultParagraphFont"/>
    <w:link w:val="CommentText"/>
    <w:uiPriority w:val="99"/>
    <w:rsid w:val="00607B8E"/>
    <w:rPr>
      <w:rFonts w:ascii="Tahoma" w:eastAsia="Calibri" w:hAnsi="Tahoma" w:cs="Times New Roman"/>
      <w:color w:val="auto"/>
      <w:sz w:val="20"/>
      <w:szCs w:val="20"/>
      <w:lang w:eastAsia="ar-SA"/>
    </w:rPr>
  </w:style>
  <w:style w:type="paragraph" w:customStyle="1" w:styleId="Default">
    <w:name w:val="Default"/>
    <w:rsid w:val="00491A64"/>
    <w:pPr>
      <w:widowControl w:val="0"/>
      <w:autoSpaceDE w:val="0"/>
      <w:autoSpaceDN w:val="0"/>
      <w:adjustRightInd w:val="0"/>
      <w:spacing w:line="240" w:lineRule="auto"/>
    </w:pPr>
    <w:rPr>
      <w:rFonts w:ascii="Tahoma" w:eastAsia="Calibri" w:hAnsi="Tahoma" w:cs="Tahoma"/>
      <w:color w:val="000000"/>
      <w:sz w:val="24"/>
      <w:szCs w:val="24"/>
      <w:lang w:val="en-US" w:eastAsia="nl-NL"/>
    </w:rPr>
  </w:style>
  <w:style w:type="paragraph" w:styleId="CommentSubject">
    <w:name w:val="annotation subject"/>
    <w:basedOn w:val="CommentText"/>
    <w:next w:val="CommentText"/>
    <w:link w:val="CommentSubjectChar"/>
    <w:uiPriority w:val="99"/>
    <w:semiHidden/>
    <w:unhideWhenUsed/>
    <w:locked/>
    <w:rsid w:val="00471A10"/>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CommentSubjectChar">
    <w:name w:val="Comment Subject Char"/>
    <w:basedOn w:val="CommentTextChar"/>
    <w:link w:val="CommentSubject"/>
    <w:uiPriority w:val="99"/>
    <w:semiHidden/>
    <w:rsid w:val="00471A10"/>
    <w:rPr>
      <w:rFonts w:ascii="Tahoma" w:eastAsia="Calibri" w:hAnsi="Tahoma" w:cs="Times New Roman"/>
      <w:b/>
      <w:bCs/>
      <w:color w:val="auto"/>
      <w:sz w:val="20"/>
      <w:szCs w:val="20"/>
      <w:lang w:eastAsia="ar-SA"/>
    </w:rPr>
  </w:style>
  <w:style w:type="table" w:customStyle="1" w:styleId="TableNormal1">
    <w:name w:val="Table Normal1"/>
    <w:uiPriority w:val="2"/>
    <w:semiHidden/>
    <w:unhideWhenUsed/>
    <w:qFormat/>
    <w:rsid w:val="00516155"/>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character" w:customStyle="1" w:styleId="WW8Num26z3">
    <w:name w:val="WW8Num26z3"/>
    <w:rsid w:val="008C2184"/>
    <w:rPr>
      <w:rFonts w:ascii="Symbol" w:hAnsi="Symbol"/>
    </w:rPr>
  </w:style>
  <w:style w:type="paragraph" w:styleId="Revision">
    <w:name w:val="Revision"/>
    <w:hidden/>
    <w:uiPriority w:val="99"/>
    <w:semiHidden/>
    <w:rsid w:val="006B2557"/>
    <w:pPr>
      <w:spacing w:line="240" w:lineRule="auto"/>
    </w:pPr>
    <w:rPr>
      <w:sz w:val="18"/>
    </w:rPr>
  </w:style>
  <w:style w:type="paragraph" w:customStyle="1" w:styleId="paragraph">
    <w:name w:val="paragraph"/>
    <w:basedOn w:val="Normal"/>
    <w:rsid w:val="006B255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DefaultParagraphFont"/>
    <w:rsid w:val="006B2557"/>
  </w:style>
  <w:style w:type="character" w:customStyle="1" w:styleId="normaltextrun">
    <w:name w:val="normaltextrun"/>
    <w:basedOn w:val="DefaultParagraphFont"/>
    <w:rsid w:val="006B2557"/>
  </w:style>
  <w:style w:type="character" w:customStyle="1" w:styleId="spellingerror">
    <w:name w:val="spellingerror"/>
    <w:basedOn w:val="DefaultParagraphFont"/>
    <w:rsid w:val="006B2557"/>
  </w:style>
  <w:style w:type="character" w:styleId="Mention">
    <w:name w:val="Mention"/>
    <w:basedOn w:val="DefaultParagraphFont"/>
    <w:uiPriority w:val="99"/>
    <w:unhideWhenUsed/>
    <w:rsid w:val="0009374E"/>
    <w:rPr>
      <w:color w:val="2B579A"/>
      <w:shd w:val="clear" w:color="auto" w:fill="E1DFDD"/>
    </w:rPr>
  </w:style>
  <w:style w:type="paragraph" w:customStyle="1" w:styleId="pf0">
    <w:name w:val="pf0"/>
    <w:basedOn w:val="Normal"/>
    <w:rsid w:val="0009374E"/>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lWeb">
    <w:name w:val="Normal (Web)"/>
    <w:basedOn w:val="Normal"/>
    <w:uiPriority w:val="99"/>
    <w:semiHidden/>
    <w:unhideWhenUsed/>
    <w:locked/>
    <w:rsid w:val="0009374E"/>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TableNormal"/>
    <w:next w:val="TableGrid"/>
    <w:uiPriority w:val="39"/>
    <w:rsid w:val="00817A7A"/>
    <w:pPr>
      <w:spacing w:line="250" w:lineRule="atLeast"/>
    </w:pPr>
    <w:rPr>
      <w:rFonts w:ascii="Arial" w:eastAsia="Times New Roman" w:hAnsi="Arial" w:cs="Times New Roman"/>
      <w:color w:val="auto"/>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TableNormal"/>
    <w:next w:val="TableGrid"/>
    <w:uiPriority w:val="39"/>
    <w:rsid w:val="005E42A5"/>
    <w:pPr>
      <w:suppressAutoHyphens/>
      <w:spacing w:line="288" w:lineRule="auto"/>
    </w:pPr>
    <w:rPr>
      <w:rFonts w:ascii="Calibri" w:eastAsia="Times New Roman" w:hAnsi="Calibri" w:cs="Times New Roman"/>
      <w:color w:val="auto"/>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39"/>
    <w:rsid w:val="00F95D97"/>
    <w:pPr>
      <w:suppressAutoHyphens/>
      <w:spacing w:line="288" w:lineRule="auto"/>
    </w:pPr>
    <w:rPr>
      <w:rFonts w:ascii="Calibri" w:eastAsia="Times New Roman" w:hAnsi="Calibri" w:cs="Times New Roman"/>
      <w:color w:val="auto"/>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1C6364"/>
    <w:pPr>
      <w:numPr>
        <w:numId w:val="6"/>
      </w:numPr>
    </w:pPr>
  </w:style>
  <w:style w:type="numbering" w:customStyle="1" w:styleId="Gemporteerdestijl5">
    <w:name w:val="Geïmporteerde stijl 5"/>
    <w:rsid w:val="001C6364"/>
    <w:pPr>
      <w:numPr>
        <w:numId w:val="7"/>
      </w:numPr>
    </w:pPr>
  </w:style>
  <w:style w:type="numbering" w:customStyle="1" w:styleId="Gemporteerdestijl8">
    <w:name w:val="Geïmporteerde stijl 8"/>
    <w:rsid w:val="001C6364"/>
    <w:pPr>
      <w:numPr>
        <w:numId w:val="8"/>
      </w:numPr>
    </w:pPr>
  </w:style>
  <w:style w:type="numbering" w:customStyle="1" w:styleId="Gemporteerdestijl7">
    <w:name w:val="Geïmporteerde stijl 7"/>
    <w:rsid w:val="001C6364"/>
    <w:pPr>
      <w:numPr>
        <w:numId w:val="9"/>
      </w:numPr>
    </w:pPr>
  </w:style>
  <w:style w:type="table" w:customStyle="1" w:styleId="Tabelraster5">
    <w:name w:val="Tabelraster5"/>
    <w:basedOn w:val="TableNormal"/>
    <w:next w:val="TableGrid"/>
    <w:uiPriority w:val="39"/>
    <w:rsid w:val="00883C6D"/>
    <w:pPr>
      <w:spacing w:line="240" w:lineRule="auto"/>
    </w:pPr>
    <w:rPr>
      <w:color w:val="auto"/>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20CB4"/>
  </w:style>
  <w:style w:type="character" w:customStyle="1" w:styleId="NoSpacingChar">
    <w:name w:val="No Spacing Char"/>
    <w:link w:val="NoSpacing"/>
    <w:uiPriority w:val="1"/>
    <w:rsid w:val="004D39E1"/>
    <w:rPr>
      <w:color w:val="auto"/>
    </w:rPr>
  </w:style>
  <w:style w:type="paragraph" w:styleId="FootnoteText">
    <w:name w:val="footnote text"/>
    <w:basedOn w:val="Normal"/>
    <w:link w:val="FootnoteTextChar"/>
    <w:uiPriority w:val="99"/>
    <w:semiHidden/>
    <w:unhideWhenUsed/>
    <w:locked/>
    <w:rsid w:val="00851047"/>
    <w:pPr>
      <w:spacing w:line="240" w:lineRule="auto"/>
    </w:pPr>
    <w:rPr>
      <w:sz w:val="20"/>
      <w:szCs w:val="20"/>
    </w:rPr>
  </w:style>
  <w:style w:type="character" w:customStyle="1" w:styleId="FootnoteTextChar">
    <w:name w:val="Footnote Text Char"/>
    <w:basedOn w:val="DefaultParagraphFont"/>
    <w:link w:val="FootnoteText"/>
    <w:uiPriority w:val="99"/>
    <w:semiHidden/>
    <w:rsid w:val="00851047"/>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046">
      <w:bodyDiv w:val="1"/>
      <w:marLeft w:val="0"/>
      <w:marRight w:val="0"/>
      <w:marTop w:val="0"/>
      <w:marBottom w:val="0"/>
      <w:divBdr>
        <w:top w:val="none" w:sz="0" w:space="0" w:color="auto"/>
        <w:left w:val="none" w:sz="0" w:space="0" w:color="auto"/>
        <w:bottom w:val="none" w:sz="0" w:space="0" w:color="auto"/>
        <w:right w:val="none" w:sz="0" w:space="0" w:color="auto"/>
      </w:divBdr>
    </w:div>
    <w:div w:id="28528902">
      <w:bodyDiv w:val="1"/>
      <w:marLeft w:val="0"/>
      <w:marRight w:val="0"/>
      <w:marTop w:val="0"/>
      <w:marBottom w:val="0"/>
      <w:divBdr>
        <w:top w:val="none" w:sz="0" w:space="0" w:color="auto"/>
        <w:left w:val="none" w:sz="0" w:space="0" w:color="auto"/>
        <w:bottom w:val="none" w:sz="0" w:space="0" w:color="auto"/>
        <w:right w:val="none" w:sz="0" w:space="0" w:color="auto"/>
      </w:divBdr>
    </w:div>
    <w:div w:id="57897607">
      <w:bodyDiv w:val="1"/>
      <w:marLeft w:val="0"/>
      <w:marRight w:val="0"/>
      <w:marTop w:val="0"/>
      <w:marBottom w:val="0"/>
      <w:divBdr>
        <w:top w:val="none" w:sz="0" w:space="0" w:color="auto"/>
        <w:left w:val="none" w:sz="0" w:space="0" w:color="auto"/>
        <w:bottom w:val="none" w:sz="0" w:space="0" w:color="auto"/>
        <w:right w:val="none" w:sz="0" w:space="0" w:color="auto"/>
      </w:divBdr>
    </w:div>
    <w:div w:id="64691767">
      <w:bodyDiv w:val="1"/>
      <w:marLeft w:val="0"/>
      <w:marRight w:val="0"/>
      <w:marTop w:val="0"/>
      <w:marBottom w:val="0"/>
      <w:divBdr>
        <w:top w:val="none" w:sz="0" w:space="0" w:color="auto"/>
        <w:left w:val="none" w:sz="0" w:space="0" w:color="auto"/>
        <w:bottom w:val="none" w:sz="0" w:space="0" w:color="auto"/>
        <w:right w:val="none" w:sz="0" w:space="0" w:color="auto"/>
      </w:divBdr>
    </w:div>
    <w:div w:id="101070934">
      <w:bodyDiv w:val="1"/>
      <w:marLeft w:val="0"/>
      <w:marRight w:val="0"/>
      <w:marTop w:val="0"/>
      <w:marBottom w:val="0"/>
      <w:divBdr>
        <w:top w:val="none" w:sz="0" w:space="0" w:color="auto"/>
        <w:left w:val="none" w:sz="0" w:space="0" w:color="auto"/>
        <w:bottom w:val="none" w:sz="0" w:space="0" w:color="auto"/>
        <w:right w:val="none" w:sz="0" w:space="0" w:color="auto"/>
      </w:divBdr>
    </w:div>
    <w:div w:id="109786900">
      <w:bodyDiv w:val="1"/>
      <w:marLeft w:val="0"/>
      <w:marRight w:val="0"/>
      <w:marTop w:val="0"/>
      <w:marBottom w:val="0"/>
      <w:divBdr>
        <w:top w:val="none" w:sz="0" w:space="0" w:color="auto"/>
        <w:left w:val="none" w:sz="0" w:space="0" w:color="auto"/>
        <w:bottom w:val="none" w:sz="0" w:space="0" w:color="auto"/>
        <w:right w:val="none" w:sz="0" w:space="0" w:color="auto"/>
      </w:divBdr>
    </w:div>
    <w:div w:id="127214151">
      <w:bodyDiv w:val="1"/>
      <w:marLeft w:val="0"/>
      <w:marRight w:val="0"/>
      <w:marTop w:val="0"/>
      <w:marBottom w:val="0"/>
      <w:divBdr>
        <w:top w:val="none" w:sz="0" w:space="0" w:color="auto"/>
        <w:left w:val="none" w:sz="0" w:space="0" w:color="auto"/>
        <w:bottom w:val="none" w:sz="0" w:space="0" w:color="auto"/>
        <w:right w:val="none" w:sz="0" w:space="0" w:color="auto"/>
      </w:divBdr>
    </w:div>
    <w:div w:id="171841721">
      <w:bodyDiv w:val="1"/>
      <w:marLeft w:val="0"/>
      <w:marRight w:val="0"/>
      <w:marTop w:val="0"/>
      <w:marBottom w:val="0"/>
      <w:divBdr>
        <w:top w:val="none" w:sz="0" w:space="0" w:color="auto"/>
        <w:left w:val="none" w:sz="0" w:space="0" w:color="auto"/>
        <w:bottom w:val="none" w:sz="0" w:space="0" w:color="auto"/>
        <w:right w:val="none" w:sz="0" w:space="0" w:color="auto"/>
      </w:divBdr>
    </w:div>
    <w:div w:id="178862324">
      <w:bodyDiv w:val="1"/>
      <w:marLeft w:val="0"/>
      <w:marRight w:val="0"/>
      <w:marTop w:val="0"/>
      <w:marBottom w:val="0"/>
      <w:divBdr>
        <w:top w:val="none" w:sz="0" w:space="0" w:color="auto"/>
        <w:left w:val="none" w:sz="0" w:space="0" w:color="auto"/>
        <w:bottom w:val="none" w:sz="0" w:space="0" w:color="auto"/>
        <w:right w:val="none" w:sz="0" w:space="0" w:color="auto"/>
      </w:divBdr>
    </w:div>
    <w:div w:id="205143116">
      <w:bodyDiv w:val="1"/>
      <w:marLeft w:val="0"/>
      <w:marRight w:val="0"/>
      <w:marTop w:val="0"/>
      <w:marBottom w:val="0"/>
      <w:divBdr>
        <w:top w:val="none" w:sz="0" w:space="0" w:color="auto"/>
        <w:left w:val="none" w:sz="0" w:space="0" w:color="auto"/>
        <w:bottom w:val="none" w:sz="0" w:space="0" w:color="auto"/>
        <w:right w:val="none" w:sz="0" w:space="0" w:color="auto"/>
      </w:divBdr>
    </w:div>
    <w:div w:id="305352630">
      <w:bodyDiv w:val="1"/>
      <w:marLeft w:val="0"/>
      <w:marRight w:val="0"/>
      <w:marTop w:val="0"/>
      <w:marBottom w:val="0"/>
      <w:divBdr>
        <w:top w:val="none" w:sz="0" w:space="0" w:color="auto"/>
        <w:left w:val="none" w:sz="0" w:space="0" w:color="auto"/>
        <w:bottom w:val="none" w:sz="0" w:space="0" w:color="auto"/>
        <w:right w:val="none" w:sz="0" w:space="0" w:color="auto"/>
      </w:divBdr>
    </w:div>
    <w:div w:id="314263035">
      <w:bodyDiv w:val="1"/>
      <w:marLeft w:val="0"/>
      <w:marRight w:val="0"/>
      <w:marTop w:val="0"/>
      <w:marBottom w:val="0"/>
      <w:divBdr>
        <w:top w:val="none" w:sz="0" w:space="0" w:color="auto"/>
        <w:left w:val="none" w:sz="0" w:space="0" w:color="auto"/>
        <w:bottom w:val="none" w:sz="0" w:space="0" w:color="auto"/>
        <w:right w:val="none" w:sz="0" w:space="0" w:color="auto"/>
      </w:divBdr>
    </w:div>
    <w:div w:id="343286756">
      <w:bodyDiv w:val="1"/>
      <w:marLeft w:val="0"/>
      <w:marRight w:val="0"/>
      <w:marTop w:val="0"/>
      <w:marBottom w:val="0"/>
      <w:divBdr>
        <w:top w:val="none" w:sz="0" w:space="0" w:color="auto"/>
        <w:left w:val="none" w:sz="0" w:space="0" w:color="auto"/>
        <w:bottom w:val="none" w:sz="0" w:space="0" w:color="auto"/>
        <w:right w:val="none" w:sz="0" w:space="0" w:color="auto"/>
      </w:divBdr>
    </w:div>
    <w:div w:id="343553774">
      <w:bodyDiv w:val="1"/>
      <w:marLeft w:val="0"/>
      <w:marRight w:val="0"/>
      <w:marTop w:val="0"/>
      <w:marBottom w:val="0"/>
      <w:divBdr>
        <w:top w:val="none" w:sz="0" w:space="0" w:color="auto"/>
        <w:left w:val="none" w:sz="0" w:space="0" w:color="auto"/>
        <w:bottom w:val="none" w:sz="0" w:space="0" w:color="auto"/>
        <w:right w:val="none" w:sz="0" w:space="0" w:color="auto"/>
      </w:divBdr>
    </w:div>
    <w:div w:id="378210823">
      <w:bodyDiv w:val="1"/>
      <w:marLeft w:val="0"/>
      <w:marRight w:val="0"/>
      <w:marTop w:val="0"/>
      <w:marBottom w:val="0"/>
      <w:divBdr>
        <w:top w:val="none" w:sz="0" w:space="0" w:color="auto"/>
        <w:left w:val="none" w:sz="0" w:space="0" w:color="auto"/>
        <w:bottom w:val="none" w:sz="0" w:space="0" w:color="auto"/>
        <w:right w:val="none" w:sz="0" w:space="0" w:color="auto"/>
      </w:divBdr>
    </w:div>
    <w:div w:id="419059031">
      <w:bodyDiv w:val="1"/>
      <w:marLeft w:val="0"/>
      <w:marRight w:val="0"/>
      <w:marTop w:val="0"/>
      <w:marBottom w:val="0"/>
      <w:divBdr>
        <w:top w:val="none" w:sz="0" w:space="0" w:color="auto"/>
        <w:left w:val="none" w:sz="0" w:space="0" w:color="auto"/>
        <w:bottom w:val="none" w:sz="0" w:space="0" w:color="auto"/>
        <w:right w:val="none" w:sz="0" w:space="0" w:color="auto"/>
      </w:divBdr>
    </w:div>
    <w:div w:id="419300388">
      <w:bodyDiv w:val="1"/>
      <w:marLeft w:val="0"/>
      <w:marRight w:val="0"/>
      <w:marTop w:val="0"/>
      <w:marBottom w:val="0"/>
      <w:divBdr>
        <w:top w:val="none" w:sz="0" w:space="0" w:color="auto"/>
        <w:left w:val="none" w:sz="0" w:space="0" w:color="auto"/>
        <w:bottom w:val="none" w:sz="0" w:space="0" w:color="auto"/>
        <w:right w:val="none" w:sz="0" w:space="0" w:color="auto"/>
      </w:divBdr>
    </w:div>
    <w:div w:id="465198895">
      <w:bodyDiv w:val="1"/>
      <w:marLeft w:val="0"/>
      <w:marRight w:val="0"/>
      <w:marTop w:val="0"/>
      <w:marBottom w:val="0"/>
      <w:divBdr>
        <w:top w:val="none" w:sz="0" w:space="0" w:color="auto"/>
        <w:left w:val="none" w:sz="0" w:space="0" w:color="auto"/>
        <w:bottom w:val="none" w:sz="0" w:space="0" w:color="auto"/>
        <w:right w:val="none" w:sz="0" w:space="0" w:color="auto"/>
      </w:divBdr>
    </w:div>
    <w:div w:id="505827487">
      <w:bodyDiv w:val="1"/>
      <w:marLeft w:val="0"/>
      <w:marRight w:val="0"/>
      <w:marTop w:val="0"/>
      <w:marBottom w:val="0"/>
      <w:divBdr>
        <w:top w:val="none" w:sz="0" w:space="0" w:color="auto"/>
        <w:left w:val="none" w:sz="0" w:space="0" w:color="auto"/>
        <w:bottom w:val="none" w:sz="0" w:space="0" w:color="auto"/>
        <w:right w:val="none" w:sz="0" w:space="0" w:color="auto"/>
      </w:divBdr>
      <w:divsChild>
        <w:div w:id="912394201">
          <w:marLeft w:val="0"/>
          <w:marRight w:val="0"/>
          <w:marTop w:val="0"/>
          <w:marBottom w:val="120"/>
          <w:divBdr>
            <w:top w:val="none" w:sz="0" w:space="0" w:color="auto"/>
            <w:left w:val="none" w:sz="0" w:space="0" w:color="auto"/>
            <w:bottom w:val="none" w:sz="0" w:space="0" w:color="auto"/>
            <w:right w:val="none" w:sz="0" w:space="0" w:color="auto"/>
          </w:divBdr>
          <w:divsChild>
            <w:div w:id="2044089451">
              <w:marLeft w:val="0"/>
              <w:marRight w:val="0"/>
              <w:marTop w:val="0"/>
              <w:marBottom w:val="0"/>
              <w:divBdr>
                <w:top w:val="none" w:sz="0" w:space="0" w:color="auto"/>
                <w:left w:val="none" w:sz="0" w:space="0" w:color="auto"/>
                <w:bottom w:val="none" w:sz="0" w:space="0" w:color="auto"/>
                <w:right w:val="none" w:sz="0" w:space="0" w:color="auto"/>
              </w:divBdr>
            </w:div>
          </w:divsChild>
        </w:div>
        <w:div w:id="1695031983">
          <w:marLeft w:val="0"/>
          <w:marRight w:val="0"/>
          <w:marTop w:val="0"/>
          <w:marBottom w:val="120"/>
          <w:divBdr>
            <w:top w:val="none" w:sz="0" w:space="0" w:color="auto"/>
            <w:left w:val="none" w:sz="0" w:space="0" w:color="auto"/>
            <w:bottom w:val="none" w:sz="0" w:space="0" w:color="auto"/>
            <w:right w:val="none" w:sz="0" w:space="0" w:color="auto"/>
          </w:divBdr>
          <w:divsChild>
            <w:div w:id="6066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6580">
      <w:bodyDiv w:val="1"/>
      <w:marLeft w:val="0"/>
      <w:marRight w:val="0"/>
      <w:marTop w:val="0"/>
      <w:marBottom w:val="0"/>
      <w:divBdr>
        <w:top w:val="none" w:sz="0" w:space="0" w:color="auto"/>
        <w:left w:val="none" w:sz="0" w:space="0" w:color="auto"/>
        <w:bottom w:val="none" w:sz="0" w:space="0" w:color="auto"/>
        <w:right w:val="none" w:sz="0" w:space="0" w:color="auto"/>
      </w:divBdr>
    </w:div>
    <w:div w:id="585454630">
      <w:bodyDiv w:val="1"/>
      <w:marLeft w:val="0"/>
      <w:marRight w:val="0"/>
      <w:marTop w:val="0"/>
      <w:marBottom w:val="0"/>
      <w:divBdr>
        <w:top w:val="none" w:sz="0" w:space="0" w:color="auto"/>
        <w:left w:val="none" w:sz="0" w:space="0" w:color="auto"/>
        <w:bottom w:val="none" w:sz="0" w:space="0" w:color="auto"/>
        <w:right w:val="none" w:sz="0" w:space="0" w:color="auto"/>
      </w:divBdr>
    </w:div>
    <w:div w:id="597298235">
      <w:bodyDiv w:val="1"/>
      <w:marLeft w:val="0"/>
      <w:marRight w:val="0"/>
      <w:marTop w:val="0"/>
      <w:marBottom w:val="0"/>
      <w:divBdr>
        <w:top w:val="none" w:sz="0" w:space="0" w:color="auto"/>
        <w:left w:val="none" w:sz="0" w:space="0" w:color="auto"/>
        <w:bottom w:val="none" w:sz="0" w:space="0" w:color="auto"/>
        <w:right w:val="none" w:sz="0" w:space="0" w:color="auto"/>
      </w:divBdr>
      <w:divsChild>
        <w:div w:id="845555817">
          <w:marLeft w:val="0"/>
          <w:marRight w:val="0"/>
          <w:marTop w:val="0"/>
          <w:marBottom w:val="0"/>
          <w:divBdr>
            <w:top w:val="none" w:sz="0" w:space="0" w:color="auto"/>
            <w:left w:val="none" w:sz="0" w:space="0" w:color="auto"/>
            <w:bottom w:val="none" w:sz="0" w:space="0" w:color="auto"/>
            <w:right w:val="none" w:sz="0" w:space="0" w:color="auto"/>
          </w:divBdr>
        </w:div>
        <w:div w:id="859320958">
          <w:marLeft w:val="0"/>
          <w:marRight w:val="0"/>
          <w:marTop w:val="0"/>
          <w:marBottom w:val="0"/>
          <w:divBdr>
            <w:top w:val="none" w:sz="0" w:space="0" w:color="auto"/>
            <w:left w:val="none" w:sz="0" w:space="0" w:color="auto"/>
            <w:bottom w:val="none" w:sz="0" w:space="0" w:color="auto"/>
            <w:right w:val="none" w:sz="0" w:space="0" w:color="auto"/>
          </w:divBdr>
        </w:div>
        <w:div w:id="1057708414">
          <w:marLeft w:val="0"/>
          <w:marRight w:val="0"/>
          <w:marTop w:val="0"/>
          <w:marBottom w:val="0"/>
          <w:divBdr>
            <w:top w:val="none" w:sz="0" w:space="0" w:color="auto"/>
            <w:left w:val="none" w:sz="0" w:space="0" w:color="auto"/>
            <w:bottom w:val="none" w:sz="0" w:space="0" w:color="auto"/>
            <w:right w:val="none" w:sz="0" w:space="0" w:color="auto"/>
          </w:divBdr>
        </w:div>
        <w:div w:id="1138374259">
          <w:marLeft w:val="0"/>
          <w:marRight w:val="0"/>
          <w:marTop w:val="0"/>
          <w:marBottom w:val="0"/>
          <w:divBdr>
            <w:top w:val="none" w:sz="0" w:space="0" w:color="auto"/>
            <w:left w:val="none" w:sz="0" w:space="0" w:color="auto"/>
            <w:bottom w:val="none" w:sz="0" w:space="0" w:color="auto"/>
            <w:right w:val="none" w:sz="0" w:space="0" w:color="auto"/>
          </w:divBdr>
        </w:div>
        <w:div w:id="1404523354">
          <w:marLeft w:val="0"/>
          <w:marRight w:val="0"/>
          <w:marTop w:val="0"/>
          <w:marBottom w:val="0"/>
          <w:divBdr>
            <w:top w:val="none" w:sz="0" w:space="0" w:color="auto"/>
            <w:left w:val="none" w:sz="0" w:space="0" w:color="auto"/>
            <w:bottom w:val="none" w:sz="0" w:space="0" w:color="auto"/>
            <w:right w:val="none" w:sz="0" w:space="0" w:color="auto"/>
          </w:divBdr>
        </w:div>
        <w:div w:id="1454598934">
          <w:marLeft w:val="0"/>
          <w:marRight w:val="0"/>
          <w:marTop w:val="0"/>
          <w:marBottom w:val="0"/>
          <w:divBdr>
            <w:top w:val="none" w:sz="0" w:space="0" w:color="auto"/>
            <w:left w:val="none" w:sz="0" w:space="0" w:color="auto"/>
            <w:bottom w:val="none" w:sz="0" w:space="0" w:color="auto"/>
            <w:right w:val="none" w:sz="0" w:space="0" w:color="auto"/>
          </w:divBdr>
        </w:div>
        <w:div w:id="1726637288">
          <w:marLeft w:val="0"/>
          <w:marRight w:val="0"/>
          <w:marTop w:val="0"/>
          <w:marBottom w:val="0"/>
          <w:divBdr>
            <w:top w:val="none" w:sz="0" w:space="0" w:color="auto"/>
            <w:left w:val="none" w:sz="0" w:space="0" w:color="auto"/>
            <w:bottom w:val="none" w:sz="0" w:space="0" w:color="auto"/>
            <w:right w:val="none" w:sz="0" w:space="0" w:color="auto"/>
          </w:divBdr>
        </w:div>
      </w:divsChild>
    </w:div>
    <w:div w:id="601374591">
      <w:bodyDiv w:val="1"/>
      <w:marLeft w:val="0"/>
      <w:marRight w:val="0"/>
      <w:marTop w:val="0"/>
      <w:marBottom w:val="0"/>
      <w:divBdr>
        <w:top w:val="none" w:sz="0" w:space="0" w:color="auto"/>
        <w:left w:val="none" w:sz="0" w:space="0" w:color="auto"/>
        <w:bottom w:val="none" w:sz="0" w:space="0" w:color="auto"/>
        <w:right w:val="none" w:sz="0" w:space="0" w:color="auto"/>
      </w:divBdr>
    </w:div>
    <w:div w:id="615790047">
      <w:bodyDiv w:val="1"/>
      <w:marLeft w:val="0"/>
      <w:marRight w:val="0"/>
      <w:marTop w:val="0"/>
      <w:marBottom w:val="0"/>
      <w:divBdr>
        <w:top w:val="none" w:sz="0" w:space="0" w:color="auto"/>
        <w:left w:val="none" w:sz="0" w:space="0" w:color="auto"/>
        <w:bottom w:val="none" w:sz="0" w:space="0" w:color="auto"/>
        <w:right w:val="none" w:sz="0" w:space="0" w:color="auto"/>
      </w:divBdr>
    </w:div>
    <w:div w:id="665400970">
      <w:bodyDiv w:val="1"/>
      <w:marLeft w:val="0"/>
      <w:marRight w:val="0"/>
      <w:marTop w:val="0"/>
      <w:marBottom w:val="0"/>
      <w:divBdr>
        <w:top w:val="none" w:sz="0" w:space="0" w:color="auto"/>
        <w:left w:val="none" w:sz="0" w:space="0" w:color="auto"/>
        <w:bottom w:val="none" w:sz="0" w:space="0" w:color="auto"/>
        <w:right w:val="none" w:sz="0" w:space="0" w:color="auto"/>
      </w:divBdr>
    </w:div>
    <w:div w:id="684209530">
      <w:bodyDiv w:val="1"/>
      <w:marLeft w:val="0"/>
      <w:marRight w:val="0"/>
      <w:marTop w:val="0"/>
      <w:marBottom w:val="0"/>
      <w:divBdr>
        <w:top w:val="none" w:sz="0" w:space="0" w:color="auto"/>
        <w:left w:val="none" w:sz="0" w:space="0" w:color="auto"/>
        <w:bottom w:val="none" w:sz="0" w:space="0" w:color="auto"/>
        <w:right w:val="none" w:sz="0" w:space="0" w:color="auto"/>
      </w:divBdr>
    </w:div>
    <w:div w:id="733815151">
      <w:bodyDiv w:val="1"/>
      <w:marLeft w:val="0"/>
      <w:marRight w:val="0"/>
      <w:marTop w:val="0"/>
      <w:marBottom w:val="0"/>
      <w:divBdr>
        <w:top w:val="none" w:sz="0" w:space="0" w:color="auto"/>
        <w:left w:val="none" w:sz="0" w:space="0" w:color="auto"/>
        <w:bottom w:val="none" w:sz="0" w:space="0" w:color="auto"/>
        <w:right w:val="none" w:sz="0" w:space="0" w:color="auto"/>
      </w:divBdr>
    </w:div>
    <w:div w:id="747847723">
      <w:bodyDiv w:val="1"/>
      <w:marLeft w:val="0"/>
      <w:marRight w:val="0"/>
      <w:marTop w:val="0"/>
      <w:marBottom w:val="0"/>
      <w:divBdr>
        <w:top w:val="none" w:sz="0" w:space="0" w:color="auto"/>
        <w:left w:val="none" w:sz="0" w:space="0" w:color="auto"/>
        <w:bottom w:val="none" w:sz="0" w:space="0" w:color="auto"/>
        <w:right w:val="none" w:sz="0" w:space="0" w:color="auto"/>
      </w:divBdr>
      <w:divsChild>
        <w:div w:id="239410388">
          <w:marLeft w:val="0"/>
          <w:marRight w:val="0"/>
          <w:marTop w:val="0"/>
          <w:marBottom w:val="0"/>
          <w:divBdr>
            <w:top w:val="none" w:sz="0" w:space="0" w:color="auto"/>
            <w:left w:val="none" w:sz="0" w:space="0" w:color="auto"/>
            <w:bottom w:val="none" w:sz="0" w:space="0" w:color="auto"/>
            <w:right w:val="none" w:sz="0" w:space="0" w:color="auto"/>
          </w:divBdr>
        </w:div>
        <w:div w:id="577055085">
          <w:marLeft w:val="0"/>
          <w:marRight w:val="0"/>
          <w:marTop w:val="0"/>
          <w:marBottom w:val="0"/>
          <w:divBdr>
            <w:top w:val="none" w:sz="0" w:space="0" w:color="auto"/>
            <w:left w:val="none" w:sz="0" w:space="0" w:color="auto"/>
            <w:bottom w:val="none" w:sz="0" w:space="0" w:color="auto"/>
            <w:right w:val="none" w:sz="0" w:space="0" w:color="auto"/>
          </w:divBdr>
          <w:divsChild>
            <w:div w:id="477916446">
              <w:marLeft w:val="0"/>
              <w:marRight w:val="0"/>
              <w:marTop w:val="0"/>
              <w:marBottom w:val="0"/>
              <w:divBdr>
                <w:top w:val="none" w:sz="0" w:space="0" w:color="auto"/>
                <w:left w:val="none" w:sz="0" w:space="0" w:color="auto"/>
                <w:bottom w:val="none" w:sz="0" w:space="0" w:color="auto"/>
                <w:right w:val="none" w:sz="0" w:space="0" w:color="auto"/>
              </w:divBdr>
            </w:div>
            <w:div w:id="1922257950">
              <w:marLeft w:val="0"/>
              <w:marRight w:val="0"/>
              <w:marTop w:val="0"/>
              <w:marBottom w:val="0"/>
              <w:divBdr>
                <w:top w:val="none" w:sz="0" w:space="0" w:color="auto"/>
                <w:left w:val="none" w:sz="0" w:space="0" w:color="auto"/>
                <w:bottom w:val="none" w:sz="0" w:space="0" w:color="auto"/>
                <w:right w:val="none" w:sz="0" w:space="0" w:color="auto"/>
              </w:divBdr>
            </w:div>
            <w:div w:id="1926107231">
              <w:marLeft w:val="0"/>
              <w:marRight w:val="0"/>
              <w:marTop w:val="0"/>
              <w:marBottom w:val="0"/>
              <w:divBdr>
                <w:top w:val="none" w:sz="0" w:space="0" w:color="auto"/>
                <w:left w:val="none" w:sz="0" w:space="0" w:color="auto"/>
                <w:bottom w:val="none" w:sz="0" w:space="0" w:color="auto"/>
                <w:right w:val="none" w:sz="0" w:space="0" w:color="auto"/>
              </w:divBdr>
            </w:div>
          </w:divsChild>
        </w:div>
        <w:div w:id="643394208">
          <w:marLeft w:val="0"/>
          <w:marRight w:val="0"/>
          <w:marTop w:val="0"/>
          <w:marBottom w:val="0"/>
          <w:divBdr>
            <w:top w:val="none" w:sz="0" w:space="0" w:color="auto"/>
            <w:left w:val="none" w:sz="0" w:space="0" w:color="auto"/>
            <w:bottom w:val="none" w:sz="0" w:space="0" w:color="auto"/>
            <w:right w:val="none" w:sz="0" w:space="0" w:color="auto"/>
          </w:divBdr>
          <w:divsChild>
            <w:div w:id="630985430">
              <w:marLeft w:val="0"/>
              <w:marRight w:val="0"/>
              <w:marTop w:val="0"/>
              <w:marBottom w:val="0"/>
              <w:divBdr>
                <w:top w:val="none" w:sz="0" w:space="0" w:color="auto"/>
                <w:left w:val="none" w:sz="0" w:space="0" w:color="auto"/>
                <w:bottom w:val="none" w:sz="0" w:space="0" w:color="auto"/>
                <w:right w:val="none" w:sz="0" w:space="0" w:color="auto"/>
              </w:divBdr>
            </w:div>
            <w:div w:id="912660711">
              <w:marLeft w:val="0"/>
              <w:marRight w:val="0"/>
              <w:marTop w:val="0"/>
              <w:marBottom w:val="0"/>
              <w:divBdr>
                <w:top w:val="none" w:sz="0" w:space="0" w:color="auto"/>
                <w:left w:val="none" w:sz="0" w:space="0" w:color="auto"/>
                <w:bottom w:val="none" w:sz="0" w:space="0" w:color="auto"/>
                <w:right w:val="none" w:sz="0" w:space="0" w:color="auto"/>
              </w:divBdr>
            </w:div>
            <w:div w:id="1030490121">
              <w:marLeft w:val="0"/>
              <w:marRight w:val="0"/>
              <w:marTop w:val="0"/>
              <w:marBottom w:val="0"/>
              <w:divBdr>
                <w:top w:val="none" w:sz="0" w:space="0" w:color="auto"/>
                <w:left w:val="none" w:sz="0" w:space="0" w:color="auto"/>
                <w:bottom w:val="none" w:sz="0" w:space="0" w:color="auto"/>
                <w:right w:val="none" w:sz="0" w:space="0" w:color="auto"/>
              </w:divBdr>
            </w:div>
            <w:div w:id="1259949000">
              <w:marLeft w:val="0"/>
              <w:marRight w:val="0"/>
              <w:marTop w:val="0"/>
              <w:marBottom w:val="0"/>
              <w:divBdr>
                <w:top w:val="none" w:sz="0" w:space="0" w:color="auto"/>
                <w:left w:val="none" w:sz="0" w:space="0" w:color="auto"/>
                <w:bottom w:val="none" w:sz="0" w:space="0" w:color="auto"/>
                <w:right w:val="none" w:sz="0" w:space="0" w:color="auto"/>
              </w:divBdr>
            </w:div>
            <w:div w:id="1920481271">
              <w:marLeft w:val="0"/>
              <w:marRight w:val="0"/>
              <w:marTop w:val="0"/>
              <w:marBottom w:val="0"/>
              <w:divBdr>
                <w:top w:val="none" w:sz="0" w:space="0" w:color="auto"/>
                <w:left w:val="none" w:sz="0" w:space="0" w:color="auto"/>
                <w:bottom w:val="none" w:sz="0" w:space="0" w:color="auto"/>
                <w:right w:val="none" w:sz="0" w:space="0" w:color="auto"/>
              </w:divBdr>
            </w:div>
          </w:divsChild>
        </w:div>
        <w:div w:id="803891162">
          <w:marLeft w:val="0"/>
          <w:marRight w:val="0"/>
          <w:marTop w:val="0"/>
          <w:marBottom w:val="0"/>
          <w:divBdr>
            <w:top w:val="none" w:sz="0" w:space="0" w:color="auto"/>
            <w:left w:val="none" w:sz="0" w:space="0" w:color="auto"/>
            <w:bottom w:val="none" w:sz="0" w:space="0" w:color="auto"/>
            <w:right w:val="none" w:sz="0" w:space="0" w:color="auto"/>
          </w:divBdr>
          <w:divsChild>
            <w:div w:id="1867868826">
              <w:marLeft w:val="0"/>
              <w:marRight w:val="0"/>
              <w:marTop w:val="0"/>
              <w:marBottom w:val="0"/>
              <w:divBdr>
                <w:top w:val="none" w:sz="0" w:space="0" w:color="auto"/>
                <w:left w:val="none" w:sz="0" w:space="0" w:color="auto"/>
                <w:bottom w:val="none" w:sz="0" w:space="0" w:color="auto"/>
                <w:right w:val="none" w:sz="0" w:space="0" w:color="auto"/>
              </w:divBdr>
            </w:div>
          </w:divsChild>
        </w:div>
        <w:div w:id="1131097209">
          <w:marLeft w:val="0"/>
          <w:marRight w:val="0"/>
          <w:marTop w:val="0"/>
          <w:marBottom w:val="0"/>
          <w:divBdr>
            <w:top w:val="none" w:sz="0" w:space="0" w:color="auto"/>
            <w:left w:val="none" w:sz="0" w:space="0" w:color="auto"/>
            <w:bottom w:val="none" w:sz="0" w:space="0" w:color="auto"/>
            <w:right w:val="none" w:sz="0" w:space="0" w:color="auto"/>
          </w:divBdr>
          <w:divsChild>
            <w:div w:id="350306023">
              <w:marLeft w:val="0"/>
              <w:marRight w:val="0"/>
              <w:marTop w:val="0"/>
              <w:marBottom w:val="0"/>
              <w:divBdr>
                <w:top w:val="none" w:sz="0" w:space="0" w:color="auto"/>
                <w:left w:val="none" w:sz="0" w:space="0" w:color="auto"/>
                <w:bottom w:val="none" w:sz="0" w:space="0" w:color="auto"/>
                <w:right w:val="none" w:sz="0" w:space="0" w:color="auto"/>
              </w:divBdr>
            </w:div>
            <w:div w:id="788669765">
              <w:marLeft w:val="0"/>
              <w:marRight w:val="0"/>
              <w:marTop w:val="0"/>
              <w:marBottom w:val="0"/>
              <w:divBdr>
                <w:top w:val="none" w:sz="0" w:space="0" w:color="auto"/>
                <w:left w:val="none" w:sz="0" w:space="0" w:color="auto"/>
                <w:bottom w:val="none" w:sz="0" w:space="0" w:color="auto"/>
                <w:right w:val="none" w:sz="0" w:space="0" w:color="auto"/>
              </w:divBdr>
            </w:div>
            <w:div w:id="793522817">
              <w:marLeft w:val="0"/>
              <w:marRight w:val="0"/>
              <w:marTop w:val="0"/>
              <w:marBottom w:val="0"/>
              <w:divBdr>
                <w:top w:val="none" w:sz="0" w:space="0" w:color="auto"/>
                <w:left w:val="none" w:sz="0" w:space="0" w:color="auto"/>
                <w:bottom w:val="none" w:sz="0" w:space="0" w:color="auto"/>
                <w:right w:val="none" w:sz="0" w:space="0" w:color="auto"/>
              </w:divBdr>
            </w:div>
          </w:divsChild>
        </w:div>
        <w:div w:id="1580674292">
          <w:marLeft w:val="0"/>
          <w:marRight w:val="0"/>
          <w:marTop w:val="0"/>
          <w:marBottom w:val="0"/>
          <w:divBdr>
            <w:top w:val="none" w:sz="0" w:space="0" w:color="auto"/>
            <w:left w:val="none" w:sz="0" w:space="0" w:color="auto"/>
            <w:bottom w:val="none" w:sz="0" w:space="0" w:color="auto"/>
            <w:right w:val="none" w:sz="0" w:space="0" w:color="auto"/>
          </w:divBdr>
          <w:divsChild>
            <w:div w:id="912786343">
              <w:marLeft w:val="0"/>
              <w:marRight w:val="0"/>
              <w:marTop w:val="0"/>
              <w:marBottom w:val="0"/>
              <w:divBdr>
                <w:top w:val="none" w:sz="0" w:space="0" w:color="auto"/>
                <w:left w:val="none" w:sz="0" w:space="0" w:color="auto"/>
                <w:bottom w:val="none" w:sz="0" w:space="0" w:color="auto"/>
                <w:right w:val="none" w:sz="0" w:space="0" w:color="auto"/>
              </w:divBdr>
            </w:div>
            <w:div w:id="1103038930">
              <w:marLeft w:val="0"/>
              <w:marRight w:val="0"/>
              <w:marTop w:val="0"/>
              <w:marBottom w:val="0"/>
              <w:divBdr>
                <w:top w:val="none" w:sz="0" w:space="0" w:color="auto"/>
                <w:left w:val="none" w:sz="0" w:space="0" w:color="auto"/>
                <w:bottom w:val="none" w:sz="0" w:space="0" w:color="auto"/>
                <w:right w:val="none" w:sz="0" w:space="0" w:color="auto"/>
              </w:divBdr>
            </w:div>
            <w:div w:id="1767117484">
              <w:marLeft w:val="0"/>
              <w:marRight w:val="0"/>
              <w:marTop w:val="0"/>
              <w:marBottom w:val="0"/>
              <w:divBdr>
                <w:top w:val="none" w:sz="0" w:space="0" w:color="auto"/>
                <w:left w:val="none" w:sz="0" w:space="0" w:color="auto"/>
                <w:bottom w:val="none" w:sz="0" w:space="0" w:color="auto"/>
                <w:right w:val="none" w:sz="0" w:space="0" w:color="auto"/>
              </w:divBdr>
            </w:div>
            <w:div w:id="1895577850">
              <w:marLeft w:val="0"/>
              <w:marRight w:val="0"/>
              <w:marTop w:val="0"/>
              <w:marBottom w:val="0"/>
              <w:divBdr>
                <w:top w:val="none" w:sz="0" w:space="0" w:color="auto"/>
                <w:left w:val="none" w:sz="0" w:space="0" w:color="auto"/>
                <w:bottom w:val="none" w:sz="0" w:space="0" w:color="auto"/>
                <w:right w:val="none" w:sz="0" w:space="0" w:color="auto"/>
              </w:divBdr>
            </w:div>
            <w:div w:id="20957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50574">
      <w:bodyDiv w:val="1"/>
      <w:marLeft w:val="0"/>
      <w:marRight w:val="0"/>
      <w:marTop w:val="0"/>
      <w:marBottom w:val="0"/>
      <w:divBdr>
        <w:top w:val="none" w:sz="0" w:space="0" w:color="auto"/>
        <w:left w:val="none" w:sz="0" w:space="0" w:color="auto"/>
        <w:bottom w:val="none" w:sz="0" w:space="0" w:color="auto"/>
        <w:right w:val="none" w:sz="0" w:space="0" w:color="auto"/>
      </w:divBdr>
    </w:div>
    <w:div w:id="861474801">
      <w:bodyDiv w:val="1"/>
      <w:marLeft w:val="0"/>
      <w:marRight w:val="0"/>
      <w:marTop w:val="0"/>
      <w:marBottom w:val="0"/>
      <w:divBdr>
        <w:top w:val="none" w:sz="0" w:space="0" w:color="auto"/>
        <w:left w:val="none" w:sz="0" w:space="0" w:color="auto"/>
        <w:bottom w:val="none" w:sz="0" w:space="0" w:color="auto"/>
        <w:right w:val="none" w:sz="0" w:space="0" w:color="auto"/>
      </w:divBdr>
    </w:div>
    <w:div w:id="895434077">
      <w:bodyDiv w:val="1"/>
      <w:marLeft w:val="0"/>
      <w:marRight w:val="0"/>
      <w:marTop w:val="0"/>
      <w:marBottom w:val="0"/>
      <w:divBdr>
        <w:top w:val="none" w:sz="0" w:space="0" w:color="auto"/>
        <w:left w:val="none" w:sz="0" w:space="0" w:color="auto"/>
        <w:bottom w:val="none" w:sz="0" w:space="0" w:color="auto"/>
        <w:right w:val="none" w:sz="0" w:space="0" w:color="auto"/>
      </w:divBdr>
    </w:div>
    <w:div w:id="914120603">
      <w:bodyDiv w:val="1"/>
      <w:marLeft w:val="0"/>
      <w:marRight w:val="0"/>
      <w:marTop w:val="0"/>
      <w:marBottom w:val="0"/>
      <w:divBdr>
        <w:top w:val="none" w:sz="0" w:space="0" w:color="auto"/>
        <w:left w:val="none" w:sz="0" w:space="0" w:color="auto"/>
        <w:bottom w:val="none" w:sz="0" w:space="0" w:color="auto"/>
        <w:right w:val="none" w:sz="0" w:space="0" w:color="auto"/>
      </w:divBdr>
    </w:div>
    <w:div w:id="935093790">
      <w:bodyDiv w:val="1"/>
      <w:marLeft w:val="0"/>
      <w:marRight w:val="0"/>
      <w:marTop w:val="0"/>
      <w:marBottom w:val="0"/>
      <w:divBdr>
        <w:top w:val="none" w:sz="0" w:space="0" w:color="auto"/>
        <w:left w:val="none" w:sz="0" w:space="0" w:color="auto"/>
        <w:bottom w:val="none" w:sz="0" w:space="0" w:color="auto"/>
        <w:right w:val="none" w:sz="0" w:space="0" w:color="auto"/>
      </w:divBdr>
    </w:div>
    <w:div w:id="1084179405">
      <w:bodyDiv w:val="1"/>
      <w:marLeft w:val="0"/>
      <w:marRight w:val="0"/>
      <w:marTop w:val="0"/>
      <w:marBottom w:val="0"/>
      <w:divBdr>
        <w:top w:val="none" w:sz="0" w:space="0" w:color="auto"/>
        <w:left w:val="none" w:sz="0" w:space="0" w:color="auto"/>
        <w:bottom w:val="none" w:sz="0" w:space="0" w:color="auto"/>
        <w:right w:val="none" w:sz="0" w:space="0" w:color="auto"/>
      </w:divBdr>
    </w:div>
    <w:div w:id="1090464163">
      <w:bodyDiv w:val="1"/>
      <w:marLeft w:val="0"/>
      <w:marRight w:val="0"/>
      <w:marTop w:val="0"/>
      <w:marBottom w:val="0"/>
      <w:divBdr>
        <w:top w:val="none" w:sz="0" w:space="0" w:color="auto"/>
        <w:left w:val="none" w:sz="0" w:space="0" w:color="auto"/>
        <w:bottom w:val="none" w:sz="0" w:space="0" w:color="auto"/>
        <w:right w:val="none" w:sz="0" w:space="0" w:color="auto"/>
      </w:divBdr>
    </w:div>
    <w:div w:id="1091001828">
      <w:bodyDiv w:val="1"/>
      <w:marLeft w:val="0"/>
      <w:marRight w:val="0"/>
      <w:marTop w:val="0"/>
      <w:marBottom w:val="0"/>
      <w:divBdr>
        <w:top w:val="none" w:sz="0" w:space="0" w:color="auto"/>
        <w:left w:val="none" w:sz="0" w:space="0" w:color="auto"/>
        <w:bottom w:val="none" w:sz="0" w:space="0" w:color="auto"/>
        <w:right w:val="none" w:sz="0" w:space="0" w:color="auto"/>
      </w:divBdr>
    </w:div>
    <w:div w:id="1102797943">
      <w:bodyDiv w:val="1"/>
      <w:marLeft w:val="0"/>
      <w:marRight w:val="0"/>
      <w:marTop w:val="0"/>
      <w:marBottom w:val="0"/>
      <w:divBdr>
        <w:top w:val="none" w:sz="0" w:space="0" w:color="auto"/>
        <w:left w:val="none" w:sz="0" w:space="0" w:color="auto"/>
        <w:bottom w:val="none" w:sz="0" w:space="0" w:color="auto"/>
        <w:right w:val="none" w:sz="0" w:space="0" w:color="auto"/>
      </w:divBdr>
    </w:div>
    <w:div w:id="1155956646">
      <w:bodyDiv w:val="1"/>
      <w:marLeft w:val="0"/>
      <w:marRight w:val="0"/>
      <w:marTop w:val="0"/>
      <w:marBottom w:val="0"/>
      <w:divBdr>
        <w:top w:val="none" w:sz="0" w:space="0" w:color="auto"/>
        <w:left w:val="none" w:sz="0" w:space="0" w:color="auto"/>
        <w:bottom w:val="none" w:sz="0" w:space="0" w:color="auto"/>
        <w:right w:val="none" w:sz="0" w:space="0" w:color="auto"/>
      </w:divBdr>
    </w:div>
    <w:div w:id="1215775806">
      <w:bodyDiv w:val="1"/>
      <w:marLeft w:val="0"/>
      <w:marRight w:val="0"/>
      <w:marTop w:val="0"/>
      <w:marBottom w:val="0"/>
      <w:divBdr>
        <w:top w:val="none" w:sz="0" w:space="0" w:color="auto"/>
        <w:left w:val="none" w:sz="0" w:space="0" w:color="auto"/>
        <w:bottom w:val="none" w:sz="0" w:space="0" w:color="auto"/>
        <w:right w:val="none" w:sz="0" w:space="0" w:color="auto"/>
      </w:divBdr>
    </w:div>
    <w:div w:id="1231699241">
      <w:bodyDiv w:val="1"/>
      <w:marLeft w:val="0"/>
      <w:marRight w:val="0"/>
      <w:marTop w:val="0"/>
      <w:marBottom w:val="0"/>
      <w:divBdr>
        <w:top w:val="none" w:sz="0" w:space="0" w:color="auto"/>
        <w:left w:val="none" w:sz="0" w:space="0" w:color="auto"/>
        <w:bottom w:val="none" w:sz="0" w:space="0" w:color="auto"/>
        <w:right w:val="none" w:sz="0" w:space="0" w:color="auto"/>
      </w:divBdr>
    </w:div>
    <w:div w:id="1285817185">
      <w:bodyDiv w:val="1"/>
      <w:marLeft w:val="0"/>
      <w:marRight w:val="0"/>
      <w:marTop w:val="0"/>
      <w:marBottom w:val="0"/>
      <w:divBdr>
        <w:top w:val="none" w:sz="0" w:space="0" w:color="auto"/>
        <w:left w:val="none" w:sz="0" w:space="0" w:color="auto"/>
        <w:bottom w:val="none" w:sz="0" w:space="0" w:color="auto"/>
        <w:right w:val="none" w:sz="0" w:space="0" w:color="auto"/>
      </w:divBdr>
    </w:div>
    <w:div w:id="1293288110">
      <w:bodyDiv w:val="1"/>
      <w:marLeft w:val="0"/>
      <w:marRight w:val="0"/>
      <w:marTop w:val="0"/>
      <w:marBottom w:val="0"/>
      <w:divBdr>
        <w:top w:val="none" w:sz="0" w:space="0" w:color="auto"/>
        <w:left w:val="none" w:sz="0" w:space="0" w:color="auto"/>
        <w:bottom w:val="none" w:sz="0" w:space="0" w:color="auto"/>
        <w:right w:val="none" w:sz="0" w:space="0" w:color="auto"/>
      </w:divBdr>
    </w:div>
    <w:div w:id="1318143633">
      <w:bodyDiv w:val="1"/>
      <w:marLeft w:val="0"/>
      <w:marRight w:val="0"/>
      <w:marTop w:val="0"/>
      <w:marBottom w:val="0"/>
      <w:divBdr>
        <w:top w:val="none" w:sz="0" w:space="0" w:color="auto"/>
        <w:left w:val="none" w:sz="0" w:space="0" w:color="auto"/>
        <w:bottom w:val="none" w:sz="0" w:space="0" w:color="auto"/>
        <w:right w:val="none" w:sz="0" w:space="0" w:color="auto"/>
      </w:divBdr>
    </w:div>
    <w:div w:id="1323200031">
      <w:bodyDiv w:val="1"/>
      <w:marLeft w:val="0"/>
      <w:marRight w:val="0"/>
      <w:marTop w:val="0"/>
      <w:marBottom w:val="0"/>
      <w:divBdr>
        <w:top w:val="none" w:sz="0" w:space="0" w:color="auto"/>
        <w:left w:val="none" w:sz="0" w:space="0" w:color="auto"/>
        <w:bottom w:val="none" w:sz="0" w:space="0" w:color="auto"/>
        <w:right w:val="none" w:sz="0" w:space="0" w:color="auto"/>
      </w:divBdr>
    </w:div>
    <w:div w:id="1352147878">
      <w:bodyDiv w:val="1"/>
      <w:marLeft w:val="0"/>
      <w:marRight w:val="0"/>
      <w:marTop w:val="0"/>
      <w:marBottom w:val="0"/>
      <w:divBdr>
        <w:top w:val="none" w:sz="0" w:space="0" w:color="auto"/>
        <w:left w:val="none" w:sz="0" w:space="0" w:color="auto"/>
        <w:bottom w:val="none" w:sz="0" w:space="0" w:color="auto"/>
        <w:right w:val="none" w:sz="0" w:space="0" w:color="auto"/>
      </w:divBdr>
    </w:div>
    <w:div w:id="1405224962">
      <w:bodyDiv w:val="1"/>
      <w:marLeft w:val="0"/>
      <w:marRight w:val="0"/>
      <w:marTop w:val="0"/>
      <w:marBottom w:val="0"/>
      <w:divBdr>
        <w:top w:val="none" w:sz="0" w:space="0" w:color="auto"/>
        <w:left w:val="none" w:sz="0" w:space="0" w:color="auto"/>
        <w:bottom w:val="none" w:sz="0" w:space="0" w:color="auto"/>
        <w:right w:val="none" w:sz="0" w:space="0" w:color="auto"/>
      </w:divBdr>
    </w:div>
    <w:div w:id="1451780830">
      <w:bodyDiv w:val="1"/>
      <w:marLeft w:val="0"/>
      <w:marRight w:val="0"/>
      <w:marTop w:val="0"/>
      <w:marBottom w:val="0"/>
      <w:divBdr>
        <w:top w:val="none" w:sz="0" w:space="0" w:color="auto"/>
        <w:left w:val="none" w:sz="0" w:space="0" w:color="auto"/>
        <w:bottom w:val="none" w:sz="0" w:space="0" w:color="auto"/>
        <w:right w:val="none" w:sz="0" w:space="0" w:color="auto"/>
      </w:divBdr>
    </w:div>
    <w:div w:id="1451827330">
      <w:bodyDiv w:val="1"/>
      <w:marLeft w:val="0"/>
      <w:marRight w:val="0"/>
      <w:marTop w:val="0"/>
      <w:marBottom w:val="0"/>
      <w:divBdr>
        <w:top w:val="none" w:sz="0" w:space="0" w:color="auto"/>
        <w:left w:val="none" w:sz="0" w:space="0" w:color="auto"/>
        <w:bottom w:val="none" w:sz="0" w:space="0" w:color="auto"/>
        <w:right w:val="none" w:sz="0" w:space="0" w:color="auto"/>
      </w:divBdr>
    </w:div>
    <w:div w:id="1457605653">
      <w:bodyDiv w:val="1"/>
      <w:marLeft w:val="0"/>
      <w:marRight w:val="0"/>
      <w:marTop w:val="0"/>
      <w:marBottom w:val="0"/>
      <w:divBdr>
        <w:top w:val="none" w:sz="0" w:space="0" w:color="auto"/>
        <w:left w:val="none" w:sz="0" w:space="0" w:color="auto"/>
        <w:bottom w:val="none" w:sz="0" w:space="0" w:color="auto"/>
        <w:right w:val="none" w:sz="0" w:space="0" w:color="auto"/>
      </w:divBdr>
    </w:div>
    <w:div w:id="1494222597">
      <w:bodyDiv w:val="1"/>
      <w:marLeft w:val="0"/>
      <w:marRight w:val="0"/>
      <w:marTop w:val="0"/>
      <w:marBottom w:val="0"/>
      <w:divBdr>
        <w:top w:val="none" w:sz="0" w:space="0" w:color="auto"/>
        <w:left w:val="none" w:sz="0" w:space="0" w:color="auto"/>
        <w:bottom w:val="none" w:sz="0" w:space="0" w:color="auto"/>
        <w:right w:val="none" w:sz="0" w:space="0" w:color="auto"/>
      </w:divBdr>
    </w:div>
    <w:div w:id="1512990414">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34680273">
      <w:bodyDiv w:val="1"/>
      <w:marLeft w:val="0"/>
      <w:marRight w:val="0"/>
      <w:marTop w:val="0"/>
      <w:marBottom w:val="0"/>
      <w:divBdr>
        <w:top w:val="none" w:sz="0" w:space="0" w:color="auto"/>
        <w:left w:val="none" w:sz="0" w:space="0" w:color="auto"/>
        <w:bottom w:val="none" w:sz="0" w:space="0" w:color="auto"/>
        <w:right w:val="none" w:sz="0" w:space="0" w:color="auto"/>
      </w:divBdr>
    </w:div>
    <w:div w:id="1671593294">
      <w:bodyDiv w:val="1"/>
      <w:marLeft w:val="0"/>
      <w:marRight w:val="0"/>
      <w:marTop w:val="0"/>
      <w:marBottom w:val="0"/>
      <w:divBdr>
        <w:top w:val="none" w:sz="0" w:space="0" w:color="auto"/>
        <w:left w:val="none" w:sz="0" w:space="0" w:color="auto"/>
        <w:bottom w:val="none" w:sz="0" w:space="0" w:color="auto"/>
        <w:right w:val="none" w:sz="0" w:space="0" w:color="auto"/>
      </w:divBdr>
    </w:div>
    <w:div w:id="1738741265">
      <w:bodyDiv w:val="1"/>
      <w:marLeft w:val="0"/>
      <w:marRight w:val="0"/>
      <w:marTop w:val="0"/>
      <w:marBottom w:val="0"/>
      <w:divBdr>
        <w:top w:val="none" w:sz="0" w:space="0" w:color="auto"/>
        <w:left w:val="none" w:sz="0" w:space="0" w:color="auto"/>
        <w:bottom w:val="none" w:sz="0" w:space="0" w:color="auto"/>
        <w:right w:val="none" w:sz="0" w:space="0" w:color="auto"/>
      </w:divBdr>
    </w:div>
    <w:div w:id="1750728964">
      <w:bodyDiv w:val="1"/>
      <w:marLeft w:val="0"/>
      <w:marRight w:val="0"/>
      <w:marTop w:val="0"/>
      <w:marBottom w:val="0"/>
      <w:divBdr>
        <w:top w:val="none" w:sz="0" w:space="0" w:color="auto"/>
        <w:left w:val="none" w:sz="0" w:space="0" w:color="auto"/>
        <w:bottom w:val="none" w:sz="0" w:space="0" w:color="auto"/>
        <w:right w:val="none" w:sz="0" w:space="0" w:color="auto"/>
      </w:divBdr>
    </w:div>
    <w:div w:id="1803838223">
      <w:bodyDiv w:val="1"/>
      <w:marLeft w:val="0"/>
      <w:marRight w:val="0"/>
      <w:marTop w:val="0"/>
      <w:marBottom w:val="0"/>
      <w:divBdr>
        <w:top w:val="none" w:sz="0" w:space="0" w:color="auto"/>
        <w:left w:val="none" w:sz="0" w:space="0" w:color="auto"/>
        <w:bottom w:val="none" w:sz="0" w:space="0" w:color="auto"/>
        <w:right w:val="none" w:sz="0" w:space="0" w:color="auto"/>
      </w:divBdr>
    </w:div>
    <w:div w:id="1975326571">
      <w:bodyDiv w:val="1"/>
      <w:marLeft w:val="0"/>
      <w:marRight w:val="0"/>
      <w:marTop w:val="0"/>
      <w:marBottom w:val="0"/>
      <w:divBdr>
        <w:top w:val="none" w:sz="0" w:space="0" w:color="auto"/>
        <w:left w:val="none" w:sz="0" w:space="0" w:color="auto"/>
        <w:bottom w:val="none" w:sz="0" w:space="0" w:color="auto"/>
        <w:right w:val="none" w:sz="0" w:space="0" w:color="auto"/>
      </w:divBdr>
    </w:div>
    <w:div w:id="1994064560">
      <w:bodyDiv w:val="1"/>
      <w:marLeft w:val="0"/>
      <w:marRight w:val="0"/>
      <w:marTop w:val="0"/>
      <w:marBottom w:val="0"/>
      <w:divBdr>
        <w:top w:val="none" w:sz="0" w:space="0" w:color="auto"/>
        <w:left w:val="none" w:sz="0" w:space="0" w:color="auto"/>
        <w:bottom w:val="none" w:sz="0" w:space="0" w:color="auto"/>
        <w:right w:val="none" w:sz="0" w:space="0" w:color="auto"/>
      </w:divBdr>
    </w:div>
    <w:div w:id="2022781024">
      <w:bodyDiv w:val="1"/>
      <w:marLeft w:val="0"/>
      <w:marRight w:val="0"/>
      <w:marTop w:val="0"/>
      <w:marBottom w:val="0"/>
      <w:divBdr>
        <w:top w:val="none" w:sz="0" w:space="0" w:color="auto"/>
        <w:left w:val="none" w:sz="0" w:space="0" w:color="auto"/>
        <w:bottom w:val="none" w:sz="0" w:space="0" w:color="auto"/>
        <w:right w:val="none" w:sz="0" w:space="0" w:color="auto"/>
      </w:divBdr>
    </w:div>
    <w:div w:id="2081630679">
      <w:bodyDiv w:val="1"/>
      <w:marLeft w:val="0"/>
      <w:marRight w:val="0"/>
      <w:marTop w:val="0"/>
      <w:marBottom w:val="0"/>
      <w:divBdr>
        <w:top w:val="none" w:sz="0" w:space="0" w:color="auto"/>
        <w:left w:val="none" w:sz="0" w:space="0" w:color="auto"/>
        <w:bottom w:val="none" w:sz="0" w:space="0" w:color="auto"/>
        <w:right w:val="none" w:sz="0" w:space="0" w:color="auto"/>
      </w:divBdr>
    </w:div>
    <w:div w:id="2082674404">
      <w:bodyDiv w:val="1"/>
      <w:marLeft w:val="0"/>
      <w:marRight w:val="0"/>
      <w:marTop w:val="0"/>
      <w:marBottom w:val="0"/>
      <w:divBdr>
        <w:top w:val="none" w:sz="0" w:space="0" w:color="auto"/>
        <w:left w:val="none" w:sz="0" w:space="0" w:color="auto"/>
        <w:bottom w:val="none" w:sz="0" w:space="0" w:color="auto"/>
        <w:right w:val="none" w:sz="0" w:space="0" w:color="auto"/>
      </w:divBdr>
    </w:div>
    <w:div w:id="2112358977">
      <w:bodyDiv w:val="1"/>
      <w:marLeft w:val="0"/>
      <w:marRight w:val="0"/>
      <w:marTop w:val="0"/>
      <w:marBottom w:val="0"/>
      <w:divBdr>
        <w:top w:val="none" w:sz="0" w:space="0" w:color="auto"/>
        <w:left w:val="none" w:sz="0" w:space="0" w:color="auto"/>
        <w:bottom w:val="none" w:sz="0" w:space="0" w:color="auto"/>
        <w:right w:val="none" w:sz="0" w:space="0" w:color="auto"/>
      </w:divBdr>
    </w:div>
    <w:div w:id="2116826501">
      <w:bodyDiv w:val="1"/>
      <w:marLeft w:val="0"/>
      <w:marRight w:val="0"/>
      <w:marTop w:val="0"/>
      <w:marBottom w:val="0"/>
      <w:divBdr>
        <w:top w:val="none" w:sz="0" w:space="0" w:color="auto"/>
        <w:left w:val="none" w:sz="0" w:space="0" w:color="auto"/>
        <w:bottom w:val="none" w:sz="0" w:space="0" w:color="auto"/>
        <w:right w:val="none" w:sz="0" w:space="0" w:color="auto"/>
      </w:divBdr>
    </w:div>
    <w:div w:id="21269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vggm.nl" TargetMode="External"/><Relationship Id="rId1" Type="http://schemas.openxmlformats.org/officeDocument/2006/relationships/hyperlink" Target="http://www.vgg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fKa\AppData\Local\Temp\Templafy\WordVsto\Rapport-VGGM1.dotx" TargetMode="External"/></Relationship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transformationConfigurations":[],"templateName":"Rapport-VGGM","templateDescription":"","enableDocumentContentUpdater":true,"version":"2.0"}]]></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DBDCB43B4A12F4EA71AD1A9E113EB62" ma:contentTypeVersion="15" ma:contentTypeDescription="Een nieuw document maken." ma:contentTypeScope="" ma:versionID="71b9c59a0802694eacc692317442c652">
  <xsd:schema xmlns:xsd="http://www.w3.org/2001/XMLSchema" xmlns:xs="http://www.w3.org/2001/XMLSchema" xmlns:p="http://schemas.microsoft.com/office/2006/metadata/properties" xmlns:ns2="99c15f0f-df92-4dfb-8900-0bcc4eff1351" xmlns:ns3="e6ba5821-16e5-412f-be9a-668bd668c2ff" targetNamespace="http://schemas.microsoft.com/office/2006/metadata/properties" ma:root="true" ma:fieldsID="ea6a888a3e3c51416d8a4244014d4661" ns2:_="" ns3:_="">
    <xsd:import namespace="99c15f0f-df92-4dfb-8900-0bcc4eff1351"/>
    <xsd:import namespace="e6ba5821-16e5-412f-be9a-668bd668c2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15f0f-df92-4dfb-8900-0bcc4eff1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a5821-16e5-412f-be9a-668bd668c2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1cb478-193f-47a4-8925-da4a5f838e28}" ma:internalName="TaxCatchAll" ma:showField="CatchAllData" ma:web="e6ba5821-16e5-412f-be9a-668bd668c2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required":false,"placeholder":"","lines":1,"helpTexts":{"postfix":"Vul hier de titel van het document in. Deze tekst is optioneel en is later aan te passen."},"shareValue":false,"type":"textBox","name":"Titel","label":"Titel"},{"dataSourceName":"Documentkeuze","dataSourceFieldName":"Name","distinct":false,"hideIfNoUserInteractionRequired":false,"required":true,"defaultValue":"Overig (vervang tekst zelf in Word)","autoSelectFirstOption":false,"helpTexts":{"postfix":"Kies het soort document."},"shareValue":false,"type":"dropDown","name":"Ondertitel","label":"Ondertitel"},{"required":false,"placeholder":"","lines":4,"helpTexts":{"postfix":"Deze tekst komt op het voorblad te staan. Deze tekst is optioneel en is later aan te passen."},"shareValue":false,"type":"textBox","name":"VoorpaginaTekst","label":"Tekst"}],"formDataEntries":[{"name":"Titel","value":"C/2gWsl1IXQZqWyBiO71rF/e7MJpTWAHAPpfBZXX3OA="},{"name":"Ondertitel","value":"xmlq+EtV6zssPWVlI8KlY69b4Uh1iNyxDUsMsB63isM="}]}]]></TemplafyFormConfiguration>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99c15f0f-df92-4dfb-8900-0bcc4eff1351">
      <Terms xmlns="http://schemas.microsoft.com/office/infopath/2007/PartnerControls"/>
    </lcf76f155ced4ddcb4097134ff3c332f>
    <TaxCatchAll xmlns="e6ba5821-16e5-412f-be9a-668bd668c2f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3.xml><?xml version="1.0" encoding="utf-8"?>
<ds:datastoreItem xmlns:ds="http://schemas.openxmlformats.org/officeDocument/2006/customXml" ds:itemID="{52D7C011-C081-41F0-B89F-8570A6BBCD35}">
  <ds:schemaRefs/>
</ds:datastoreItem>
</file>

<file path=customXml/itemProps4.xml><?xml version="1.0" encoding="utf-8"?>
<ds:datastoreItem xmlns:ds="http://schemas.openxmlformats.org/officeDocument/2006/customXml" ds:itemID="{BAAF6BD5-9252-4097-8A38-046FD254F3D6}">
  <ds:schemaRefs>
    <ds:schemaRef ds:uri="http://schemas.microsoft.com/sharepoint/v3/contenttype/forms"/>
  </ds:schemaRefs>
</ds:datastoreItem>
</file>

<file path=customXml/itemProps5.xml><?xml version="1.0" encoding="utf-8"?>
<ds:datastoreItem xmlns:ds="http://schemas.openxmlformats.org/officeDocument/2006/customXml" ds:itemID="{A47E36DB-528E-4883-9170-2419ABF81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15f0f-df92-4dfb-8900-0bcc4eff1351"/>
    <ds:schemaRef ds:uri="e6ba5821-16e5-412f-be9a-668bd668c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05B9DE4-B32C-4E74-93AC-15FF23E75C57}">
  <ds:schemaRefs/>
</ds:datastoreItem>
</file>

<file path=customXml/itemProps7.xml><?xml version="1.0" encoding="utf-8"?>
<ds:datastoreItem xmlns:ds="http://schemas.openxmlformats.org/officeDocument/2006/customXml" ds:itemID="{719BAAFD-2D06-4FE1-9022-36191FE21289}">
  <ds:schemaRefs>
    <ds:schemaRef ds:uri="http://purl.org/dc/terms/"/>
    <ds:schemaRef ds:uri="http://www.w3.org/XML/1998/namespace"/>
    <ds:schemaRef ds:uri="99c15f0f-df92-4dfb-8900-0bcc4eff1351"/>
    <ds:schemaRef ds:uri="http://schemas.microsoft.com/office/2006/documentManagement/types"/>
    <ds:schemaRef ds:uri="e6ba5821-16e5-412f-be9a-668bd668c2ff"/>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Rapport-VGGM1.dotx</Template>
  <TotalTime>1</TotalTime>
  <Pages>1</Pages>
  <Words>287</Words>
  <Characters>1641</Characters>
  <Application>Microsoft Office Word</Application>
  <DocSecurity>4</DocSecurity>
  <Lines>13</Lines>
  <Paragraphs>3</Paragraphs>
  <ScaleCrop>false</ScaleCrop>
  <Company/>
  <LinksUpToDate>false</LinksUpToDate>
  <CharactersWithSpaces>1925</CharactersWithSpaces>
  <SharedDoc>false</SharedDoc>
  <HLinks>
    <vt:vector size="6" baseType="variant">
      <vt:variant>
        <vt:i4>7864372</vt:i4>
      </vt:variant>
      <vt:variant>
        <vt:i4>0</vt:i4>
      </vt:variant>
      <vt:variant>
        <vt:i4>0</vt:i4>
      </vt:variant>
      <vt:variant>
        <vt:i4>5</vt:i4>
      </vt:variant>
      <vt:variant>
        <vt:lpwstr>http://www.vggm.nl/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[Titel]</dc:subject>
  <dc:creator>Doreen Hazeleger</dc:creator>
  <cp:keywords/>
  <dc:description>[Ondertitel]</dc:description>
  <cp:lastModifiedBy>Micha Vrind</cp:lastModifiedBy>
  <cp:revision>59</cp:revision>
  <cp:lastPrinted>2024-01-19T05:40:00Z</cp:lastPrinted>
  <dcterms:created xsi:type="dcterms:W3CDTF">2024-01-16T07:38:00Z</dcterms:created>
  <dcterms:modified xsi:type="dcterms:W3CDTF">2024-01-18T20:59:00Z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637673236097420614</vt:lpwstr>
  </property>
  <property fmtid="{D5CDD505-2E9C-101B-9397-08002B2CF9AE}" pid="4" name="TemplafyUserProfileId">
    <vt:lpwstr>637855268497751133</vt:lpwstr>
  </property>
  <property fmtid="{D5CDD505-2E9C-101B-9397-08002B2CF9AE}" pid="5" name="TemplafyFromBlank">
    <vt:bool>false</vt:bool>
  </property>
  <property fmtid="{D5CDD505-2E9C-101B-9397-08002B2CF9AE}" pid="6" name="ContentTypeId">
    <vt:lpwstr>0x0101000DBDCB43B4A12F4EA71AD1A9E113EB62</vt:lpwstr>
  </property>
  <property fmtid="{D5CDD505-2E9C-101B-9397-08002B2CF9AE}" pid="7" name="MediaServiceImageTags">
    <vt:lpwstr/>
  </property>
</Properties>
</file>