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D382" w14:textId="77777777" w:rsidR="00DA2390" w:rsidRPr="00BA35FE" w:rsidRDefault="00DA2390" w:rsidP="00DA2390">
      <w:pPr>
        <w:spacing w:line="300" w:lineRule="auto"/>
        <w:rPr>
          <w:rFonts w:ascii="Arial" w:hAnsi="Arial" w:cs="Arial"/>
          <w:b/>
          <w:sz w:val="28"/>
          <w:szCs w:val="28"/>
        </w:rPr>
      </w:pPr>
      <w:r w:rsidRPr="00BA35FE">
        <w:rPr>
          <w:rFonts w:ascii="Arial" w:hAnsi="Arial" w:cs="Arial"/>
          <w:b/>
          <w:sz w:val="28"/>
          <w:szCs w:val="28"/>
        </w:rPr>
        <w:t>B</w:t>
      </w:r>
      <w:r w:rsidR="0065719F" w:rsidRPr="00BA35FE">
        <w:rPr>
          <w:rFonts w:ascii="Arial" w:hAnsi="Arial" w:cs="Arial"/>
          <w:b/>
          <w:sz w:val="28"/>
          <w:szCs w:val="28"/>
        </w:rPr>
        <w:t xml:space="preserve">ijlage </w:t>
      </w:r>
      <w:r w:rsidR="00BE3107">
        <w:rPr>
          <w:rFonts w:ascii="Arial" w:hAnsi="Arial" w:cs="Arial"/>
          <w:b/>
          <w:sz w:val="28"/>
          <w:szCs w:val="28"/>
        </w:rPr>
        <w:t>13 V</w:t>
      </w:r>
      <w:r w:rsidR="0065719F" w:rsidRPr="00BA35FE">
        <w:rPr>
          <w:rFonts w:ascii="Arial" w:hAnsi="Arial" w:cs="Arial"/>
          <w:b/>
          <w:sz w:val="28"/>
          <w:szCs w:val="28"/>
        </w:rPr>
        <w:t>olmacht</w:t>
      </w:r>
    </w:p>
    <w:p w14:paraId="64B225A6" w14:textId="77777777" w:rsidR="00DA2390" w:rsidRPr="00560DD6" w:rsidRDefault="00DA2390" w:rsidP="00DA2390">
      <w:pPr>
        <w:spacing w:line="300" w:lineRule="auto"/>
        <w:rPr>
          <w:rFonts w:ascii="Avenir Book" w:hAnsi="Avenir Book" w:cs="Arial"/>
          <w:b/>
          <w:sz w:val="28"/>
          <w:szCs w:val="28"/>
        </w:rPr>
      </w:pPr>
    </w:p>
    <w:p w14:paraId="215B4239" w14:textId="77777777" w:rsidR="00DA2390" w:rsidRPr="00BA35FE" w:rsidRDefault="00DA2390" w:rsidP="00DA2390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hd w:val="clear" w:color="auto" w:fill="E0E0E0"/>
        <w:ind w:left="181"/>
        <w:rPr>
          <w:rFonts w:ascii="Arial" w:hAnsi="Arial" w:cs="Arial"/>
          <w:sz w:val="20"/>
          <w:szCs w:val="18"/>
        </w:rPr>
      </w:pPr>
      <w:r w:rsidRPr="00BA35FE">
        <w:rPr>
          <w:rFonts w:ascii="Arial" w:hAnsi="Arial" w:cs="Arial"/>
          <w:sz w:val="20"/>
          <w:szCs w:val="18"/>
        </w:rPr>
        <w:t xml:space="preserve">De bevoegdheid tot het tekenen van de inschrijving en de daarbij behorende bijlagen, door andere(n) dan op het bij de inschrijving te overleggen bewijs van </w:t>
      </w:r>
      <w:r w:rsidRPr="00BA35FE">
        <w:rPr>
          <w:rFonts w:ascii="Arial" w:hAnsi="Arial" w:cs="Arial"/>
          <w:b/>
          <w:bCs/>
          <w:i/>
          <w:sz w:val="20"/>
          <w:szCs w:val="20"/>
        </w:rPr>
        <w:t>inschrijving in het nationale beroeps-/handelregister</w:t>
      </w:r>
      <w:r w:rsidRPr="00BA35FE">
        <w:rPr>
          <w:rFonts w:ascii="Arial" w:hAnsi="Arial" w:cs="Arial"/>
          <w:sz w:val="20"/>
          <w:szCs w:val="18"/>
        </w:rPr>
        <w:t xml:space="preserve"> (uittreksel van de Kamer van Koophandel) genoemde(n), dient te worden aangetoond door middel van onderstaande volmacht. </w:t>
      </w:r>
    </w:p>
    <w:p w14:paraId="45085448" w14:textId="77777777" w:rsidR="00DA2390" w:rsidRPr="00BA35FE" w:rsidRDefault="00DA2390" w:rsidP="00DA2390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hd w:val="clear" w:color="auto" w:fill="E0E0E0"/>
        <w:ind w:left="181"/>
        <w:rPr>
          <w:rFonts w:ascii="Arial" w:hAnsi="Arial" w:cs="Arial"/>
          <w:sz w:val="20"/>
          <w:szCs w:val="18"/>
        </w:rPr>
      </w:pPr>
    </w:p>
    <w:p w14:paraId="6B96243F" w14:textId="77777777" w:rsidR="00DA2390" w:rsidRPr="00BA35FE" w:rsidRDefault="00DA2390" w:rsidP="00DA2390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hd w:val="clear" w:color="auto" w:fill="E0E0E0"/>
        <w:ind w:left="181"/>
        <w:rPr>
          <w:rFonts w:ascii="Arial" w:hAnsi="Arial" w:cs="Arial"/>
          <w:b/>
          <w:sz w:val="20"/>
          <w:szCs w:val="18"/>
        </w:rPr>
      </w:pPr>
      <w:r w:rsidRPr="00BA35FE">
        <w:rPr>
          <w:rFonts w:ascii="Arial" w:hAnsi="Arial" w:cs="Arial"/>
          <w:b/>
          <w:sz w:val="20"/>
          <w:szCs w:val="18"/>
        </w:rPr>
        <w:t xml:space="preserve">Deze volmacht dient te worden ondertekend door, blijkens voornoemd uittreksel, rechtsgeldig vertegenwoordiger. </w:t>
      </w:r>
    </w:p>
    <w:p w14:paraId="79F979C6" w14:textId="77777777" w:rsidR="00DA2390" w:rsidRPr="00BA35FE" w:rsidRDefault="00DA2390" w:rsidP="00DA2390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hd w:val="clear" w:color="auto" w:fill="E0E0E0"/>
        <w:ind w:left="181"/>
        <w:rPr>
          <w:rFonts w:ascii="Arial" w:hAnsi="Arial" w:cs="Arial"/>
          <w:b/>
          <w:sz w:val="20"/>
          <w:szCs w:val="18"/>
        </w:rPr>
      </w:pPr>
    </w:p>
    <w:p w14:paraId="72C1888E" w14:textId="77777777" w:rsidR="00DA2390" w:rsidRPr="00BA35FE" w:rsidRDefault="00DA2390" w:rsidP="00DA2390">
      <w:pPr>
        <w:jc w:val="both"/>
        <w:rPr>
          <w:rFonts w:ascii="Arial" w:hAnsi="Arial" w:cs="Arial"/>
          <w:sz w:val="20"/>
        </w:rPr>
      </w:pPr>
    </w:p>
    <w:p w14:paraId="05A09185" w14:textId="77777777" w:rsidR="00DA2390" w:rsidRPr="00BA35FE" w:rsidRDefault="00DA2390" w:rsidP="00DA2390">
      <w:pPr>
        <w:jc w:val="both"/>
        <w:rPr>
          <w:rFonts w:ascii="Arial" w:hAnsi="Arial" w:cs="Arial"/>
          <w:sz w:val="20"/>
        </w:rPr>
      </w:pPr>
    </w:p>
    <w:p w14:paraId="7BFB5E60" w14:textId="77777777" w:rsidR="00DA2390" w:rsidRPr="00BA35FE" w:rsidRDefault="00DA2390" w:rsidP="00DA2390">
      <w:pPr>
        <w:jc w:val="both"/>
        <w:rPr>
          <w:rFonts w:ascii="Arial" w:hAnsi="Arial" w:cs="Arial"/>
          <w:b/>
          <w:sz w:val="20"/>
        </w:rPr>
      </w:pPr>
      <w:r w:rsidRPr="00BA35FE">
        <w:rPr>
          <w:rFonts w:ascii="Arial" w:hAnsi="Arial" w:cs="Arial"/>
          <w:b/>
          <w:sz w:val="20"/>
        </w:rPr>
        <w:t>Volmachtgever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6065"/>
      </w:tblGrid>
      <w:tr w:rsidR="00DA2390" w:rsidRPr="00BA35FE" w14:paraId="3AFC478F" w14:textId="77777777" w:rsidTr="008A0E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0" w:type="dxa"/>
          </w:tcPr>
          <w:p w14:paraId="75607884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Naam</w:t>
            </w:r>
          </w:p>
        </w:tc>
        <w:tc>
          <w:tcPr>
            <w:tcW w:w="6065" w:type="dxa"/>
          </w:tcPr>
          <w:p w14:paraId="10FC52AC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: …………………………………………………………………………</w:t>
            </w:r>
          </w:p>
        </w:tc>
      </w:tr>
      <w:tr w:rsidR="00DA2390" w:rsidRPr="00BA35FE" w14:paraId="3C43C937" w14:textId="77777777" w:rsidTr="008A0E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0" w:type="dxa"/>
          </w:tcPr>
          <w:p w14:paraId="7B51FFD4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Functie</w:t>
            </w:r>
          </w:p>
        </w:tc>
        <w:tc>
          <w:tcPr>
            <w:tcW w:w="6065" w:type="dxa"/>
          </w:tcPr>
          <w:p w14:paraId="13D061C7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: …………………………………………………………………………</w:t>
            </w:r>
          </w:p>
        </w:tc>
      </w:tr>
    </w:tbl>
    <w:p w14:paraId="0F8B061F" w14:textId="77777777" w:rsidR="00DA2390" w:rsidRPr="00BA35FE" w:rsidRDefault="00DA2390" w:rsidP="00DA2390">
      <w:pPr>
        <w:jc w:val="both"/>
        <w:rPr>
          <w:rFonts w:ascii="Arial" w:hAnsi="Arial" w:cs="Arial"/>
          <w:sz w:val="20"/>
        </w:rPr>
      </w:pPr>
    </w:p>
    <w:p w14:paraId="63767D25" w14:textId="77777777" w:rsidR="00DA2390" w:rsidRPr="00BA35FE" w:rsidRDefault="00DA2390" w:rsidP="00DA2390">
      <w:pPr>
        <w:jc w:val="both"/>
        <w:rPr>
          <w:rFonts w:ascii="Arial" w:hAnsi="Arial" w:cs="Arial"/>
          <w:b/>
          <w:sz w:val="20"/>
        </w:rPr>
      </w:pPr>
      <w:r w:rsidRPr="00BA35FE">
        <w:rPr>
          <w:rFonts w:ascii="Arial" w:hAnsi="Arial" w:cs="Arial"/>
          <w:b/>
          <w:sz w:val="20"/>
        </w:rPr>
        <w:t>Verklaart dat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6065"/>
      </w:tblGrid>
      <w:tr w:rsidR="00DA2390" w:rsidRPr="00BA35FE" w14:paraId="24606B57" w14:textId="77777777" w:rsidTr="008A0E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0" w:type="dxa"/>
          </w:tcPr>
          <w:p w14:paraId="53ABE2E3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Naam</w:t>
            </w:r>
          </w:p>
        </w:tc>
        <w:tc>
          <w:tcPr>
            <w:tcW w:w="6065" w:type="dxa"/>
          </w:tcPr>
          <w:p w14:paraId="042BEE44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: …………………………………………………………………………</w:t>
            </w:r>
          </w:p>
        </w:tc>
      </w:tr>
      <w:tr w:rsidR="00DA2390" w:rsidRPr="00BA35FE" w14:paraId="41B0ACEF" w14:textId="77777777" w:rsidTr="008A0E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0" w:type="dxa"/>
          </w:tcPr>
          <w:p w14:paraId="2202AAC5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Functie</w:t>
            </w:r>
          </w:p>
        </w:tc>
        <w:tc>
          <w:tcPr>
            <w:tcW w:w="6065" w:type="dxa"/>
          </w:tcPr>
          <w:p w14:paraId="5B5E09F4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: …………………………………………………………………………</w:t>
            </w:r>
          </w:p>
        </w:tc>
      </w:tr>
      <w:tr w:rsidR="00DA2390" w:rsidRPr="00BA35FE" w14:paraId="51D1DB0E" w14:textId="77777777" w:rsidTr="008A0E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0" w:type="dxa"/>
          </w:tcPr>
          <w:p w14:paraId="31E717C1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</w:p>
          <w:p w14:paraId="0987132B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Handtekening</w:t>
            </w:r>
          </w:p>
        </w:tc>
        <w:tc>
          <w:tcPr>
            <w:tcW w:w="6065" w:type="dxa"/>
          </w:tcPr>
          <w:p w14:paraId="1DF71A1C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</w:p>
          <w:p w14:paraId="2BB17492" w14:textId="77777777" w:rsidR="00DA2390" w:rsidRPr="00BA35FE" w:rsidRDefault="00DA2390" w:rsidP="008A0EF8">
            <w:pPr>
              <w:spacing w:before="60" w:after="6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: …………………………………………………………………………</w:t>
            </w:r>
          </w:p>
        </w:tc>
      </w:tr>
    </w:tbl>
    <w:p w14:paraId="7ACD9601" w14:textId="77777777" w:rsidR="00DA2390" w:rsidRPr="00BA35FE" w:rsidRDefault="00DA2390" w:rsidP="00DA2390">
      <w:pPr>
        <w:jc w:val="both"/>
        <w:rPr>
          <w:rFonts w:ascii="Arial" w:hAnsi="Arial" w:cs="Arial"/>
          <w:sz w:val="20"/>
        </w:rPr>
      </w:pPr>
    </w:p>
    <w:p w14:paraId="3C00901C" w14:textId="77777777" w:rsidR="00DA2390" w:rsidRPr="00BA35FE" w:rsidRDefault="00DA2390" w:rsidP="001C4B40">
      <w:pPr>
        <w:rPr>
          <w:rFonts w:ascii="Arial" w:hAnsi="Arial" w:cs="Arial"/>
          <w:sz w:val="20"/>
          <w:szCs w:val="18"/>
        </w:rPr>
      </w:pPr>
      <w:r w:rsidRPr="00BA35FE">
        <w:rPr>
          <w:rFonts w:ascii="Arial" w:hAnsi="Arial" w:cs="Arial"/>
          <w:sz w:val="20"/>
          <w:szCs w:val="18"/>
        </w:rPr>
        <w:t>bevoegd is namens haar/hem de inschrijving en bijbehorende bijlagen voor de onderhavige aanbesteding te ondertekenen.</w:t>
      </w:r>
    </w:p>
    <w:p w14:paraId="7CA563CD" w14:textId="77777777" w:rsidR="00DA2390" w:rsidRPr="00BA35FE" w:rsidRDefault="00DA2390" w:rsidP="00DA2390">
      <w:pPr>
        <w:jc w:val="both"/>
        <w:rPr>
          <w:rFonts w:ascii="Arial" w:hAnsi="Arial" w:cs="Arial"/>
          <w:sz w:val="20"/>
          <w:szCs w:val="18"/>
        </w:rPr>
      </w:pPr>
    </w:p>
    <w:p w14:paraId="6FF2A34F" w14:textId="77777777" w:rsidR="00DA2390" w:rsidRPr="00BA35FE" w:rsidRDefault="00DA2390" w:rsidP="00DA2390">
      <w:pPr>
        <w:jc w:val="both"/>
        <w:rPr>
          <w:rFonts w:ascii="Arial" w:hAnsi="Arial" w:cs="Arial"/>
          <w:b/>
          <w:sz w:val="20"/>
        </w:rPr>
      </w:pPr>
      <w:r w:rsidRPr="00BA35FE">
        <w:rPr>
          <w:rFonts w:ascii="Arial" w:hAnsi="Arial" w:cs="Arial"/>
          <w:b/>
          <w:sz w:val="20"/>
        </w:rPr>
        <w:t>Aldus opgemaakt te: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6065"/>
      </w:tblGrid>
      <w:tr w:rsidR="00DA2390" w:rsidRPr="00BA35FE" w14:paraId="4320D42D" w14:textId="77777777" w:rsidTr="008A0E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0" w:type="dxa"/>
          </w:tcPr>
          <w:p w14:paraId="4A700702" w14:textId="77777777" w:rsidR="00DA2390" w:rsidRPr="00BA35FE" w:rsidRDefault="00DA2390" w:rsidP="008A0EF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Plaats</w:t>
            </w:r>
          </w:p>
        </w:tc>
        <w:tc>
          <w:tcPr>
            <w:tcW w:w="6065" w:type="dxa"/>
          </w:tcPr>
          <w:p w14:paraId="46C9B490" w14:textId="77777777" w:rsidR="00DA2390" w:rsidRPr="00BA35FE" w:rsidRDefault="00DA2390" w:rsidP="008A0EF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: …………………………………………………………………………</w:t>
            </w:r>
          </w:p>
        </w:tc>
      </w:tr>
      <w:tr w:rsidR="00DA2390" w:rsidRPr="00BA35FE" w14:paraId="2D3143D7" w14:textId="77777777" w:rsidTr="008A0E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0" w:type="dxa"/>
          </w:tcPr>
          <w:p w14:paraId="5D789059" w14:textId="77777777" w:rsidR="00DA2390" w:rsidRPr="00BA35FE" w:rsidRDefault="00DA2390" w:rsidP="008A0EF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Datum</w:t>
            </w:r>
          </w:p>
        </w:tc>
        <w:tc>
          <w:tcPr>
            <w:tcW w:w="6065" w:type="dxa"/>
          </w:tcPr>
          <w:p w14:paraId="7546838A" w14:textId="77777777" w:rsidR="00DA2390" w:rsidRPr="00BA35FE" w:rsidRDefault="00DA2390" w:rsidP="008A0EF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: …………………………………………………………………………</w:t>
            </w:r>
          </w:p>
        </w:tc>
      </w:tr>
    </w:tbl>
    <w:p w14:paraId="56044893" w14:textId="77777777" w:rsidR="00DA2390" w:rsidRPr="00BA35FE" w:rsidRDefault="00DA2390" w:rsidP="00DA2390">
      <w:pPr>
        <w:jc w:val="both"/>
        <w:rPr>
          <w:rFonts w:ascii="Arial" w:hAnsi="Arial" w:cs="Arial"/>
          <w:sz w:val="20"/>
          <w:szCs w:val="18"/>
        </w:rPr>
      </w:pPr>
    </w:p>
    <w:p w14:paraId="7D611574" w14:textId="77777777" w:rsidR="00DA2390" w:rsidRPr="00BA35FE" w:rsidRDefault="00DA2390" w:rsidP="00DA2390">
      <w:pPr>
        <w:jc w:val="both"/>
        <w:rPr>
          <w:rFonts w:ascii="Arial" w:hAnsi="Arial" w:cs="Arial"/>
          <w:b/>
          <w:sz w:val="20"/>
          <w:szCs w:val="22"/>
        </w:rPr>
      </w:pPr>
      <w:r w:rsidRPr="00BA35FE">
        <w:rPr>
          <w:rFonts w:ascii="Arial" w:hAnsi="Arial" w:cs="Arial"/>
          <w:b/>
          <w:sz w:val="20"/>
          <w:szCs w:val="22"/>
        </w:rPr>
        <w:t>Handtekening volmachtgever: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6065"/>
      </w:tblGrid>
      <w:tr w:rsidR="00DA2390" w:rsidRPr="00BA35FE" w14:paraId="5587F55B" w14:textId="77777777" w:rsidTr="008A0EF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0" w:type="dxa"/>
          </w:tcPr>
          <w:p w14:paraId="1080EC1E" w14:textId="77777777" w:rsidR="00DA2390" w:rsidRPr="00BA35FE" w:rsidRDefault="00DA2390" w:rsidP="008A0EF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18"/>
              </w:rPr>
            </w:pPr>
          </w:p>
          <w:p w14:paraId="3CEF00CF" w14:textId="77777777" w:rsidR="00DA2390" w:rsidRPr="00BA35FE" w:rsidRDefault="00DA2390" w:rsidP="008A0EF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Handtekening</w:t>
            </w:r>
          </w:p>
        </w:tc>
        <w:tc>
          <w:tcPr>
            <w:tcW w:w="6065" w:type="dxa"/>
          </w:tcPr>
          <w:p w14:paraId="37FECABC" w14:textId="77777777" w:rsidR="00DA2390" w:rsidRPr="00BA35FE" w:rsidRDefault="00DA2390" w:rsidP="008A0EF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18"/>
              </w:rPr>
            </w:pPr>
          </w:p>
          <w:p w14:paraId="44B4575A" w14:textId="77777777" w:rsidR="00DA2390" w:rsidRPr="00BA35FE" w:rsidRDefault="00DA2390" w:rsidP="008A0EF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BA35FE">
              <w:rPr>
                <w:rFonts w:ascii="Arial" w:hAnsi="Arial" w:cs="Arial"/>
                <w:sz w:val="20"/>
                <w:szCs w:val="18"/>
              </w:rPr>
              <w:t>: …………………………………………………………………………</w:t>
            </w:r>
          </w:p>
        </w:tc>
      </w:tr>
    </w:tbl>
    <w:p w14:paraId="5BDC7FD8" w14:textId="77777777" w:rsidR="00DA2390" w:rsidRPr="00BA35FE" w:rsidRDefault="00DA2390" w:rsidP="00DA2390">
      <w:pPr>
        <w:rPr>
          <w:rFonts w:ascii="Arial" w:hAnsi="Arial" w:cs="Arial"/>
          <w:sz w:val="20"/>
        </w:rPr>
      </w:pPr>
    </w:p>
    <w:p w14:paraId="35216EDD" w14:textId="77777777" w:rsidR="00DA2390" w:rsidRPr="00BA35FE" w:rsidRDefault="00DA2390" w:rsidP="00DA2390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5EA6F59E" w14:textId="77777777" w:rsidR="00DA2390" w:rsidRPr="00BA35FE" w:rsidRDefault="00DA2390" w:rsidP="00DA2390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4629865D" w14:textId="77777777" w:rsidR="00DA2390" w:rsidRPr="009442AF" w:rsidRDefault="00DA2390" w:rsidP="00DA2390">
      <w:pPr>
        <w:spacing w:line="300" w:lineRule="auto"/>
        <w:rPr>
          <w:rFonts w:ascii="Avenir Book" w:hAnsi="Avenir Book" w:cs="Arial"/>
          <w:b/>
          <w:sz w:val="20"/>
          <w:szCs w:val="20"/>
        </w:rPr>
      </w:pPr>
    </w:p>
    <w:p w14:paraId="42148111" w14:textId="77777777" w:rsidR="00DA2390" w:rsidRPr="009442AF" w:rsidRDefault="00DA2390" w:rsidP="00DA2390">
      <w:pPr>
        <w:spacing w:line="300" w:lineRule="auto"/>
        <w:rPr>
          <w:rFonts w:ascii="Avenir Book" w:hAnsi="Avenir Book" w:cs="Arial"/>
          <w:b/>
          <w:sz w:val="20"/>
          <w:szCs w:val="20"/>
        </w:rPr>
      </w:pPr>
    </w:p>
    <w:p w14:paraId="27A83681" w14:textId="77777777" w:rsidR="00BD087F" w:rsidRDefault="00BD087F"/>
    <w:sectPr w:rsidR="00BD087F" w:rsidSect="00AE7A4F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1E1D" w14:textId="77777777" w:rsidR="00A23A35" w:rsidRDefault="00A23A35">
      <w:r>
        <w:separator/>
      </w:r>
    </w:p>
  </w:endnote>
  <w:endnote w:type="continuationSeparator" w:id="0">
    <w:p w14:paraId="4373C950" w14:textId="77777777" w:rsidR="00A23A35" w:rsidRDefault="00A2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F344" w14:textId="77777777" w:rsidR="00D458B2" w:rsidRPr="00884C87" w:rsidRDefault="00D458B2" w:rsidP="00884C87">
    <w:pPr>
      <w:pStyle w:val="Voettekst"/>
      <w:rPr>
        <w:szCs w:val="16"/>
      </w:rPr>
    </w:pPr>
    <w:bookmarkStart w:id="1" w:name="Bw_versienr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FB7B8" w14:textId="77777777" w:rsidR="00A23A35" w:rsidRDefault="00A23A35">
      <w:r>
        <w:separator/>
      </w:r>
    </w:p>
  </w:footnote>
  <w:footnote w:type="continuationSeparator" w:id="0">
    <w:p w14:paraId="565558F7" w14:textId="77777777" w:rsidR="00A23A35" w:rsidRDefault="00A23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76A6B" w14:textId="77777777" w:rsidR="00AE7A4F" w:rsidRPr="003E79BB" w:rsidRDefault="00AE7A4F" w:rsidP="00AE7A4F">
    <w:pPr>
      <w:pStyle w:val="Koptekst"/>
      <w:jc w:val="center"/>
      <w:rPr>
        <w:noProof/>
      </w:rPr>
    </w:pPr>
    <w:r w:rsidRPr="005128D4">
      <w:rPr>
        <w:noProof/>
      </w:rPr>
      <w:t xml:space="preserve">Europese openbare aanbesteding Rapportage- en analyseplatform </w:t>
    </w:r>
    <w:bookmarkStart w:id="0" w:name="_Hlk146694648"/>
    <w:r w:rsidRPr="005128D4">
      <w:rPr>
        <w:noProof/>
      </w:rPr>
      <w:t>Jeugd regio Zaanstreek-Waterland</w:t>
    </w:r>
    <w:bookmarkEnd w:id="0"/>
    <w:r w:rsidRPr="005128D4">
      <w:rPr>
        <w:noProof/>
      </w:rPr>
      <w:t xml:space="preserve"> Kenmerk 2023-381</w:t>
    </w:r>
  </w:p>
  <w:p w14:paraId="708A4730" w14:textId="77777777" w:rsidR="002D4B14" w:rsidRPr="00AE7A4F" w:rsidRDefault="002D4B14" w:rsidP="00AE7A4F">
    <w:pPr>
      <w:pStyle w:val="Koptekst"/>
      <w:rPr>
        <w:rFonts w:ascii="Arial" w:hAnsi="Arial" w:cs="Arial"/>
        <w:sz w:val="22"/>
        <w:szCs w:val="32"/>
      </w:rPr>
    </w:pPr>
    <w:r w:rsidRPr="00BE3107">
      <w:rPr>
        <w:rFonts w:ascii="Avenir Book" w:hAnsi="Avenir Book"/>
        <w:i/>
        <w:iCs/>
        <w:sz w:val="20"/>
        <w:szCs w:val="20"/>
      </w:rPr>
      <w:tab/>
    </w:r>
    <w:r w:rsidRPr="00BE3107">
      <w:rPr>
        <w:rFonts w:ascii="Avenir Book" w:hAnsi="Avenir Book"/>
        <w:i/>
        <w:iCs/>
        <w:sz w:val="20"/>
        <w:szCs w:val="20"/>
      </w:rPr>
      <w:tab/>
    </w:r>
    <w:r w:rsidRPr="00BE3107">
      <w:rPr>
        <w:rFonts w:ascii="Avenir Book" w:hAnsi="Avenir Book"/>
        <w:i/>
        <w:iCs/>
        <w:sz w:val="20"/>
        <w:szCs w:val="20"/>
      </w:rPr>
      <w:tab/>
    </w:r>
    <w:r w:rsidRPr="00BE3107">
      <w:rPr>
        <w:rFonts w:ascii="Avenir Book" w:hAnsi="Avenir Book"/>
        <w:i/>
        <w:iCs/>
        <w:sz w:val="20"/>
        <w:szCs w:val="20"/>
      </w:rPr>
      <w:tab/>
    </w:r>
    <w:r w:rsidRPr="00BE3107">
      <w:rPr>
        <w:rFonts w:ascii="Avenir Book" w:hAnsi="Avenir Book"/>
        <w:i/>
        <w:iCs/>
        <w:sz w:val="20"/>
        <w:szCs w:val="20"/>
      </w:rPr>
      <w:tab/>
    </w:r>
    <w:r w:rsidRPr="00BE3107">
      <w:rPr>
        <w:i/>
        <w:iCs/>
      </w:rPr>
      <w:pict w14:anchorId="07C901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95pt;height:17.9pt">
          <v:imagedata r:id="rId1" o:title="Logo_100__RGB"/>
        </v:shape>
      </w:pict>
    </w:r>
  </w:p>
  <w:p w14:paraId="03D9DEBF" w14:textId="77777777" w:rsidR="002D4B14" w:rsidRPr="00BE3107" w:rsidRDefault="002D4B14">
    <w:pPr>
      <w:pStyle w:val="Kopteks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1171725452">
    <w:abstractNumId w:val="2"/>
  </w:num>
  <w:num w:numId="2" w16cid:durableId="1280407861">
    <w:abstractNumId w:val="0"/>
  </w:num>
  <w:num w:numId="3" w16cid:durableId="941299336">
    <w:abstractNumId w:val="1"/>
  </w:num>
  <w:num w:numId="4" w16cid:durableId="267276315">
    <w:abstractNumId w:val="1"/>
  </w:num>
  <w:num w:numId="5" w16cid:durableId="1486703922">
    <w:abstractNumId w:val="1"/>
  </w:num>
  <w:num w:numId="6" w16cid:durableId="86082529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2390"/>
    <w:rsid w:val="00002D36"/>
    <w:rsid w:val="00012192"/>
    <w:rsid w:val="000206A6"/>
    <w:rsid w:val="00040A9F"/>
    <w:rsid w:val="00045C25"/>
    <w:rsid w:val="000528F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4B40"/>
    <w:rsid w:val="001C5718"/>
    <w:rsid w:val="001C70E7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6D65"/>
    <w:rsid w:val="0023540E"/>
    <w:rsid w:val="00236CA1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95BA2"/>
    <w:rsid w:val="002A5EF5"/>
    <w:rsid w:val="002B6ED3"/>
    <w:rsid w:val="002C0F0F"/>
    <w:rsid w:val="002C3378"/>
    <w:rsid w:val="002C66B1"/>
    <w:rsid w:val="002C69DA"/>
    <w:rsid w:val="002C7C0F"/>
    <w:rsid w:val="002D364D"/>
    <w:rsid w:val="002D4B14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0DC7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066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183C"/>
    <w:rsid w:val="00404F16"/>
    <w:rsid w:val="00414411"/>
    <w:rsid w:val="00416B75"/>
    <w:rsid w:val="004225A4"/>
    <w:rsid w:val="00425437"/>
    <w:rsid w:val="00425B1A"/>
    <w:rsid w:val="0042625E"/>
    <w:rsid w:val="004340B2"/>
    <w:rsid w:val="0043498F"/>
    <w:rsid w:val="00435770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B5CB8"/>
    <w:rsid w:val="004B7B52"/>
    <w:rsid w:val="004C62CC"/>
    <w:rsid w:val="004C76C6"/>
    <w:rsid w:val="004D4CC5"/>
    <w:rsid w:val="004E4871"/>
    <w:rsid w:val="004F7123"/>
    <w:rsid w:val="005021F4"/>
    <w:rsid w:val="005023EA"/>
    <w:rsid w:val="00504581"/>
    <w:rsid w:val="00507094"/>
    <w:rsid w:val="00511743"/>
    <w:rsid w:val="005136C2"/>
    <w:rsid w:val="00514936"/>
    <w:rsid w:val="005255DB"/>
    <w:rsid w:val="00527D57"/>
    <w:rsid w:val="005305E3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5719F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65F50"/>
    <w:rsid w:val="00767566"/>
    <w:rsid w:val="0077167B"/>
    <w:rsid w:val="00786A2E"/>
    <w:rsid w:val="00790EF1"/>
    <w:rsid w:val="0079559E"/>
    <w:rsid w:val="007A4E2E"/>
    <w:rsid w:val="007B01A6"/>
    <w:rsid w:val="007B16D9"/>
    <w:rsid w:val="007B1F75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8BF"/>
    <w:rsid w:val="008739F7"/>
    <w:rsid w:val="00873B66"/>
    <w:rsid w:val="0087778F"/>
    <w:rsid w:val="008800DD"/>
    <w:rsid w:val="00884C87"/>
    <w:rsid w:val="00890C61"/>
    <w:rsid w:val="00894E10"/>
    <w:rsid w:val="008A0EF8"/>
    <w:rsid w:val="008A19CD"/>
    <w:rsid w:val="008A2995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84BC4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4B79"/>
    <w:rsid w:val="00A2039B"/>
    <w:rsid w:val="00A23A35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49F7"/>
    <w:rsid w:val="00AC024C"/>
    <w:rsid w:val="00AC0D6C"/>
    <w:rsid w:val="00AC23F2"/>
    <w:rsid w:val="00AD1218"/>
    <w:rsid w:val="00AE2276"/>
    <w:rsid w:val="00AE4688"/>
    <w:rsid w:val="00AE7A4F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4C83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A35FE"/>
    <w:rsid w:val="00BB0042"/>
    <w:rsid w:val="00BB0B22"/>
    <w:rsid w:val="00BB39AC"/>
    <w:rsid w:val="00BC283E"/>
    <w:rsid w:val="00BC2D51"/>
    <w:rsid w:val="00BC32E8"/>
    <w:rsid w:val="00BD087F"/>
    <w:rsid w:val="00BE3107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A76"/>
    <w:rsid w:val="00C13F88"/>
    <w:rsid w:val="00C154AB"/>
    <w:rsid w:val="00C22BA1"/>
    <w:rsid w:val="00C237CE"/>
    <w:rsid w:val="00C30A8D"/>
    <w:rsid w:val="00C51A6E"/>
    <w:rsid w:val="00C52589"/>
    <w:rsid w:val="00C53950"/>
    <w:rsid w:val="00C53B5D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C72AF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62C62"/>
    <w:rsid w:val="00D648E6"/>
    <w:rsid w:val="00D64D0B"/>
    <w:rsid w:val="00D672F8"/>
    <w:rsid w:val="00D72DAC"/>
    <w:rsid w:val="00D81010"/>
    <w:rsid w:val="00D852F6"/>
    <w:rsid w:val="00D853A1"/>
    <w:rsid w:val="00D86D8D"/>
    <w:rsid w:val="00DA2390"/>
    <w:rsid w:val="00DA3229"/>
    <w:rsid w:val="00DB0BA1"/>
    <w:rsid w:val="00DC2051"/>
    <w:rsid w:val="00DD155B"/>
    <w:rsid w:val="00DE0060"/>
    <w:rsid w:val="00DE44E3"/>
    <w:rsid w:val="00DE6ADC"/>
    <w:rsid w:val="00DF0702"/>
    <w:rsid w:val="00DF1996"/>
    <w:rsid w:val="00DF1BC1"/>
    <w:rsid w:val="00DF2E4F"/>
    <w:rsid w:val="00DF6306"/>
    <w:rsid w:val="00E00F5F"/>
    <w:rsid w:val="00E016E8"/>
    <w:rsid w:val="00E04475"/>
    <w:rsid w:val="00E1061D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B86"/>
    <w:rsid w:val="00F14D82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85CDE6A"/>
  <w15:chartTrackingRefBased/>
  <w15:docId w15:val="{0B0F6ACB-BFD7-4B7A-B6C5-B5D5376B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A2390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rPr>
      <w:rFonts w:ascii="Avenir Book" w:hAnsi="Avenir Book"/>
      <w:color w:val="0000FF"/>
      <w:u w:val="single"/>
    </w:rPr>
  </w:style>
  <w:style w:type="character" w:styleId="Paginanummer">
    <w:name w:val="page number"/>
    <w:rPr>
      <w:rFonts w:ascii="Avenir Book" w:hAnsi="Avenir Book"/>
    </w:rPr>
  </w:style>
  <w:style w:type="paragraph" w:styleId="Koptekst">
    <w:name w:val="header"/>
    <w:basedOn w:val="Standaard"/>
    <w:link w:val="KoptekstChar"/>
    <w:uiPriority w:val="99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venir Book" w:hAnsi="Avenir Book"/>
      <w:vertAlign w:val="superscript"/>
    </w:rPr>
  </w:style>
  <w:style w:type="character" w:styleId="GevolgdeHyperlink">
    <w:name w:val="FollowedHyperlink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semiHidden/>
    <w:rPr>
      <w:rFonts w:ascii="Avenir Book" w:hAnsi="Avenir Book"/>
      <w:sz w:val="16"/>
    </w:rPr>
  </w:style>
  <w:style w:type="character" w:styleId="Voetnootmarkering">
    <w:name w:val="footnote referenc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BE3107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</vt:lpstr>
    </vt:vector>
  </TitlesOfParts>
  <Company>Gemeente Zaanstad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</dc:title>
  <dc:subject/>
  <dc:creator>mooij</dc:creator>
  <cp:keywords/>
  <dc:description/>
  <cp:lastModifiedBy>Dulk, Rob den</cp:lastModifiedBy>
  <cp:revision>2</cp:revision>
  <cp:lastPrinted>2023-09-27T14:48:00Z</cp:lastPrinted>
  <dcterms:created xsi:type="dcterms:W3CDTF">2023-09-27T18:54:00Z</dcterms:created>
  <dcterms:modified xsi:type="dcterms:W3CDTF">2023-09-27T18:54:00Z</dcterms:modified>
</cp:coreProperties>
</file>