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40" w:type="dxa"/>
        <w:tblInd w:w="-1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0"/>
      </w:tblGrid>
      <w:tr w:rsidR="006F7AA2" w:rsidRPr="00FD1883" w14:paraId="43B4F1B1" w14:textId="77777777" w:rsidTr="391DAB9A">
        <w:trPr>
          <w:trHeight w:hRule="exact" w:val="12474"/>
        </w:trPr>
        <w:tc>
          <w:tcPr>
            <w:tcW w:w="11340" w:type="dxa"/>
            <w:shd w:val="clear" w:color="auto" w:fill="auto"/>
          </w:tcPr>
          <w:p w14:paraId="43B4F193" w14:textId="24FACEA7" w:rsidR="00B85B11" w:rsidRDefault="00537257" w:rsidP="00406276">
            <w:pPr>
              <w:rPr>
                <w:rFonts w:ascii="Verdana" w:hAnsi="Verdana"/>
              </w:rPr>
            </w:pPr>
            <w:bookmarkStart w:id="0" w:name="Afbeelding"/>
            <w:r w:rsidRPr="391DAB9A">
              <w:rPr>
                <w:rFonts w:ascii="Verdana" w:hAnsi="Verdana"/>
              </w:rPr>
              <w:t xml:space="preserve"> </w:t>
            </w:r>
            <w:bookmarkEnd w:id="0"/>
          </w:p>
          <w:p w14:paraId="43B4F194" w14:textId="010BD904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5" w14:textId="6C076EEE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6" w14:textId="1E2DA3AA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7" w14:textId="4BC2AF73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8" w14:textId="29882D53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9" w14:textId="6B9C9EB5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A" w14:textId="54492636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B" w14:textId="672AA93B" w:rsidR="00B85B11" w:rsidRPr="00B85B11" w:rsidRDefault="00F12F8E" w:rsidP="00B85B11">
            <w:pPr>
              <w:rPr>
                <w:rFonts w:ascii="Verdana" w:hAnsi="Verdana"/>
              </w:rPr>
            </w:pPr>
            <w:r>
              <w:drawing>
                <wp:anchor distT="0" distB="0" distL="114300" distR="114300" simplePos="0" relativeHeight="251658242" behindDoc="0" locked="0" layoutInCell="1" allowOverlap="1" wp14:anchorId="6A925F39" wp14:editId="4DB3639F">
                  <wp:simplePos x="0" y="0"/>
                  <wp:positionH relativeFrom="column">
                    <wp:posOffset>853081</wp:posOffset>
                  </wp:positionH>
                  <wp:positionV relativeFrom="paragraph">
                    <wp:posOffset>163250</wp:posOffset>
                  </wp:positionV>
                  <wp:extent cx="5760000" cy="2296800"/>
                  <wp:effectExtent l="0" t="0" r="0" b="8255"/>
                  <wp:wrapSquare wrapText="bothSides"/>
                  <wp:docPr id="4" name="Picture 4" descr="Afbeelding met transport, Metrostation, treinstation, Transportknooppun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22599385station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0" cy="229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B4F19C" w14:textId="77777777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D" w14:textId="77777777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E" w14:textId="77777777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9F" w14:textId="77777777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A0" w14:textId="77777777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A1" w14:textId="77777777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A2" w14:textId="546F81F1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A3" w14:textId="7E52A530" w:rsidR="00B85B11" w:rsidRPr="00B85B11" w:rsidRDefault="00B85B11" w:rsidP="00B85B11">
            <w:pPr>
              <w:rPr>
                <w:rFonts w:ascii="Verdana" w:hAnsi="Verdana"/>
              </w:rPr>
            </w:pPr>
          </w:p>
          <w:p w14:paraId="43B4F1A4" w14:textId="4A2ABCE2" w:rsidR="00B85B11" w:rsidRDefault="00B85B11" w:rsidP="00B85B11">
            <w:pPr>
              <w:rPr>
                <w:rFonts w:ascii="Verdana" w:hAnsi="Verdana"/>
              </w:rPr>
            </w:pPr>
          </w:p>
          <w:p w14:paraId="43B4F1A5" w14:textId="631049D3" w:rsidR="006F7AA2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  <w:p w14:paraId="43B4F1A6" w14:textId="7EEED277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7" w14:textId="77777777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8" w14:textId="403DE80C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9" w14:textId="77777777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A" w14:textId="3B0B65CB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B" w14:textId="18BDF7C8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C" w14:textId="19A7B919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D" w14:textId="6554980A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E" w14:textId="2BA63629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AF" w14:textId="50ED2EB1" w:rsidR="00B85B11" w:rsidRDefault="00B85B11" w:rsidP="00B85B11">
            <w:pPr>
              <w:tabs>
                <w:tab w:val="left" w:pos="2085"/>
              </w:tabs>
              <w:rPr>
                <w:rFonts w:ascii="Verdana" w:hAnsi="Verdana"/>
              </w:rPr>
            </w:pPr>
          </w:p>
          <w:p w14:paraId="43B4F1B0" w14:textId="649CFFAB" w:rsidR="00B85B11" w:rsidRPr="00B85B11" w:rsidRDefault="006610A5" w:rsidP="00B85B11">
            <w:pPr>
              <w:rPr>
                <w:rFonts w:ascii="Verdana" w:hAnsi="Verdana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93B46EE" wp14:editId="2AE9DAF7">
                      <wp:simplePos x="0" y="0"/>
                      <wp:positionH relativeFrom="column">
                        <wp:posOffset>2772664</wp:posOffset>
                      </wp:positionH>
                      <wp:positionV relativeFrom="paragraph">
                        <wp:posOffset>136525</wp:posOffset>
                      </wp:positionV>
                      <wp:extent cx="3489960" cy="2717165"/>
                      <wp:effectExtent l="0" t="0" r="0" b="698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489960" cy="27171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567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484"/>
                                    <w:gridCol w:w="3186"/>
                                  </w:tblGrid>
                                  <w:tr w:rsidR="001F1BCA" w:rsidRPr="001F1BCA" w14:paraId="31318BD9" w14:textId="77777777" w:rsidTr="00E95C99">
                                    <w:trPr>
                                      <w:trHeight w:val="1134"/>
                                    </w:trPr>
                                    <w:tc>
                                      <w:tcPr>
                                        <w:tcW w:w="5670" w:type="dxa"/>
                                        <w:gridSpan w:val="2"/>
                                        <w:shd w:val="clear" w:color="auto" w:fill="auto"/>
                                      </w:tcPr>
                                      <w:p w14:paraId="36A46EA6" w14:textId="77777777" w:rsidR="006954AB" w:rsidRPr="006954AB" w:rsidRDefault="006954AB" w:rsidP="00E95C99">
                                        <w:pPr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8"/>
                                            <w:szCs w:val="48"/>
                                          </w:rPr>
                                        </w:pPr>
                                        <w:r w:rsidRPr="006954AB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8"/>
                                            <w:szCs w:val="48"/>
                                          </w:rPr>
                                          <w:t>Marktconsultatie</w:t>
                                        </w:r>
                                      </w:p>
                                      <w:p w14:paraId="64B75756" w14:textId="5488072C" w:rsidR="001F1BCA" w:rsidRPr="006954AB" w:rsidRDefault="003875D0" w:rsidP="00E95C99">
                                        <w:pPr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8"/>
                                            <w:szCs w:val="48"/>
                                          </w:rPr>
                                        </w:pPr>
                                        <w:r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8"/>
                                            <w:szCs w:val="48"/>
                                          </w:rPr>
                                          <w:t>d</w:t>
                                        </w:r>
                                        <w:bookmarkStart w:id="1" w:name="_GoBack"/>
                                        <w:bookmarkEnd w:id="1"/>
                                        <w:r w:rsidR="006954AB" w:rsidRPr="006954AB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8"/>
                                            <w:szCs w:val="48"/>
                                          </w:rPr>
                                          <w:t>ocument</w:t>
                                        </w:r>
                                        <w:r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8"/>
                                            <w:szCs w:val="48"/>
                                          </w:rPr>
                                          <w:t xml:space="preserve"> - vragenformulier</w:t>
                                        </w:r>
                                      </w:p>
                                      <w:p w14:paraId="689E63D8" w14:textId="77777777" w:rsidR="001F1BCA" w:rsidRPr="006954AB" w:rsidRDefault="001F1BCA" w:rsidP="00E95C99">
                                        <w:pPr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0"/>
                                            <w:szCs w:val="40"/>
                                          </w:rPr>
                                        </w:pPr>
                                      </w:p>
                                      <w:p w14:paraId="1F693B00" w14:textId="77777777" w:rsidR="001F1BCA" w:rsidRPr="006954AB" w:rsidRDefault="001F1BCA" w:rsidP="00E95C99">
                                        <w:pPr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4"/>
                                            <w:szCs w:val="44"/>
                                          </w:rPr>
                                        </w:pPr>
                                        <w:r w:rsidRPr="006954AB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44"/>
                                            <w:szCs w:val="44"/>
                                          </w:rPr>
                                          <w:t xml:space="preserve">Specialistische  schoonmaak </w:t>
                                        </w:r>
                                      </w:p>
                                      <w:p w14:paraId="23092733" w14:textId="5379B112" w:rsidR="001F1BCA" w:rsidRPr="006954AB" w:rsidRDefault="001F1BCA" w:rsidP="00E95C99">
                                        <w:pPr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 w:rsidRPr="006954AB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>(Metrostations Oostlijn</w:t>
                                        </w:r>
                                        <w:r w:rsidR="00AA7834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 xml:space="preserve">, </w:t>
                                        </w:r>
                                        <w:r w:rsidRPr="006954AB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>Ringlijn en tramhaltes Amstelveenlijn</w:t>
                                        </w:r>
                                        <w:r w:rsidR="0027708A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>, Uithoornlijn</w:t>
                                        </w:r>
                                        <w:r w:rsidR="0040607C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 xml:space="preserve">, </w:t>
                                        </w:r>
                                        <w:r w:rsidRPr="006954AB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>IJ-tram</w:t>
                                        </w:r>
                                        <w:r w:rsidR="0040607C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 xml:space="preserve"> en tram GRS</w:t>
                                        </w:r>
                                        <w:r w:rsidRPr="006954AB">
                                          <w:rPr>
                                            <w:rFonts w:ascii="Arial Rounded MT Bold" w:hAnsi="Arial Rounded MT Bold"/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  <w:tr w:rsidR="001F1BCA" w:rsidRPr="001F1BCA" w14:paraId="1A9FF4C3" w14:textId="77777777" w:rsidTr="00E95C99">
                                    <w:tc>
                                      <w:tcPr>
                                        <w:tcW w:w="5670" w:type="dxa"/>
                                        <w:gridSpan w:val="2"/>
                                        <w:shd w:val="clear" w:color="auto" w:fill="auto"/>
                                      </w:tcPr>
                                      <w:p w14:paraId="54CEBFC6" w14:textId="77777777" w:rsidR="001F1BCA" w:rsidRPr="006954AB" w:rsidRDefault="001F1BCA" w:rsidP="00E95C99">
                                        <w:pPr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1F1BCA" w:rsidRPr="001F1BCA" w14:paraId="3C38EF0E" w14:textId="77777777" w:rsidTr="00E95C99">
                                    <w:tc>
                                      <w:tcPr>
                                        <w:tcW w:w="5670" w:type="dxa"/>
                                        <w:gridSpan w:val="2"/>
                                        <w:shd w:val="clear" w:color="auto" w:fill="auto"/>
                                      </w:tcPr>
                                      <w:p w14:paraId="057D8A8D" w14:textId="77777777" w:rsidR="001F1BCA" w:rsidRPr="006954AB" w:rsidRDefault="001F1BCA" w:rsidP="00E95C99">
                                        <w:pPr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1F1BCA" w:rsidRPr="001F1BCA" w14:paraId="09E4CC12" w14:textId="77777777" w:rsidTr="00E95C99">
                                    <w:tc>
                                      <w:tcPr>
                                        <w:tcW w:w="2484" w:type="dxa"/>
                                        <w:shd w:val="clear" w:color="auto" w:fill="auto"/>
                                      </w:tcPr>
                                      <w:p w14:paraId="6F37CFE3" w14:textId="0018F721" w:rsidR="001F1BCA" w:rsidRPr="006954AB" w:rsidRDefault="001F1BCA" w:rsidP="00E95C99">
                                        <w:pPr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86" w:type="dxa"/>
                                        <w:shd w:val="clear" w:color="auto" w:fill="auto"/>
                                      </w:tcPr>
                                      <w:p w14:paraId="6D26F07D" w14:textId="214F73C4" w:rsidR="001F1BCA" w:rsidRPr="006954AB" w:rsidRDefault="001F1BCA" w:rsidP="00E95C99">
                                        <w:pPr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9758E4E" w14:textId="77777777" w:rsidR="001F1BCA" w:rsidRPr="001F1BCA" w:rsidRDefault="001F1BCA" w:rsidP="001F1BC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3B46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18.3pt;margin-top:10.75pt;width:274.8pt;height:213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" filled="f" stroked="f" strokeweight=".5pt">
                      <v:textbox>
                        <w:txbxContent>
                          <w:tbl>
                            <w:tblPr>
                              <w:tblW w:w="56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4"/>
                              <w:gridCol w:w="3186"/>
                            </w:tblGrid>
                            <w:tr w:rsidR="001F1BCA" w:rsidRPr="001F1BCA" w14:paraId="31318BD9" w14:textId="77777777" w:rsidTr="00E95C99">
                              <w:trPr>
                                <w:trHeight w:val="1134"/>
                              </w:trPr>
                              <w:tc>
                                <w:tcPr>
                                  <w:tcW w:w="5670" w:type="dxa"/>
                                  <w:gridSpan w:val="2"/>
                                  <w:shd w:val="clear" w:color="auto" w:fill="auto"/>
                                </w:tcPr>
                                <w:p w14:paraId="36A46EA6" w14:textId="77777777" w:rsidR="006954AB" w:rsidRPr="006954AB" w:rsidRDefault="006954AB" w:rsidP="00E95C99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6954AB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Marktconsultatie</w:t>
                                  </w:r>
                                </w:p>
                                <w:p w14:paraId="64B75756" w14:textId="5488072C" w:rsidR="001F1BCA" w:rsidRPr="006954AB" w:rsidRDefault="003875D0" w:rsidP="00E95C99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d</w:t>
                                  </w:r>
                                  <w:bookmarkStart w:id="2" w:name="_GoBack"/>
                                  <w:bookmarkEnd w:id="2"/>
                                  <w:r w:rsidR="006954AB" w:rsidRPr="006954AB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ocument</w:t>
                                  </w:r>
                                  <w: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 xml:space="preserve"> - vragenformulier</w:t>
                                  </w:r>
                                </w:p>
                                <w:p w14:paraId="689E63D8" w14:textId="77777777" w:rsidR="001F1BCA" w:rsidRPr="006954AB" w:rsidRDefault="001F1BCA" w:rsidP="00E95C99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1F693B00" w14:textId="77777777" w:rsidR="001F1BCA" w:rsidRPr="006954AB" w:rsidRDefault="001F1BCA" w:rsidP="00E95C99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6954AB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 xml:space="preserve">Specialistische  schoonmaak </w:t>
                                  </w:r>
                                </w:p>
                                <w:p w14:paraId="23092733" w14:textId="5379B112" w:rsidR="001F1BCA" w:rsidRPr="006954AB" w:rsidRDefault="001F1BCA" w:rsidP="00E95C99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6954AB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(Metrostations Oostlijn</w:t>
                                  </w:r>
                                  <w:r w:rsidR="00AA7834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r w:rsidRPr="006954AB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Ringlijn en tramhaltes Amstelveenlijn</w:t>
                                  </w:r>
                                  <w:r w:rsidR="0027708A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, Uithoornlijn</w:t>
                                  </w:r>
                                  <w:r w:rsidR="0040607C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r w:rsidRPr="006954AB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IJ-tram</w:t>
                                  </w:r>
                                  <w:r w:rsidR="0040607C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en tram GRS</w:t>
                                  </w:r>
                                  <w:r w:rsidRPr="006954AB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F1BCA" w:rsidRPr="001F1BCA" w14:paraId="1A9FF4C3" w14:textId="77777777" w:rsidTr="00E95C99">
                              <w:tc>
                                <w:tcPr>
                                  <w:tcW w:w="5670" w:type="dxa"/>
                                  <w:gridSpan w:val="2"/>
                                  <w:shd w:val="clear" w:color="auto" w:fill="auto"/>
                                </w:tcPr>
                                <w:p w14:paraId="54CEBFC6" w14:textId="77777777" w:rsidR="001F1BCA" w:rsidRPr="006954AB" w:rsidRDefault="001F1BCA" w:rsidP="00E95C99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  <w:tr w:rsidR="001F1BCA" w:rsidRPr="001F1BCA" w14:paraId="3C38EF0E" w14:textId="77777777" w:rsidTr="00E95C99">
                              <w:tc>
                                <w:tcPr>
                                  <w:tcW w:w="5670" w:type="dxa"/>
                                  <w:gridSpan w:val="2"/>
                                  <w:shd w:val="clear" w:color="auto" w:fill="auto"/>
                                </w:tcPr>
                                <w:p w14:paraId="057D8A8D" w14:textId="77777777" w:rsidR="001F1BCA" w:rsidRPr="006954AB" w:rsidRDefault="001F1BCA" w:rsidP="00E95C99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  <w:tr w:rsidR="001F1BCA" w:rsidRPr="001F1BCA" w14:paraId="09E4CC12" w14:textId="77777777" w:rsidTr="00E95C99">
                              <w:tc>
                                <w:tcPr>
                                  <w:tcW w:w="2484" w:type="dxa"/>
                                  <w:shd w:val="clear" w:color="auto" w:fill="auto"/>
                                </w:tcPr>
                                <w:p w14:paraId="6F37CFE3" w14:textId="0018F721" w:rsidR="001F1BCA" w:rsidRPr="006954AB" w:rsidRDefault="001F1BCA" w:rsidP="00E95C99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6" w:type="dxa"/>
                                  <w:shd w:val="clear" w:color="auto" w:fill="auto"/>
                                </w:tcPr>
                                <w:p w14:paraId="6D26F07D" w14:textId="214F73C4" w:rsidR="001F1BCA" w:rsidRPr="006954AB" w:rsidRDefault="001F1BCA" w:rsidP="00E95C99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758E4E" w14:textId="77777777" w:rsidR="001F1BCA" w:rsidRPr="001F1BCA" w:rsidRDefault="001F1BCA" w:rsidP="001F1BC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3B4F1B2" w14:textId="0F67EF1F" w:rsidR="00992F9A" w:rsidRPr="00B85B11" w:rsidRDefault="006610A5" w:rsidP="00406276">
      <w:pPr>
        <w:rPr>
          <w:rFonts w:ascii="Verdana" w:hAnsi="Verdana"/>
          <w:lang w:val="de-DE"/>
        </w:rPr>
      </w:pPr>
      <w:r>
        <w:drawing>
          <wp:anchor distT="0" distB="0" distL="114300" distR="114300" simplePos="0" relativeHeight="251658240" behindDoc="0" locked="0" layoutInCell="1" allowOverlap="1" wp14:anchorId="60F2D2C3" wp14:editId="214D23F2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696970" cy="3117215"/>
            <wp:effectExtent l="0" t="0" r="0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97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4F298" w14:textId="0FB873F7" w:rsidR="00B41780" w:rsidRPr="000A37E9" w:rsidRDefault="00B41780" w:rsidP="003875D0">
      <w:pPr>
        <w:pStyle w:val="Kop1"/>
        <w:rPr>
          <w:b/>
          <w:bCs/>
          <w:noProof w:val="0"/>
          <w:color w:val="006EB9"/>
        </w:rPr>
      </w:pPr>
      <w:bookmarkStart w:id="3" w:name="_Toc153963879"/>
      <w:r w:rsidRPr="52ED833F">
        <w:rPr>
          <w:b/>
          <w:bCs/>
          <w:noProof w:val="0"/>
          <w:color w:val="006EB9"/>
        </w:rPr>
        <w:lastRenderedPageBreak/>
        <w:t>Vragen</w:t>
      </w:r>
      <w:r w:rsidR="00FD1883" w:rsidRPr="52ED833F">
        <w:rPr>
          <w:b/>
          <w:bCs/>
          <w:noProof w:val="0"/>
          <w:color w:val="006EB9"/>
        </w:rPr>
        <w:t xml:space="preserve"> marktconsultatie</w:t>
      </w:r>
      <w:bookmarkEnd w:id="3"/>
    </w:p>
    <w:p w14:paraId="08B83059" w14:textId="77777777" w:rsidR="00DA2EB2" w:rsidRDefault="000767E6" w:rsidP="00D50342">
      <w:pPr>
        <w:rPr>
          <w:rFonts w:cs="Arial"/>
        </w:rPr>
      </w:pPr>
      <w:r w:rsidRPr="00366F04">
        <w:rPr>
          <w:rFonts w:cs="Arial"/>
        </w:rPr>
        <w:t>Het verzoek is om onderstaande vragen te be</w:t>
      </w:r>
      <w:r w:rsidR="00FD1883" w:rsidRPr="00366F04">
        <w:rPr>
          <w:rFonts w:cs="Arial"/>
        </w:rPr>
        <w:t>antwoorden</w:t>
      </w:r>
      <w:r w:rsidRPr="00366F04">
        <w:rPr>
          <w:rFonts w:cs="Arial"/>
        </w:rPr>
        <w:t xml:space="preserve">. Deze zien toe op </w:t>
      </w:r>
      <w:r w:rsidR="00FD1883" w:rsidRPr="00366F04">
        <w:rPr>
          <w:rFonts w:cs="Arial"/>
        </w:rPr>
        <w:t>meerdere</w:t>
      </w:r>
      <w:r w:rsidRPr="00366F04">
        <w:rPr>
          <w:rFonts w:cs="Arial"/>
        </w:rPr>
        <w:t xml:space="preserve"> zaken. Allereerst ontvangt GVB graag informatie over uw bedrijf</w:t>
      </w:r>
      <w:r w:rsidR="00B163C5" w:rsidRPr="00366F04">
        <w:rPr>
          <w:rFonts w:cs="Arial"/>
        </w:rPr>
        <w:t xml:space="preserve"> </w:t>
      </w:r>
      <w:r w:rsidR="00FD1883" w:rsidRPr="00366F04">
        <w:rPr>
          <w:rFonts w:cs="Arial"/>
        </w:rPr>
        <w:t xml:space="preserve">en de markt, </w:t>
      </w:r>
      <w:r w:rsidR="00B163C5" w:rsidRPr="00366F04">
        <w:rPr>
          <w:rFonts w:cs="Arial"/>
        </w:rPr>
        <w:t>bestaande uit contactinformatie en</w:t>
      </w:r>
      <w:r w:rsidRPr="00366F04">
        <w:rPr>
          <w:rFonts w:cs="Arial"/>
        </w:rPr>
        <w:t xml:space="preserve"> algemene informatie. Daarnaast ontvangt GVB graag antwoorden op de door ons gestelde </w:t>
      </w:r>
      <w:r w:rsidR="00B163C5" w:rsidRPr="00366F04">
        <w:rPr>
          <w:rFonts w:cs="Arial"/>
        </w:rPr>
        <w:t xml:space="preserve">specifieke </w:t>
      </w:r>
      <w:r w:rsidRPr="00366F04">
        <w:rPr>
          <w:rFonts w:cs="Arial"/>
        </w:rPr>
        <w:t>vragen. Tot slot wordt u de mogelijkheid geboden om eventuele opmerkingen en/of suggesties aan te leveren.</w:t>
      </w:r>
      <w:r w:rsidR="008B7291" w:rsidRPr="00366F04">
        <w:rPr>
          <w:rFonts w:cs="Arial"/>
        </w:rPr>
        <w:t xml:space="preserve"> </w:t>
      </w:r>
    </w:p>
    <w:p w14:paraId="771893F1" w14:textId="77777777" w:rsidR="00DA2EB2" w:rsidRDefault="00DA2EB2" w:rsidP="00D50342">
      <w:pPr>
        <w:rPr>
          <w:rFonts w:cs="Arial"/>
        </w:rPr>
      </w:pPr>
    </w:p>
    <w:p w14:paraId="1ACB4A4F" w14:textId="77777777" w:rsidR="00DA2EB2" w:rsidRDefault="008B7291" w:rsidP="00D50342">
      <w:pPr>
        <w:rPr>
          <w:rFonts w:cs="Arial"/>
        </w:rPr>
      </w:pPr>
      <w:r w:rsidRPr="00366F04">
        <w:rPr>
          <w:rFonts w:cs="Arial"/>
        </w:rPr>
        <w:t>Het is niet verplicht alle vragen te beantwoorden</w:t>
      </w:r>
      <w:r w:rsidR="000A7056" w:rsidRPr="00366F04">
        <w:rPr>
          <w:rFonts w:cs="Arial"/>
        </w:rPr>
        <w:t xml:space="preserve">, maar volledige beantwoording wordt zeer op prijs gesteld. Volledige beantwoording gaat GVB naar haar idee helpen bij een juiste opdrachtformulering en programma van eisen voor een eventuele </w:t>
      </w:r>
      <w:r w:rsidRPr="00366F04">
        <w:rPr>
          <w:rFonts w:cs="Arial"/>
        </w:rPr>
        <w:t>aanbesteding.</w:t>
      </w:r>
      <w:r w:rsidR="00F26413" w:rsidRPr="00366F04">
        <w:rPr>
          <w:rFonts w:cs="Arial"/>
        </w:rPr>
        <w:t xml:space="preserve"> Hierbij benadrukken wij nogmaals dat de beantwoording van onderstaande vragen niet worden gebruikt voor een leveranciersselectie. </w:t>
      </w:r>
    </w:p>
    <w:p w14:paraId="6CCCEB1D" w14:textId="77777777" w:rsidR="00DA2EB2" w:rsidRDefault="00DA2EB2" w:rsidP="00D50342">
      <w:pPr>
        <w:rPr>
          <w:rFonts w:cs="Arial"/>
        </w:rPr>
      </w:pPr>
    </w:p>
    <w:p w14:paraId="43B4F299" w14:textId="03EE6CB4" w:rsidR="000767E6" w:rsidRPr="00366F04" w:rsidRDefault="00F26413" w:rsidP="00D50342">
      <w:pPr>
        <w:rPr>
          <w:rFonts w:cs="Arial"/>
        </w:rPr>
      </w:pPr>
      <w:r w:rsidRPr="00366F04">
        <w:rPr>
          <w:rFonts w:cs="Arial"/>
        </w:rPr>
        <w:t>De gestructureerde vragenlijst heeft als doel vergelijkbare antwoorden van verschillende leveranciers te selecteren. Wij moedigen u aan om kanttekeningen te zetten bij de vragen en waar u denkt noodzakelijk alternatieve voor te dragen.</w:t>
      </w:r>
    </w:p>
    <w:p w14:paraId="43B4F29A" w14:textId="77777777" w:rsidR="000767E6" w:rsidRPr="00366F04" w:rsidRDefault="000767E6" w:rsidP="00D5034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3544"/>
      </w:tblGrid>
      <w:tr w:rsidR="00B163C5" w:rsidRPr="00366F04" w14:paraId="43B4F29D" w14:textId="77777777" w:rsidTr="00B163C5">
        <w:tc>
          <w:tcPr>
            <w:tcW w:w="8647" w:type="dxa"/>
            <w:gridSpan w:val="3"/>
          </w:tcPr>
          <w:p w14:paraId="43B4F29B" w14:textId="77777777" w:rsidR="00B163C5" w:rsidRPr="00366F04" w:rsidRDefault="00B163C5" w:rsidP="00D50342">
            <w:pPr>
              <w:rPr>
                <w:rFonts w:cs="Arial"/>
                <w:b/>
              </w:rPr>
            </w:pPr>
            <w:r w:rsidRPr="00366F04">
              <w:rPr>
                <w:rFonts w:cs="Arial"/>
                <w:b/>
              </w:rPr>
              <w:t>Contactinformatie</w:t>
            </w:r>
          </w:p>
          <w:p w14:paraId="43B4F29C" w14:textId="77777777" w:rsidR="009C0114" w:rsidRPr="00366F04" w:rsidRDefault="009C0114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366F04" w14:paraId="43B4F2A1" w14:textId="77777777" w:rsidTr="00B163C5">
        <w:tc>
          <w:tcPr>
            <w:tcW w:w="426" w:type="dxa"/>
          </w:tcPr>
          <w:p w14:paraId="43B4F29E" w14:textId="77777777" w:rsidR="00B163C5" w:rsidRPr="00366F04" w:rsidRDefault="00B163C5" w:rsidP="00743C70">
            <w:pPr>
              <w:pStyle w:val="Lijstalinea"/>
              <w:numPr>
                <w:ilvl w:val="0"/>
                <w:numId w:val="1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9F" w14:textId="13D848EF" w:rsidR="00B163C5" w:rsidRPr="00366F04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366F04">
              <w:rPr>
                <w:rFonts w:cs="Arial"/>
              </w:rPr>
              <w:t xml:space="preserve">Officiele naam van uw </w:t>
            </w:r>
            <w:r w:rsidR="00743C70">
              <w:rPr>
                <w:rFonts w:cs="Arial"/>
              </w:rPr>
              <w:t>bedrijf</w:t>
            </w:r>
          </w:p>
        </w:tc>
        <w:tc>
          <w:tcPr>
            <w:tcW w:w="3544" w:type="dxa"/>
            <w:shd w:val="clear" w:color="auto" w:fill="auto"/>
          </w:tcPr>
          <w:p w14:paraId="43B4F2A0" w14:textId="77777777" w:rsidR="00B163C5" w:rsidRPr="00366F04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366F04" w14:paraId="43B4F2A5" w14:textId="77777777" w:rsidTr="00B163C5">
        <w:tc>
          <w:tcPr>
            <w:tcW w:w="426" w:type="dxa"/>
          </w:tcPr>
          <w:p w14:paraId="43B4F2A2" w14:textId="77777777" w:rsidR="00B163C5" w:rsidRPr="00366F04" w:rsidRDefault="00B163C5" w:rsidP="00743C70">
            <w:pPr>
              <w:pStyle w:val="Lijstalinea"/>
              <w:numPr>
                <w:ilvl w:val="0"/>
                <w:numId w:val="1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A3" w14:textId="2A0F2EB9" w:rsidR="00B163C5" w:rsidRPr="00366F04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366F04">
              <w:rPr>
                <w:rFonts w:cs="Arial"/>
              </w:rPr>
              <w:t xml:space="preserve">Bezoekadres van uw </w:t>
            </w:r>
            <w:r w:rsidR="00743C70">
              <w:rPr>
                <w:rFonts w:cs="Arial"/>
              </w:rPr>
              <w:t>bedrijf</w:t>
            </w:r>
          </w:p>
        </w:tc>
        <w:tc>
          <w:tcPr>
            <w:tcW w:w="3544" w:type="dxa"/>
            <w:shd w:val="clear" w:color="auto" w:fill="auto"/>
          </w:tcPr>
          <w:p w14:paraId="43B4F2A4" w14:textId="77777777" w:rsidR="00B163C5" w:rsidRPr="00366F04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366F04" w14:paraId="43B4F2A9" w14:textId="77777777" w:rsidTr="00B163C5">
        <w:tc>
          <w:tcPr>
            <w:tcW w:w="426" w:type="dxa"/>
          </w:tcPr>
          <w:p w14:paraId="43B4F2A6" w14:textId="77777777" w:rsidR="00B163C5" w:rsidRPr="00366F04" w:rsidRDefault="00B163C5" w:rsidP="00743C70">
            <w:pPr>
              <w:pStyle w:val="Lijstalinea"/>
              <w:numPr>
                <w:ilvl w:val="0"/>
                <w:numId w:val="1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A7" w14:textId="09123EF8" w:rsidR="00B163C5" w:rsidRPr="00366F04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366F04">
              <w:rPr>
                <w:rFonts w:cs="Arial"/>
              </w:rPr>
              <w:t xml:space="preserve">Postadres van uw </w:t>
            </w:r>
            <w:r w:rsidR="00743C70">
              <w:rPr>
                <w:rFonts w:cs="Arial"/>
              </w:rPr>
              <w:t>bedrijf</w:t>
            </w:r>
          </w:p>
        </w:tc>
        <w:tc>
          <w:tcPr>
            <w:tcW w:w="3544" w:type="dxa"/>
            <w:shd w:val="clear" w:color="auto" w:fill="auto"/>
          </w:tcPr>
          <w:p w14:paraId="43B4F2A8" w14:textId="77777777" w:rsidR="00B163C5" w:rsidRPr="00366F04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366F04" w14:paraId="43B4F2AD" w14:textId="77777777" w:rsidTr="00B163C5">
        <w:tc>
          <w:tcPr>
            <w:tcW w:w="426" w:type="dxa"/>
          </w:tcPr>
          <w:p w14:paraId="43B4F2AA" w14:textId="77777777" w:rsidR="00B163C5" w:rsidRPr="00366F04" w:rsidRDefault="00B163C5" w:rsidP="00743C70">
            <w:pPr>
              <w:pStyle w:val="Lijstalinea"/>
              <w:numPr>
                <w:ilvl w:val="0"/>
                <w:numId w:val="1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AB" w14:textId="6C2C7541" w:rsidR="00B163C5" w:rsidRPr="00366F04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366F04">
              <w:rPr>
                <w:rFonts w:cs="Arial"/>
              </w:rPr>
              <w:t xml:space="preserve">Naam contactpersoon van deze </w:t>
            </w:r>
            <w:r w:rsidR="00257610">
              <w:rPr>
                <w:rFonts w:cs="Arial"/>
              </w:rPr>
              <w:t>marktconsultatie</w:t>
            </w:r>
          </w:p>
        </w:tc>
        <w:tc>
          <w:tcPr>
            <w:tcW w:w="3544" w:type="dxa"/>
            <w:shd w:val="clear" w:color="auto" w:fill="auto"/>
          </w:tcPr>
          <w:p w14:paraId="43B4F2AC" w14:textId="77777777" w:rsidR="00B163C5" w:rsidRPr="00366F04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366F04" w14:paraId="43B4F2B1" w14:textId="77777777" w:rsidTr="00B163C5">
        <w:tc>
          <w:tcPr>
            <w:tcW w:w="426" w:type="dxa"/>
          </w:tcPr>
          <w:p w14:paraId="43B4F2AE" w14:textId="77777777" w:rsidR="00B163C5" w:rsidRPr="00366F04" w:rsidRDefault="00B163C5" w:rsidP="00743C70">
            <w:pPr>
              <w:pStyle w:val="Lijstalinea"/>
              <w:numPr>
                <w:ilvl w:val="0"/>
                <w:numId w:val="1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AF" w14:textId="77777777" w:rsidR="00B163C5" w:rsidRPr="00366F04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366F04">
              <w:rPr>
                <w:rFonts w:cs="Arial"/>
              </w:rPr>
              <w:t>E-mail van contactpersoon</w:t>
            </w:r>
          </w:p>
        </w:tc>
        <w:tc>
          <w:tcPr>
            <w:tcW w:w="3544" w:type="dxa"/>
            <w:shd w:val="clear" w:color="auto" w:fill="auto"/>
          </w:tcPr>
          <w:p w14:paraId="43B4F2B0" w14:textId="77777777" w:rsidR="00B163C5" w:rsidRPr="00366F04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366F04" w14:paraId="43B4F2B5" w14:textId="77777777" w:rsidTr="00B163C5">
        <w:tc>
          <w:tcPr>
            <w:tcW w:w="426" w:type="dxa"/>
          </w:tcPr>
          <w:p w14:paraId="43B4F2B2" w14:textId="77777777" w:rsidR="00B163C5" w:rsidRPr="00366F04" w:rsidRDefault="00B163C5" w:rsidP="00743C70">
            <w:pPr>
              <w:pStyle w:val="Lijstalinea"/>
              <w:numPr>
                <w:ilvl w:val="0"/>
                <w:numId w:val="1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B3" w14:textId="77777777" w:rsidR="00B163C5" w:rsidRPr="00366F04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366F04">
              <w:rPr>
                <w:rFonts w:cs="Arial"/>
              </w:rPr>
              <w:t xml:space="preserve">Telefoonnummer contactpersoon </w:t>
            </w:r>
          </w:p>
        </w:tc>
        <w:tc>
          <w:tcPr>
            <w:tcW w:w="3544" w:type="dxa"/>
            <w:shd w:val="clear" w:color="auto" w:fill="auto"/>
          </w:tcPr>
          <w:p w14:paraId="43B4F2B4" w14:textId="77777777" w:rsidR="00B163C5" w:rsidRPr="00366F04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366F04" w14:paraId="43B4F2B9" w14:textId="77777777" w:rsidTr="00B163C5">
        <w:tc>
          <w:tcPr>
            <w:tcW w:w="426" w:type="dxa"/>
          </w:tcPr>
          <w:p w14:paraId="43B4F2B6" w14:textId="77777777" w:rsidR="00B163C5" w:rsidRPr="00366F04" w:rsidRDefault="00B163C5" w:rsidP="00743C70">
            <w:pPr>
              <w:pStyle w:val="Lijstalinea"/>
              <w:numPr>
                <w:ilvl w:val="0"/>
                <w:numId w:val="1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B7" w14:textId="77777777" w:rsidR="00B163C5" w:rsidRPr="00366F04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366F04">
              <w:rPr>
                <w:rFonts w:cs="Arial"/>
              </w:rPr>
              <w:t>Inschrijvingsnummer Kamer van Koophandel</w:t>
            </w:r>
          </w:p>
        </w:tc>
        <w:tc>
          <w:tcPr>
            <w:tcW w:w="3544" w:type="dxa"/>
            <w:shd w:val="clear" w:color="auto" w:fill="auto"/>
          </w:tcPr>
          <w:p w14:paraId="43B4F2B8" w14:textId="77777777" w:rsidR="00B163C5" w:rsidRPr="00366F04" w:rsidRDefault="00B163C5" w:rsidP="00D50342">
            <w:pPr>
              <w:rPr>
                <w:rFonts w:cs="Arial"/>
                <w:color w:val="FF0000"/>
              </w:rPr>
            </w:pPr>
          </w:p>
        </w:tc>
      </w:tr>
    </w:tbl>
    <w:p w14:paraId="43B4F2BB" w14:textId="77777777" w:rsidR="00B163C5" w:rsidRPr="00366F04" w:rsidRDefault="00B163C5" w:rsidP="00D5034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3544"/>
      </w:tblGrid>
      <w:tr w:rsidR="00B163C5" w:rsidRPr="00366F04" w14:paraId="43B4F2BE" w14:textId="77777777" w:rsidTr="3A006D48">
        <w:tc>
          <w:tcPr>
            <w:tcW w:w="8647" w:type="dxa"/>
            <w:gridSpan w:val="3"/>
          </w:tcPr>
          <w:p w14:paraId="43B4F2BD" w14:textId="0258CB11" w:rsidR="009C0114" w:rsidRPr="00366F04" w:rsidRDefault="00B163C5" w:rsidP="00D50342">
            <w:pPr>
              <w:rPr>
                <w:rFonts w:cs="Arial"/>
                <w:color w:val="FF0000"/>
              </w:rPr>
            </w:pPr>
            <w:r w:rsidRPr="00366F04">
              <w:rPr>
                <w:rFonts w:cs="Arial"/>
                <w:b/>
              </w:rPr>
              <w:t>Algemene bedrijfs</w:t>
            </w:r>
            <w:r w:rsidR="00FD1883" w:rsidRPr="00366F04">
              <w:rPr>
                <w:rFonts w:cs="Arial"/>
                <w:b/>
              </w:rPr>
              <w:t>-</w:t>
            </w:r>
            <w:r w:rsidRPr="00366F04">
              <w:rPr>
                <w:rFonts w:cs="Arial"/>
                <w:b/>
              </w:rPr>
              <w:t xml:space="preserve"> en marktinformatie</w:t>
            </w:r>
          </w:p>
        </w:tc>
      </w:tr>
      <w:tr w:rsidR="00B163C5" w:rsidRPr="00366F04" w14:paraId="43B4F2C3" w14:textId="77777777" w:rsidTr="3A006D48">
        <w:tc>
          <w:tcPr>
            <w:tcW w:w="426" w:type="dxa"/>
          </w:tcPr>
          <w:p w14:paraId="43B4F2BF" w14:textId="77777777" w:rsidR="00B163C5" w:rsidRPr="00366F04" w:rsidRDefault="00B163C5" w:rsidP="00743C70">
            <w:pPr>
              <w:pStyle w:val="Lijstalinea"/>
              <w:numPr>
                <w:ilvl w:val="0"/>
                <w:numId w:val="1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C0" w14:textId="77777777" w:rsidR="00B163C5" w:rsidRPr="007D6551" w:rsidRDefault="00B163C5" w:rsidP="00FD1883">
            <w:pPr>
              <w:pStyle w:val="Lijstalinea"/>
              <w:ind w:left="34"/>
              <w:contextualSpacing/>
              <w:rPr>
                <w:rFonts w:cs="Arial"/>
                <w:b/>
              </w:rPr>
            </w:pPr>
            <w:r w:rsidRPr="007D6551">
              <w:rPr>
                <w:rFonts w:cs="Arial"/>
                <w:b/>
              </w:rPr>
              <w:t>Moederbedrijf</w:t>
            </w:r>
          </w:p>
          <w:p w14:paraId="43B4F2C1" w14:textId="77777777" w:rsidR="00B163C5" w:rsidRPr="007D6551" w:rsidRDefault="00B163C5" w:rsidP="00FD1883">
            <w:pPr>
              <w:pStyle w:val="Lijstalinea"/>
              <w:ind w:left="34"/>
              <w:contextualSpacing/>
              <w:rPr>
                <w:rFonts w:cs="Arial"/>
              </w:rPr>
            </w:pPr>
            <w:r w:rsidRPr="007D6551">
              <w:rPr>
                <w:rFonts w:cs="Arial"/>
              </w:rPr>
              <w:t>Is uw bedrijf onderdeel van een groter overkoepelend bedrijf? Zo ja, welk bedrijf? (eventueel incl. adresgegevens)</w:t>
            </w:r>
          </w:p>
        </w:tc>
        <w:tc>
          <w:tcPr>
            <w:tcW w:w="3544" w:type="dxa"/>
            <w:shd w:val="clear" w:color="auto" w:fill="auto"/>
          </w:tcPr>
          <w:p w14:paraId="43B4F2C2" w14:textId="77777777" w:rsidR="00B163C5" w:rsidRPr="00366F04" w:rsidRDefault="00B163C5" w:rsidP="00D50342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B163C5" w:rsidRPr="00366F04" w14:paraId="43B4F2D2" w14:textId="77777777" w:rsidTr="3A006D48">
        <w:tc>
          <w:tcPr>
            <w:tcW w:w="426" w:type="dxa"/>
          </w:tcPr>
          <w:p w14:paraId="43B4F2CE" w14:textId="77777777" w:rsidR="00B163C5" w:rsidRPr="00366F04" w:rsidRDefault="00B163C5" w:rsidP="00743C70">
            <w:pPr>
              <w:pStyle w:val="Lijstalinea"/>
              <w:numPr>
                <w:ilvl w:val="0"/>
                <w:numId w:val="1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CF" w14:textId="77777777" w:rsidR="00B163C5" w:rsidRPr="007D6551" w:rsidRDefault="00B163C5" w:rsidP="00FD1883">
            <w:pPr>
              <w:pStyle w:val="Lijstalinea"/>
              <w:ind w:left="34"/>
              <w:contextualSpacing/>
              <w:rPr>
                <w:rFonts w:cs="Arial"/>
                <w:b/>
              </w:rPr>
            </w:pPr>
            <w:r w:rsidRPr="007D6551">
              <w:rPr>
                <w:rFonts w:cs="Arial"/>
                <w:b/>
              </w:rPr>
              <w:t>Producten, diensten</w:t>
            </w:r>
          </w:p>
          <w:p w14:paraId="43B4F2D0" w14:textId="77777777" w:rsidR="00B163C5" w:rsidRPr="007D6551" w:rsidRDefault="00B163C5" w:rsidP="00FD1883">
            <w:pPr>
              <w:pStyle w:val="Lijstalinea"/>
              <w:ind w:left="34"/>
              <w:contextualSpacing/>
              <w:rPr>
                <w:rFonts w:cs="Arial"/>
              </w:rPr>
            </w:pPr>
            <w:r w:rsidRPr="007D6551">
              <w:rPr>
                <w:rFonts w:cs="Arial"/>
              </w:rPr>
              <w:t>Welke producten en diensten levert uw bedrijf?</w:t>
            </w:r>
          </w:p>
        </w:tc>
        <w:tc>
          <w:tcPr>
            <w:tcW w:w="3544" w:type="dxa"/>
            <w:shd w:val="clear" w:color="auto" w:fill="auto"/>
          </w:tcPr>
          <w:p w14:paraId="43B4F2D1" w14:textId="77777777" w:rsidR="00B163C5" w:rsidRPr="00366F04" w:rsidRDefault="00B163C5" w:rsidP="00D50342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B163C5" w:rsidRPr="00366F04" w14:paraId="43B4F2D8" w14:textId="77777777" w:rsidTr="3A006D48">
        <w:tc>
          <w:tcPr>
            <w:tcW w:w="426" w:type="dxa"/>
          </w:tcPr>
          <w:p w14:paraId="43B4F2D3" w14:textId="77777777" w:rsidR="00B163C5" w:rsidRPr="00366F04" w:rsidRDefault="00B163C5" w:rsidP="00743C70">
            <w:pPr>
              <w:pStyle w:val="Lijstalinea"/>
              <w:numPr>
                <w:ilvl w:val="0"/>
                <w:numId w:val="1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D4" w14:textId="77777777" w:rsidR="005B5A19" w:rsidRPr="007D6551" w:rsidRDefault="005B5A19" w:rsidP="00FD1883">
            <w:pPr>
              <w:pStyle w:val="Lijstalinea"/>
              <w:ind w:left="34"/>
              <w:contextualSpacing/>
              <w:rPr>
                <w:rFonts w:cs="Arial"/>
                <w:b/>
              </w:rPr>
            </w:pPr>
            <w:r w:rsidRPr="007D6551">
              <w:rPr>
                <w:rFonts w:cs="Arial"/>
                <w:b/>
              </w:rPr>
              <w:t>Kwaliteitsbewaking managementsysteem</w:t>
            </w:r>
          </w:p>
          <w:p w14:paraId="43B4F2D6" w14:textId="717DE5CA" w:rsidR="00B1058D" w:rsidRPr="007D6551" w:rsidRDefault="005B5A19" w:rsidP="008B777D">
            <w:pPr>
              <w:pStyle w:val="Lijstalinea"/>
              <w:ind w:left="34"/>
              <w:contextualSpacing/>
              <w:rPr>
                <w:rFonts w:cs="Arial"/>
              </w:rPr>
            </w:pPr>
            <w:r w:rsidRPr="007D6551">
              <w:rPr>
                <w:rFonts w:cs="Arial"/>
              </w:rPr>
              <w:t>Heeft het bedrijf een kwaliteitsbewakings managementsysteem? Zo ja, volgens welke standaard?</w:t>
            </w:r>
          </w:p>
        </w:tc>
        <w:tc>
          <w:tcPr>
            <w:tcW w:w="3544" w:type="dxa"/>
            <w:shd w:val="clear" w:color="auto" w:fill="auto"/>
          </w:tcPr>
          <w:p w14:paraId="43B4F2D7" w14:textId="77777777" w:rsidR="00B163C5" w:rsidRPr="00366F04" w:rsidRDefault="00B163C5" w:rsidP="00D50342">
            <w:pPr>
              <w:rPr>
                <w:rFonts w:cs="Arial"/>
                <w:color w:val="FF0000"/>
                <w:highlight w:val="yellow"/>
              </w:rPr>
            </w:pPr>
          </w:p>
        </w:tc>
      </w:tr>
    </w:tbl>
    <w:p w14:paraId="26F09DB5" w14:textId="77777777" w:rsidR="008E66D8" w:rsidRDefault="008E66D8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3544"/>
      </w:tblGrid>
      <w:tr w:rsidR="005B5A19" w:rsidRPr="00366F04" w14:paraId="43B4F2DD" w14:textId="77777777" w:rsidTr="3A006D48">
        <w:tc>
          <w:tcPr>
            <w:tcW w:w="426" w:type="dxa"/>
          </w:tcPr>
          <w:p w14:paraId="43B4F2D9" w14:textId="1A50C05E" w:rsidR="005B5A19" w:rsidRPr="00366F04" w:rsidRDefault="005B5A19" w:rsidP="00743C70">
            <w:pPr>
              <w:pStyle w:val="Lijstalinea"/>
              <w:numPr>
                <w:ilvl w:val="0"/>
                <w:numId w:val="1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2DA" w14:textId="77777777" w:rsidR="005B5A19" w:rsidRPr="007D6551" w:rsidRDefault="005B5A19" w:rsidP="00FD1883">
            <w:pPr>
              <w:pStyle w:val="Lijstalinea"/>
              <w:ind w:left="34"/>
              <w:contextualSpacing/>
              <w:rPr>
                <w:rFonts w:cs="Arial"/>
                <w:b/>
              </w:rPr>
            </w:pPr>
            <w:r w:rsidRPr="007D6551">
              <w:rPr>
                <w:rFonts w:cs="Arial"/>
                <w:b/>
              </w:rPr>
              <w:t>Certificering kwaliteitsbewaking managementsysteem</w:t>
            </w:r>
          </w:p>
          <w:p w14:paraId="43B4F2DB" w14:textId="77777777" w:rsidR="005B5A19" w:rsidRPr="007D6551" w:rsidRDefault="005B5A19" w:rsidP="00FD1883">
            <w:pPr>
              <w:pStyle w:val="Lijstalinea"/>
              <w:ind w:left="34"/>
              <w:contextualSpacing/>
              <w:rPr>
                <w:rFonts w:cs="Arial"/>
              </w:rPr>
            </w:pPr>
            <w:r w:rsidRPr="007D6551">
              <w:rPr>
                <w:rFonts w:cs="Arial"/>
              </w:rPr>
              <w:t>Is het kwaliteitsbewaking managementsysteem gecertificeerd? Zo ja, door wie en hoe lang is deze geldig?</w:t>
            </w:r>
          </w:p>
        </w:tc>
        <w:tc>
          <w:tcPr>
            <w:tcW w:w="3544" w:type="dxa"/>
            <w:shd w:val="clear" w:color="auto" w:fill="auto"/>
          </w:tcPr>
          <w:p w14:paraId="43B4F2DC" w14:textId="77777777" w:rsidR="005B5A19" w:rsidRPr="00366F04" w:rsidRDefault="005B5A19" w:rsidP="00D50342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541E06" w:rsidRPr="00366F04" w14:paraId="43B4F305" w14:textId="77777777" w:rsidTr="3A006D48">
        <w:tc>
          <w:tcPr>
            <w:tcW w:w="426" w:type="dxa"/>
          </w:tcPr>
          <w:p w14:paraId="43B4F301" w14:textId="77777777" w:rsidR="00541E06" w:rsidRPr="00366F04" w:rsidRDefault="00541E06" w:rsidP="00743C70">
            <w:pPr>
              <w:pStyle w:val="Lijstalinea"/>
              <w:numPr>
                <w:ilvl w:val="0"/>
                <w:numId w:val="1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302" w14:textId="77777777" w:rsidR="00541E06" w:rsidRPr="007D6551" w:rsidRDefault="00541E06" w:rsidP="00541E06">
            <w:pPr>
              <w:pStyle w:val="Lijstalinea"/>
              <w:ind w:left="33" w:firstLine="1"/>
              <w:contextualSpacing/>
              <w:rPr>
                <w:rFonts w:cs="Arial"/>
                <w:b/>
              </w:rPr>
            </w:pPr>
            <w:r w:rsidRPr="007D6551">
              <w:rPr>
                <w:rFonts w:cs="Arial"/>
                <w:b/>
              </w:rPr>
              <w:t>Referenties</w:t>
            </w:r>
          </w:p>
          <w:p w14:paraId="43B4F303" w14:textId="77777777" w:rsidR="00541E06" w:rsidRPr="007D6551" w:rsidRDefault="00541E06" w:rsidP="00541E06">
            <w:pPr>
              <w:pStyle w:val="Lijstalinea"/>
              <w:ind w:left="33" w:firstLine="1"/>
              <w:contextualSpacing/>
              <w:rPr>
                <w:rFonts w:cs="Arial"/>
              </w:rPr>
            </w:pPr>
            <w:r w:rsidRPr="007D6551">
              <w:rPr>
                <w:rFonts w:cs="Arial"/>
              </w:rPr>
              <w:t>Welke referenties heeft u die relevant zijn voor de behoefte GVB en die wij eventueel mogen benaderen?</w:t>
            </w:r>
          </w:p>
        </w:tc>
        <w:tc>
          <w:tcPr>
            <w:tcW w:w="3544" w:type="dxa"/>
            <w:shd w:val="clear" w:color="auto" w:fill="auto"/>
          </w:tcPr>
          <w:p w14:paraId="43B4F304" w14:textId="77777777" w:rsidR="00541E06" w:rsidRPr="00366F04" w:rsidRDefault="00541E06" w:rsidP="00D50342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F775CC" w:rsidRPr="00366F04" w14:paraId="43B4F309" w14:textId="77777777" w:rsidTr="3A006D48">
        <w:tc>
          <w:tcPr>
            <w:tcW w:w="426" w:type="dxa"/>
          </w:tcPr>
          <w:p w14:paraId="43B4F306" w14:textId="77777777" w:rsidR="00F775CC" w:rsidRPr="00366F04" w:rsidRDefault="00F775CC" w:rsidP="00743C70">
            <w:pPr>
              <w:pStyle w:val="Lijstalinea"/>
              <w:numPr>
                <w:ilvl w:val="0"/>
                <w:numId w:val="1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3B4F307" w14:textId="34D57399" w:rsidR="00F775CC" w:rsidRPr="007D6551" w:rsidRDefault="62D92356" w:rsidP="3A006D48">
            <w:pPr>
              <w:pStyle w:val="Lijstalinea"/>
              <w:ind w:left="33" w:firstLine="1"/>
              <w:contextualSpacing/>
              <w:rPr>
                <w:rFonts w:cs="Arial"/>
                <w:b/>
                <w:bCs/>
              </w:rPr>
            </w:pPr>
            <w:r w:rsidRPr="007D6551">
              <w:rPr>
                <w:rFonts w:cs="Arial"/>
                <w:b/>
                <w:bCs/>
              </w:rPr>
              <w:t>Onderscheiden</w:t>
            </w:r>
            <w:r w:rsidR="00DA2AF5" w:rsidRPr="007D6551">
              <w:br/>
            </w:r>
            <w:r w:rsidR="3B5D620F" w:rsidRPr="007D6551">
              <w:rPr>
                <w:rFonts w:cs="Arial"/>
              </w:rPr>
              <w:t xml:space="preserve">Kunt u aangeven waarin uw bedrijf zich onderscheid ten opzicht van concurrerende bedrijven in de markt? </w:t>
            </w:r>
          </w:p>
        </w:tc>
        <w:tc>
          <w:tcPr>
            <w:tcW w:w="3544" w:type="dxa"/>
            <w:shd w:val="clear" w:color="auto" w:fill="auto"/>
          </w:tcPr>
          <w:p w14:paraId="43B4F308" w14:textId="0CE82F0F" w:rsidR="00F775CC" w:rsidRPr="00366F04" w:rsidRDefault="00F775CC" w:rsidP="00D50342">
            <w:pPr>
              <w:rPr>
                <w:rFonts w:cs="Arial"/>
                <w:color w:val="FF0000"/>
                <w:highlight w:val="yellow"/>
              </w:rPr>
            </w:pPr>
          </w:p>
        </w:tc>
      </w:tr>
    </w:tbl>
    <w:p w14:paraId="489F4470" w14:textId="21114C0A" w:rsidR="007A7155" w:rsidRDefault="007A7155" w:rsidP="00D50342">
      <w:pPr>
        <w:rPr>
          <w:rFonts w:cs="Arial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678"/>
        <w:gridCol w:w="3544"/>
      </w:tblGrid>
      <w:tr w:rsidR="007A7155" w:rsidRPr="00366F04" w14:paraId="41A764B7" w14:textId="77777777" w:rsidTr="008E66D8">
        <w:tc>
          <w:tcPr>
            <w:tcW w:w="8676" w:type="dxa"/>
            <w:gridSpan w:val="3"/>
          </w:tcPr>
          <w:p w14:paraId="2F4693F8" w14:textId="5C5E3A64" w:rsidR="007A7155" w:rsidRPr="007D6551" w:rsidRDefault="007A7155" w:rsidP="00743C70">
            <w:pPr>
              <w:rPr>
                <w:rFonts w:cs="Arial"/>
                <w:color w:val="FF0000"/>
              </w:rPr>
            </w:pPr>
            <w:r w:rsidRPr="007D6551">
              <w:rPr>
                <w:rFonts w:cs="Arial"/>
                <w:b/>
              </w:rPr>
              <w:t>Vragen met betrekking tot de scope van de opdracht</w:t>
            </w:r>
          </w:p>
        </w:tc>
      </w:tr>
      <w:tr w:rsidR="007A7155" w:rsidRPr="00366F04" w14:paraId="5CA9C8C2" w14:textId="77777777" w:rsidTr="008E66D8">
        <w:tc>
          <w:tcPr>
            <w:tcW w:w="454" w:type="dxa"/>
          </w:tcPr>
          <w:p w14:paraId="367F5CC4" w14:textId="77777777" w:rsidR="007A7155" w:rsidRPr="00366F04" w:rsidRDefault="007A7155" w:rsidP="00743C70">
            <w:pPr>
              <w:pStyle w:val="Lijstalinea"/>
              <w:numPr>
                <w:ilvl w:val="0"/>
                <w:numId w:val="1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8" w:type="dxa"/>
            <w:shd w:val="clear" w:color="auto" w:fill="auto"/>
          </w:tcPr>
          <w:p w14:paraId="51EE2A31" w14:textId="5B7C1E3B" w:rsidR="3A006D48" w:rsidRPr="007D6551" w:rsidRDefault="79F70335" w:rsidP="3A006D48">
            <w:pPr>
              <w:pStyle w:val="Lijstalinea"/>
              <w:ind w:left="34"/>
              <w:contextualSpacing/>
              <w:rPr>
                <w:rFonts w:cs="Arial"/>
              </w:rPr>
            </w:pPr>
            <w:r w:rsidRPr="7C5A2233">
              <w:rPr>
                <w:rFonts w:cs="Arial"/>
              </w:rPr>
              <w:t xml:space="preserve">Welk gedrag van GVB zou u als </w:t>
            </w:r>
            <w:r w:rsidR="008E66D8">
              <w:rPr>
                <w:rFonts w:cs="Arial"/>
              </w:rPr>
              <w:t>o</w:t>
            </w:r>
            <w:r w:rsidRPr="7C5A2233">
              <w:rPr>
                <w:rFonts w:cs="Arial"/>
              </w:rPr>
              <w:t>pdrachtnemer stimuleren om eventueel gemaakte fouten in het uitvoeringsproces te kun</w:t>
            </w:r>
            <w:r w:rsidR="65927074" w:rsidRPr="7C5A2233">
              <w:rPr>
                <w:rFonts w:cs="Arial"/>
              </w:rPr>
              <w:t>nen herstellen?</w:t>
            </w:r>
          </w:p>
        </w:tc>
        <w:tc>
          <w:tcPr>
            <w:tcW w:w="3544" w:type="dxa"/>
            <w:shd w:val="clear" w:color="auto" w:fill="auto"/>
          </w:tcPr>
          <w:p w14:paraId="07B7B3C4" w14:textId="77777777" w:rsidR="3A006D48" w:rsidRDefault="3A006D48" w:rsidP="3A006D48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7A7155" w:rsidRPr="00366F04" w14:paraId="71A7B82A" w14:textId="77777777" w:rsidTr="008E66D8">
        <w:tc>
          <w:tcPr>
            <w:tcW w:w="454" w:type="dxa"/>
          </w:tcPr>
          <w:p w14:paraId="7887A64C" w14:textId="77777777" w:rsidR="007A7155" w:rsidRPr="00366F04" w:rsidRDefault="007A7155" w:rsidP="00743C70">
            <w:pPr>
              <w:pStyle w:val="Lijstalinea"/>
              <w:numPr>
                <w:ilvl w:val="0"/>
                <w:numId w:val="1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8" w:type="dxa"/>
            <w:shd w:val="clear" w:color="auto" w:fill="auto"/>
          </w:tcPr>
          <w:p w14:paraId="303A1362" w14:textId="041A1B9F" w:rsidR="007A7155" w:rsidRPr="00366F04" w:rsidRDefault="112004AE" w:rsidP="3A006D48">
            <w:pPr>
              <w:pStyle w:val="Lijstalinea"/>
              <w:ind w:left="34"/>
              <w:contextualSpacing/>
              <w:rPr>
                <w:rFonts w:cs="Arial"/>
              </w:rPr>
            </w:pPr>
            <w:r w:rsidRPr="7C5A2233">
              <w:rPr>
                <w:rFonts w:cs="Arial"/>
              </w:rPr>
              <w:t xml:space="preserve">Waar ziet u uitdagingen </w:t>
            </w:r>
            <w:r w:rsidR="55A74E21" w:rsidRPr="7C5A2233">
              <w:rPr>
                <w:rFonts w:cs="Arial"/>
              </w:rPr>
              <w:t xml:space="preserve">en risico's </w:t>
            </w:r>
            <w:r w:rsidRPr="7C5A2233">
              <w:rPr>
                <w:rFonts w:cs="Arial"/>
              </w:rPr>
              <w:t>binnen de opdracht</w:t>
            </w:r>
            <w:r w:rsidR="6209C0B6" w:rsidRPr="7C5A2233">
              <w:rPr>
                <w:rFonts w:cs="Arial"/>
              </w:rPr>
              <w:t xml:space="preserve"> </w:t>
            </w:r>
            <w:r w:rsidR="0DE59CEF" w:rsidRPr="7C5A2233">
              <w:rPr>
                <w:rFonts w:cs="Arial"/>
              </w:rPr>
              <w:t>en welke aspecten zouden in het P</w:t>
            </w:r>
            <w:r w:rsidR="008E66D8">
              <w:rPr>
                <w:rFonts w:cs="Arial"/>
              </w:rPr>
              <w:t>v</w:t>
            </w:r>
            <w:r w:rsidR="0DE59CEF" w:rsidRPr="7C5A2233">
              <w:rPr>
                <w:rFonts w:cs="Arial"/>
              </w:rPr>
              <w:t xml:space="preserve">E moeten worden opgenomen </w:t>
            </w:r>
            <w:r w:rsidR="79EFD2D7" w:rsidRPr="7C5A2233">
              <w:rPr>
                <w:rFonts w:cs="Arial"/>
              </w:rPr>
              <w:t>om hier een oplossing voor te bieden?</w:t>
            </w:r>
          </w:p>
        </w:tc>
        <w:tc>
          <w:tcPr>
            <w:tcW w:w="3544" w:type="dxa"/>
            <w:shd w:val="clear" w:color="auto" w:fill="auto"/>
          </w:tcPr>
          <w:p w14:paraId="3F065996" w14:textId="77777777" w:rsidR="007A7155" w:rsidRPr="00366F04" w:rsidRDefault="007A7155" w:rsidP="00E95C99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7A7155" w:rsidRPr="00366F04" w14:paraId="61CBE42B" w14:textId="77777777" w:rsidTr="008E66D8">
        <w:tc>
          <w:tcPr>
            <w:tcW w:w="454" w:type="dxa"/>
          </w:tcPr>
          <w:p w14:paraId="4A5119F2" w14:textId="77777777" w:rsidR="007A7155" w:rsidRPr="00366F04" w:rsidRDefault="007A7155" w:rsidP="00743C70">
            <w:pPr>
              <w:pStyle w:val="Lijstalinea"/>
              <w:numPr>
                <w:ilvl w:val="0"/>
                <w:numId w:val="1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8" w:type="dxa"/>
            <w:shd w:val="clear" w:color="auto" w:fill="auto"/>
          </w:tcPr>
          <w:p w14:paraId="24D2FA69" w14:textId="0E6FBA0E" w:rsidR="007A7155" w:rsidRPr="007D6551" w:rsidRDefault="177861F8" w:rsidP="3A006D48">
            <w:pPr>
              <w:pStyle w:val="Lijstalinea"/>
              <w:ind w:left="34"/>
              <w:contextualSpacing/>
            </w:pPr>
            <w:r w:rsidRPr="7C5A2233">
              <w:rPr>
                <w:rFonts w:cs="Arial"/>
              </w:rPr>
              <w:t>Zijn er aspecten in de uitvraag waar rekening mee moet worden gehouden op het gebied van personele inzet?</w:t>
            </w:r>
          </w:p>
        </w:tc>
        <w:tc>
          <w:tcPr>
            <w:tcW w:w="3544" w:type="dxa"/>
            <w:shd w:val="clear" w:color="auto" w:fill="auto"/>
          </w:tcPr>
          <w:p w14:paraId="4CDD5327" w14:textId="7B21B26A" w:rsidR="007A7155" w:rsidRPr="00366F04" w:rsidRDefault="007A7155" w:rsidP="00E95C99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7A7155" w:rsidRPr="00366F04" w14:paraId="3F5244EB" w14:textId="77777777" w:rsidTr="008E66D8">
        <w:tc>
          <w:tcPr>
            <w:tcW w:w="454" w:type="dxa"/>
          </w:tcPr>
          <w:p w14:paraId="65FD4020" w14:textId="77777777" w:rsidR="007A7155" w:rsidRPr="00366F04" w:rsidRDefault="007A7155" w:rsidP="00743C70">
            <w:pPr>
              <w:pStyle w:val="Lijstalinea"/>
              <w:numPr>
                <w:ilvl w:val="0"/>
                <w:numId w:val="1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8" w:type="dxa"/>
            <w:shd w:val="clear" w:color="auto" w:fill="auto"/>
          </w:tcPr>
          <w:p w14:paraId="497876F5" w14:textId="730AAD4F" w:rsidR="007A7155" w:rsidRPr="00366F04" w:rsidRDefault="7886DF03" w:rsidP="7C5A2233">
            <w:pPr>
              <w:pStyle w:val="Lijstalinea"/>
              <w:ind w:left="34"/>
              <w:contextualSpacing/>
              <w:rPr>
                <w:rFonts w:cs="Arial"/>
              </w:rPr>
            </w:pPr>
            <w:r w:rsidRPr="7C5A2233">
              <w:rPr>
                <w:rFonts w:cs="Arial"/>
              </w:rPr>
              <w:t>Welke vorm van kwaliteitsontwerp adviseert u?</w:t>
            </w:r>
          </w:p>
          <w:p w14:paraId="60C2B6DA" w14:textId="3D27C956" w:rsidR="007A7155" w:rsidRPr="00366F04" w:rsidRDefault="7886DF03" w:rsidP="00E95C99">
            <w:pPr>
              <w:pStyle w:val="Lijstalinea"/>
              <w:ind w:left="34"/>
              <w:contextualSpacing/>
              <w:rPr>
                <w:rFonts w:cs="Arial"/>
              </w:rPr>
            </w:pPr>
            <w:r w:rsidRPr="7C5A2233">
              <w:rPr>
                <w:rFonts w:cs="Arial"/>
              </w:rPr>
              <w:t>Resultaatgericht/inspanningsgericht/combinatie</w:t>
            </w:r>
          </w:p>
        </w:tc>
        <w:tc>
          <w:tcPr>
            <w:tcW w:w="3544" w:type="dxa"/>
            <w:shd w:val="clear" w:color="auto" w:fill="auto"/>
          </w:tcPr>
          <w:p w14:paraId="28EDA150" w14:textId="77777777" w:rsidR="007A7155" w:rsidRPr="00366F04" w:rsidRDefault="007A7155" w:rsidP="00E95C99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7A7155" w:rsidRPr="00366F04" w14:paraId="104F0093" w14:textId="77777777" w:rsidTr="008E66D8">
        <w:tc>
          <w:tcPr>
            <w:tcW w:w="454" w:type="dxa"/>
          </w:tcPr>
          <w:p w14:paraId="522AB074" w14:textId="77777777" w:rsidR="007A7155" w:rsidRPr="00366F04" w:rsidRDefault="007A7155" w:rsidP="00743C70">
            <w:pPr>
              <w:pStyle w:val="Lijstalinea"/>
              <w:numPr>
                <w:ilvl w:val="0"/>
                <w:numId w:val="1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8" w:type="dxa"/>
            <w:shd w:val="clear" w:color="auto" w:fill="auto"/>
          </w:tcPr>
          <w:p w14:paraId="4C1BAE8F" w14:textId="1500D03F" w:rsidR="007A7155" w:rsidRPr="00366F04" w:rsidRDefault="201F34F1" w:rsidP="00E95C99">
            <w:pPr>
              <w:pStyle w:val="Lijstalinea"/>
              <w:ind w:left="34"/>
              <w:contextualSpacing/>
              <w:rPr>
                <w:rFonts w:cs="Arial"/>
              </w:rPr>
            </w:pPr>
            <w:r w:rsidRPr="7C5A2233">
              <w:rPr>
                <w:rFonts w:cs="Arial"/>
              </w:rPr>
              <w:t>Op welke wijze zou oplevering van de werkzaamheden moeten plaatsvinden?</w:t>
            </w:r>
          </w:p>
        </w:tc>
        <w:tc>
          <w:tcPr>
            <w:tcW w:w="3544" w:type="dxa"/>
            <w:shd w:val="clear" w:color="auto" w:fill="auto"/>
          </w:tcPr>
          <w:p w14:paraId="316F7825" w14:textId="1CC445CC" w:rsidR="007A7155" w:rsidRPr="00366F04" w:rsidRDefault="007A7155" w:rsidP="7C5A2233">
            <w:pPr>
              <w:rPr>
                <w:rFonts w:cs="Arial"/>
                <w:color w:val="FF0000"/>
                <w:highlight w:val="yellow"/>
              </w:rPr>
            </w:pPr>
          </w:p>
          <w:p w14:paraId="5D047D7D" w14:textId="4C53FD0C" w:rsidR="007A7155" w:rsidRPr="00366F04" w:rsidRDefault="007A7155" w:rsidP="00E95C99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7C5A2233" w14:paraId="6B330F80" w14:textId="77777777" w:rsidTr="008E66D8">
        <w:trPr>
          <w:trHeight w:val="300"/>
        </w:trPr>
        <w:tc>
          <w:tcPr>
            <w:tcW w:w="454" w:type="dxa"/>
          </w:tcPr>
          <w:p w14:paraId="6847820A" w14:textId="77777777" w:rsidR="7C5A2233" w:rsidRDefault="7C5A2233" w:rsidP="7C5A2233">
            <w:pPr>
              <w:pStyle w:val="Lijstalinea"/>
              <w:numPr>
                <w:ilvl w:val="0"/>
                <w:numId w:val="1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8" w:type="dxa"/>
            <w:shd w:val="clear" w:color="auto" w:fill="auto"/>
          </w:tcPr>
          <w:p w14:paraId="5FB0BD60" w14:textId="09040B7E" w:rsidR="7C5A2233" w:rsidRDefault="7C5A2233" w:rsidP="7C5A2233">
            <w:pPr>
              <w:pStyle w:val="Lijstalinea"/>
              <w:ind w:left="33" w:firstLine="1"/>
              <w:contextualSpacing/>
              <w:rPr>
                <w:rFonts w:cs="Arial"/>
              </w:rPr>
            </w:pPr>
            <w:r w:rsidRPr="7C5A2233">
              <w:rPr>
                <w:rFonts w:cs="Arial"/>
              </w:rPr>
              <w:t xml:space="preserve">Wat zijn volgens u succesfactoren voor een duurzame samenwerking en op welke wijze zou dat </w:t>
            </w:r>
            <w:r w:rsidR="55E251B4" w:rsidRPr="05B4FACE">
              <w:rPr>
                <w:rFonts w:cs="Arial"/>
              </w:rPr>
              <w:t xml:space="preserve">tot </w:t>
            </w:r>
            <w:r w:rsidRPr="7C5A2233">
              <w:rPr>
                <w:rFonts w:cs="Arial"/>
              </w:rPr>
              <w:t>uiting moeten komen in de uitvraag?</w:t>
            </w:r>
          </w:p>
        </w:tc>
        <w:tc>
          <w:tcPr>
            <w:tcW w:w="3544" w:type="dxa"/>
            <w:shd w:val="clear" w:color="auto" w:fill="auto"/>
          </w:tcPr>
          <w:p w14:paraId="175C9E2A" w14:textId="1AF00BB6" w:rsidR="7C5A2233" w:rsidRDefault="7C5A2233" w:rsidP="7C5A2233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7A7155" w:rsidRPr="00366F04" w14:paraId="4D16705B" w14:textId="77777777" w:rsidTr="008E66D8">
        <w:tc>
          <w:tcPr>
            <w:tcW w:w="454" w:type="dxa"/>
          </w:tcPr>
          <w:p w14:paraId="41D5CAEA" w14:textId="0C3454BD" w:rsidR="007A7155" w:rsidRPr="008E66D8" w:rsidRDefault="008E66D8" w:rsidP="008E66D8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14:paraId="5357E923" w14:textId="6A1261D4" w:rsidR="007A7155" w:rsidRPr="00366F04" w:rsidRDefault="0638F520" w:rsidP="00E95C99">
            <w:pPr>
              <w:pStyle w:val="Lijstalinea"/>
              <w:ind w:left="33" w:firstLine="1"/>
              <w:contextualSpacing/>
              <w:rPr>
                <w:rFonts w:cs="Arial"/>
              </w:rPr>
            </w:pPr>
            <w:r w:rsidRPr="7C5A2233">
              <w:rPr>
                <w:rFonts w:cs="Arial"/>
              </w:rPr>
              <w:t>Welke prestaties (KPI's) zouden volgens u gemeten moeten worden die bijdragen aan de motivatie van een schoonmaakteam, optimalisatie van het schoonmaakproces en de geleverde kwaliteit?</w:t>
            </w:r>
          </w:p>
        </w:tc>
        <w:tc>
          <w:tcPr>
            <w:tcW w:w="3544" w:type="dxa"/>
            <w:shd w:val="clear" w:color="auto" w:fill="auto"/>
          </w:tcPr>
          <w:p w14:paraId="6E97B562" w14:textId="77777777" w:rsidR="007A7155" w:rsidRPr="00366F04" w:rsidRDefault="007A7155" w:rsidP="00E95C99">
            <w:pPr>
              <w:rPr>
                <w:rFonts w:cs="Arial"/>
                <w:color w:val="FF0000"/>
                <w:highlight w:val="yellow"/>
              </w:rPr>
            </w:pPr>
          </w:p>
        </w:tc>
      </w:tr>
    </w:tbl>
    <w:p w14:paraId="53F6206B" w14:textId="64F3B739" w:rsidR="00EC3148" w:rsidRDefault="00EC3148" w:rsidP="00D50342">
      <w:pPr>
        <w:rPr>
          <w:rFonts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3544"/>
      </w:tblGrid>
      <w:tr w:rsidR="005E685C" w:rsidRPr="00366F04" w14:paraId="3640EAAB" w14:textId="77777777" w:rsidTr="3A006D48">
        <w:tc>
          <w:tcPr>
            <w:tcW w:w="8647" w:type="dxa"/>
            <w:gridSpan w:val="3"/>
          </w:tcPr>
          <w:p w14:paraId="044DC310" w14:textId="21379F32" w:rsidR="005E685C" w:rsidRPr="00366F04" w:rsidRDefault="005E685C" w:rsidP="00743C70">
            <w:pPr>
              <w:rPr>
                <w:rFonts w:cs="Arial"/>
                <w:color w:val="FF0000"/>
              </w:rPr>
            </w:pPr>
            <w:r>
              <w:rPr>
                <w:rFonts w:cs="Arial"/>
                <w:b/>
              </w:rPr>
              <w:t xml:space="preserve">Vragen met betrekking tot </w:t>
            </w:r>
            <w:r w:rsidR="00243188">
              <w:rPr>
                <w:rFonts w:cs="Arial"/>
                <w:b/>
              </w:rPr>
              <w:t>trends en ontwikkelingen</w:t>
            </w:r>
          </w:p>
        </w:tc>
      </w:tr>
      <w:tr w:rsidR="005E685C" w:rsidRPr="00366F04" w14:paraId="44EF85F1" w14:textId="77777777" w:rsidTr="007D6551">
        <w:trPr>
          <w:trHeight w:val="420"/>
        </w:trPr>
        <w:tc>
          <w:tcPr>
            <w:tcW w:w="426" w:type="dxa"/>
          </w:tcPr>
          <w:p w14:paraId="0AD3FB50" w14:textId="77777777" w:rsidR="005E685C" w:rsidRPr="00366F04" w:rsidRDefault="005E685C" w:rsidP="00743C70">
            <w:pPr>
              <w:pStyle w:val="Lijstalinea"/>
              <w:numPr>
                <w:ilvl w:val="0"/>
                <w:numId w:val="19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015CF44C" w14:textId="622FC13F" w:rsidR="005E685C" w:rsidRPr="00366F04" w:rsidRDefault="006A56C9" w:rsidP="3A006D48">
            <w:pPr>
              <w:pStyle w:val="Lijstalinea"/>
              <w:ind w:left="34"/>
              <w:contextualSpacing/>
              <w:rPr>
                <w:rFonts w:cs="Arial"/>
              </w:rPr>
            </w:pPr>
            <w:r w:rsidRPr="3A006D48">
              <w:rPr>
                <w:rFonts w:cs="Arial"/>
              </w:rPr>
              <w:t>Welke trends en ontwikkelingen ziet u in de specialistische schoonmaakbranche?</w:t>
            </w:r>
          </w:p>
        </w:tc>
        <w:tc>
          <w:tcPr>
            <w:tcW w:w="3544" w:type="dxa"/>
            <w:shd w:val="clear" w:color="auto" w:fill="auto"/>
          </w:tcPr>
          <w:p w14:paraId="6614BEFB" w14:textId="77777777" w:rsidR="005E685C" w:rsidRPr="00366F04" w:rsidRDefault="005E685C" w:rsidP="00E95C99">
            <w:pPr>
              <w:rPr>
                <w:rFonts w:cs="Arial"/>
                <w:color w:val="FF0000"/>
                <w:highlight w:val="yellow"/>
              </w:rPr>
            </w:pPr>
          </w:p>
        </w:tc>
      </w:tr>
    </w:tbl>
    <w:p w14:paraId="332CA813" w14:textId="5A56CE38" w:rsidR="00743C70" w:rsidRDefault="00743C70" w:rsidP="00D50342">
      <w:pPr>
        <w:rPr>
          <w:rFonts w:cs="Arial"/>
          <w:b/>
        </w:rPr>
      </w:pPr>
    </w:p>
    <w:p w14:paraId="4F320D97" w14:textId="77777777" w:rsidR="00782E5C" w:rsidRDefault="00782E5C">
      <w:pPr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08706171" w14:textId="77777777" w:rsidR="00743C70" w:rsidRDefault="00743C70" w:rsidP="00D50342">
      <w:pPr>
        <w:rPr>
          <w:rFonts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3544"/>
      </w:tblGrid>
      <w:tr w:rsidR="005E685C" w:rsidRPr="00366F04" w14:paraId="2271C135" w14:textId="77777777" w:rsidTr="3A006D48">
        <w:tc>
          <w:tcPr>
            <w:tcW w:w="8647" w:type="dxa"/>
            <w:gridSpan w:val="3"/>
          </w:tcPr>
          <w:p w14:paraId="1B262BF9" w14:textId="36BDF215" w:rsidR="005E685C" w:rsidRPr="00743C70" w:rsidRDefault="005E685C" w:rsidP="00E95C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Vragen met betrekking tot belangstelling van uw bedrijf voor deze opdracht</w:t>
            </w:r>
          </w:p>
        </w:tc>
      </w:tr>
      <w:tr w:rsidR="000963A9" w:rsidRPr="00366F04" w14:paraId="40112680" w14:textId="77777777" w:rsidTr="3A006D48">
        <w:tc>
          <w:tcPr>
            <w:tcW w:w="426" w:type="dxa"/>
          </w:tcPr>
          <w:p w14:paraId="64C422BA" w14:textId="77777777" w:rsidR="000963A9" w:rsidRPr="00366F04" w:rsidRDefault="000963A9" w:rsidP="00743C70">
            <w:pPr>
              <w:pStyle w:val="Lijstalinea"/>
              <w:numPr>
                <w:ilvl w:val="0"/>
                <w:numId w:val="20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53752E02" w14:textId="6A42A261" w:rsidR="000963A9" w:rsidRPr="00366F04" w:rsidRDefault="3FB71CB8" w:rsidP="000963A9">
            <w:pPr>
              <w:pStyle w:val="Lijstalinea"/>
              <w:ind w:left="34"/>
              <w:contextualSpacing/>
              <w:rPr>
                <w:rFonts w:cs="Arial"/>
                <w:highlight w:val="yellow"/>
              </w:rPr>
            </w:pPr>
            <w:r w:rsidRPr="3A006D48">
              <w:rPr>
                <w:rFonts w:cs="Arial"/>
              </w:rPr>
              <w:t xml:space="preserve">Welke suggesties, ideeën en kansen ziet u om de </w:t>
            </w:r>
            <w:r w:rsidR="00743C70" w:rsidRPr="3A006D48">
              <w:rPr>
                <w:rFonts w:cs="Arial"/>
              </w:rPr>
              <w:t>bedrijf</w:t>
            </w:r>
            <w:r w:rsidR="1CCB7196" w:rsidRPr="3A006D48">
              <w:rPr>
                <w:rFonts w:cs="Arial"/>
              </w:rPr>
              <w:t>voering</w:t>
            </w:r>
            <w:r w:rsidRPr="3A006D48">
              <w:rPr>
                <w:rFonts w:cs="Arial"/>
              </w:rPr>
              <w:t xml:space="preserve"> binnen GVB rondom specialistische schoonmaak te verbeteren?</w:t>
            </w:r>
          </w:p>
        </w:tc>
        <w:tc>
          <w:tcPr>
            <w:tcW w:w="3544" w:type="dxa"/>
            <w:shd w:val="clear" w:color="auto" w:fill="auto"/>
          </w:tcPr>
          <w:p w14:paraId="5172E6E8" w14:textId="768BB482" w:rsidR="000963A9" w:rsidRPr="00366F04" w:rsidRDefault="000963A9" w:rsidP="000963A9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0963A9" w:rsidRPr="00366F04" w14:paraId="61607412" w14:textId="77777777" w:rsidTr="3A006D48">
        <w:tc>
          <w:tcPr>
            <w:tcW w:w="426" w:type="dxa"/>
          </w:tcPr>
          <w:p w14:paraId="6CFEDCA1" w14:textId="77777777" w:rsidR="000963A9" w:rsidRPr="00366F04" w:rsidRDefault="000963A9" w:rsidP="00743C70">
            <w:pPr>
              <w:pStyle w:val="Lijstalinea"/>
              <w:numPr>
                <w:ilvl w:val="0"/>
                <w:numId w:val="20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08630E6B" w14:textId="2B72CE4A" w:rsidR="000963A9" w:rsidRPr="00366F04" w:rsidRDefault="000963A9" w:rsidP="000963A9">
            <w:pPr>
              <w:pStyle w:val="Lijstalinea"/>
              <w:ind w:left="34"/>
              <w:contextualSpacing/>
              <w:rPr>
                <w:rFonts w:cs="Arial"/>
                <w:highlight w:val="yellow"/>
              </w:rPr>
            </w:pPr>
            <w:r w:rsidRPr="00BF488C">
              <w:rPr>
                <w:rFonts w:cs="Arial"/>
              </w:rPr>
              <w:t>Bent u van plan in te schrijven op deze mogelijke aanbesteding? Kunt motiveren waarom wel of waarom niet? Kunt u eventuele breekpunten formuleren?</w:t>
            </w:r>
          </w:p>
        </w:tc>
        <w:tc>
          <w:tcPr>
            <w:tcW w:w="3544" w:type="dxa"/>
            <w:shd w:val="clear" w:color="auto" w:fill="auto"/>
          </w:tcPr>
          <w:p w14:paraId="5B2CD126" w14:textId="77777777" w:rsidR="000963A9" w:rsidRPr="00366F04" w:rsidRDefault="000963A9" w:rsidP="000963A9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0963A9" w:rsidRPr="00366F04" w14:paraId="3B6DDEF9" w14:textId="77777777" w:rsidTr="3A006D48">
        <w:tc>
          <w:tcPr>
            <w:tcW w:w="426" w:type="dxa"/>
          </w:tcPr>
          <w:p w14:paraId="4C51CB80" w14:textId="77777777" w:rsidR="000963A9" w:rsidRPr="00366F04" w:rsidRDefault="000963A9" w:rsidP="00743C70">
            <w:pPr>
              <w:pStyle w:val="Lijstalinea"/>
              <w:numPr>
                <w:ilvl w:val="0"/>
                <w:numId w:val="20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78F8DC17" w14:textId="46BB77C6" w:rsidR="000963A9" w:rsidRPr="00366F04" w:rsidRDefault="445DCD20" w:rsidP="000963A9">
            <w:pPr>
              <w:pStyle w:val="Lijstalinea"/>
              <w:ind w:left="34"/>
              <w:contextualSpacing/>
              <w:rPr>
                <w:rFonts w:cs="Arial"/>
                <w:highlight w:val="yellow"/>
              </w:rPr>
            </w:pPr>
            <w:r w:rsidRPr="05B4FACE">
              <w:rPr>
                <w:rFonts w:cs="Arial"/>
              </w:rPr>
              <w:t>In w</w:t>
            </w:r>
            <w:r w:rsidR="000963A9" w:rsidRPr="0007040C">
              <w:rPr>
                <w:rFonts w:cs="Arial"/>
              </w:rPr>
              <w:t>elke gegevens heeft u minimaal inzicht nodig om een goede aanbieding te kunnen doen? Over welke jaargangen dienen deze gegevens betrekking te hebben? Waarom heeft u deze gegevens nodig?</w:t>
            </w:r>
            <w:r w:rsidR="000963A9" w:rsidRPr="0007040C">
              <w:rPr>
                <w:rFonts w:cs="Arial"/>
              </w:rPr>
              <w:tab/>
            </w:r>
          </w:p>
        </w:tc>
        <w:tc>
          <w:tcPr>
            <w:tcW w:w="3544" w:type="dxa"/>
            <w:shd w:val="clear" w:color="auto" w:fill="auto"/>
          </w:tcPr>
          <w:p w14:paraId="7E206273" w14:textId="77777777" w:rsidR="000963A9" w:rsidRPr="00366F04" w:rsidRDefault="000963A9" w:rsidP="000963A9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0963A9" w:rsidRPr="00366F04" w14:paraId="39A94D90" w14:textId="77777777" w:rsidTr="3A006D48">
        <w:tc>
          <w:tcPr>
            <w:tcW w:w="426" w:type="dxa"/>
          </w:tcPr>
          <w:p w14:paraId="010FC06A" w14:textId="77777777" w:rsidR="000963A9" w:rsidRPr="00366F04" w:rsidRDefault="000963A9" w:rsidP="00743C70">
            <w:pPr>
              <w:pStyle w:val="Lijstalinea"/>
              <w:numPr>
                <w:ilvl w:val="0"/>
                <w:numId w:val="20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545560B3" w14:textId="56A8FA7C" w:rsidR="000963A9" w:rsidRPr="00366F04" w:rsidRDefault="000963A9" w:rsidP="000963A9">
            <w:pPr>
              <w:pStyle w:val="Lijstalinea"/>
              <w:ind w:left="33" w:firstLine="1"/>
              <w:contextualSpacing/>
              <w:rPr>
                <w:rFonts w:cs="Arial"/>
                <w:highlight w:val="yellow"/>
              </w:rPr>
            </w:pPr>
            <w:r w:rsidRPr="0007040C">
              <w:rPr>
                <w:rFonts w:cs="Arial"/>
              </w:rPr>
              <w:t>Welke vragen zijn in deze marktconsultatie niet gesteld die volgens u wel van belang zijn?</w:t>
            </w:r>
          </w:p>
        </w:tc>
        <w:tc>
          <w:tcPr>
            <w:tcW w:w="3544" w:type="dxa"/>
            <w:shd w:val="clear" w:color="auto" w:fill="auto"/>
          </w:tcPr>
          <w:p w14:paraId="6A6B83B9" w14:textId="77777777" w:rsidR="000963A9" w:rsidRPr="00366F04" w:rsidRDefault="000963A9" w:rsidP="000963A9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0963A9" w:rsidRPr="00366F04" w14:paraId="70A93B65" w14:textId="77777777" w:rsidTr="3A006D48">
        <w:tc>
          <w:tcPr>
            <w:tcW w:w="426" w:type="dxa"/>
          </w:tcPr>
          <w:p w14:paraId="2F1162BB" w14:textId="77777777" w:rsidR="000963A9" w:rsidRPr="00366F04" w:rsidRDefault="000963A9" w:rsidP="00743C70">
            <w:pPr>
              <w:pStyle w:val="Lijstalinea"/>
              <w:numPr>
                <w:ilvl w:val="0"/>
                <w:numId w:val="20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9057C78" w14:textId="32715F87" w:rsidR="000963A9" w:rsidRPr="00366F04" w:rsidRDefault="000963A9" w:rsidP="000963A9">
            <w:pPr>
              <w:pStyle w:val="Lijstalinea"/>
              <w:ind w:left="33" w:firstLine="1"/>
              <w:contextualSpacing/>
              <w:rPr>
                <w:rFonts w:cs="Arial"/>
                <w:highlight w:val="yellow"/>
              </w:rPr>
            </w:pPr>
            <w:r w:rsidRPr="0007040C">
              <w:rPr>
                <w:rFonts w:cs="Arial"/>
              </w:rPr>
              <w:t xml:space="preserve">Zijn er andere ontwikkelingen of overige zaken die u aan </w:t>
            </w:r>
            <w:r>
              <w:rPr>
                <w:rFonts w:cs="Arial"/>
              </w:rPr>
              <w:t>GVB</w:t>
            </w:r>
            <w:r w:rsidRPr="0007040C">
              <w:rPr>
                <w:rFonts w:cs="Arial"/>
              </w:rPr>
              <w:t xml:space="preserve"> wilt meegeven?</w:t>
            </w:r>
          </w:p>
        </w:tc>
        <w:tc>
          <w:tcPr>
            <w:tcW w:w="3544" w:type="dxa"/>
            <w:shd w:val="clear" w:color="auto" w:fill="auto"/>
          </w:tcPr>
          <w:p w14:paraId="7284EDF1" w14:textId="77777777" w:rsidR="000963A9" w:rsidRPr="00366F04" w:rsidRDefault="000963A9" w:rsidP="000963A9">
            <w:pPr>
              <w:rPr>
                <w:rFonts w:cs="Arial"/>
                <w:color w:val="FF0000"/>
                <w:highlight w:val="yellow"/>
              </w:rPr>
            </w:pPr>
          </w:p>
        </w:tc>
      </w:tr>
    </w:tbl>
    <w:p w14:paraId="43B4F3BC" w14:textId="27043D30" w:rsidR="009570B1" w:rsidRPr="00366F04" w:rsidRDefault="009570B1" w:rsidP="00743C70">
      <w:pPr>
        <w:rPr>
          <w:rStyle w:val="Zwaar"/>
          <w:rFonts w:cs="Arial"/>
        </w:rPr>
      </w:pPr>
    </w:p>
    <w:sectPr w:rsidR="009570B1" w:rsidRPr="00366F04" w:rsidSect="00537257">
      <w:headerReference w:type="default" r:id="rId13"/>
      <w:footerReference w:type="default" r:id="rId14"/>
      <w:headerReference w:type="first" r:id="rId15"/>
      <w:pgSz w:w="11906" w:h="16838" w:code="9"/>
      <w:pgMar w:top="2523" w:right="1418" w:bottom="1418" w:left="1418" w:header="454" w:footer="851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E7137CF" w16cex:dateUtc="2023-12-18T12:56:00Z"/>
  <w16cex:commentExtensible w16cex:durableId="387B621E" w16cex:dateUtc="2023-12-18T12:51:00Z"/>
  <w16cex:commentExtensible w16cex:durableId="049DA630" w16cex:dateUtc="2023-12-18T12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4C49A" w14:textId="77777777" w:rsidR="00C12E12" w:rsidRDefault="00C12E12">
      <w:r>
        <w:separator/>
      </w:r>
    </w:p>
  </w:endnote>
  <w:endnote w:type="continuationSeparator" w:id="0">
    <w:p w14:paraId="291FE12A" w14:textId="77777777" w:rsidR="00C12E12" w:rsidRDefault="00C12E12">
      <w:r>
        <w:continuationSeparator/>
      </w:r>
    </w:p>
  </w:endnote>
  <w:endnote w:type="continuationNotice" w:id="1">
    <w:p w14:paraId="792C3BD2" w14:textId="77777777" w:rsidR="00C12E12" w:rsidRDefault="00C12E1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4F3C5" w14:textId="63816036" w:rsidR="00166962" w:rsidRPr="00092CC0" w:rsidRDefault="00E00D6C">
    <w:pPr>
      <w:pStyle w:val="Voettekst"/>
      <w:tabs>
        <w:tab w:val="left" w:pos="2268"/>
      </w:tabs>
      <w:rPr>
        <w:szCs w:val="16"/>
      </w:rPr>
    </w:pPr>
    <w:r>
      <w:rPr>
        <w:szCs w:val="16"/>
      </w:rPr>
      <w:tab/>
    </w:r>
    <w:r w:rsidR="00166962" w:rsidRPr="00092CC0">
      <w:rPr>
        <w:szCs w:val="16"/>
      </w:rPr>
      <w:tab/>
    </w:r>
    <w:r w:rsidR="00166962" w:rsidRPr="00092CC0">
      <w:rPr>
        <w:rFonts w:ascii="Arial Black" w:hAnsi="Arial Black"/>
        <w:szCs w:val="16"/>
      </w:rPr>
      <w:fldChar w:fldCharType="begin"/>
    </w:r>
    <w:r w:rsidR="00166962" w:rsidRPr="00092CC0">
      <w:rPr>
        <w:rFonts w:ascii="Arial Black" w:hAnsi="Arial Black"/>
        <w:szCs w:val="16"/>
      </w:rPr>
      <w:instrText xml:space="preserve"> PAGE  \* MERGEFORMAT </w:instrText>
    </w:r>
    <w:r w:rsidR="00166962" w:rsidRPr="00092CC0">
      <w:rPr>
        <w:rFonts w:ascii="Arial Black" w:hAnsi="Arial Black"/>
        <w:szCs w:val="16"/>
      </w:rPr>
      <w:fldChar w:fldCharType="separate"/>
    </w:r>
    <w:r w:rsidR="00DD0B86">
      <w:rPr>
        <w:rFonts w:ascii="Arial Black" w:hAnsi="Arial Black"/>
        <w:szCs w:val="16"/>
      </w:rPr>
      <w:t>15</w:t>
    </w:r>
    <w:r w:rsidR="00166962" w:rsidRPr="00092CC0">
      <w:rPr>
        <w:rFonts w:ascii="Arial Black" w:hAnsi="Arial Black"/>
        <w:szCs w:val="16"/>
      </w:rPr>
      <w:fldChar w:fldCharType="end"/>
    </w:r>
    <w:r w:rsidR="00166962" w:rsidRPr="00092CC0">
      <w:rPr>
        <w:szCs w:val="16"/>
      </w:rPr>
      <w:t>/</w:t>
    </w:r>
    <w:r w:rsidR="00166962" w:rsidRPr="00092CC0">
      <w:rPr>
        <w:szCs w:val="16"/>
      </w:rPr>
      <w:fldChar w:fldCharType="begin"/>
    </w:r>
    <w:r w:rsidR="00166962" w:rsidRPr="00092CC0">
      <w:rPr>
        <w:szCs w:val="16"/>
      </w:rPr>
      <w:instrText xml:space="preserve"> NUMPAGES  \* MERGEFORMAT </w:instrText>
    </w:r>
    <w:r w:rsidR="00166962" w:rsidRPr="00092CC0">
      <w:rPr>
        <w:szCs w:val="16"/>
      </w:rPr>
      <w:fldChar w:fldCharType="separate"/>
    </w:r>
    <w:r w:rsidR="00DD0B86">
      <w:rPr>
        <w:szCs w:val="16"/>
      </w:rPr>
      <w:t>15</w:t>
    </w:r>
    <w:r w:rsidR="00166962" w:rsidRPr="00092CC0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4A999" w14:textId="77777777" w:rsidR="00C12E12" w:rsidRDefault="00C12E12">
      <w:r>
        <w:separator/>
      </w:r>
    </w:p>
  </w:footnote>
  <w:footnote w:type="continuationSeparator" w:id="0">
    <w:p w14:paraId="429DC6F0" w14:textId="77777777" w:rsidR="00C12E12" w:rsidRDefault="00C12E12">
      <w:r>
        <w:continuationSeparator/>
      </w:r>
    </w:p>
  </w:footnote>
  <w:footnote w:type="continuationNotice" w:id="1">
    <w:p w14:paraId="3D4E87AE" w14:textId="77777777" w:rsidR="00C12E12" w:rsidRDefault="00C12E1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4F3C3" w14:textId="75F9F630" w:rsidR="00166962" w:rsidRDefault="00166962" w:rsidP="00264005">
    <w:pPr>
      <w:pStyle w:val="Koptekst"/>
      <w:framePr w:w="4535" w:h="227" w:hRule="exact" w:hSpace="180" w:wrap="around" w:vAnchor="text" w:hAnchor="text" w:y="91" w:anchorLock="1"/>
    </w:pPr>
    <w:r>
      <w:t xml:space="preserve">Marktconsultatiedocument </w:t>
    </w:r>
    <w:r w:rsidR="00E00D6C">
      <w:t>specialistische schoonmaak</w:t>
    </w:r>
  </w:p>
  <w:p w14:paraId="43B4F3C4" w14:textId="403F8ABB" w:rsidR="00166962" w:rsidRDefault="001A34E6">
    <w:r>
      <w:drawing>
        <wp:anchor distT="0" distB="0" distL="114300" distR="114300" simplePos="0" relativeHeight="251658240" behindDoc="1" locked="0" layoutInCell="0" allowOverlap="1" wp14:anchorId="60BA02E5" wp14:editId="370F734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24750" cy="10658475"/>
          <wp:effectExtent l="0" t="0" r="0" b="0"/>
          <wp:wrapNone/>
          <wp:docPr id="10" name="Picture 1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4F3C6" w14:textId="3F3C7CBA" w:rsidR="00166962" w:rsidRDefault="001A34E6">
    <w:pPr>
      <w:pStyle w:val="Koptekst"/>
      <w:spacing w:line="280" w:lineRule="atLeast"/>
    </w:pPr>
    <w:r>
      <w:drawing>
        <wp:anchor distT="0" distB="0" distL="114300" distR="114300" simplePos="0" relativeHeight="251658241" behindDoc="1" locked="0" layoutInCell="0" allowOverlap="1" wp14:anchorId="0E89B826" wp14:editId="4E92080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24750" cy="10658475"/>
          <wp:effectExtent l="0" t="0" r="0" b="0"/>
          <wp:wrapNone/>
          <wp:docPr id="1" name="Picture 1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BEBCB"/>
    <w:multiLevelType w:val="hybridMultilevel"/>
    <w:tmpl w:val="BB006898"/>
    <w:lvl w:ilvl="0" w:tplc="FA843CCE">
      <w:start w:val="1"/>
      <w:numFmt w:val="decimal"/>
      <w:lvlText w:val="%1."/>
      <w:lvlJc w:val="left"/>
      <w:pPr>
        <w:ind w:left="720" w:hanging="360"/>
      </w:pPr>
    </w:lvl>
    <w:lvl w:ilvl="1" w:tplc="233E7C0E">
      <w:start w:val="1"/>
      <w:numFmt w:val="lowerLetter"/>
      <w:lvlText w:val="%2."/>
      <w:lvlJc w:val="left"/>
      <w:pPr>
        <w:ind w:left="1440" w:hanging="360"/>
      </w:pPr>
    </w:lvl>
    <w:lvl w:ilvl="2" w:tplc="ABD46186">
      <w:start w:val="1"/>
      <w:numFmt w:val="lowerRoman"/>
      <w:lvlText w:val="%3."/>
      <w:lvlJc w:val="right"/>
      <w:pPr>
        <w:ind w:left="2160" w:hanging="180"/>
      </w:pPr>
    </w:lvl>
    <w:lvl w:ilvl="3" w:tplc="B0A89DA0">
      <w:start w:val="1"/>
      <w:numFmt w:val="decimal"/>
      <w:lvlText w:val="%4."/>
      <w:lvlJc w:val="left"/>
      <w:pPr>
        <w:ind w:left="2880" w:hanging="360"/>
      </w:pPr>
    </w:lvl>
    <w:lvl w:ilvl="4" w:tplc="AE905F00">
      <w:start w:val="1"/>
      <w:numFmt w:val="lowerLetter"/>
      <w:lvlText w:val="%5."/>
      <w:lvlJc w:val="left"/>
      <w:pPr>
        <w:ind w:left="3600" w:hanging="360"/>
      </w:pPr>
    </w:lvl>
    <w:lvl w:ilvl="5" w:tplc="E0549E28">
      <w:start w:val="1"/>
      <w:numFmt w:val="lowerRoman"/>
      <w:lvlText w:val="%6."/>
      <w:lvlJc w:val="right"/>
      <w:pPr>
        <w:ind w:left="4320" w:hanging="180"/>
      </w:pPr>
    </w:lvl>
    <w:lvl w:ilvl="6" w:tplc="012421CC">
      <w:start w:val="1"/>
      <w:numFmt w:val="decimal"/>
      <w:lvlText w:val="%7."/>
      <w:lvlJc w:val="left"/>
      <w:pPr>
        <w:ind w:left="5040" w:hanging="360"/>
      </w:pPr>
    </w:lvl>
    <w:lvl w:ilvl="7" w:tplc="09A6740C">
      <w:start w:val="1"/>
      <w:numFmt w:val="lowerLetter"/>
      <w:lvlText w:val="%8."/>
      <w:lvlJc w:val="left"/>
      <w:pPr>
        <w:ind w:left="5760" w:hanging="360"/>
      </w:pPr>
    </w:lvl>
    <w:lvl w:ilvl="8" w:tplc="7D7EAB5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4C96"/>
    <w:multiLevelType w:val="hybridMultilevel"/>
    <w:tmpl w:val="AF389AA0"/>
    <w:lvl w:ilvl="0" w:tplc="04130015">
      <w:start w:val="1"/>
      <w:numFmt w:val="upperLetter"/>
      <w:lvlText w:val="%1."/>
      <w:lvlJc w:val="left"/>
      <w:pPr>
        <w:ind w:left="1872" w:hanging="360"/>
      </w:pPr>
    </w:lvl>
    <w:lvl w:ilvl="1" w:tplc="0413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3312" w:hanging="180"/>
      </w:pPr>
    </w:lvl>
    <w:lvl w:ilvl="3" w:tplc="0413000F" w:tentative="1">
      <w:start w:val="1"/>
      <w:numFmt w:val="decimal"/>
      <w:lvlText w:val="%4."/>
      <w:lvlJc w:val="left"/>
      <w:pPr>
        <w:ind w:left="4032" w:hanging="360"/>
      </w:pPr>
    </w:lvl>
    <w:lvl w:ilvl="4" w:tplc="04130019" w:tentative="1">
      <w:start w:val="1"/>
      <w:numFmt w:val="lowerLetter"/>
      <w:lvlText w:val="%5."/>
      <w:lvlJc w:val="left"/>
      <w:pPr>
        <w:ind w:left="4752" w:hanging="360"/>
      </w:pPr>
    </w:lvl>
    <w:lvl w:ilvl="5" w:tplc="0413001B" w:tentative="1">
      <w:start w:val="1"/>
      <w:numFmt w:val="lowerRoman"/>
      <w:lvlText w:val="%6."/>
      <w:lvlJc w:val="right"/>
      <w:pPr>
        <w:ind w:left="5472" w:hanging="180"/>
      </w:pPr>
    </w:lvl>
    <w:lvl w:ilvl="6" w:tplc="0413000F" w:tentative="1">
      <w:start w:val="1"/>
      <w:numFmt w:val="decimal"/>
      <w:lvlText w:val="%7."/>
      <w:lvlJc w:val="left"/>
      <w:pPr>
        <w:ind w:left="6192" w:hanging="360"/>
      </w:pPr>
    </w:lvl>
    <w:lvl w:ilvl="7" w:tplc="04130019" w:tentative="1">
      <w:start w:val="1"/>
      <w:numFmt w:val="lowerLetter"/>
      <w:lvlText w:val="%8."/>
      <w:lvlJc w:val="left"/>
      <w:pPr>
        <w:ind w:left="6912" w:hanging="360"/>
      </w:pPr>
    </w:lvl>
    <w:lvl w:ilvl="8" w:tplc="0413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0F69FAB2"/>
    <w:multiLevelType w:val="hybridMultilevel"/>
    <w:tmpl w:val="309E71AC"/>
    <w:lvl w:ilvl="0" w:tplc="3704EAEC">
      <w:start w:val="1"/>
      <w:numFmt w:val="decimal"/>
      <w:lvlText w:val="%1."/>
      <w:lvlJc w:val="left"/>
      <w:pPr>
        <w:ind w:left="720" w:hanging="360"/>
      </w:pPr>
    </w:lvl>
    <w:lvl w:ilvl="1" w:tplc="E064066E">
      <w:start w:val="1"/>
      <w:numFmt w:val="lowerLetter"/>
      <w:lvlText w:val="%2."/>
      <w:lvlJc w:val="left"/>
      <w:pPr>
        <w:ind w:left="1440" w:hanging="360"/>
      </w:pPr>
    </w:lvl>
    <w:lvl w:ilvl="2" w:tplc="F9666484">
      <w:start w:val="1"/>
      <w:numFmt w:val="lowerRoman"/>
      <w:lvlText w:val="%3."/>
      <w:lvlJc w:val="right"/>
      <w:pPr>
        <w:ind w:left="2160" w:hanging="180"/>
      </w:pPr>
    </w:lvl>
    <w:lvl w:ilvl="3" w:tplc="ACC23968">
      <w:start w:val="1"/>
      <w:numFmt w:val="decimal"/>
      <w:lvlText w:val="%4."/>
      <w:lvlJc w:val="left"/>
      <w:pPr>
        <w:ind w:left="2880" w:hanging="360"/>
      </w:pPr>
    </w:lvl>
    <w:lvl w:ilvl="4" w:tplc="C8281DE2">
      <w:start w:val="1"/>
      <w:numFmt w:val="lowerLetter"/>
      <w:lvlText w:val="%5."/>
      <w:lvlJc w:val="left"/>
      <w:pPr>
        <w:ind w:left="3600" w:hanging="360"/>
      </w:pPr>
    </w:lvl>
    <w:lvl w:ilvl="5" w:tplc="BB1834EC">
      <w:start w:val="1"/>
      <w:numFmt w:val="lowerRoman"/>
      <w:lvlText w:val="%6."/>
      <w:lvlJc w:val="right"/>
      <w:pPr>
        <w:ind w:left="4320" w:hanging="180"/>
      </w:pPr>
    </w:lvl>
    <w:lvl w:ilvl="6" w:tplc="A02643EC">
      <w:start w:val="1"/>
      <w:numFmt w:val="decimal"/>
      <w:lvlText w:val="%7."/>
      <w:lvlJc w:val="left"/>
      <w:pPr>
        <w:ind w:left="5040" w:hanging="360"/>
      </w:pPr>
    </w:lvl>
    <w:lvl w:ilvl="7" w:tplc="4148F918">
      <w:start w:val="1"/>
      <w:numFmt w:val="lowerLetter"/>
      <w:lvlText w:val="%8."/>
      <w:lvlJc w:val="left"/>
      <w:pPr>
        <w:ind w:left="5760" w:hanging="360"/>
      </w:pPr>
    </w:lvl>
    <w:lvl w:ilvl="8" w:tplc="9CB66E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4007B"/>
    <w:multiLevelType w:val="hybridMultilevel"/>
    <w:tmpl w:val="141024CC"/>
    <w:lvl w:ilvl="0" w:tplc="45205F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C3944"/>
    <w:multiLevelType w:val="hybridMultilevel"/>
    <w:tmpl w:val="487E7706"/>
    <w:lvl w:ilvl="0" w:tplc="04130015">
      <w:start w:val="1"/>
      <w:numFmt w:val="upperLetter"/>
      <w:lvlText w:val="%1."/>
      <w:lvlJc w:val="left"/>
      <w:pPr>
        <w:ind w:left="1872" w:hanging="360"/>
      </w:pPr>
    </w:lvl>
    <w:lvl w:ilvl="1" w:tplc="04130019">
      <w:start w:val="1"/>
      <w:numFmt w:val="lowerLetter"/>
      <w:lvlText w:val="%2."/>
      <w:lvlJc w:val="left"/>
      <w:pPr>
        <w:ind w:left="2592" w:hanging="360"/>
      </w:pPr>
    </w:lvl>
    <w:lvl w:ilvl="2" w:tplc="0413001B" w:tentative="1">
      <w:start w:val="1"/>
      <w:numFmt w:val="lowerRoman"/>
      <w:lvlText w:val="%3."/>
      <w:lvlJc w:val="right"/>
      <w:pPr>
        <w:ind w:left="3312" w:hanging="180"/>
      </w:pPr>
    </w:lvl>
    <w:lvl w:ilvl="3" w:tplc="0413000F" w:tentative="1">
      <w:start w:val="1"/>
      <w:numFmt w:val="decimal"/>
      <w:lvlText w:val="%4."/>
      <w:lvlJc w:val="left"/>
      <w:pPr>
        <w:ind w:left="4032" w:hanging="360"/>
      </w:pPr>
    </w:lvl>
    <w:lvl w:ilvl="4" w:tplc="04130019" w:tentative="1">
      <w:start w:val="1"/>
      <w:numFmt w:val="lowerLetter"/>
      <w:lvlText w:val="%5."/>
      <w:lvlJc w:val="left"/>
      <w:pPr>
        <w:ind w:left="4752" w:hanging="360"/>
      </w:pPr>
    </w:lvl>
    <w:lvl w:ilvl="5" w:tplc="0413001B" w:tentative="1">
      <w:start w:val="1"/>
      <w:numFmt w:val="lowerRoman"/>
      <w:lvlText w:val="%6."/>
      <w:lvlJc w:val="right"/>
      <w:pPr>
        <w:ind w:left="5472" w:hanging="180"/>
      </w:pPr>
    </w:lvl>
    <w:lvl w:ilvl="6" w:tplc="0413000F" w:tentative="1">
      <w:start w:val="1"/>
      <w:numFmt w:val="decimal"/>
      <w:lvlText w:val="%7."/>
      <w:lvlJc w:val="left"/>
      <w:pPr>
        <w:ind w:left="6192" w:hanging="360"/>
      </w:pPr>
    </w:lvl>
    <w:lvl w:ilvl="7" w:tplc="04130019" w:tentative="1">
      <w:start w:val="1"/>
      <w:numFmt w:val="lowerLetter"/>
      <w:lvlText w:val="%8."/>
      <w:lvlJc w:val="left"/>
      <w:pPr>
        <w:ind w:left="6912" w:hanging="360"/>
      </w:pPr>
    </w:lvl>
    <w:lvl w:ilvl="8" w:tplc="0413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7" w15:restartNumberingAfterBreak="0">
    <w:nsid w:val="26875295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D46D8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4BF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D74DA"/>
    <w:multiLevelType w:val="hybridMultilevel"/>
    <w:tmpl w:val="8E7A65EC"/>
    <w:lvl w:ilvl="0" w:tplc="842C3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520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72C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8A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CC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09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83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67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02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0765E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E6A52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E3263"/>
    <w:multiLevelType w:val="hybridMultilevel"/>
    <w:tmpl w:val="1BF012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03510"/>
    <w:multiLevelType w:val="multilevel"/>
    <w:tmpl w:val="5E206354"/>
    <w:lvl w:ilvl="0">
      <w:start w:val="1"/>
      <w:numFmt w:val="decimal"/>
      <w:pStyle w:val="StijlKop212ptLinks0cmEersteregel0cm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28"/>
        <w:szCs w:val="32"/>
      </w:rPr>
    </w:lvl>
    <w:lvl w:ilvl="1">
      <w:start w:val="1"/>
      <w:numFmt w:val="decimal"/>
      <w:pStyle w:val="StijlKop212ptLinks0cmEersteregel0cm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20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ABA629C"/>
    <w:multiLevelType w:val="hybridMultilevel"/>
    <w:tmpl w:val="487E7706"/>
    <w:lvl w:ilvl="0" w:tplc="04130015">
      <w:start w:val="1"/>
      <w:numFmt w:val="upperLetter"/>
      <w:lvlText w:val="%1."/>
      <w:lvlJc w:val="left"/>
      <w:pPr>
        <w:ind w:left="1872" w:hanging="360"/>
      </w:pPr>
    </w:lvl>
    <w:lvl w:ilvl="1" w:tplc="04130019">
      <w:start w:val="1"/>
      <w:numFmt w:val="lowerLetter"/>
      <w:lvlText w:val="%2."/>
      <w:lvlJc w:val="left"/>
      <w:pPr>
        <w:ind w:left="2592" w:hanging="360"/>
      </w:pPr>
    </w:lvl>
    <w:lvl w:ilvl="2" w:tplc="0413001B" w:tentative="1">
      <w:start w:val="1"/>
      <w:numFmt w:val="lowerRoman"/>
      <w:lvlText w:val="%3."/>
      <w:lvlJc w:val="right"/>
      <w:pPr>
        <w:ind w:left="3312" w:hanging="180"/>
      </w:pPr>
    </w:lvl>
    <w:lvl w:ilvl="3" w:tplc="0413000F" w:tentative="1">
      <w:start w:val="1"/>
      <w:numFmt w:val="decimal"/>
      <w:lvlText w:val="%4."/>
      <w:lvlJc w:val="left"/>
      <w:pPr>
        <w:ind w:left="4032" w:hanging="360"/>
      </w:pPr>
    </w:lvl>
    <w:lvl w:ilvl="4" w:tplc="04130019" w:tentative="1">
      <w:start w:val="1"/>
      <w:numFmt w:val="lowerLetter"/>
      <w:lvlText w:val="%5."/>
      <w:lvlJc w:val="left"/>
      <w:pPr>
        <w:ind w:left="4752" w:hanging="360"/>
      </w:pPr>
    </w:lvl>
    <w:lvl w:ilvl="5" w:tplc="0413001B" w:tentative="1">
      <w:start w:val="1"/>
      <w:numFmt w:val="lowerRoman"/>
      <w:lvlText w:val="%6."/>
      <w:lvlJc w:val="right"/>
      <w:pPr>
        <w:ind w:left="5472" w:hanging="180"/>
      </w:pPr>
    </w:lvl>
    <w:lvl w:ilvl="6" w:tplc="0413000F" w:tentative="1">
      <w:start w:val="1"/>
      <w:numFmt w:val="decimal"/>
      <w:lvlText w:val="%7."/>
      <w:lvlJc w:val="left"/>
      <w:pPr>
        <w:ind w:left="6192" w:hanging="360"/>
      </w:pPr>
    </w:lvl>
    <w:lvl w:ilvl="7" w:tplc="04130019" w:tentative="1">
      <w:start w:val="1"/>
      <w:numFmt w:val="lowerLetter"/>
      <w:lvlText w:val="%8."/>
      <w:lvlJc w:val="left"/>
      <w:pPr>
        <w:ind w:left="6912" w:hanging="360"/>
      </w:pPr>
    </w:lvl>
    <w:lvl w:ilvl="8" w:tplc="0413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6" w15:restartNumberingAfterBreak="0">
    <w:nsid w:val="76E03B18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66381"/>
    <w:multiLevelType w:val="hybridMultilevel"/>
    <w:tmpl w:val="302C92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F4BD0"/>
    <w:multiLevelType w:val="hybridMultilevel"/>
    <w:tmpl w:val="02B664C2"/>
    <w:lvl w:ilvl="0" w:tplc="E5CAF644">
      <w:start w:val="1"/>
      <w:numFmt w:val="decimal"/>
      <w:lvlText w:val="%1."/>
      <w:lvlJc w:val="left"/>
      <w:pPr>
        <w:ind w:left="720" w:hanging="360"/>
      </w:pPr>
    </w:lvl>
    <w:lvl w:ilvl="1" w:tplc="16F626C8">
      <w:start w:val="1"/>
      <w:numFmt w:val="lowerLetter"/>
      <w:lvlText w:val="%2."/>
      <w:lvlJc w:val="left"/>
      <w:pPr>
        <w:ind w:left="1440" w:hanging="360"/>
      </w:pPr>
    </w:lvl>
    <w:lvl w:ilvl="2" w:tplc="4E9A0070">
      <w:start w:val="1"/>
      <w:numFmt w:val="lowerRoman"/>
      <w:lvlText w:val="%3."/>
      <w:lvlJc w:val="right"/>
      <w:pPr>
        <w:ind w:left="2160" w:hanging="180"/>
      </w:pPr>
    </w:lvl>
    <w:lvl w:ilvl="3" w:tplc="2868A7FE">
      <w:start w:val="1"/>
      <w:numFmt w:val="decimal"/>
      <w:lvlText w:val="%4."/>
      <w:lvlJc w:val="left"/>
      <w:pPr>
        <w:ind w:left="2880" w:hanging="360"/>
      </w:pPr>
    </w:lvl>
    <w:lvl w:ilvl="4" w:tplc="28827B8A">
      <w:start w:val="1"/>
      <w:numFmt w:val="lowerLetter"/>
      <w:lvlText w:val="%5."/>
      <w:lvlJc w:val="left"/>
      <w:pPr>
        <w:ind w:left="3600" w:hanging="360"/>
      </w:pPr>
    </w:lvl>
    <w:lvl w:ilvl="5" w:tplc="EDCEBEEE">
      <w:start w:val="1"/>
      <w:numFmt w:val="lowerRoman"/>
      <w:lvlText w:val="%6."/>
      <w:lvlJc w:val="right"/>
      <w:pPr>
        <w:ind w:left="4320" w:hanging="180"/>
      </w:pPr>
    </w:lvl>
    <w:lvl w:ilvl="6" w:tplc="3DD21310">
      <w:start w:val="1"/>
      <w:numFmt w:val="decimal"/>
      <w:lvlText w:val="%7."/>
      <w:lvlJc w:val="left"/>
      <w:pPr>
        <w:ind w:left="5040" w:hanging="360"/>
      </w:pPr>
    </w:lvl>
    <w:lvl w:ilvl="7" w:tplc="B3263BAA">
      <w:start w:val="1"/>
      <w:numFmt w:val="lowerLetter"/>
      <w:lvlText w:val="%8."/>
      <w:lvlJc w:val="left"/>
      <w:pPr>
        <w:ind w:left="5760" w:hanging="360"/>
      </w:pPr>
    </w:lvl>
    <w:lvl w:ilvl="8" w:tplc="3906F74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63F39"/>
    <w:multiLevelType w:val="hybridMultilevel"/>
    <w:tmpl w:val="45F06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21E2B"/>
    <w:multiLevelType w:val="hybridMultilevel"/>
    <w:tmpl w:val="328A4704"/>
    <w:lvl w:ilvl="0" w:tplc="C5FCE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CE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46F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25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6D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4A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81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6BE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B65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4"/>
  </w:num>
  <w:num w:numId="4">
    <w:abstractNumId w:val="18"/>
  </w:num>
  <w:num w:numId="5">
    <w:abstractNumId w:val="14"/>
  </w:num>
  <w:num w:numId="6">
    <w:abstractNumId w:val="14"/>
  </w:num>
  <w:num w:numId="7">
    <w:abstractNumId w:val="14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9"/>
  </w:num>
  <w:num w:numId="13">
    <w:abstractNumId w:val="16"/>
  </w:num>
  <w:num w:numId="14">
    <w:abstractNumId w:val="13"/>
  </w:num>
  <w:num w:numId="15">
    <w:abstractNumId w:val="3"/>
  </w:num>
  <w:num w:numId="16">
    <w:abstractNumId w:val="15"/>
  </w:num>
  <w:num w:numId="17">
    <w:abstractNumId w:val="19"/>
  </w:num>
  <w:num w:numId="18">
    <w:abstractNumId w:val="11"/>
  </w:num>
  <w:num w:numId="19">
    <w:abstractNumId w:val="7"/>
  </w:num>
  <w:num w:numId="20">
    <w:abstractNumId w:val="12"/>
  </w:num>
  <w:num w:numId="21">
    <w:abstractNumId w:val="8"/>
  </w:num>
  <w:num w:numId="22">
    <w:abstractNumId w:val="17"/>
  </w:num>
  <w:num w:numId="2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257"/>
    <w:rsid w:val="000001CC"/>
    <w:rsid w:val="00003156"/>
    <w:rsid w:val="00007F4F"/>
    <w:rsid w:val="00014126"/>
    <w:rsid w:val="00015DC4"/>
    <w:rsid w:val="00025698"/>
    <w:rsid w:val="00027076"/>
    <w:rsid w:val="00027A0B"/>
    <w:rsid w:val="00037EE0"/>
    <w:rsid w:val="0004022A"/>
    <w:rsid w:val="0004251E"/>
    <w:rsid w:val="00044D68"/>
    <w:rsid w:val="000511EB"/>
    <w:rsid w:val="000555DB"/>
    <w:rsid w:val="00055EC4"/>
    <w:rsid w:val="00055EC5"/>
    <w:rsid w:val="0005621B"/>
    <w:rsid w:val="000579DD"/>
    <w:rsid w:val="00060AD3"/>
    <w:rsid w:val="00065641"/>
    <w:rsid w:val="00066771"/>
    <w:rsid w:val="0006695C"/>
    <w:rsid w:val="00072082"/>
    <w:rsid w:val="000755D2"/>
    <w:rsid w:val="000767E6"/>
    <w:rsid w:val="00082BB8"/>
    <w:rsid w:val="00084A2C"/>
    <w:rsid w:val="00092CC0"/>
    <w:rsid w:val="000963A9"/>
    <w:rsid w:val="000A1E0E"/>
    <w:rsid w:val="000A37E9"/>
    <w:rsid w:val="000A7056"/>
    <w:rsid w:val="000A7838"/>
    <w:rsid w:val="000B130A"/>
    <w:rsid w:val="000B4BA9"/>
    <w:rsid w:val="000C0D2E"/>
    <w:rsid w:val="000C5CB4"/>
    <w:rsid w:val="000D0E55"/>
    <w:rsid w:val="000E0F72"/>
    <w:rsid w:val="000E3F78"/>
    <w:rsid w:val="000E4DA4"/>
    <w:rsid w:val="000E4E99"/>
    <w:rsid w:val="000E7268"/>
    <w:rsid w:val="000F1ABD"/>
    <w:rsid w:val="000F53D5"/>
    <w:rsid w:val="000F71C2"/>
    <w:rsid w:val="000F791E"/>
    <w:rsid w:val="000F79AB"/>
    <w:rsid w:val="0010030C"/>
    <w:rsid w:val="00102CB2"/>
    <w:rsid w:val="00110197"/>
    <w:rsid w:val="00112885"/>
    <w:rsid w:val="00113252"/>
    <w:rsid w:val="001207D7"/>
    <w:rsid w:val="00121605"/>
    <w:rsid w:val="00141F77"/>
    <w:rsid w:val="00142FD9"/>
    <w:rsid w:val="00145072"/>
    <w:rsid w:val="00151360"/>
    <w:rsid w:val="00162202"/>
    <w:rsid w:val="001636E9"/>
    <w:rsid w:val="00164382"/>
    <w:rsid w:val="00166962"/>
    <w:rsid w:val="00167030"/>
    <w:rsid w:val="00167234"/>
    <w:rsid w:val="001673AF"/>
    <w:rsid w:val="00172F02"/>
    <w:rsid w:val="00174856"/>
    <w:rsid w:val="00180C83"/>
    <w:rsid w:val="00183267"/>
    <w:rsid w:val="00191C45"/>
    <w:rsid w:val="001A34E6"/>
    <w:rsid w:val="001A56B2"/>
    <w:rsid w:val="001A6748"/>
    <w:rsid w:val="001A753F"/>
    <w:rsid w:val="001B22E0"/>
    <w:rsid w:val="001B3A29"/>
    <w:rsid w:val="001B5EFD"/>
    <w:rsid w:val="001C056D"/>
    <w:rsid w:val="001D01F1"/>
    <w:rsid w:val="001D1BD4"/>
    <w:rsid w:val="001D48DB"/>
    <w:rsid w:val="001D55E5"/>
    <w:rsid w:val="001D7D0D"/>
    <w:rsid w:val="001E2517"/>
    <w:rsid w:val="001E5E81"/>
    <w:rsid w:val="001F1BCA"/>
    <w:rsid w:val="0020009F"/>
    <w:rsid w:val="002032C9"/>
    <w:rsid w:val="0020366C"/>
    <w:rsid w:val="00204F1C"/>
    <w:rsid w:val="00212468"/>
    <w:rsid w:val="00212A8B"/>
    <w:rsid w:val="00214BD6"/>
    <w:rsid w:val="00221AE5"/>
    <w:rsid w:val="00222A4A"/>
    <w:rsid w:val="00225F34"/>
    <w:rsid w:val="002267A1"/>
    <w:rsid w:val="00230413"/>
    <w:rsid w:val="00232F04"/>
    <w:rsid w:val="002404E3"/>
    <w:rsid w:val="00243188"/>
    <w:rsid w:val="00252EF1"/>
    <w:rsid w:val="00253BE6"/>
    <w:rsid w:val="00257610"/>
    <w:rsid w:val="002600E1"/>
    <w:rsid w:val="00262529"/>
    <w:rsid w:val="00264005"/>
    <w:rsid w:val="00266E0E"/>
    <w:rsid w:val="0026767A"/>
    <w:rsid w:val="0027314F"/>
    <w:rsid w:val="0027425F"/>
    <w:rsid w:val="002755D0"/>
    <w:rsid w:val="0027708A"/>
    <w:rsid w:val="00282766"/>
    <w:rsid w:val="00294DBB"/>
    <w:rsid w:val="002A0BB0"/>
    <w:rsid w:val="002A5DEA"/>
    <w:rsid w:val="002B0232"/>
    <w:rsid w:val="002B0A63"/>
    <w:rsid w:val="002C4574"/>
    <w:rsid w:val="002C6281"/>
    <w:rsid w:val="002C74EB"/>
    <w:rsid w:val="002D5B04"/>
    <w:rsid w:val="002D637E"/>
    <w:rsid w:val="002D6F72"/>
    <w:rsid w:val="002E1651"/>
    <w:rsid w:val="002E30FF"/>
    <w:rsid w:val="002E3BEE"/>
    <w:rsid w:val="002E77D8"/>
    <w:rsid w:val="002F0507"/>
    <w:rsid w:val="002F2389"/>
    <w:rsid w:val="002F38B5"/>
    <w:rsid w:val="002F4FC4"/>
    <w:rsid w:val="002F7C45"/>
    <w:rsid w:val="002F7C9F"/>
    <w:rsid w:val="00300269"/>
    <w:rsid w:val="0030069E"/>
    <w:rsid w:val="0030299F"/>
    <w:rsid w:val="003052AA"/>
    <w:rsid w:val="003150F1"/>
    <w:rsid w:val="003253DF"/>
    <w:rsid w:val="0033361E"/>
    <w:rsid w:val="00340577"/>
    <w:rsid w:val="00343974"/>
    <w:rsid w:val="00344327"/>
    <w:rsid w:val="00345AE2"/>
    <w:rsid w:val="003468D6"/>
    <w:rsid w:val="003472D9"/>
    <w:rsid w:val="00354337"/>
    <w:rsid w:val="003576DC"/>
    <w:rsid w:val="00362CEE"/>
    <w:rsid w:val="00366F04"/>
    <w:rsid w:val="003738FF"/>
    <w:rsid w:val="00376947"/>
    <w:rsid w:val="003826F9"/>
    <w:rsid w:val="003832F0"/>
    <w:rsid w:val="0038543F"/>
    <w:rsid w:val="00385B99"/>
    <w:rsid w:val="003875D0"/>
    <w:rsid w:val="003910B4"/>
    <w:rsid w:val="003A2EF8"/>
    <w:rsid w:val="003A5D64"/>
    <w:rsid w:val="003B33DB"/>
    <w:rsid w:val="003B410A"/>
    <w:rsid w:val="003B5B7A"/>
    <w:rsid w:val="003C1548"/>
    <w:rsid w:val="003C1FDC"/>
    <w:rsid w:val="003C5B30"/>
    <w:rsid w:val="003C780C"/>
    <w:rsid w:val="003D57D9"/>
    <w:rsid w:val="003D5F3E"/>
    <w:rsid w:val="003E09F6"/>
    <w:rsid w:val="003E5538"/>
    <w:rsid w:val="003F1AA3"/>
    <w:rsid w:val="003F6051"/>
    <w:rsid w:val="00404310"/>
    <w:rsid w:val="00404566"/>
    <w:rsid w:val="0040607C"/>
    <w:rsid w:val="00406276"/>
    <w:rsid w:val="00406A1B"/>
    <w:rsid w:val="00407976"/>
    <w:rsid w:val="00411DF5"/>
    <w:rsid w:val="00415C47"/>
    <w:rsid w:val="00430195"/>
    <w:rsid w:val="0043168D"/>
    <w:rsid w:val="00433A92"/>
    <w:rsid w:val="00435018"/>
    <w:rsid w:val="004375DF"/>
    <w:rsid w:val="00437DD9"/>
    <w:rsid w:val="00441CB3"/>
    <w:rsid w:val="004451B8"/>
    <w:rsid w:val="00445619"/>
    <w:rsid w:val="00445EF8"/>
    <w:rsid w:val="0045061D"/>
    <w:rsid w:val="004543B0"/>
    <w:rsid w:val="0045712C"/>
    <w:rsid w:val="004575AA"/>
    <w:rsid w:val="00460D95"/>
    <w:rsid w:val="0046234F"/>
    <w:rsid w:val="00470A9F"/>
    <w:rsid w:val="00471B24"/>
    <w:rsid w:val="004732A1"/>
    <w:rsid w:val="004749C1"/>
    <w:rsid w:val="00475BDD"/>
    <w:rsid w:val="0047688F"/>
    <w:rsid w:val="004820BD"/>
    <w:rsid w:val="00482381"/>
    <w:rsid w:val="004862C9"/>
    <w:rsid w:val="00490473"/>
    <w:rsid w:val="004924AC"/>
    <w:rsid w:val="00496C62"/>
    <w:rsid w:val="004A1FF9"/>
    <w:rsid w:val="004B4940"/>
    <w:rsid w:val="004C2234"/>
    <w:rsid w:val="004C34FC"/>
    <w:rsid w:val="004C60C1"/>
    <w:rsid w:val="004C794F"/>
    <w:rsid w:val="004D41C6"/>
    <w:rsid w:val="004D442C"/>
    <w:rsid w:val="004D4483"/>
    <w:rsid w:val="004D46DE"/>
    <w:rsid w:val="004E122C"/>
    <w:rsid w:val="004E1536"/>
    <w:rsid w:val="004E7E7C"/>
    <w:rsid w:val="004F00D7"/>
    <w:rsid w:val="004F3F20"/>
    <w:rsid w:val="005004D7"/>
    <w:rsid w:val="00500F21"/>
    <w:rsid w:val="00502246"/>
    <w:rsid w:val="00511204"/>
    <w:rsid w:val="00512908"/>
    <w:rsid w:val="00515176"/>
    <w:rsid w:val="005152E7"/>
    <w:rsid w:val="005303AA"/>
    <w:rsid w:val="0053130B"/>
    <w:rsid w:val="0053198D"/>
    <w:rsid w:val="00537257"/>
    <w:rsid w:val="00541E06"/>
    <w:rsid w:val="00547EF7"/>
    <w:rsid w:val="005504D9"/>
    <w:rsid w:val="00551900"/>
    <w:rsid w:val="00563229"/>
    <w:rsid w:val="00563812"/>
    <w:rsid w:val="005668DA"/>
    <w:rsid w:val="00570598"/>
    <w:rsid w:val="00580D2F"/>
    <w:rsid w:val="00583FCB"/>
    <w:rsid w:val="00584CBD"/>
    <w:rsid w:val="00586DC7"/>
    <w:rsid w:val="005A3894"/>
    <w:rsid w:val="005B23E5"/>
    <w:rsid w:val="005B4C29"/>
    <w:rsid w:val="005B5A19"/>
    <w:rsid w:val="005B5C91"/>
    <w:rsid w:val="005C2457"/>
    <w:rsid w:val="005C75BC"/>
    <w:rsid w:val="005D0F05"/>
    <w:rsid w:val="005D76BB"/>
    <w:rsid w:val="005E0DD6"/>
    <w:rsid w:val="005E1BB3"/>
    <w:rsid w:val="005E543A"/>
    <w:rsid w:val="005E685C"/>
    <w:rsid w:val="005F18C5"/>
    <w:rsid w:val="005F2488"/>
    <w:rsid w:val="005F6283"/>
    <w:rsid w:val="00605281"/>
    <w:rsid w:val="006123B0"/>
    <w:rsid w:val="00613D1F"/>
    <w:rsid w:val="00621763"/>
    <w:rsid w:val="00621C9F"/>
    <w:rsid w:val="00622CA1"/>
    <w:rsid w:val="00626B7C"/>
    <w:rsid w:val="00626E0E"/>
    <w:rsid w:val="0062780F"/>
    <w:rsid w:val="00631B4F"/>
    <w:rsid w:val="00632062"/>
    <w:rsid w:val="00635044"/>
    <w:rsid w:val="00636F9D"/>
    <w:rsid w:val="006416BD"/>
    <w:rsid w:val="00643B51"/>
    <w:rsid w:val="00651550"/>
    <w:rsid w:val="0065342A"/>
    <w:rsid w:val="006538A8"/>
    <w:rsid w:val="006610A5"/>
    <w:rsid w:val="006633A8"/>
    <w:rsid w:val="00665877"/>
    <w:rsid w:val="006703CD"/>
    <w:rsid w:val="006704F2"/>
    <w:rsid w:val="00671650"/>
    <w:rsid w:val="0067689E"/>
    <w:rsid w:val="006771AD"/>
    <w:rsid w:val="0068071C"/>
    <w:rsid w:val="006914A6"/>
    <w:rsid w:val="00691825"/>
    <w:rsid w:val="00691B71"/>
    <w:rsid w:val="00694ED7"/>
    <w:rsid w:val="006954AB"/>
    <w:rsid w:val="00697B48"/>
    <w:rsid w:val="006A1856"/>
    <w:rsid w:val="006A56C9"/>
    <w:rsid w:val="006B7AB2"/>
    <w:rsid w:val="006C02A3"/>
    <w:rsid w:val="006C1B2C"/>
    <w:rsid w:val="006C33CC"/>
    <w:rsid w:val="006C688D"/>
    <w:rsid w:val="006D0E6C"/>
    <w:rsid w:val="006D2513"/>
    <w:rsid w:val="006D29A2"/>
    <w:rsid w:val="006D2F02"/>
    <w:rsid w:val="006F0D92"/>
    <w:rsid w:val="006F33BE"/>
    <w:rsid w:val="006F7AA2"/>
    <w:rsid w:val="00701468"/>
    <w:rsid w:val="0070290A"/>
    <w:rsid w:val="00702C81"/>
    <w:rsid w:val="0070378A"/>
    <w:rsid w:val="0071334A"/>
    <w:rsid w:val="0071357F"/>
    <w:rsid w:val="0071626C"/>
    <w:rsid w:val="00721D5D"/>
    <w:rsid w:val="007261FF"/>
    <w:rsid w:val="0072743B"/>
    <w:rsid w:val="00735080"/>
    <w:rsid w:val="007431B5"/>
    <w:rsid w:val="00743C70"/>
    <w:rsid w:val="007455FA"/>
    <w:rsid w:val="00750A7B"/>
    <w:rsid w:val="0076272A"/>
    <w:rsid w:val="00763F9D"/>
    <w:rsid w:val="0077001F"/>
    <w:rsid w:val="007706C4"/>
    <w:rsid w:val="007716B1"/>
    <w:rsid w:val="007800E8"/>
    <w:rsid w:val="007814EB"/>
    <w:rsid w:val="00782E5C"/>
    <w:rsid w:val="007865BC"/>
    <w:rsid w:val="007904B5"/>
    <w:rsid w:val="007918D2"/>
    <w:rsid w:val="007923ED"/>
    <w:rsid w:val="007A2E98"/>
    <w:rsid w:val="007A5DD0"/>
    <w:rsid w:val="007A7155"/>
    <w:rsid w:val="007B24C8"/>
    <w:rsid w:val="007B3108"/>
    <w:rsid w:val="007B60F2"/>
    <w:rsid w:val="007B7194"/>
    <w:rsid w:val="007C0675"/>
    <w:rsid w:val="007C3D4A"/>
    <w:rsid w:val="007D02A9"/>
    <w:rsid w:val="007D17DE"/>
    <w:rsid w:val="007D6551"/>
    <w:rsid w:val="007D7518"/>
    <w:rsid w:val="007E03CE"/>
    <w:rsid w:val="007E5E0E"/>
    <w:rsid w:val="007E7771"/>
    <w:rsid w:val="007F3B0E"/>
    <w:rsid w:val="007F6629"/>
    <w:rsid w:val="0080355F"/>
    <w:rsid w:val="00812F00"/>
    <w:rsid w:val="00816EDC"/>
    <w:rsid w:val="00817393"/>
    <w:rsid w:val="00821A45"/>
    <w:rsid w:val="008347F3"/>
    <w:rsid w:val="0083674F"/>
    <w:rsid w:val="00841D55"/>
    <w:rsid w:val="00847F34"/>
    <w:rsid w:val="008524C0"/>
    <w:rsid w:val="00852F45"/>
    <w:rsid w:val="00864D7D"/>
    <w:rsid w:val="00866521"/>
    <w:rsid w:val="00871250"/>
    <w:rsid w:val="008712F9"/>
    <w:rsid w:val="00872B3E"/>
    <w:rsid w:val="00874B8A"/>
    <w:rsid w:val="00881E43"/>
    <w:rsid w:val="008846F0"/>
    <w:rsid w:val="008A2F2C"/>
    <w:rsid w:val="008A47E9"/>
    <w:rsid w:val="008A5681"/>
    <w:rsid w:val="008A7FAB"/>
    <w:rsid w:val="008B428F"/>
    <w:rsid w:val="008B5B86"/>
    <w:rsid w:val="008B7291"/>
    <w:rsid w:val="008B777D"/>
    <w:rsid w:val="008B7D53"/>
    <w:rsid w:val="008C18EE"/>
    <w:rsid w:val="008C2AD9"/>
    <w:rsid w:val="008D156B"/>
    <w:rsid w:val="008D4762"/>
    <w:rsid w:val="008E1D3B"/>
    <w:rsid w:val="008E2F51"/>
    <w:rsid w:val="008E54C3"/>
    <w:rsid w:val="008E66D8"/>
    <w:rsid w:val="008E7EAE"/>
    <w:rsid w:val="008EC89D"/>
    <w:rsid w:val="008F1519"/>
    <w:rsid w:val="008F21F9"/>
    <w:rsid w:val="008F48FC"/>
    <w:rsid w:val="008F4CD8"/>
    <w:rsid w:val="00903D78"/>
    <w:rsid w:val="00905648"/>
    <w:rsid w:val="0090663B"/>
    <w:rsid w:val="00907C43"/>
    <w:rsid w:val="00916EE3"/>
    <w:rsid w:val="00932E9E"/>
    <w:rsid w:val="0093523D"/>
    <w:rsid w:val="009363F7"/>
    <w:rsid w:val="0093668D"/>
    <w:rsid w:val="00940128"/>
    <w:rsid w:val="0094388B"/>
    <w:rsid w:val="0094415B"/>
    <w:rsid w:val="00945F55"/>
    <w:rsid w:val="00947AF5"/>
    <w:rsid w:val="009517F8"/>
    <w:rsid w:val="009570B1"/>
    <w:rsid w:val="009602CB"/>
    <w:rsid w:val="0096035E"/>
    <w:rsid w:val="00970368"/>
    <w:rsid w:val="0097179C"/>
    <w:rsid w:val="009718AD"/>
    <w:rsid w:val="00971B7F"/>
    <w:rsid w:val="00991653"/>
    <w:rsid w:val="00992F9A"/>
    <w:rsid w:val="009945D2"/>
    <w:rsid w:val="00995A1C"/>
    <w:rsid w:val="009973F9"/>
    <w:rsid w:val="009A14B2"/>
    <w:rsid w:val="009A3CF4"/>
    <w:rsid w:val="009A4DBD"/>
    <w:rsid w:val="009A6F3B"/>
    <w:rsid w:val="009C0114"/>
    <w:rsid w:val="009C385C"/>
    <w:rsid w:val="009C5EF9"/>
    <w:rsid w:val="009C73DE"/>
    <w:rsid w:val="009D1847"/>
    <w:rsid w:val="009D53C5"/>
    <w:rsid w:val="009F24B8"/>
    <w:rsid w:val="009F457F"/>
    <w:rsid w:val="009F4B40"/>
    <w:rsid w:val="00A1097D"/>
    <w:rsid w:val="00A13AE7"/>
    <w:rsid w:val="00A20D18"/>
    <w:rsid w:val="00A2280F"/>
    <w:rsid w:val="00A275C2"/>
    <w:rsid w:val="00A329A1"/>
    <w:rsid w:val="00A33561"/>
    <w:rsid w:val="00A43786"/>
    <w:rsid w:val="00A441E1"/>
    <w:rsid w:val="00A45F2E"/>
    <w:rsid w:val="00A51934"/>
    <w:rsid w:val="00A52419"/>
    <w:rsid w:val="00A5457A"/>
    <w:rsid w:val="00A6045F"/>
    <w:rsid w:val="00A673B1"/>
    <w:rsid w:val="00A7141D"/>
    <w:rsid w:val="00A758A0"/>
    <w:rsid w:val="00A82FD4"/>
    <w:rsid w:val="00A84B46"/>
    <w:rsid w:val="00A85E5E"/>
    <w:rsid w:val="00A94FAF"/>
    <w:rsid w:val="00A96D60"/>
    <w:rsid w:val="00A975E1"/>
    <w:rsid w:val="00AA30B9"/>
    <w:rsid w:val="00AA7834"/>
    <w:rsid w:val="00AB42DF"/>
    <w:rsid w:val="00AB5853"/>
    <w:rsid w:val="00AB5DF1"/>
    <w:rsid w:val="00AB7710"/>
    <w:rsid w:val="00AC5609"/>
    <w:rsid w:val="00AD0C6E"/>
    <w:rsid w:val="00AD39EA"/>
    <w:rsid w:val="00AE095F"/>
    <w:rsid w:val="00AE608B"/>
    <w:rsid w:val="00AE6330"/>
    <w:rsid w:val="00AF1799"/>
    <w:rsid w:val="00AF3E41"/>
    <w:rsid w:val="00AF5278"/>
    <w:rsid w:val="00B03171"/>
    <w:rsid w:val="00B05BB7"/>
    <w:rsid w:val="00B0684A"/>
    <w:rsid w:val="00B1013B"/>
    <w:rsid w:val="00B1058D"/>
    <w:rsid w:val="00B163C5"/>
    <w:rsid w:val="00B16636"/>
    <w:rsid w:val="00B21A96"/>
    <w:rsid w:val="00B33A07"/>
    <w:rsid w:val="00B35FAC"/>
    <w:rsid w:val="00B41780"/>
    <w:rsid w:val="00B42733"/>
    <w:rsid w:val="00B4466F"/>
    <w:rsid w:val="00B45BFC"/>
    <w:rsid w:val="00B46136"/>
    <w:rsid w:val="00B4671E"/>
    <w:rsid w:val="00B4758D"/>
    <w:rsid w:val="00B53317"/>
    <w:rsid w:val="00B53CEF"/>
    <w:rsid w:val="00B54F42"/>
    <w:rsid w:val="00B702BC"/>
    <w:rsid w:val="00B757EE"/>
    <w:rsid w:val="00B776F2"/>
    <w:rsid w:val="00B85B11"/>
    <w:rsid w:val="00BA0DCB"/>
    <w:rsid w:val="00BA38EA"/>
    <w:rsid w:val="00BA5075"/>
    <w:rsid w:val="00BA6ABD"/>
    <w:rsid w:val="00BA75BC"/>
    <w:rsid w:val="00BB18E8"/>
    <w:rsid w:val="00BB1B64"/>
    <w:rsid w:val="00BB284E"/>
    <w:rsid w:val="00BB4B7F"/>
    <w:rsid w:val="00BB71C3"/>
    <w:rsid w:val="00BB74B5"/>
    <w:rsid w:val="00BC2489"/>
    <w:rsid w:val="00BD2569"/>
    <w:rsid w:val="00BD3C6D"/>
    <w:rsid w:val="00BE063B"/>
    <w:rsid w:val="00BE5FB4"/>
    <w:rsid w:val="00C00FDB"/>
    <w:rsid w:val="00C02514"/>
    <w:rsid w:val="00C047AF"/>
    <w:rsid w:val="00C0787C"/>
    <w:rsid w:val="00C116C6"/>
    <w:rsid w:val="00C12E12"/>
    <w:rsid w:val="00C136ED"/>
    <w:rsid w:val="00C150F4"/>
    <w:rsid w:val="00C175CD"/>
    <w:rsid w:val="00C233CC"/>
    <w:rsid w:val="00C24268"/>
    <w:rsid w:val="00C4503F"/>
    <w:rsid w:val="00C516FA"/>
    <w:rsid w:val="00C6204F"/>
    <w:rsid w:val="00C6457F"/>
    <w:rsid w:val="00C70A11"/>
    <w:rsid w:val="00C722A5"/>
    <w:rsid w:val="00C733D4"/>
    <w:rsid w:val="00C74D1F"/>
    <w:rsid w:val="00C74D4D"/>
    <w:rsid w:val="00C752B7"/>
    <w:rsid w:val="00C75F18"/>
    <w:rsid w:val="00C80FF3"/>
    <w:rsid w:val="00C81121"/>
    <w:rsid w:val="00C83F87"/>
    <w:rsid w:val="00C86101"/>
    <w:rsid w:val="00C91D9C"/>
    <w:rsid w:val="00C94F28"/>
    <w:rsid w:val="00C95098"/>
    <w:rsid w:val="00C96CC2"/>
    <w:rsid w:val="00CA177F"/>
    <w:rsid w:val="00CA22E1"/>
    <w:rsid w:val="00CA2E8D"/>
    <w:rsid w:val="00CA5D01"/>
    <w:rsid w:val="00CA671C"/>
    <w:rsid w:val="00CB3434"/>
    <w:rsid w:val="00CB4717"/>
    <w:rsid w:val="00CB47FF"/>
    <w:rsid w:val="00CB48C4"/>
    <w:rsid w:val="00CB5BA5"/>
    <w:rsid w:val="00CB7D95"/>
    <w:rsid w:val="00CC0315"/>
    <w:rsid w:val="00CC54B6"/>
    <w:rsid w:val="00CC6530"/>
    <w:rsid w:val="00CD2F34"/>
    <w:rsid w:val="00CD3959"/>
    <w:rsid w:val="00CD6346"/>
    <w:rsid w:val="00CE0C3F"/>
    <w:rsid w:val="00CE21ED"/>
    <w:rsid w:val="00CF0DDE"/>
    <w:rsid w:val="00CF6464"/>
    <w:rsid w:val="00D00ADE"/>
    <w:rsid w:val="00D15F3B"/>
    <w:rsid w:val="00D22184"/>
    <w:rsid w:val="00D2255F"/>
    <w:rsid w:val="00D245FA"/>
    <w:rsid w:val="00D324A4"/>
    <w:rsid w:val="00D4461B"/>
    <w:rsid w:val="00D45B8F"/>
    <w:rsid w:val="00D50342"/>
    <w:rsid w:val="00D54488"/>
    <w:rsid w:val="00D55896"/>
    <w:rsid w:val="00D57B2F"/>
    <w:rsid w:val="00D60CFE"/>
    <w:rsid w:val="00D62A13"/>
    <w:rsid w:val="00D6631D"/>
    <w:rsid w:val="00D66B32"/>
    <w:rsid w:val="00D7441D"/>
    <w:rsid w:val="00D85C13"/>
    <w:rsid w:val="00D9390F"/>
    <w:rsid w:val="00DA0669"/>
    <w:rsid w:val="00DA15CB"/>
    <w:rsid w:val="00DA2AF5"/>
    <w:rsid w:val="00DA2EB2"/>
    <w:rsid w:val="00DA347B"/>
    <w:rsid w:val="00DA7FEB"/>
    <w:rsid w:val="00DA91E2"/>
    <w:rsid w:val="00DB07C9"/>
    <w:rsid w:val="00DB1A8C"/>
    <w:rsid w:val="00DB3874"/>
    <w:rsid w:val="00DB43D6"/>
    <w:rsid w:val="00DB4AC7"/>
    <w:rsid w:val="00DC0269"/>
    <w:rsid w:val="00DD0B86"/>
    <w:rsid w:val="00DD37CE"/>
    <w:rsid w:val="00DD5E71"/>
    <w:rsid w:val="00DE7A75"/>
    <w:rsid w:val="00DF04D5"/>
    <w:rsid w:val="00DF1E2B"/>
    <w:rsid w:val="00DF2428"/>
    <w:rsid w:val="00E00D6C"/>
    <w:rsid w:val="00E01423"/>
    <w:rsid w:val="00E01CBB"/>
    <w:rsid w:val="00E03AD8"/>
    <w:rsid w:val="00E1130B"/>
    <w:rsid w:val="00E1511D"/>
    <w:rsid w:val="00E15C76"/>
    <w:rsid w:val="00E2279A"/>
    <w:rsid w:val="00E3028C"/>
    <w:rsid w:val="00E31A64"/>
    <w:rsid w:val="00E31BF5"/>
    <w:rsid w:val="00E324AD"/>
    <w:rsid w:val="00E334C3"/>
    <w:rsid w:val="00E409A0"/>
    <w:rsid w:val="00E42087"/>
    <w:rsid w:val="00E428B4"/>
    <w:rsid w:val="00E42D1A"/>
    <w:rsid w:val="00E4535B"/>
    <w:rsid w:val="00E5004E"/>
    <w:rsid w:val="00E61338"/>
    <w:rsid w:val="00E64163"/>
    <w:rsid w:val="00E64363"/>
    <w:rsid w:val="00E65C76"/>
    <w:rsid w:val="00E66AB8"/>
    <w:rsid w:val="00E6736A"/>
    <w:rsid w:val="00E7005D"/>
    <w:rsid w:val="00E71268"/>
    <w:rsid w:val="00E86A06"/>
    <w:rsid w:val="00E947C7"/>
    <w:rsid w:val="00E95C99"/>
    <w:rsid w:val="00E97B2E"/>
    <w:rsid w:val="00EA1F5A"/>
    <w:rsid w:val="00EA3CB7"/>
    <w:rsid w:val="00EA56FE"/>
    <w:rsid w:val="00EA5DF3"/>
    <w:rsid w:val="00EB399F"/>
    <w:rsid w:val="00EC0992"/>
    <w:rsid w:val="00EC2EBB"/>
    <w:rsid w:val="00EC3148"/>
    <w:rsid w:val="00EC529F"/>
    <w:rsid w:val="00ED14CD"/>
    <w:rsid w:val="00EE2184"/>
    <w:rsid w:val="00EE2CFF"/>
    <w:rsid w:val="00EE55DE"/>
    <w:rsid w:val="00EE787D"/>
    <w:rsid w:val="00EF3D96"/>
    <w:rsid w:val="00F01D18"/>
    <w:rsid w:val="00F07788"/>
    <w:rsid w:val="00F125EE"/>
    <w:rsid w:val="00F12F8E"/>
    <w:rsid w:val="00F14745"/>
    <w:rsid w:val="00F158BF"/>
    <w:rsid w:val="00F23B99"/>
    <w:rsid w:val="00F26413"/>
    <w:rsid w:val="00F3019F"/>
    <w:rsid w:val="00F33587"/>
    <w:rsid w:val="00F36922"/>
    <w:rsid w:val="00F428A9"/>
    <w:rsid w:val="00F44012"/>
    <w:rsid w:val="00F45869"/>
    <w:rsid w:val="00F5647F"/>
    <w:rsid w:val="00F57634"/>
    <w:rsid w:val="00F60763"/>
    <w:rsid w:val="00F65DB7"/>
    <w:rsid w:val="00F65FD5"/>
    <w:rsid w:val="00F7028F"/>
    <w:rsid w:val="00F70FA2"/>
    <w:rsid w:val="00F7455E"/>
    <w:rsid w:val="00F775CC"/>
    <w:rsid w:val="00F80EFD"/>
    <w:rsid w:val="00F82318"/>
    <w:rsid w:val="00F8560B"/>
    <w:rsid w:val="00F91F5D"/>
    <w:rsid w:val="00F95D5A"/>
    <w:rsid w:val="00FB19E8"/>
    <w:rsid w:val="00FB38ED"/>
    <w:rsid w:val="00FB3953"/>
    <w:rsid w:val="00FC2CCC"/>
    <w:rsid w:val="00FC3C60"/>
    <w:rsid w:val="00FC3F39"/>
    <w:rsid w:val="00FC7D78"/>
    <w:rsid w:val="00FD1883"/>
    <w:rsid w:val="00FD34E8"/>
    <w:rsid w:val="00FE06B5"/>
    <w:rsid w:val="00FE08F2"/>
    <w:rsid w:val="0138082E"/>
    <w:rsid w:val="021EB187"/>
    <w:rsid w:val="0244B0D4"/>
    <w:rsid w:val="0271962B"/>
    <w:rsid w:val="029839CA"/>
    <w:rsid w:val="02C121D3"/>
    <w:rsid w:val="0310E2F3"/>
    <w:rsid w:val="0384E82F"/>
    <w:rsid w:val="03BCB99F"/>
    <w:rsid w:val="041C4B39"/>
    <w:rsid w:val="0448EB5F"/>
    <w:rsid w:val="04F83FC9"/>
    <w:rsid w:val="04FEC54E"/>
    <w:rsid w:val="052BEF15"/>
    <w:rsid w:val="05B4FACE"/>
    <w:rsid w:val="05B81B9A"/>
    <w:rsid w:val="05FD6DED"/>
    <w:rsid w:val="0638F520"/>
    <w:rsid w:val="06C9307D"/>
    <w:rsid w:val="06D35D2B"/>
    <w:rsid w:val="06E45E7A"/>
    <w:rsid w:val="07B226E8"/>
    <w:rsid w:val="07C4B336"/>
    <w:rsid w:val="0810FF59"/>
    <w:rsid w:val="092D10B8"/>
    <w:rsid w:val="093672C3"/>
    <w:rsid w:val="093E2A6D"/>
    <w:rsid w:val="09B201C4"/>
    <w:rsid w:val="09CB3F63"/>
    <w:rsid w:val="09DC5433"/>
    <w:rsid w:val="0A29C36C"/>
    <w:rsid w:val="0A32B007"/>
    <w:rsid w:val="0A59D86A"/>
    <w:rsid w:val="0AEB35A5"/>
    <w:rsid w:val="0B289AB2"/>
    <w:rsid w:val="0B53DC82"/>
    <w:rsid w:val="0BEF7C67"/>
    <w:rsid w:val="0C016E46"/>
    <w:rsid w:val="0C0E13AD"/>
    <w:rsid w:val="0C9840DD"/>
    <w:rsid w:val="0CBB3AB9"/>
    <w:rsid w:val="0D1BFCAA"/>
    <w:rsid w:val="0D61642E"/>
    <w:rsid w:val="0D72AE0A"/>
    <w:rsid w:val="0D818839"/>
    <w:rsid w:val="0DE3AA7B"/>
    <w:rsid w:val="0DE59CEF"/>
    <w:rsid w:val="0F085227"/>
    <w:rsid w:val="0F2E6CC2"/>
    <w:rsid w:val="0F99ECE5"/>
    <w:rsid w:val="10A33C95"/>
    <w:rsid w:val="10CCCF15"/>
    <w:rsid w:val="112004AE"/>
    <w:rsid w:val="11493C52"/>
    <w:rsid w:val="11739F86"/>
    <w:rsid w:val="119C1568"/>
    <w:rsid w:val="11B1E98E"/>
    <w:rsid w:val="12DC0F21"/>
    <w:rsid w:val="12E89B93"/>
    <w:rsid w:val="12F0AA68"/>
    <w:rsid w:val="1305F289"/>
    <w:rsid w:val="135FD6B2"/>
    <w:rsid w:val="136AB825"/>
    <w:rsid w:val="13BC2322"/>
    <w:rsid w:val="13F41744"/>
    <w:rsid w:val="1457DCDA"/>
    <w:rsid w:val="148C7AC9"/>
    <w:rsid w:val="14AB4048"/>
    <w:rsid w:val="14E4E0E2"/>
    <w:rsid w:val="1514A543"/>
    <w:rsid w:val="157E225D"/>
    <w:rsid w:val="161C8770"/>
    <w:rsid w:val="177861F8"/>
    <w:rsid w:val="17C41B8B"/>
    <w:rsid w:val="17DD43E8"/>
    <w:rsid w:val="187A7081"/>
    <w:rsid w:val="18855156"/>
    <w:rsid w:val="18932BCA"/>
    <w:rsid w:val="18B7DE7E"/>
    <w:rsid w:val="18D4268D"/>
    <w:rsid w:val="18EB5820"/>
    <w:rsid w:val="1A3CFEAA"/>
    <w:rsid w:val="1A49B9A3"/>
    <w:rsid w:val="1A69FC2C"/>
    <w:rsid w:val="1AFBBC4D"/>
    <w:rsid w:val="1B5F1DF4"/>
    <w:rsid w:val="1B7EA9BB"/>
    <w:rsid w:val="1BC919CF"/>
    <w:rsid w:val="1BEF7FDB"/>
    <w:rsid w:val="1C1A0D52"/>
    <w:rsid w:val="1C5ED1BF"/>
    <w:rsid w:val="1C6F68A9"/>
    <w:rsid w:val="1C772FFB"/>
    <w:rsid w:val="1CB17679"/>
    <w:rsid w:val="1CCB7196"/>
    <w:rsid w:val="1D298423"/>
    <w:rsid w:val="1E10ED7A"/>
    <w:rsid w:val="1E16C74C"/>
    <w:rsid w:val="1E7A2AED"/>
    <w:rsid w:val="1E979379"/>
    <w:rsid w:val="1EF492DA"/>
    <w:rsid w:val="201F34F1"/>
    <w:rsid w:val="202EFB72"/>
    <w:rsid w:val="2090633B"/>
    <w:rsid w:val="20C5B2D0"/>
    <w:rsid w:val="20F2FB51"/>
    <w:rsid w:val="216AFDD1"/>
    <w:rsid w:val="222306D4"/>
    <w:rsid w:val="227598BD"/>
    <w:rsid w:val="22AE6653"/>
    <w:rsid w:val="22DDE430"/>
    <w:rsid w:val="233EC6A6"/>
    <w:rsid w:val="23B155D1"/>
    <w:rsid w:val="23C49451"/>
    <w:rsid w:val="24CE7DAC"/>
    <w:rsid w:val="24DA9707"/>
    <w:rsid w:val="25515BB0"/>
    <w:rsid w:val="25535C1F"/>
    <w:rsid w:val="25FD768D"/>
    <w:rsid w:val="263E6EF4"/>
    <w:rsid w:val="2645510F"/>
    <w:rsid w:val="2662B423"/>
    <w:rsid w:val="277223F6"/>
    <w:rsid w:val="277517E7"/>
    <w:rsid w:val="27874D89"/>
    <w:rsid w:val="27E7C9FD"/>
    <w:rsid w:val="2824789F"/>
    <w:rsid w:val="2825C752"/>
    <w:rsid w:val="28B4D9EB"/>
    <w:rsid w:val="28E9C2BE"/>
    <w:rsid w:val="297BACD8"/>
    <w:rsid w:val="2995EB84"/>
    <w:rsid w:val="29A1EECF"/>
    <w:rsid w:val="2A2ED723"/>
    <w:rsid w:val="2A7B09A1"/>
    <w:rsid w:val="2ABADABF"/>
    <w:rsid w:val="2AF5078B"/>
    <w:rsid w:val="2B2B0874"/>
    <w:rsid w:val="2B7369EB"/>
    <w:rsid w:val="2C7A3082"/>
    <w:rsid w:val="2C90D7EC"/>
    <w:rsid w:val="2CADB078"/>
    <w:rsid w:val="2CDB55F9"/>
    <w:rsid w:val="2D464C4B"/>
    <w:rsid w:val="2D62266A"/>
    <w:rsid w:val="2D898A85"/>
    <w:rsid w:val="2E003C49"/>
    <w:rsid w:val="2E516E5F"/>
    <w:rsid w:val="2EC1184F"/>
    <w:rsid w:val="2F241B6F"/>
    <w:rsid w:val="2F42E0EE"/>
    <w:rsid w:val="2FD9B385"/>
    <w:rsid w:val="2FF5E06B"/>
    <w:rsid w:val="3006FE2D"/>
    <w:rsid w:val="3015C303"/>
    <w:rsid w:val="301F9512"/>
    <w:rsid w:val="304339E6"/>
    <w:rsid w:val="30BCDEEA"/>
    <w:rsid w:val="31890F21"/>
    <w:rsid w:val="32025184"/>
    <w:rsid w:val="32070F4A"/>
    <w:rsid w:val="3293AA0D"/>
    <w:rsid w:val="32B98425"/>
    <w:rsid w:val="32E30885"/>
    <w:rsid w:val="32FA7EF0"/>
    <w:rsid w:val="331CF1FC"/>
    <w:rsid w:val="331DF741"/>
    <w:rsid w:val="333C29C5"/>
    <w:rsid w:val="33AE3620"/>
    <w:rsid w:val="340DCEAA"/>
    <w:rsid w:val="341E171B"/>
    <w:rsid w:val="34389472"/>
    <w:rsid w:val="349BC3CC"/>
    <w:rsid w:val="34B13CCB"/>
    <w:rsid w:val="34F23802"/>
    <w:rsid w:val="3576F801"/>
    <w:rsid w:val="35A57557"/>
    <w:rsid w:val="35B6DA53"/>
    <w:rsid w:val="35E9DCA9"/>
    <w:rsid w:val="3611649C"/>
    <w:rsid w:val="36147264"/>
    <w:rsid w:val="3637BA32"/>
    <w:rsid w:val="3761DFCB"/>
    <w:rsid w:val="37928EFB"/>
    <w:rsid w:val="37D06E40"/>
    <w:rsid w:val="381CB0F6"/>
    <w:rsid w:val="387094C1"/>
    <w:rsid w:val="39005B83"/>
    <w:rsid w:val="390CB62B"/>
    <w:rsid w:val="391DAB9A"/>
    <w:rsid w:val="393B76E6"/>
    <w:rsid w:val="39664C7D"/>
    <w:rsid w:val="39942106"/>
    <w:rsid w:val="3A006D48"/>
    <w:rsid w:val="3A1F2FE3"/>
    <w:rsid w:val="3B2340D6"/>
    <w:rsid w:val="3B5D620F"/>
    <w:rsid w:val="3BBB2649"/>
    <w:rsid w:val="3C0A8BFD"/>
    <w:rsid w:val="3C3AFE9D"/>
    <w:rsid w:val="3CC02413"/>
    <w:rsid w:val="3D5EC5D7"/>
    <w:rsid w:val="3D9ABEA9"/>
    <w:rsid w:val="3E652591"/>
    <w:rsid w:val="3E679229"/>
    <w:rsid w:val="3E6BB127"/>
    <w:rsid w:val="3F0A784D"/>
    <w:rsid w:val="3F1F1539"/>
    <w:rsid w:val="3F7237AD"/>
    <w:rsid w:val="3FB71CB8"/>
    <w:rsid w:val="3FE5A048"/>
    <w:rsid w:val="4003628A"/>
    <w:rsid w:val="400DA579"/>
    <w:rsid w:val="405B3844"/>
    <w:rsid w:val="4137164D"/>
    <w:rsid w:val="415D9850"/>
    <w:rsid w:val="417DD7CF"/>
    <w:rsid w:val="41A351E9"/>
    <w:rsid w:val="41BBCC4B"/>
    <w:rsid w:val="4235B8AC"/>
    <w:rsid w:val="42583FC8"/>
    <w:rsid w:val="42664246"/>
    <w:rsid w:val="4282E533"/>
    <w:rsid w:val="42A6E54B"/>
    <w:rsid w:val="42D3E2CD"/>
    <w:rsid w:val="433B034C"/>
    <w:rsid w:val="445DCD20"/>
    <w:rsid w:val="447A7C61"/>
    <w:rsid w:val="45585836"/>
    <w:rsid w:val="45C850D4"/>
    <w:rsid w:val="47174A46"/>
    <w:rsid w:val="474493E9"/>
    <w:rsid w:val="4752DBC6"/>
    <w:rsid w:val="477B4B89"/>
    <w:rsid w:val="477FAD2E"/>
    <w:rsid w:val="47CB099B"/>
    <w:rsid w:val="4898533A"/>
    <w:rsid w:val="48DD7150"/>
    <w:rsid w:val="48E1217F"/>
    <w:rsid w:val="48EEAC27"/>
    <w:rsid w:val="4974A789"/>
    <w:rsid w:val="4985F031"/>
    <w:rsid w:val="49C2AC72"/>
    <w:rsid w:val="49CD7FE3"/>
    <w:rsid w:val="4A40E146"/>
    <w:rsid w:val="4A495004"/>
    <w:rsid w:val="4AB0982A"/>
    <w:rsid w:val="4B6E805F"/>
    <w:rsid w:val="4BA8F9E6"/>
    <w:rsid w:val="4C20AFC7"/>
    <w:rsid w:val="4C678E41"/>
    <w:rsid w:val="4C83B580"/>
    <w:rsid w:val="4CD6CA50"/>
    <w:rsid w:val="4D61CAE1"/>
    <w:rsid w:val="4DB0E273"/>
    <w:rsid w:val="4E73C1CA"/>
    <w:rsid w:val="4EC71B14"/>
    <w:rsid w:val="4F15F84B"/>
    <w:rsid w:val="4FA8DB69"/>
    <w:rsid w:val="500AA0E6"/>
    <w:rsid w:val="5050471C"/>
    <w:rsid w:val="51C4D77B"/>
    <w:rsid w:val="526B2B39"/>
    <w:rsid w:val="52958E6D"/>
    <w:rsid w:val="52BAA900"/>
    <w:rsid w:val="52ED833F"/>
    <w:rsid w:val="52FDEAE0"/>
    <w:rsid w:val="5323D67E"/>
    <w:rsid w:val="5378865C"/>
    <w:rsid w:val="53B437F3"/>
    <w:rsid w:val="53F9511E"/>
    <w:rsid w:val="542DB0A1"/>
    <w:rsid w:val="545EFFEF"/>
    <w:rsid w:val="5526E733"/>
    <w:rsid w:val="552821CC"/>
    <w:rsid w:val="554081D5"/>
    <w:rsid w:val="55A2CBFB"/>
    <w:rsid w:val="55A74E21"/>
    <w:rsid w:val="55D4350E"/>
    <w:rsid w:val="55E251B4"/>
    <w:rsid w:val="55EA22DA"/>
    <w:rsid w:val="55EF4D8D"/>
    <w:rsid w:val="561E9FFE"/>
    <w:rsid w:val="5708C201"/>
    <w:rsid w:val="57F22630"/>
    <w:rsid w:val="5831A457"/>
    <w:rsid w:val="592B11E8"/>
    <w:rsid w:val="592CD850"/>
    <w:rsid w:val="5A8D77C7"/>
    <w:rsid w:val="5AFEB3A1"/>
    <w:rsid w:val="5B7BDD07"/>
    <w:rsid w:val="5B93C97F"/>
    <w:rsid w:val="5BC82A89"/>
    <w:rsid w:val="5C03C0FD"/>
    <w:rsid w:val="5C85D8D1"/>
    <w:rsid w:val="5C87FDBC"/>
    <w:rsid w:val="5D4E7E69"/>
    <w:rsid w:val="5DFB8EAE"/>
    <w:rsid w:val="5E611F0D"/>
    <w:rsid w:val="5FA236D6"/>
    <w:rsid w:val="5FD73A5F"/>
    <w:rsid w:val="5FFC759C"/>
    <w:rsid w:val="60D9D458"/>
    <w:rsid w:val="615E4149"/>
    <w:rsid w:val="618DA89A"/>
    <w:rsid w:val="61F269F2"/>
    <w:rsid w:val="61F693CA"/>
    <w:rsid w:val="6209C0B6"/>
    <w:rsid w:val="62B9586E"/>
    <w:rsid w:val="62D92356"/>
    <w:rsid w:val="62DB620B"/>
    <w:rsid w:val="62F4EA4C"/>
    <w:rsid w:val="63685058"/>
    <w:rsid w:val="63A933EE"/>
    <w:rsid w:val="641ACA29"/>
    <w:rsid w:val="642D738F"/>
    <w:rsid w:val="64592EE2"/>
    <w:rsid w:val="648A6FEE"/>
    <w:rsid w:val="656367BD"/>
    <w:rsid w:val="65927074"/>
    <w:rsid w:val="65C0DD4B"/>
    <w:rsid w:val="65F4FF43"/>
    <w:rsid w:val="664CB170"/>
    <w:rsid w:val="66D0E392"/>
    <w:rsid w:val="66D715EC"/>
    <w:rsid w:val="671E861C"/>
    <w:rsid w:val="673E6677"/>
    <w:rsid w:val="67FCD8D8"/>
    <w:rsid w:val="68076043"/>
    <w:rsid w:val="68301769"/>
    <w:rsid w:val="685A3D7E"/>
    <w:rsid w:val="68C7ACD4"/>
    <w:rsid w:val="68E75CCD"/>
    <w:rsid w:val="6934A88E"/>
    <w:rsid w:val="69F58E51"/>
    <w:rsid w:val="6A70AD1C"/>
    <w:rsid w:val="6AE0D912"/>
    <w:rsid w:val="6C665C26"/>
    <w:rsid w:val="6C833493"/>
    <w:rsid w:val="6C84D976"/>
    <w:rsid w:val="6CD4A025"/>
    <w:rsid w:val="6CE6192F"/>
    <w:rsid w:val="6CF10223"/>
    <w:rsid w:val="6D3142E7"/>
    <w:rsid w:val="6DB98569"/>
    <w:rsid w:val="6DBB8334"/>
    <w:rsid w:val="6DCBA9B3"/>
    <w:rsid w:val="6DE01E12"/>
    <w:rsid w:val="6EC0F5BA"/>
    <w:rsid w:val="6EC36252"/>
    <w:rsid w:val="705405D9"/>
    <w:rsid w:val="705668D0"/>
    <w:rsid w:val="706BD5B4"/>
    <w:rsid w:val="70716060"/>
    <w:rsid w:val="7073C240"/>
    <w:rsid w:val="70B7BADD"/>
    <w:rsid w:val="71334D08"/>
    <w:rsid w:val="7139CD49"/>
    <w:rsid w:val="71A14501"/>
    <w:rsid w:val="71A9943A"/>
    <w:rsid w:val="71C3C9A4"/>
    <w:rsid w:val="7282DFE4"/>
    <w:rsid w:val="7364693C"/>
    <w:rsid w:val="7380732D"/>
    <w:rsid w:val="73BE7AAC"/>
    <w:rsid w:val="74AE13C8"/>
    <w:rsid w:val="74B0CA84"/>
    <w:rsid w:val="74D5922B"/>
    <w:rsid w:val="74E745EE"/>
    <w:rsid w:val="75270621"/>
    <w:rsid w:val="7568E978"/>
    <w:rsid w:val="75B18D87"/>
    <w:rsid w:val="75BAB611"/>
    <w:rsid w:val="76321831"/>
    <w:rsid w:val="7675FCC8"/>
    <w:rsid w:val="768F5790"/>
    <w:rsid w:val="76D8C93A"/>
    <w:rsid w:val="77297DD5"/>
    <w:rsid w:val="77671EF2"/>
    <w:rsid w:val="776FEF21"/>
    <w:rsid w:val="7795055B"/>
    <w:rsid w:val="77AFAECC"/>
    <w:rsid w:val="77C4FFBA"/>
    <w:rsid w:val="77CCE319"/>
    <w:rsid w:val="7857F001"/>
    <w:rsid w:val="785EA6E3"/>
    <w:rsid w:val="786EC2FC"/>
    <w:rsid w:val="7886DF03"/>
    <w:rsid w:val="78880027"/>
    <w:rsid w:val="78BB973F"/>
    <w:rsid w:val="79057A36"/>
    <w:rsid w:val="79EFD2D7"/>
    <w:rsid w:val="79F70335"/>
    <w:rsid w:val="7B13BD47"/>
    <w:rsid w:val="7B2BAB52"/>
    <w:rsid w:val="7BB92EC6"/>
    <w:rsid w:val="7C5A2233"/>
    <w:rsid w:val="7C88362B"/>
    <w:rsid w:val="7C8B5982"/>
    <w:rsid w:val="7CAC1350"/>
    <w:rsid w:val="7DC3AA86"/>
    <w:rsid w:val="7F5CA1CF"/>
    <w:rsid w:val="7FB906CC"/>
    <w:rsid w:val="7FD4D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43B4F193"/>
  <w15:chartTrackingRefBased/>
  <w15:docId w15:val="{A9310C51-AAB7-407A-AAF3-B471C3D4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noProof/>
    </w:rPr>
  </w:style>
  <w:style w:type="paragraph" w:styleId="Kop1">
    <w:name w:val="heading 1"/>
    <w:basedOn w:val="Standaard"/>
    <w:next w:val="Standaard"/>
    <w:link w:val="Kop1Char"/>
    <w:qFormat/>
    <w:rsid w:val="00500F21"/>
    <w:pPr>
      <w:keepNext/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tabs>
        <w:tab w:val="num" w:pos="1134"/>
      </w:tabs>
      <w:spacing w:before="280"/>
      <w:ind w:left="1134" w:hanging="1134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7"/>
      </w:numPr>
      <w:spacing w:before="280"/>
      <w:outlineLvl w:val="2"/>
    </w:pPr>
    <w:rPr>
      <w:rFonts w:ascii="Arial Rounded MT Bold" w:hAnsi="Arial Rounded MT Bold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D7D0D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noProof w:val="0"/>
      <w:color w:val="5B9BD5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D7D0D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7D0D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noProof w:val="0"/>
      <w:color w:val="1F4D78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7D0D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7D0D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noProof w:val="0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7D0D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noProof w:val="0"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sz w:val="16"/>
    </w:rPr>
  </w:style>
  <w:style w:type="paragraph" w:styleId="Voettekst">
    <w:name w:val="footer"/>
    <w:basedOn w:val="Standaard"/>
    <w:pPr>
      <w:tabs>
        <w:tab w:val="right" w:pos="9072"/>
      </w:tabs>
    </w:pPr>
    <w:rPr>
      <w:sz w:val="16"/>
    </w:rPr>
  </w:style>
  <w:style w:type="paragraph" w:styleId="Inhopg1">
    <w:name w:val="toc 1"/>
    <w:basedOn w:val="Standaard"/>
    <w:next w:val="Standaard"/>
    <w:autoRedefine/>
    <w:uiPriority w:val="39"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sz w:val="40"/>
    </w:rPr>
  </w:style>
  <w:style w:type="paragraph" w:customStyle="1" w:styleId="Rapportondertitel">
    <w:name w:val="Rapportondertitel"/>
    <w:basedOn w:val="Standaard"/>
    <w:rsid w:val="006F33BE"/>
    <w:rPr>
      <w:b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sz w:val="32"/>
    </w:rPr>
  </w:style>
  <w:style w:type="paragraph" w:customStyle="1" w:styleId="BladTekst">
    <w:name w:val="BladTekst"/>
    <w:basedOn w:val="Standaard"/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uiPriority w:val="39"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uiPriority w:val="39"/>
    <w:rsid w:val="007F3B0E"/>
    <w:pPr>
      <w:tabs>
        <w:tab w:val="left" w:pos="567"/>
        <w:tab w:val="left" w:pos="880"/>
        <w:tab w:val="right" w:leader="dot" w:pos="9072"/>
      </w:tabs>
    </w:pPr>
    <w:rPr>
      <w:rFonts w:ascii="Verdana" w:hAnsi="Verdana"/>
    </w:r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8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9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Lijstalinea">
    <w:name w:val="List Paragraph"/>
    <w:aliases w:val="List - Number,RPS opsomming"/>
    <w:basedOn w:val="Standaard"/>
    <w:link w:val="LijstalineaChar"/>
    <w:uiPriority w:val="34"/>
    <w:qFormat/>
    <w:rsid w:val="004543B0"/>
    <w:pPr>
      <w:ind w:left="708"/>
    </w:pPr>
  </w:style>
  <w:style w:type="character" w:styleId="Hyperlink">
    <w:name w:val="Hyperlink"/>
    <w:uiPriority w:val="99"/>
    <w:rsid w:val="00FC3C60"/>
    <w:rPr>
      <w:color w:val="0000FF"/>
      <w:u w:val="single"/>
    </w:rPr>
  </w:style>
  <w:style w:type="paragraph" w:customStyle="1" w:styleId="Default">
    <w:name w:val="Default"/>
    <w:rsid w:val="00222A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767E6"/>
    <w:pPr>
      <w:keepLines/>
      <w:spacing w:before="480" w:after="0" w:line="276" w:lineRule="auto"/>
      <w:outlineLvl w:val="9"/>
    </w:pPr>
    <w:rPr>
      <w:rFonts w:ascii="Cambria" w:hAnsi="Cambria"/>
      <w:b/>
      <w:bCs/>
      <w:noProof w:val="0"/>
      <w:color w:val="365F91"/>
      <w:kern w:val="0"/>
      <w:sz w:val="28"/>
      <w:szCs w:val="28"/>
    </w:rPr>
  </w:style>
  <w:style w:type="paragraph" w:styleId="Geenafstand">
    <w:name w:val="No Spacing"/>
    <w:uiPriority w:val="1"/>
    <w:qFormat/>
    <w:rsid w:val="00FD1883"/>
    <w:pPr>
      <w:ind w:right="-170"/>
    </w:pPr>
    <w:rPr>
      <w:rFonts w:ascii="Arial" w:eastAsia="Calibri" w:hAnsi="Arial" w:cs="Arial"/>
      <w:color w:val="000000"/>
      <w:lang w:eastAsia="en-US"/>
    </w:rPr>
  </w:style>
  <w:style w:type="paragraph" w:styleId="Plattetekst">
    <w:name w:val="Body Text"/>
    <w:basedOn w:val="Standaard"/>
    <w:link w:val="PlattetekstChar"/>
    <w:uiPriority w:val="99"/>
    <w:unhideWhenUsed/>
    <w:rsid w:val="00622CA1"/>
    <w:pPr>
      <w:spacing w:after="120" w:line="280" w:lineRule="exact"/>
      <w:ind w:right="-170"/>
    </w:pPr>
    <w:rPr>
      <w:rFonts w:eastAsia="Calibri" w:cs="Arial"/>
      <w:noProof w:val="0"/>
      <w:color w:val="000000"/>
      <w:lang w:eastAsia="en-US"/>
    </w:rPr>
  </w:style>
  <w:style w:type="character" w:customStyle="1" w:styleId="PlattetekstChar">
    <w:name w:val="Platte tekst Char"/>
    <w:link w:val="Plattetekst"/>
    <w:uiPriority w:val="99"/>
    <w:rsid w:val="00622CA1"/>
    <w:rPr>
      <w:rFonts w:ascii="Arial" w:eastAsia="Calibri" w:hAnsi="Arial" w:cs="Arial"/>
      <w:color w:val="000000"/>
      <w:lang w:eastAsia="en-US"/>
    </w:rPr>
  </w:style>
  <w:style w:type="character" w:styleId="Verwijzingopmerking">
    <w:name w:val="annotation reference"/>
    <w:rsid w:val="00847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47F34"/>
  </w:style>
  <w:style w:type="character" w:customStyle="1" w:styleId="TekstopmerkingChar">
    <w:name w:val="Tekst opmerking Char"/>
    <w:link w:val="Tekstopmerking"/>
    <w:rsid w:val="00847F34"/>
    <w:rPr>
      <w:rFonts w:ascii="Arial" w:hAnsi="Arial"/>
      <w:noProof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7F34"/>
    <w:rPr>
      <w:b/>
      <w:bCs/>
    </w:rPr>
  </w:style>
  <w:style w:type="character" w:customStyle="1" w:styleId="OnderwerpvanopmerkingChar">
    <w:name w:val="Onderwerp van opmerking Char"/>
    <w:link w:val="Onderwerpvanopmerking"/>
    <w:rsid w:val="00847F34"/>
    <w:rPr>
      <w:rFonts w:ascii="Arial" w:hAnsi="Arial"/>
      <w:b/>
      <w:bCs/>
      <w:noProof/>
    </w:rPr>
  </w:style>
  <w:style w:type="paragraph" w:styleId="Revisie">
    <w:name w:val="Revision"/>
    <w:hidden/>
    <w:uiPriority w:val="99"/>
    <w:semiHidden/>
    <w:rsid w:val="007904B5"/>
    <w:rPr>
      <w:rFonts w:ascii="Arial" w:hAnsi="Arial"/>
      <w:noProof/>
    </w:rPr>
  </w:style>
  <w:style w:type="character" w:styleId="Zwaar">
    <w:name w:val="Strong"/>
    <w:qFormat/>
    <w:rsid w:val="00055EC4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055EC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OndertitelChar">
    <w:name w:val="Ondertitel Char"/>
    <w:link w:val="Ondertitel"/>
    <w:rsid w:val="00055EC4"/>
    <w:rPr>
      <w:rFonts w:ascii="Calibri Light" w:eastAsia="Times New Roman" w:hAnsi="Calibri Light" w:cs="Times New Roman"/>
      <w:noProof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0A7838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</w:rPr>
  </w:style>
  <w:style w:type="character" w:customStyle="1" w:styleId="normaltextrun">
    <w:name w:val="normaltextrun"/>
    <w:basedOn w:val="Standaardalinea-lettertype"/>
    <w:rsid w:val="00C4503F"/>
  </w:style>
  <w:style w:type="character" w:styleId="Onopgelostemelding">
    <w:name w:val="Unresolved Mention"/>
    <w:basedOn w:val="Standaardalinea-lettertype"/>
    <w:uiPriority w:val="99"/>
    <w:unhideWhenUsed/>
    <w:rsid w:val="00066771"/>
    <w:rPr>
      <w:color w:val="605E5C"/>
      <w:shd w:val="clear" w:color="auto" w:fill="E1DFDD"/>
    </w:rPr>
  </w:style>
  <w:style w:type="character" w:customStyle="1" w:styleId="LijstalineaChar">
    <w:name w:val="Lijstalinea Char"/>
    <w:aliases w:val="List - Number Char,RPS opsomming Char"/>
    <w:link w:val="Lijstalinea"/>
    <w:uiPriority w:val="34"/>
    <w:rsid w:val="00BD3C6D"/>
    <w:rPr>
      <w:rFonts w:ascii="Arial" w:hAnsi="Arial"/>
      <w:noProof/>
    </w:rPr>
  </w:style>
  <w:style w:type="character" w:customStyle="1" w:styleId="Kop1Char">
    <w:name w:val="Kop 1 Char"/>
    <w:basedOn w:val="Standaardalinea-lettertype"/>
    <w:link w:val="Kop1"/>
    <w:rsid w:val="000A37E9"/>
    <w:rPr>
      <w:rFonts w:ascii="Arial Rounded MT Bold" w:hAnsi="Arial Rounded MT Bold"/>
      <w:noProof/>
      <w:kern w:val="32"/>
      <w:sz w:val="32"/>
    </w:rPr>
  </w:style>
  <w:style w:type="paragraph" w:customStyle="1" w:styleId="StijlKop212ptLinks0cmEersteregel0cm">
    <w:name w:val="Stijl Kop 2 + 12 pt Links:  0 cm Eerste regel:  0 cm"/>
    <w:basedOn w:val="Kop2"/>
    <w:rsid w:val="007431B5"/>
    <w:pPr>
      <w:keepLines/>
      <w:numPr>
        <w:numId w:val="5"/>
      </w:numPr>
      <w:tabs>
        <w:tab w:val="clear" w:pos="1134"/>
        <w:tab w:val="left" w:pos="851"/>
      </w:tabs>
      <w:spacing w:before="480" w:after="120" w:line="276" w:lineRule="auto"/>
    </w:pPr>
    <w:rPr>
      <w:rFonts w:ascii="Arial" w:hAnsi="Arial"/>
      <w:bCs/>
      <w:noProof w:val="0"/>
      <w:color w:val="006EB9"/>
    </w:rPr>
  </w:style>
  <w:style w:type="character" w:customStyle="1" w:styleId="Kop4Char">
    <w:name w:val="Kop 4 Char"/>
    <w:basedOn w:val="Standaardalinea-lettertype"/>
    <w:link w:val="Kop4"/>
    <w:uiPriority w:val="9"/>
    <w:rsid w:val="001D7D0D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1D7D0D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7D0D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7D0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7D0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7D0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Vermelding">
    <w:name w:val="Mention"/>
    <w:basedOn w:val="Standaardalinea-lettertype"/>
    <w:uiPriority w:val="99"/>
    <w:unhideWhenUsed/>
    <w:rsid w:val="00B4671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7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7" ma:contentTypeDescription="Een nieuw document maken." ma:contentTypeScope="" ma:versionID="668ab541359fc3f0ce3e9bdd46e91127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76603a6f8379d53712d530642973a1d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SharedWithUsers xmlns="5369c8c0-e3aa-48e6-9f6d-519510a25555">
      <UserInfo>
        <DisplayName>Nahumury, Noes</DisplayName>
        <AccountId>173</AccountId>
        <AccountType/>
      </UserInfo>
      <UserInfo>
        <DisplayName>Vegt, Diederick van der</DisplayName>
        <AccountId>148</AccountId>
        <AccountType/>
      </UserInfo>
      <UserInfo>
        <DisplayName>Carton, Remy</DisplayName>
        <AccountId>151</AccountId>
        <AccountType/>
      </UserInfo>
      <UserInfo>
        <DisplayName>Visser, Danielle</DisplayName>
        <AccountId>747</AccountId>
        <AccountType/>
      </UserInfo>
      <UserInfo>
        <DisplayName>Lucke, Paul</DisplayName>
        <AccountId>147</AccountId>
        <AccountType/>
      </UserInfo>
      <UserInfo>
        <DisplayName>Hulshof, Marleen</DisplayName>
        <AccountId>89</AccountId>
        <AccountType/>
      </UserInfo>
      <UserInfo>
        <DisplayName>Bout, Esther</DisplayName>
        <AccountId>1179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58CC3-7AF1-40C2-8AB4-F547E65DE3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218E8-AB8D-4D97-85A7-CAE311860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B4EA4-AB8B-482D-8FBE-6A3BEB761CCA}">
  <ds:schemaRefs>
    <ds:schemaRef ds:uri="95714b43-610b-4bf1-8f96-b5c8a38cd7ea"/>
    <ds:schemaRef ds:uri="http://purl.org/dc/elements/1.1/"/>
    <ds:schemaRef ds:uri="http://schemas.microsoft.com/office/2006/documentManagement/types"/>
    <ds:schemaRef ds:uri="eb50f811-0cc2-4fbd-b9a6-9c8d3b73eff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5369c8c0-e3aa-48e6-9f6d-519510a25555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B508232-B3A6-4AAA-A144-2CFD0293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4</Pages>
  <Words>557</Words>
  <Characters>3375</Characters>
  <Application>Microsoft Office Word</Application>
  <DocSecurity>0</DocSecurity>
  <Lines>28</Lines>
  <Paragraphs>7</Paragraphs>
  <ScaleCrop>false</ScaleCrop>
  <Company>Symeko Datasystems bv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subject/>
  <dc:creator>Plantinga, EJ</dc:creator>
  <cp:keywords/>
  <cp:lastModifiedBy>Bieri, Naomi</cp:lastModifiedBy>
  <cp:revision>3</cp:revision>
  <cp:lastPrinted>2023-12-20T10:24:00Z</cp:lastPrinted>
  <dcterms:created xsi:type="dcterms:W3CDTF">2023-12-20T10:25:00Z</dcterms:created>
  <dcterms:modified xsi:type="dcterms:W3CDTF">2023-12-20T10:26:00Z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