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DCBC6" w14:textId="77777777" w:rsidR="00735879" w:rsidRPr="0017171B" w:rsidRDefault="00735879" w:rsidP="002A23F0">
      <w:pPr>
        <w:rPr>
          <w:rFonts w:ascii="Realist" w:hAnsi="Realist" w:cstheme="minorHAnsi"/>
          <w:b/>
          <w:color w:val="1F497D"/>
          <w:sz w:val="24"/>
          <w:szCs w:val="24"/>
        </w:rPr>
      </w:pPr>
    </w:p>
    <w:p w14:paraId="695F4810" w14:textId="77777777" w:rsidR="00735879" w:rsidRPr="0017171B" w:rsidRDefault="00735879" w:rsidP="002A23F0">
      <w:pPr>
        <w:rPr>
          <w:rFonts w:ascii="Realist" w:hAnsi="Realist" w:cstheme="minorHAnsi"/>
          <w:b/>
          <w:color w:val="1F497D"/>
          <w:sz w:val="24"/>
          <w:szCs w:val="24"/>
        </w:rPr>
      </w:pPr>
    </w:p>
    <w:p w14:paraId="075C858D" w14:textId="77777777" w:rsidR="00735879" w:rsidRPr="0017171B" w:rsidRDefault="00735879" w:rsidP="00D2699F">
      <w:pPr>
        <w:jc w:val="center"/>
        <w:rPr>
          <w:rFonts w:ascii="Realist" w:hAnsi="Realist" w:cstheme="minorHAnsi"/>
          <w:b/>
          <w:color w:val="1F497D"/>
          <w:sz w:val="52"/>
          <w:szCs w:val="52"/>
        </w:rPr>
      </w:pPr>
      <w:r w:rsidRPr="0017171B">
        <w:rPr>
          <w:rFonts w:ascii="Realist" w:hAnsi="Realist" w:cstheme="minorHAnsi"/>
          <w:b/>
          <w:color w:val="1F497D"/>
          <w:sz w:val="52"/>
          <w:szCs w:val="52"/>
        </w:rPr>
        <w:t>Overeenkomst</w:t>
      </w:r>
    </w:p>
    <w:p w14:paraId="037C2FBE" w14:textId="77777777" w:rsidR="00D2699F" w:rsidRPr="0017171B" w:rsidRDefault="00D2699F" w:rsidP="00735879">
      <w:pPr>
        <w:jc w:val="center"/>
        <w:rPr>
          <w:rFonts w:ascii="Realist" w:hAnsi="Realist" w:cstheme="minorHAnsi"/>
          <w:b/>
          <w:color w:val="1F497D"/>
          <w:sz w:val="52"/>
          <w:szCs w:val="52"/>
        </w:rPr>
      </w:pPr>
    </w:p>
    <w:p w14:paraId="4E40445E" w14:textId="77777777" w:rsidR="00992B49" w:rsidRPr="0017171B" w:rsidRDefault="00992B49" w:rsidP="00735879">
      <w:pPr>
        <w:jc w:val="center"/>
        <w:rPr>
          <w:rFonts w:ascii="Realist" w:hAnsi="Realist" w:cstheme="minorHAnsi"/>
          <w:b/>
          <w:color w:val="1F497D"/>
          <w:sz w:val="52"/>
          <w:szCs w:val="52"/>
        </w:rPr>
      </w:pPr>
    </w:p>
    <w:p w14:paraId="128BBAC5" w14:textId="77777777" w:rsidR="00D2699F" w:rsidRPr="0017171B" w:rsidRDefault="001A1E44" w:rsidP="00735879">
      <w:pPr>
        <w:jc w:val="center"/>
        <w:rPr>
          <w:rFonts w:ascii="Realist" w:hAnsi="Realist" w:cstheme="minorHAnsi"/>
          <w:b/>
          <w:color w:val="1F497D"/>
          <w:sz w:val="44"/>
          <w:szCs w:val="44"/>
        </w:rPr>
      </w:pPr>
      <w:r w:rsidRPr="0017171B">
        <w:rPr>
          <w:rFonts w:ascii="Realist" w:hAnsi="Realist" w:cstheme="minorHAnsi"/>
          <w:noProof/>
          <w:lang w:eastAsia="nl-NL"/>
        </w:rPr>
        <w:drawing>
          <wp:anchor distT="152400" distB="152400" distL="152400" distR="152400" simplePos="0" relativeHeight="251657728" behindDoc="1" locked="0" layoutInCell="1" allowOverlap="1" wp14:anchorId="47E49B88" wp14:editId="282F8AC6">
            <wp:simplePos x="0" y="0"/>
            <wp:positionH relativeFrom="page">
              <wp:posOffset>2898645</wp:posOffset>
            </wp:positionH>
            <wp:positionV relativeFrom="page">
              <wp:posOffset>2779776</wp:posOffset>
            </wp:positionV>
            <wp:extent cx="1773357" cy="657225"/>
            <wp:effectExtent l="0" t="0" r="0" b="0"/>
            <wp:wrapNone/>
            <wp:docPr id="9"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73357"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8CB45" w14:textId="77777777" w:rsidR="00D2699F" w:rsidRPr="0017171B" w:rsidRDefault="00D2699F" w:rsidP="00735879">
      <w:pPr>
        <w:jc w:val="center"/>
        <w:rPr>
          <w:rFonts w:ascii="Realist" w:hAnsi="Realist" w:cstheme="minorHAnsi"/>
          <w:b/>
          <w:color w:val="1F497D"/>
          <w:sz w:val="44"/>
          <w:szCs w:val="44"/>
        </w:rPr>
      </w:pPr>
    </w:p>
    <w:p w14:paraId="3BEAD648" w14:textId="77777777" w:rsidR="00A472C2" w:rsidRPr="0017171B" w:rsidRDefault="00A472C2" w:rsidP="00735879">
      <w:pPr>
        <w:jc w:val="center"/>
        <w:rPr>
          <w:rFonts w:ascii="Realist" w:hAnsi="Realist" w:cstheme="minorHAnsi"/>
          <w:b/>
          <w:color w:val="1F497D"/>
          <w:sz w:val="44"/>
          <w:szCs w:val="44"/>
        </w:rPr>
      </w:pPr>
    </w:p>
    <w:p w14:paraId="3B2B552F" w14:textId="77777777" w:rsidR="006C7014" w:rsidRPr="0017171B" w:rsidRDefault="006C7014" w:rsidP="00735879">
      <w:pPr>
        <w:jc w:val="center"/>
        <w:rPr>
          <w:rFonts w:ascii="Realist" w:hAnsi="Realist" w:cstheme="minorHAnsi"/>
          <w:b/>
          <w:color w:val="1F497D"/>
          <w:sz w:val="44"/>
          <w:szCs w:val="44"/>
        </w:rPr>
      </w:pPr>
    </w:p>
    <w:p w14:paraId="086FBB6D" w14:textId="77777777" w:rsidR="006C7014" w:rsidRPr="0017171B" w:rsidRDefault="006C7014" w:rsidP="00735879">
      <w:pPr>
        <w:jc w:val="center"/>
        <w:rPr>
          <w:rFonts w:ascii="Realist" w:hAnsi="Realist" w:cstheme="minorHAnsi"/>
          <w:b/>
          <w:color w:val="1F497D"/>
          <w:sz w:val="44"/>
          <w:szCs w:val="44"/>
        </w:rPr>
      </w:pPr>
    </w:p>
    <w:p w14:paraId="417605C9" w14:textId="77777777" w:rsidR="00735879" w:rsidRPr="0017171B" w:rsidRDefault="00735879" w:rsidP="00735879">
      <w:pPr>
        <w:jc w:val="center"/>
        <w:rPr>
          <w:rFonts w:ascii="Realist" w:hAnsi="Realist" w:cstheme="minorHAnsi"/>
          <w:b/>
          <w:color w:val="1F497D"/>
          <w:sz w:val="44"/>
          <w:szCs w:val="44"/>
        </w:rPr>
      </w:pPr>
      <w:r w:rsidRPr="0017171B">
        <w:rPr>
          <w:rFonts w:ascii="Realist" w:hAnsi="Realist" w:cstheme="minorHAnsi"/>
          <w:b/>
          <w:color w:val="1F497D"/>
          <w:sz w:val="44"/>
          <w:szCs w:val="44"/>
        </w:rPr>
        <w:t>en</w:t>
      </w:r>
    </w:p>
    <w:p w14:paraId="67C8CAE8" w14:textId="77777777" w:rsidR="00735879" w:rsidRPr="0017171B" w:rsidRDefault="00735879" w:rsidP="00735879">
      <w:pPr>
        <w:jc w:val="center"/>
        <w:rPr>
          <w:rFonts w:ascii="Realist" w:hAnsi="Realist" w:cstheme="minorHAnsi"/>
          <w:b/>
          <w:color w:val="1F497D"/>
          <w:sz w:val="44"/>
          <w:szCs w:val="44"/>
        </w:rPr>
      </w:pPr>
    </w:p>
    <w:p w14:paraId="1D1D0CC9" w14:textId="77777777" w:rsidR="00735879" w:rsidRPr="0017171B" w:rsidRDefault="00735879" w:rsidP="00735879">
      <w:pPr>
        <w:jc w:val="center"/>
        <w:rPr>
          <w:rFonts w:ascii="Realist" w:hAnsi="Realist" w:cstheme="minorHAnsi"/>
          <w:sz w:val="44"/>
          <w:szCs w:val="44"/>
        </w:rPr>
      </w:pPr>
    </w:p>
    <w:p w14:paraId="7E804113" w14:textId="77777777" w:rsidR="00735879" w:rsidRPr="0017171B" w:rsidRDefault="00735879" w:rsidP="00183E73">
      <w:pPr>
        <w:tabs>
          <w:tab w:val="left" w:pos="7655"/>
          <w:tab w:val="left" w:pos="7938"/>
        </w:tabs>
        <w:rPr>
          <w:rFonts w:ascii="Realist" w:hAnsi="Realist" w:cstheme="minorHAnsi"/>
          <w:b/>
          <w:color w:val="1F497D"/>
          <w:sz w:val="24"/>
        </w:rPr>
      </w:pPr>
      <w:r w:rsidRPr="0017171B">
        <w:rPr>
          <w:rFonts w:ascii="Realist" w:hAnsi="Realist" w:cstheme="minorHAnsi"/>
          <w:szCs w:val="20"/>
        </w:rPr>
        <w:br w:type="page"/>
      </w:r>
      <w:r w:rsidRPr="0017171B">
        <w:rPr>
          <w:rFonts w:ascii="Realist" w:hAnsi="Realist" w:cstheme="minorHAnsi"/>
          <w:b/>
          <w:color w:val="1F497D"/>
          <w:sz w:val="24"/>
        </w:rPr>
        <w:lastRenderedPageBreak/>
        <w:t>Inhoud</w:t>
      </w:r>
    </w:p>
    <w:p w14:paraId="194D6FBD" w14:textId="77777777" w:rsidR="00735879" w:rsidRPr="0017171B" w:rsidRDefault="00735879" w:rsidP="00735879">
      <w:pPr>
        <w:rPr>
          <w:rFonts w:ascii="Realist" w:hAnsi="Realist" w:cstheme="minorHAnsi"/>
          <w:szCs w:val="20"/>
        </w:rPr>
      </w:pPr>
    </w:p>
    <w:p w14:paraId="4AC4669F" w14:textId="77777777" w:rsidR="00735879" w:rsidRPr="0017171B" w:rsidRDefault="00735879" w:rsidP="00735879">
      <w:pPr>
        <w:rPr>
          <w:rFonts w:ascii="Realist" w:hAnsi="Realist" w:cstheme="minorHAnsi"/>
          <w:szCs w:val="20"/>
        </w:rPr>
      </w:pPr>
      <w:r w:rsidRPr="0017171B">
        <w:rPr>
          <w:rFonts w:ascii="Realist" w:hAnsi="Realist" w:cstheme="minorHAnsi"/>
          <w:szCs w:val="20"/>
        </w:rPr>
        <w:t>1.</w:t>
      </w:r>
      <w:r w:rsidRPr="0017171B">
        <w:rPr>
          <w:rFonts w:ascii="Realist" w:hAnsi="Realist" w:cstheme="minorHAnsi"/>
          <w:szCs w:val="20"/>
        </w:rPr>
        <w:tab/>
        <w:t>Begrippen</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6BA1CE1B" w14:textId="77777777" w:rsidR="00735879" w:rsidRPr="0017171B" w:rsidRDefault="00735879" w:rsidP="00735879">
      <w:pPr>
        <w:rPr>
          <w:rFonts w:ascii="Realist" w:hAnsi="Realist" w:cstheme="minorHAnsi"/>
          <w:szCs w:val="20"/>
        </w:rPr>
      </w:pPr>
      <w:r w:rsidRPr="0017171B">
        <w:rPr>
          <w:rFonts w:ascii="Realist" w:hAnsi="Realist" w:cstheme="minorHAnsi"/>
          <w:szCs w:val="20"/>
        </w:rPr>
        <w:t>2.</w:t>
      </w:r>
      <w:r w:rsidRPr="0017171B">
        <w:rPr>
          <w:rFonts w:ascii="Realist" w:hAnsi="Realist" w:cstheme="minorHAnsi"/>
          <w:szCs w:val="20"/>
        </w:rPr>
        <w:tab/>
        <w:t>Voorwerp van de overeenkomst; duur</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396CD4AD" w14:textId="77777777" w:rsidR="00735879" w:rsidRPr="0017171B" w:rsidRDefault="00735879" w:rsidP="00735879">
      <w:pPr>
        <w:rPr>
          <w:rFonts w:ascii="Realist" w:hAnsi="Realist" w:cstheme="minorHAnsi"/>
          <w:szCs w:val="20"/>
        </w:rPr>
      </w:pPr>
      <w:r w:rsidRPr="0017171B">
        <w:rPr>
          <w:rFonts w:ascii="Realist" w:hAnsi="Realist" w:cstheme="minorHAnsi"/>
          <w:szCs w:val="20"/>
        </w:rPr>
        <w:t>3.</w:t>
      </w:r>
      <w:r w:rsidRPr="0017171B">
        <w:rPr>
          <w:rFonts w:ascii="Realist" w:hAnsi="Realist" w:cstheme="minorHAnsi"/>
          <w:szCs w:val="20"/>
        </w:rPr>
        <w:tab/>
        <w:t>Betaling en facturering</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1F27B5DC" w14:textId="77777777" w:rsidR="00735879" w:rsidRPr="0017171B" w:rsidRDefault="00735879" w:rsidP="00735879">
      <w:pPr>
        <w:rPr>
          <w:rFonts w:ascii="Realist" w:hAnsi="Realist" w:cstheme="minorHAnsi"/>
          <w:szCs w:val="20"/>
        </w:rPr>
      </w:pPr>
      <w:r w:rsidRPr="0017171B">
        <w:rPr>
          <w:rFonts w:ascii="Realist" w:hAnsi="Realist" w:cstheme="minorHAnsi"/>
          <w:szCs w:val="20"/>
        </w:rPr>
        <w:t>4.</w:t>
      </w:r>
      <w:r w:rsidRPr="0017171B">
        <w:rPr>
          <w:rFonts w:ascii="Realist" w:hAnsi="Realist" w:cstheme="minorHAnsi"/>
          <w:szCs w:val="20"/>
        </w:rPr>
        <w:tab/>
        <w:t>Geheimhouding en beveiliging</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51787790" w14:textId="77777777" w:rsidR="00735879" w:rsidRPr="0017171B" w:rsidRDefault="00735879" w:rsidP="00735879">
      <w:pPr>
        <w:rPr>
          <w:rFonts w:ascii="Realist" w:hAnsi="Realist" w:cstheme="minorHAnsi"/>
          <w:szCs w:val="20"/>
        </w:rPr>
      </w:pPr>
      <w:r w:rsidRPr="0017171B">
        <w:rPr>
          <w:rFonts w:ascii="Realist" w:hAnsi="Realist" w:cstheme="minorHAnsi"/>
          <w:szCs w:val="20"/>
        </w:rPr>
        <w:t>5.</w:t>
      </w:r>
      <w:r w:rsidRPr="0017171B">
        <w:rPr>
          <w:rFonts w:ascii="Realist" w:hAnsi="Realist" w:cstheme="minorHAnsi"/>
          <w:szCs w:val="20"/>
        </w:rPr>
        <w:tab/>
        <w:t>Overdracht rechten en verplichtingen; onderaanneming</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158FA376" w14:textId="77777777" w:rsidR="00735879" w:rsidRPr="0017171B" w:rsidRDefault="00735879" w:rsidP="00735879">
      <w:pPr>
        <w:rPr>
          <w:rFonts w:ascii="Realist" w:hAnsi="Realist" w:cstheme="minorHAnsi"/>
          <w:bCs/>
          <w:szCs w:val="20"/>
        </w:rPr>
      </w:pPr>
      <w:r w:rsidRPr="0017171B">
        <w:rPr>
          <w:rFonts w:ascii="Realist" w:hAnsi="Realist" w:cstheme="minorHAnsi"/>
          <w:bCs/>
          <w:szCs w:val="20"/>
        </w:rPr>
        <w:t>6.</w:t>
      </w:r>
      <w:r w:rsidRPr="0017171B">
        <w:rPr>
          <w:rFonts w:ascii="Realist" w:hAnsi="Realist" w:cstheme="minorHAnsi"/>
          <w:bCs/>
          <w:szCs w:val="20"/>
        </w:rPr>
        <w:tab/>
        <w:t>Ingebrekestelling en ontbinding</w:t>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p>
    <w:p w14:paraId="427E98AB" w14:textId="77777777" w:rsidR="00735879" w:rsidRPr="0017171B" w:rsidRDefault="00735879" w:rsidP="00735879">
      <w:pPr>
        <w:rPr>
          <w:rFonts w:ascii="Realist" w:hAnsi="Realist" w:cstheme="minorHAnsi"/>
          <w:szCs w:val="20"/>
        </w:rPr>
      </w:pPr>
      <w:r w:rsidRPr="0017171B">
        <w:rPr>
          <w:rFonts w:ascii="Realist" w:hAnsi="Realist" w:cstheme="minorHAnsi"/>
          <w:szCs w:val="20"/>
        </w:rPr>
        <w:t>7.</w:t>
      </w:r>
      <w:r w:rsidRPr="0017171B">
        <w:rPr>
          <w:rFonts w:ascii="Realist" w:hAnsi="Realist" w:cstheme="minorHAnsi"/>
          <w:szCs w:val="20"/>
        </w:rPr>
        <w:tab/>
        <w:t>Geschillen</w:t>
      </w:r>
      <w:r w:rsidR="00407FDB" w:rsidRPr="0017171B">
        <w:rPr>
          <w:rFonts w:ascii="Realist" w:hAnsi="Realist" w:cstheme="minorHAnsi"/>
          <w:szCs w:val="20"/>
        </w:rPr>
        <w:t xml:space="preserve"> en toepasselijk recht</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t xml:space="preserve">            </w:t>
      </w:r>
    </w:p>
    <w:p w14:paraId="0DB3B7CF" w14:textId="77777777" w:rsidR="00735879" w:rsidRPr="0017171B" w:rsidRDefault="00735879" w:rsidP="00735879">
      <w:pPr>
        <w:rPr>
          <w:rFonts w:ascii="Realist" w:hAnsi="Realist" w:cstheme="minorHAnsi"/>
          <w:szCs w:val="20"/>
        </w:rPr>
      </w:pPr>
      <w:r w:rsidRPr="0017171B">
        <w:rPr>
          <w:rFonts w:ascii="Realist" w:hAnsi="Realist" w:cstheme="minorHAnsi"/>
          <w:szCs w:val="20"/>
        </w:rPr>
        <w:t>8.</w:t>
      </w:r>
      <w:r w:rsidRPr="0017171B">
        <w:rPr>
          <w:rFonts w:ascii="Realist" w:hAnsi="Realist" w:cstheme="minorHAnsi"/>
          <w:szCs w:val="20"/>
        </w:rPr>
        <w:tab/>
        <w:t>Aansprakelijkheid</w:t>
      </w:r>
    </w:p>
    <w:p w14:paraId="429F31F4" w14:textId="77777777" w:rsidR="00735879" w:rsidRPr="0017171B" w:rsidRDefault="00735879" w:rsidP="00735879">
      <w:pPr>
        <w:rPr>
          <w:rFonts w:ascii="Realist" w:hAnsi="Realist" w:cstheme="minorHAnsi"/>
          <w:szCs w:val="20"/>
        </w:rPr>
      </w:pPr>
      <w:r w:rsidRPr="0017171B">
        <w:rPr>
          <w:rFonts w:ascii="Realist" w:hAnsi="Realist" w:cstheme="minorHAnsi"/>
          <w:szCs w:val="20"/>
        </w:rPr>
        <w:t>9.</w:t>
      </w:r>
      <w:r w:rsidRPr="0017171B">
        <w:rPr>
          <w:rFonts w:ascii="Realist" w:hAnsi="Realist" w:cstheme="minorHAnsi"/>
          <w:szCs w:val="20"/>
        </w:rPr>
        <w:tab/>
        <w:t>Algemeen</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p>
    <w:p w14:paraId="704C287E" w14:textId="77777777" w:rsidR="00735879" w:rsidRPr="0017171B" w:rsidRDefault="00735879" w:rsidP="00735879">
      <w:pPr>
        <w:rPr>
          <w:rFonts w:ascii="Realist" w:hAnsi="Realist" w:cstheme="minorHAnsi"/>
          <w:szCs w:val="20"/>
        </w:rPr>
      </w:pPr>
      <w:r w:rsidRPr="0017171B">
        <w:rPr>
          <w:rFonts w:ascii="Realist" w:hAnsi="Realist" w:cstheme="minorHAnsi"/>
          <w:szCs w:val="20"/>
        </w:rPr>
        <w:br w:type="page"/>
      </w:r>
      <w:r w:rsidRPr="0017171B">
        <w:rPr>
          <w:rFonts w:ascii="Realist" w:hAnsi="Realist" w:cstheme="minorHAnsi"/>
          <w:szCs w:val="20"/>
        </w:rPr>
        <w:lastRenderedPageBreak/>
        <w:t>De ondergetekenden:</w:t>
      </w:r>
    </w:p>
    <w:p w14:paraId="34BA5539" w14:textId="77777777" w:rsidR="00735879" w:rsidRPr="0017171B" w:rsidRDefault="00735879" w:rsidP="00735879">
      <w:pPr>
        <w:rPr>
          <w:rFonts w:ascii="Realist" w:hAnsi="Realist" w:cstheme="minorHAnsi"/>
          <w:szCs w:val="20"/>
        </w:rPr>
      </w:pPr>
    </w:p>
    <w:p w14:paraId="6B643177" w14:textId="77777777" w:rsidR="00735879" w:rsidRPr="0017171B" w:rsidRDefault="00BA7EB9" w:rsidP="00735879">
      <w:pPr>
        <w:tabs>
          <w:tab w:val="left" w:pos="-1440"/>
        </w:tabs>
        <w:rPr>
          <w:rFonts w:ascii="Realist" w:hAnsi="Realist" w:cstheme="minorHAnsi"/>
          <w:szCs w:val="20"/>
        </w:rPr>
      </w:pPr>
      <w:r w:rsidRPr="0017171B">
        <w:rPr>
          <w:rFonts w:ascii="Realist" w:hAnsi="Realist" w:cstheme="minorHAnsi"/>
          <w:szCs w:val="20"/>
        </w:rPr>
        <w:t>……………………………..,</w:t>
      </w:r>
      <w:r w:rsidR="00735879" w:rsidRPr="0017171B">
        <w:rPr>
          <w:rFonts w:ascii="Realist" w:hAnsi="Realist" w:cstheme="minorHAnsi"/>
          <w:szCs w:val="20"/>
        </w:rPr>
        <w:t xml:space="preserve"> gevestigd en kantoorhoudende </w:t>
      </w:r>
      <w:r w:rsidR="000A360F" w:rsidRPr="0017171B">
        <w:rPr>
          <w:rFonts w:ascii="Realist" w:hAnsi="Realist" w:cstheme="minorHAnsi"/>
          <w:szCs w:val="20"/>
        </w:rPr>
        <w:t xml:space="preserve">te </w:t>
      </w:r>
      <w:r w:rsidR="008C4790" w:rsidRPr="0017171B">
        <w:rPr>
          <w:rFonts w:ascii="Realist" w:hAnsi="Realist" w:cstheme="minorHAnsi"/>
          <w:szCs w:val="20"/>
        </w:rPr>
        <w:t>……………….………….…………..</w:t>
      </w:r>
      <w:r w:rsidR="000A360F" w:rsidRPr="0017171B">
        <w:rPr>
          <w:rFonts w:ascii="Realist" w:hAnsi="Realist" w:cstheme="minorHAnsi"/>
          <w:szCs w:val="20"/>
        </w:rPr>
        <w:t xml:space="preserve">, </w:t>
      </w:r>
      <w:r w:rsidR="008C4790" w:rsidRPr="0017171B">
        <w:rPr>
          <w:rFonts w:ascii="Realist" w:hAnsi="Realist" w:cstheme="minorHAnsi"/>
          <w:szCs w:val="20"/>
        </w:rPr>
        <w:t>………………………….</w:t>
      </w:r>
      <w:r w:rsidR="00735879" w:rsidRPr="0017171B">
        <w:rPr>
          <w:rFonts w:ascii="Realist" w:hAnsi="Realist" w:cstheme="minorHAnsi"/>
          <w:szCs w:val="20"/>
        </w:rPr>
        <w:t xml:space="preserve"> te dezen rechtsgeldig vertegenwoordig</w:t>
      </w:r>
      <w:r w:rsidR="008C4790" w:rsidRPr="0017171B">
        <w:rPr>
          <w:rFonts w:ascii="Realist" w:hAnsi="Realist" w:cstheme="minorHAnsi"/>
          <w:szCs w:val="20"/>
        </w:rPr>
        <w:t xml:space="preserve">d door </w:t>
      </w:r>
      <w:r w:rsidR="00735879" w:rsidRPr="0017171B">
        <w:rPr>
          <w:rFonts w:ascii="Realist" w:hAnsi="Realist" w:cstheme="minorHAnsi"/>
          <w:szCs w:val="20"/>
        </w:rPr>
        <w:t>……………………………</w:t>
      </w:r>
      <w:r w:rsidR="008C4790" w:rsidRPr="0017171B">
        <w:rPr>
          <w:rFonts w:ascii="Realist" w:hAnsi="Realist" w:cstheme="minorHAnsi"/>
          <w:szCs w:val="20"/>
        </w:rPr>
        <w:t>………………………..</w:t>
      </w:r>
      <w:r w:rsidR="00735879" w:rsidRPr="0017171B">
        <w:rPr>
          <w:rFonts w:ascii="Realist" w:hAnsi="Realist" w:cstheme="minorHAnsi"/>
          <w:szCs w:val="20"/>
        </w:rPr>
        <w:t>……………</w:t>
      </w:r>
      <w:r w:rsidR="008C4790" w:rsidRPr="0017171B">
        <w:rPr>
          <w:rFonts w:ascii="Realist" w:hAnsi="Realist" w:cstheme="minorHAnsi"/>
          <w:szCs w:val="20"/>
        </w:rPr>
        <w:t xml:space="preserve">…., </w:t>
      </w:r>
      <w:r w:rsidR="00735879" w:rsidRPr="0017171B">
        <w:rPr>
          <w:rFonts w:ascii="Realist" w:hAnsi="Realist" w:cstheme="minorHAnsi"/>
          <w:szCs w:val="20"/>
        </w:rPr>
        <w:t>hierna te noemen: “Opdrachtgever”</w:t>
      </w:r>
      <w:r w:rsidR="00735879" w:rsidRPr="0017171B">
        <w:rPr>
          <w:rFonts w:ascii="Realist" w:hAnsi="Realist" w:cstheme="minorHAnsi"/>
          <w:szCs w:val="20"/>
        </w:rPr>
        <w:br/>
      </w:r>
      <w:r w:rsidR="00735879" w:rsidRPr="0017171B">
        <w:rPr>
          <w:rFonts w:ascii="Realist" w:hAnsi="Realist" w:cstheme="minorHAnsi"/>
          <w:szCs w:val="20"/>
        </w:rPr>
        <w:br/>
        <w:t>en</w:t>
      </w:r>
      <w:r w:rsidR="00735879" w:rsidRPr="0017171B">
        <w:rPr>
          <w:rFonts w:ascii="Realist" w:hAnsi="Realist" w:cstheme="minorHAnsi"/>
          <w:szCs w:val="20"/>
        </w:rPr>
        <w:br/>
      </w:r>
    </w:p>
    <w:p w14:paraId="7DCA8030" w14:textId="77777777" w:rsidR="00735879" w:rsidRPr="0017171B" w:rsidRDefault="008C4790" w:rsidP="00735879">
      <w:pPr>
        <w:autoSpaceDE w:val="0"/>
        <w:autoSpaceDN w:val="0"/>
        <w:adjustRightInd w:val="0"/>
        <w:rPr>
          <w:rFonts w:ascii="Realist" w:hAnsi="Realist" w:cstheme="minorHAnsi"/>
          <w:bCs/>
          <w:szCs w:val="20"/>
        </w:rPr>
      </w:pPr>
      <w:r w:rsidRPr="0017171B">
        <w:rPr>
          <w:rFonts w:ascii="Realist" w:hAnsi="Realist" w:cstheme="minorHAnsi"/>
          <w:bCs/>
          <w:szCs w:val="20"/>
        </w:rPr>
        <w:t>……………………………..,</w:t>
      </w:r>
      <w:r w:rsidR="00735879" w:rsidRPr="0017171B">
        <w:rPr>
          <w:rFonts w:ascii="Realist" w:hAnsi="Realist" w:cstheme="minorHAnsi"/>
          <w:bCs/>
          <w:szCs w:val="20"/>
        </w:rPr>
        <w:t xml:space="preserve"> gevestigd en kantoorhoudende te </w:t>
      </w:r>
      <w:r w:rsidRPr="0017171B">
        <w:rPr>
          <w:rFonts w:ascii="Realist" w:hAnsi="Realist" w:cstheme="minorHAnsi"/>
          <w:bCs/>
          <w:szCs w:val="20"/>
        </w:rPr>
        <w:t>…………………………………...,</w:t>
      </w:r>
      <w:r w:rsidR="000A360F" w:rsidRPr="0017171B">
        <w:rPr>
          <w:rFonts w:ascii="Realist" w:hAnsi="Realist" w:cstheme="minorHAnsi"/>
          <w:bCs/>
          <w:szCs w:val="20"/>
        </w:rPr>
        <w:t xml:space="preserve"> </w:t>
      </w:r>
      <w:r w:rsidRPr="0017171B">
        <w:rPr>
          <w:rFonts w:ascii="Realist" w:hAnsi="Realist" w:cstheme="minorHAnsi"/>
          <w:bCs/>
          <w:szCs w:val="20"/>
        </w:rPr>
        <w:t>………………………..</w:t>
      </w:r>
      <w:r w:rsidR="000A360F" w:rsidRPr="0017171B">
        <w:rPr>
          <w:rFonts w:ascii="Realist" w:hAnsi="Realist" w:cstheme="minorHAnsi"/>
          <w:bCs/>
          <w:szCs w:val="20"/>
        </w:rPr>
        <w:t xml:space="preserve"> </w:t>
      </w:r>
      <w:r w:rsidR="00735879" w:rsidRPr="0017171B">
        <w:rPr>
          <w:rFonts w:ascii="Realist" w:hAnsi="Realist" w:cstheme="minorHAnsi"/>
          <w:bCs/>
          <w:szCs w:val="20"/>
        </w:rPr>
        <w:t xml:space="preserve">te dezen rechtsgeldig vertegenwoordigd door </w:t>
      </w:r>
      <w:r w:rsidRPr="0017171B">
        <w:rPr>
          <w:rFonts w:ascii="Realist" w:hAnsi="Realist" w:cstheme="minorHAnsi"/>
          <w:bCs/>
          <w:szCs w:val="20"/>
        </w:rPr>
        <w:t>……………………………………</w:t>
      </w:r>
      <w:r w:rsidR="00735879" w:rsidRPr="0017171B">
        <w:rPr>
          <w:rFonts w:ascii="Realist" w:hAnsi="Realist" w:cstheme="minorHAnsi"/>
          <w:bCs/>
          <w:szCs w:val="20"/>
        </w:rPr>
        <w:t>……………………………….., hierna te noemen: “</w:t>
      </w:r>
      <w:r w:rsidR="005105B0" w:rsidRPr="0017171B">
        <w:rPr>
          <w:rFonts w:ascii="Realist" w:hAnsi="Realist" w:cstheme="minorHAnsi"/>
          <w:bCs/>
          <w:szCs w:val="20"/>
        </w:rPr>
        <w:t>Opdrachtnemer</w:t>
      </w:r>
      <w:r w:rsidR="00735879" w:rsidRPr="0017171B">
        <w:rPr>
          <w:rFonts w:ascii="Realist" w:hAnsi="Realist" w:cstheme="minorHAnsi"/>
          <w:bCs/>
          <w:szCs w:val="20"/>
        </w:rPr>
        <w:t>”</w:t>
      </w:r>
    </w:p>
    <w:p w14:paraId="5CA4A93F" w14:textId="77777777" w:rsidR="00735879" w:rsidRPr="0017171B" w:rsidRDefault="00735879" w:rsidP="00735879">
      <w:pPr>
        <w:autoSpaceDE w:val="0"/>
        <w:autoSpaceDN w:val="0"/>
        <w:adjustRightInd w:val="0"/>
        <w:rPr>
          <w:rFonts w:ascii="Realist" w:hAnsi="Realist" w:cstheme="minorHAnsi"/>
          <w:szCs w:val="20"/>
        </w:rPr>
      </w:pPr>
    </w:p>
    <w:p w14:paraId="33FDC0CF" w14:textId="77777777" w:rsidR="00735879" w:rsidRPr="0017171B" w:rsidRDefault="00735879" w:rsidP="00735879">
      <w:pPr>
        <w:rPr>
          <w:rFonts w:ascii="Realist" w:hAnsi="Realist" w:cstheme="minorHAnsi"/>
          <w:szCs w:val="20"/>
        </w:rPr>
      </w:pPr>
      <w:r w:rsidRPr="0017171B">
        <w:rPr>
          <w:rFonts w:ascii="Realist" w:hAnsi="Realist" w:cstheme="minorHAnsi"/>
          <w:szCs w:val="20"/>
        </w:rPr>
        <w:t>Hierna gezamenlijk aan te duiden als: “Partijen”.</w:t>
      </w:r>
    </w:p>
    <w:p w14:paraId="28DAA6C2" w14:textId="77777777" w:rsidR="00735879" w:rsidRPr="0017171B" w:rsidRDefault="00735879" w:rsidP="00735879">
      <w:pPr>
        <w:rPr>
          <w:rFonts w:ascii="Realist" w:hAnsi="Realist" w:cstheme="minorHAnsi"/>
          <w:szCs w:val="20"/>
        </w:rPr>
      </w:pPr>
    </w:p>
    <w:p w14:paraId="673C26FB" w14:textId="77777777" w:rsidR="00735879" w:rsidRPr="0017171B" w:rsidRDefault="00735879" w:rsidP="00735879">
      <w:pPr>
        <w:rPr>
          <w:rFonts w:ascii="Realist" w:hAnsi="Realist" w:cstheme="minorHAnsi"/>
          <w:b/>
          <w:szCs w:val="20"/>
        </w:rPr>
      </w:pPr>
    </w:p>
    <w:p w14:paraId="09B06878" w14:textId="77777777" w:rsidR="00735879" w:rsidRPr="0017171B" w:rsidRDefault="00735879" w:rsidP="00735879">
      <w:pPr>
        <w:rPr>
          <w:rFonts w:ascii="Realist" w:hAnsi="Realist" w:cstheme="minorHAnsi"/>
          <w:b/>
          <w:szCs w:val="20"/>
        </w:rPr>
      </w:pPr>
      <w:r w:rsidRPr="0017171B">
        <w:rPr>
          <w:rFonts w:ascii="Realist" w:hAnsi="Realist" w:cstheme="minorHAnsi"/>
          <w:b/>
          <w:szCs w:val="20"/>
        </w:rPr>
        <w:t>IN AANMERKING NEMENDE DAT:</w:t>
      </w:r>
    </w:p>
    <w:p w14:paraId="4FA46BAE" w14:textId="77777777" w:rsidR="00735879" w:rsidRPr="0017171B" w:rsidRDefault="00735879" w:rsidP="00735879">
      <w:pPr>
        <w:rPr>
          <w:rFonts w:ascii="Realist" w:hAnsi="Realist" w:cstheme="minorHAnsi"/>
          <w:szCs w:val="20"/>
        </w:rPr>
      </w:pPr>
    </w:p>
    <w:p w14:paraId="71C3D2DE" w14:textId="77777777" w:rsidR="00735879" w:rsidRPr="0017171B" w:rsidRDefault="00735879" w:rsidP="002465B6">
      <w:pPr>
        <w:numPr>
          <w:ilvl w:val="0"/>
          <w:numId w:val="14"/>
        </w:numPr>
        <w:rPr>
          <w:rFonts w:ascii="Realist" w:hAnsi="Realist" w:cstheme="minorHAnsi"/>
          <w:szCs w:val="20"/>
        </w:rPr>
      </w:pPr>
      <w:r w:rsidRPr="0017171B">
        <w:rPr>
          <w:rFonts w:ascii="Realist" w:hAnsi="Realist" w:cstheme="minorHAnsi"/>
          <w:szCs w:val="20"/>
        </w:rPr>
        <w:t xml:space="preserve">Opdrachtgever een </w:t>
      </w:r>
      <w:r w:rsidR="009F1159">
        <w:rPr>
          <w:rFonts w:ascii="Realist" w:hAnsi="Realist" w:cstheme="minorHAnsi"/>
          <w:szCs w:val="20"/>
        </w:rPr>
        <w:t>Openbare Europese</w:t>
      </w:r>
      <w:r w:rsidR="009F1159" w:rsidRPr="0017171B">
        <w:rPr>
          <w:rFonts w:ascii="Realist" w:hAnsi="Realist" w:cstheme="minorHAnsi"/>
          <w:szCs w:val="20"/>
        </w:rPr>
        <w:t xml:space="preserve"> </w:t>
      </w:r>
      <w:r w:rsidRPr="0017171B">
        <w:rPr>
          <w:rFonts w:ascii="Realist" w:hAnsi="Realist" w:cstheme="minorHAnsi"/>
          <w:szCs w:val="20"/>
        </w:rPr>
        <w:t xml:space="preserve">aanbestedingsprocedure heeft gevoerd voor </w:t>
      </w:r>
      <w:r w:rsidR="009F1159">
        <w:rPr>
          <w:rFonts w:ascii="Realist" w:hAnsi="Realist" w:cstheme="minorHAnsi"/>
          <w:szCs w:val="20"/>
        </w:rPr>
        <w:t>een Interieurbouwer</w:t>
      </w:r>
      <w:r w:rsidR="009F1159" w:rsidRPr="0017171B">
        <w:rPr>
          <w:rFonts w:ascii="Realist" w:hAnsi="Realist" w:cstheme="minorHAnsi"/>
          <w:szCs w:val="20"/>
        </w:rPr>
        <w:t xml:space="preserve"> </w:t>
      </w:r>
      <w:r w:rsidR="002465B6" w:rsidRPr="0017171B">
        <w:rPr>
          <w:rFonts w:ascii="Realist" w:hAnsi="Realist" w:cstheme="minorHAnsi"/>
          <w:szCs w:val="20"/>
        </w:rPr>
        <w:t xml:space="preserve">met referentienummer </w:t>
      </w:r>
      <w:r w:rsidR="00AF06DC" w:rsidRPr="0017171B">
        <w:rPr>
          <w:rFonts w:ascii="Realist" w:hAnsi="Realist" w:cstheme="minorHAnsi"/>
          <w:szCs w:val="20"/>
        </w:rPr>
        <w:t>&lt;&gt;;</w:t>
      </w:r>
    </w:p>
    <w:p w14:paraId="007D74A1" w14:textId="77777777" w:rsidR="00407FDB" w:rsidRPr="0017171B" w:rsidRDefault="00407FDB" w:rsidP="005105B0">
      <w:pPr>
        <w:ind w:hanging="364"/>
        <w:rPr>
          <w:rFonts w:ascii="Realist" w:hAnsi="Realist" w:cstheme="minorHAnsi"/>
          <w:bCs/>
          <w:szCs w:val="20"/>
        </w:rPr>
      </w:pPr>
    </w:p>
    <w:p w14:paraId="67F00034" w14:textId="77777777" w:rsidR="00735879" w:rsidRPr="0017171B" w:rsidRDefault="00735879" w:rsidP="005105B0">
      <w:pPr>
        <w:pStyle w:val="Lijstalinea"/>
        <w:numPr>
          <w:ilvl w:val="0"/>
          <w:numId w:val="14"/>
        </w:numPr>
        <w:ind w:left="364" w:hanging="364"/>
        <w:rPr>
          <w:rFonts w:ascii="Realist" w:hAnsi="Realist" w:cstheme="minorHAnsi"/>
          <w:szCs w:val="20"/>
        </w:rPr>
      </w:pPr>
      <w:r w:rsidRPr="0017171B">
        <w:rPr>
          <w:rFonts w:ascii="Realist" w:hAnsi="Realist" w:cstheme="minorHAnsi"/>
          <w:szCs w:val="20"/>
        </w:rPr>
        <w:t>De opdracht voor deze overeenkomst betreft de opdracht voor de leverin</w:t>
      </w:r>
      <w:r w:rsidR="006F4548" w:rsidRPr="0017171B">
        <w:rPr>
          <w:rFonts w:ascii="Realist" w:hAnsi="Realist" w:cstheme="minorHAnsi"/>
          <w:szCs w:val="20"/>
        </w:rPr>
        <w:t xml:space="preserve">g </w:t>
      </w:r>
      <w:r w:rsidR="009F1159">
        <w:rPr>
          <w:rFonts w:ascii="Realist" w:hAnsi="Realist" w:cstheme="minorHAnsi"/>
          <w:szCs w:val="20"/>
        </w:rPr>
        <w:t xml:space="preserve">en installatie </w:t>
      </w:r>
      <w:r w:rsidR="006F4548" w:rsidRPr="0017171B">
        <w:rPr>
          <w:rFonts w:ascii="Realist" w:hAnsi="Realist" w:cstheme="minorHAnsi"/>
          <w:szCs w:val="20"/>
        </w:rPr>
        <w:t xml:space="preserve">van </w:t>
      </w:r>
      <w:r w:rsidR="009F1159">
        <w:rPr>
          <w:rFonts w:ascii="Realist" w:hAnsi="Realist" w:cstheme="minorHAnsi"/>
          <w:szCs w:val="20"/>
        </w:rPr>
        <w:t>Interieur;</w:t>
      </w:r>
      <w:r w:rsidR="009F1159" w:rsidRPr="0017171B">
        <w:rPr>
          <w:rFonts w:ascii="Realist" w:hAnsi="Realist" w:cstheme="minorHAnsi"/>
          <w:szCs w:val="20"/>
        </w:rPr>
        <w:t xml:space="preserve"> </w:t>
      </w:r>
    </w:p>
    <w:p w14:paraId="7D44C22D" w14:textId="77777777" w:rsidR="00735879" w:rsidRPr="0017171B" w:rsidRDefault="00735879" w:rsidP="005105B0">
      <w:pPr>
        <w:ind w:left="364" w:hanging="364"/>
        <w:rPr>
          <w:rFonts w:ascii="Realist" w:hAnsi="Realist" w:cstheme="minorHAnsi"/>
          <w:szCs w:val="20"/>
        </w:rPr>
      </w:pPr>
    </w:p>
    <w:p w14:paraId="51DA243E" w14:textId="77777777" w:rsidR="00735879" w:rsidRPr="0017171B" w:rsidRDefault="005105B0" w:rsidP="005105B0">
      <w:pPr>
        <w:pStyle w:val="Lijstalinea"/>
        <w:numPr>
          <w:ilvl w:val="0"/>
          <w:numId w:val="14"/>
        </w:numPr>
        <w:ind w:left="364" w:hanging="364"/>
        <w:rPr>
          <w:rFonts w:ascii="Realist" w:hAnsi="Realist" w:cstheme="minorHAnsi"/>
          <w:szCs w:val="20"/>
        </w:rPr>
      </w:pPr>
      <w:r w:rsidRPr="0017171B">
        <w:rPr>
          <w:rFonts w:ascii="Realist" w:hAnsi="Realist" w:cstheme="minorHAnsi"/>
          <w:szCs w:val="20"/>
        </w:rPr>
        <w:t>Opdrachtnemer</w:t>
      </w:r>
      <w:r w:rsidR="00735879" w:rsidRPr="0017171B">
        <w:rPr>
          <w:rFonts w:ascii="Realist" w:hAnsi="Realist" w:cstheme="minorHAnsi"/>
          <w:szCs w:val="20"/>
        </w:rPr>
        <w:t xml:space="preserve"> de </w:t>
      </w:r>
      <w:r w:rsidR="00A97089" w:rsidRPr="0017171B">
        <w:rPr>
          <w:rFonts w:ascii="Realist" w:hAnsi="Realist" w:cstheme="minorHAnsi"/>
          <w:szCs w:val="20"/>
        </w:rPr>
        <w:t xml:space="preserve">beste prijs- kwaliteitverhouding </w:t>
      </w:r>
      <w:r w:rsidR="00735879" w:rsidRPr="0017171B">
        <w:rPr>
          <w:rFonts w:ascii="Realist" w:hAnsi="Realist" w:cstheme="minorHAnsi"/>
          <w:szCs w:val="20"/>
        </w:rPr>
        <w:t xml:space="preserve">heeft </w:t>
      </w:r>
      <w:r w:rsidR="00A97089" w:rsidRPr="0017171B">
        <w:rPr>
          <w:rFonts w:ascii="Realist" w:hAnsi="Realist" w:cstheme="minorHAnsi"/>
          <w:szCs w:val="20"/>
        </w:rPr>
        <w:t>aangeboden</w:t>
      </w:r>
      <w:r w:rsidR="00BA7EB9" w:rsidRPr="0017171B">
        <w:rPr>
          <w:rFonts w:ascii="Realist" w:hAnsi="Realist" w:cstheme="minorHAnsi"/>
          <w:szCs w:val="20"/>
        </w:rPr>
        <w:t>;</w:t>
      </w:r>
    </w:p>
    <w:p w14:paraId="38AD4DF1" w14:textId="77777777" w:rsidR="00735879" w:rsidRPr="0017171B" w:rsidRDefault="00735879" w:rsidP="005105B0">
      <w:pPr>
        <w:ind w:left="364" w:hanging="364"/>
        <w:rPr>
          <w:rFonts w:ascii="Realist" w:hAnsi="Realist" w:cstheme="minorHAnsi"/>
          <w:szCs w:val="20"/>
        </w:rPr>
      </w:pPr>
    </w:p>
    <w:p w14:paraId="6B93F435" w14:textId="77777777" w:rsidR="00735879" w:rsidRPr="0017171B" w:rsidRDefault="00735879" w:rsidP="005105B0">
      <w:pPr>
        <w:pStyle w:val="Lijstalinea"/>
        <w:numPr>
          <w:ilvl w:val="0"/>
          <w:numId w:val="14"/>
        </w:numPr>
        <w:ind w:left="364" w:hanging="364"/>
        <w:rPr>
          <w:rFonts w:ascii="Realist" w:hAnsi="Realist" w:cstheme="minorHAnsi"/>
          <w:szCs w:val="20"/>
        </w:rPr>
      </w:pPr>
      <w:r w:rsidRPr="0017171B">
        <w:rPr>
          <w:rFonts w:ascii="Realist" w:hAnsi="Realist" w:cstheme="minorHAnsi"/>
          <w:szCs w:val="20"/>
        </w:rPr>
        <w:t xml:space="preserve">Opdrachtgever een overeenkomst wenst te sluiten met </w:t>
      </w:r>
      <w:r w:rsidR="005105B0" w:rsidRPr="0017171B">
        <w:rPr>
          <w:rFonts w:ascii="Realist" w:hAnsi="Realist" w:cstheme="minorHAnsi"/>
          <w:szCs w:val="20"/>
        </w:rPr>
        <w:t>Opdrachtnemer</w:t>
      </w:r>
      <w:r w:rsidRPr="0017171B">
        <w:rPr>
          <w:rFonts w:ascii="Realist" w:hAnsi="Realist" w:cstheme="minorHAnsi"/>
          <w:szCs w:val="20"/>
        </w:rPr>
        <w:t xml:space="preserve"> inzake de uitvoering van </w:t>
      </w:r>
      <w:r w:rsidR="00AF06DC" w:rsidRPr="0017171B">
        <w:rPr>
          <w:rFonts w:ascii="Realist" w:hAnsi="Realist" w:cstheme="minorHAnsi"/>
          <w:szCs w:val="20"/>
        </w:rPr>
        <w:t>……</w:t>
      </w:r>
      <w:r w:rsidRPr="0017171B">
        <w:rPr>
          <w:rFonts w:ascii="Realist" w:hAnsi="Realist" w:cstheme="minorHAnsi"/>
          <w:szCs w:val="20"/>
        </w:rPr>
        <w:t xml:space="preserve">, conform het bepaalde in de aanbestedingsdocumentatie en de inschrijving van </w:t>
      </w:r>
      <w:r w:rsidR="005105B0" w:rsidRPr="0017171B">
        <w:rPr>
          <w:rFonts w:ascii="Realist" w:hAnsi="Realist" w:cstheme="minorHAnsi"/>
          <w:szCs w:val="20"/>
        </w:rPr>
        <w:t>Opdrachtnemer</w:t>
      </w:r>
      <w:r w:rsidRPr="0017171B">
        <w:rPr>
          <w:rFonts w:ascii="Realist" w:hAnsi="Realist" w:cstheme="minorHAnsi"/>
          <w:szCs w:val="20"/>
        </w:rPr>
        <w:t xml:space="preserve"> op basis waarvan hij als nummer één in rang is geëindigd;</w:t>
      </w:r>
      <w:r w:rsidRPr="0017171B">
        <w:rPr>
          <w:rFonts w:ascii="Realist" w:hAnsi="Realist" w:cstheme="minorHAnsi"/>
          <w:szCs w:val="20"/>
        </w:rPr>
        <w:br/>
      </w:r>
    </w:p>
    <w:p w14:paraId="260C9768" w14:textId="77777777" w:rsidR="00735879" w:rsidRPr="0017171B" w:rsidRDefault="00735879" w:rsidP="005105B0">
      <w:pPr>
        <w:pStyle w:val="Lijstalinea"/>
        <w:numPr>
          <w:ilvl w:val="0"/>
          <w:numId w:val="14"/>
        </w:numPr>
        <w:ind w:left="364" w:hanging="364"/>
        <w:rPr>
          <w:rFonts w:ascii="Realist" w:hAnsi="Realist" w:cstheme="minorHAnsi"/>
          <w:szCs w:val="20"/>
        </w:rPr>
      </w:pPr>
      <w:r w:rsidRPr="0017171B">
        <w:rPr>
          <w:rFonts w:ascii="Realist" w:hAnsi="Realist" w:cstheme="minorHAnsi"/>
          <w:szCs w:val="20"/>
        </w:rPr>
        <w:t>Partijen hun wederzijdse rechten en verplichtingen als volgt in deze overeenkomst wensen vast te leggen.</w:t>
      </w:r>
    </w:p>
    <w:p w14:paraId="4C1937E3" w14:textId="77777777" w:rsidR="00735879" w:rsidRPr="0017171B" w:rsidRDefault="00735879" w:rsidP="00735879">
      <w:pPr>
        <w:rPr>
          <w:rFonts w:ascii="Realist" w:hAnsi="Realist" w:cstheme="minorHAnsi"/>
          <w:szCs w:val="20"/>
        </w:rPr>
      </w:pPr>
    </w:p>
    <w:p w14:paraId="7E81E7C3" w14:textId="77777777" w:rsidR="00735879" w:rsidRPr="0017171B" w:rsidRDefault="00735879" w:rsidP="00735879">
      <w:pPr>
        <w:rPr>
          <w:rFonts w:ascii="Realist" w:hAnsi="Realist" w:cstheme="minorHAnsi"/>
          <w:b/>
          <w:szCs w:val="20"/>
        </w:rPr>
      </w:pPr>
    </w:p>
    <w:p w14:paraId="58A51E0C" w14:textId="77777777" w:rsidR="00735879" w:rsidRPr="0017171B" w:rsidRDefault="00735879" w:rsidP="00735879">
      <w:pPr>
        <w:rPr>
          <w:rFonts w:ascii="Realist" w:hAnsi="Realist" w:cstheme="minorHAnsi"/>
          <w:b/>
          <w:szCs w:val="20"/>
        </w:rPr>
      </w:pPr>
      <w:r w:rsidRPr="0017171B">
        <w:rPr>
          <w:rFonts w:ascii="Realist" w:hAnsi="Realist" w:cstheme="minorHAnsi"/>
          <w:b/>
          <w:szCs w:val="20"/>
        </w:rPr>
        <w:t>VERKLAREN TE ZIJN OVEREENGEKOMEN ALS VOLGT:</w:t>
      </w:r>
    </w:p>
    <w:p w14:paraId="517E9617" w14:textId="77777777" w:rsidR="00735879" w:rsidRPr="0017171B" w:rsidRDefault="00735879" w:rsidP="00735879">
      <w:pPr>
        <w:rPr>
          <w:rFonts w:ascii="Realist" w:hAnsi="Realist" w:cstheme="minorHAnsi"/>
          <w:b/>
          <w:szCs w:val="20"/>
        </w:rPr>
      </w:pPr>
    </w:p>
    <w:p w14:paraId="0050C122" w14:textId="77777777" w:rsidR="00735879" w:rsidRPr="0017171B" w:rsidRDefault="00735879" w:rsidP="00735879">
      <w:pPr>
        <w:numPr>
          <w:ilvl w:val="0"/>
          <w:numId w:val="2"/>
        </w:numPr>
        <w:rPr>
          <w:rFonts w:ascii="Realist" w:hAnsi="Realist" w:cstheme="minorHAnsi"/>
          <w:b/>
          <w:color w:val="1F497D"/>
          <w:szCs w:val="20"/>
        </w:rPr>
      </w:pPr>
      <w:r w:rsidRPr="0017171B">
        <w:rPr>
          <w:rFonts w:ascii="Realist" w:hAnsi="Realist" w:cstheme="minorHAnsi"/>
          <w:b/>
          <w:color w:val="1F497D"/>
          <w:szCs w:val="20"/>
        </w:rPr>
        <w:t>Begrippen</w:t>
      </w:r>
    </w:p>
    <w:p w14:paraId="350DE17C" w14:textId="77777777" w:rsidR="00735879" w:rsidRPr="0017171B" w:rsidRDefault="00735879" w:rsidP="00735879">
      <w:pPr>
        <w:rPr>
          <w:rFonts w:ascii="Realist" w:hAnsi="Realist" w:cstheme="minorHAnsi"/>
          <w:b/>
          <w:szCs w:val="20"/>
        </w:rPr>
      </w:pPr>
    </w:p>
    <w:p w14:paraId="70902B5C" w14:textId="77777777" w:rsidR="00735879" w:rsidRPr="0017171B" w:rsidRDefault="00735879" w:rsidP="00735879">
      <w:pPr>
        <w:ind w:left="360"/>
        <w:rPr>
          <w:rFonts w:ascii="Realist" w:hAnsi="Realist" w:cstheme="minorHAnsi"/>
          <w:bCs/>
          <w:szCs w:val="20"/>
        </w:rPr>
      </w:pPr>
      <w:r w:rsidRPr="0017171B">
        <w:rPr>
          <w:rFonts w:ascii="Realist" w:hAnsi="Realist" w:cstheme="minorHAnsi"/>
          <w:bCs/>
          <w:szCs w:val="20"/>
        </w:rPr>
        <w:t>In deze overeenkomst worden de navolgende begrippen gebruikt. Onder deze begrippen wordt verstaan:</w:t>
      </w:r>
    </w:p>
    <w:p w14:paraId="65DC646D" w14:textId="77777777" w:rsidR="00735879" w:rsidRPr="0017171B" w:rsidRDefault="00735879" w:rsidP="00735879">
      <w:pPr>
        <w:rPr>
          <w:rFonts w:ascii="Realist" w:hAnsi="Realist" w:cstheme="minorHAnsi"/>
          <w:szCs w:val="20"/>
        </w:rPr>
      </w:pPr>
    </w:p>
    <w:p w14:paraId="53059B1D" w14:textId="77777777" w:rsidR="00735879" w:rsidRPr="0017171B" w:rsidRDefault="00735879" w:rsidP="1B7A4F35">
      <w:pPr>
        <w:numPr>
          <w:ilvl w:val="0"/>
          <w:numId w:val="12"/>
        </w:numPr>
        <w:rPr>
          <w:rFonts w:ascii="Realist" w:hAnsi="Realist" w:cstheme="minorBidi"/>
        </w:rPr>
      </w:pPr>
      <w:r w:rsidRPr="0017171B">
        <w:rPr>
          <w:rFonts w:ascii="Realist" w:hAnsi="Realist" w:cstheme="minorBidi"/>
        </w:rPr>
        <w:t xml:space="preserve">Aanbestedingsdocument: het document van de aanbesteding, ref. nr.: </w:t>
      </w:r>
      <w:r w:rsidR="00AF06DC" w:rsidRPr="0017171B">
        <w:rPr>
          <w:rFonts w:ascii="Realist" w:hAnsi="Realist" w:cstheme="minorBidi"/>
        </w:rPr>
        <w:t>,</w:t>
      </w:r>
      <w:r w:rsidRPr="0017171B">
        <w:rPr>
          <w:rFonts w:ascii="Realist" w:hAnsi="Realist" w:cstheme="minorBidi"/>
        </w:rPr>
        <w:t xml:space="preserve"> inclusief bijlagen.</w:t>
      </w:r>
    </w:p>
    <w:p w14:paraId="191C887F" w14:textId="77777777" w:rsidR="00735879" w:rsidRPr="0017171B" w:rsidRDefault="00735879" w:rsidP="00735879">
      <w:pPr>
        <w:numPr>
          <w:ilvl w:val="0"/>
          <w:numId w:val="12"/>
        </w:numPr>
        <w:rPr>
          <w:rFonts w:ascii="Realist" w:hAnsi="Realist" w:cstheme="minorHAnsi"/>
          <w:szCs w:val="20"/>
        </w:rPr>
      </w:pPr>
      <w:r w:rsidRPr="0017171B">
        <w:rPr>
          <w:rFonts w:ascii="Realist" w:hAnsi="Realist" w:cstheme="minorHAnsi"/>
          <w:szCs w:val="20"/>
        </w:rPr>
        <w:t>Bijlagen: aanhangsels bij deze overeenkomst, die na door Partijen te zijn geparafeerd, deel uitmaken van deze overeenkomst.</w:t>
      </w:r>
    </w:p>
    <w:p w14:paraId="76AD2542" w14:textId="77777777" w:rsidR="00735879" w:rsidRPr="0017171B" w:rsidRDefault="00735879" w:rsidP="00735879">
      <w:pPr>
        <w:numPr>
          <w:ilvl w:val="0"/>
          <w:numId w:val="12"/>
        </w:numPr>
        <w:rPr>
          <w:rFonts w:ascii="Realist" w:hAnsi="Realist" w:cstheme="minorHAnsi"/>
          <w:szCs w:val="20"/>
        </w:rPr>
      </w:pPr>
      <w:r w:rsidRPr="0017171B">
        <w:rPr>
          <w:rFonts w:ascii="Realist" w:hAnsi="Realist" w:cstheme="minorHAnsi"/>
          <w:szCs w:val="20"/>
        </w:rPr>
        <w:t xml:space="preserve">Offerte: de offerte van </w:t>
      </w:r>
      <w:r w:rsidR="005105B0" w:rsidRPr="0017171B">
        <w:rPr>
          <w:rFonts w:ascii="Realist" w:hAnsi="Realist" w:cstheme="minorHAnsi"/>
          <w:szCs w:val="20"/>
        </w:rPr>
        <w:t>Opdrachtnemer</w:t>
      </w:r>
      <w:r w:rsidRPr="0017171B">
        <w:rPr>
          <w:rFonts w:ascii="Realist" w:hAnsi="Realist" w:cstheme="minorHAnsi"/>
          <w:szCs w:val="20"/>
        </w:rPr>
        <w:t xml:space="preserve"> d.d. </w:t>
      </w:r>
      <w:r w:rsidR="00A40419" w:rsidRPr="0017171B">
        <w:rPr>
          <w:rFonts w:ascii="Realist" w:hAnsi="Realist" w:cstheme="minorHAnsi"/>
          <w:szCs w:val="20"/>
        </w:rPr>
        <w:t>…………………</w:t>
      </w:r>
      <w:r w:rsidR="003F68F9" w:rsidRPr="0017171B">
        <w:rPr>
          <w:rFonts w:ascii="Realist" w:hAnsi="Realist" w:cstheme="minorHAnsi"/>
          <w:szCs w:val="20"/>
        </w:rPr>
        <w:t>;</w:t>
      </w:r>
    </w:p>
    <w:p w14:paraId="6B7B4CDC" w14:textId="77777777" w:rsidR="00A40419" w:rsidRPr="0017171B" w:rsidRDefault="00735879" w:rsidP="00BA26EB">
      <w:pPr>
        <w:numPr>
          <w:ilvl w:val="0"/>
          <w:numId w:val="12"/>
        </w:numPr>
        <w:rPr>
          <w:rFonts w:ascii="Realist" w:hAnsi="Realist" w:cstheme="minorHAnsi"/>
          <w:szCs w:val="20"/>
        </w:rPr>
      </w:pPr>
      <w:r w:rsidRPr="0017171B">
        <w:rPr>
          <w:rFonts w:ascii="Realist" w:hAnsi="Realist" w:cstheme="minorHAnsi"/>
          <w:szCs w:val="20"/>
        </w:rPr>
        <w:t>Nota van Inlichtingen: de Nota</w:t>
      </w:r>
      <w:r w:rsidR="00A40419" w:rsidRPr="0017171B">
        <w:rPr>
          <w:rFonts w:ascii="Realist" w:hAnsi="Realist" w:cstheme="minorHAnsi"/>
          <w:szCs w:val="20"/>
        </w:rPr>
        <w:t>(</w:t>
      </w:r>
      <w:r w:rsidR="00F870E6" w:rsidRPr="0017171B">
        <w:rPr>
          <w:rFonts w:ascii="Realist" w:hAnsi="Realist" w:cstheme="minorHAnsi"/>
          <w:szCs w:val="20"/>
        </w:rPr>
        <w:t>’s</w:t>
      </w:r>
      <w:r w:rsidR="00A40419" w:rsidRPr="0017171B">
        <w:rPr>
          <w:rFonts w:ascii="Realist" w:hAnsi="Realist" w:cstheme="minorHAnsi"/>
          <w:szCs w:val="20"/>
        </w:rPr>
        <w:t>)</w:t>
      </w:r>
      <w:r w:rsidRPr="0017171B">
        <w:rPr>
          <w:rFonts w:ascii="Realist" w:hAnsi="Realist" w:cstheme="minorHAnsi"/>
          <w:szCs w:val="20"/>
        </w:rPr>
        <w:t xml:space="preserve"> van Inlichtingen verstuurd op</w:t>
      </w:r>
      <w:r w:rsidR="00A40419" w:rsidRPr="0017171B">
        <w:rPr>
          <w:rFonts w:ascii="Realist" w:hAnsi="Realist" w:cstheme="minorHAnsi"/>
          <w:szCs w:val="20"/>
        </w:rPr>
        <w:t>………………….;</w:t>
      </w:r>
    </w:p>
    <w:p w14:paraId="744085BC" w14:textId="77777777" w:rsidR="003F68F9" w:rsidRPr="0017171B" w:rsidRDefault="00735879" w:rsidP="00B31FD7">
      <w:pPr>
        <w:numPr>
          <w:ilvl w:val="0"/>
          <w:numId w:val="12"/>
        </w:numPr>
        <w:rPr>
          <w:rFonts w:ascii="Realist" w:hAnsi="Realist" w:cstheme="minorHAnsi"/>
          <w:szCs w:val="20"/>
        </w:rPr>
      </w:pPr>
      <w:r w:rsidRPr="0017171B">
        <w:rPr>
          <w:rFonts w:ascii="Realist" w:hAnsi="Realist" w:cstheme="minorHAnsi"/>
          <w:szCs w:val="20"/>
        </w:rPr>
        <w:t>Overeenkomst: deze overeenkomst.</w:t>
      </w:r>
    </w:p>
    <w:p w14:paraId="6A577A33" w14:textId="77777777" w:rsidR="00B31FD7" w:rsidRPr="0017171B" w:rsidRDefault="00B31FD7" w:rsidP="00B31FD7">
      <w:pPr>
        <w:ind w:left="720"/>
        <w:rPr>
          <w:rFonts w:ascii="Realist" w:hAnsi="Realist" w:cstheme="minorHAnsi"/>
          <w:szCs w:val="20"/>
        </w:rPr>
      </w:pPr>
    </w:p>
    <w:p w14:paraId="38F7EEF0" w14:textId="77777777" w:rsidR="00735879" w:rsidRPr="0017171B" w:rsidRDefault="00735879" w:rsidP="00735879">
      <w:pPr>
        <w:numPr>
          <w:ilvl w:val="0"/>
          <w:numId w:val="2"/>
        </w:numPr>
        <w:rPr>
          <w:rFonts w:ascii="Realist" w:hAnsi="Realist" w:cstheme="minorHAnsi"/>
          <w:b/>
          <w:color w:val="1F497D"/>
          <w:szCs w:val="20"/>
        </w:rPr>
      </w:pPr>
      <w:r w:rsidRPr="0017171B">
        <w:rPr>
          <w:rFonts w:ascii="Realist" w:hAnsi="Realist" w:cstheme="minorHAnsi"/>
          <w:b/>
          <w:color w:val="1F497D"/>
          <w:szCs w:val="20"/>
        </w:rPr>
        <w:t>Voorwerp van de overeenkomst; duur</w:t>
      </w:r>
    </w:p>
    <w:p w14:paraId="1A96430F" w14:textId="77777777" w:rsidR="00735879" w:rsidRPr="0017171B" w:rsidRDefault="00735879" w:rsidP="00735879">
      <w:pPr>
        <w:rPr>
          <w:rFonts w:ascii="Realist" w:hAnsi="Realist" w:cstheme="minorHAnsi"/>
          <w:b/>
          <w:szCs w:val="20"/>
        </w:rPr>
      </w:pPr>
    </w:p>
    <w:p w14:paraId="11975012" w14:textId="77777777" w:rsidR="0076015B" w:rsidRPr="0017171B" w:rsidRDefault="0076015B" w:rsidP="1B7A4F35">
      <w:pPr>
        <w:pStyle w:val="Lijstalinea"/>
        <w:numPr>
          <w:ilvl w:val="0"/>
          <w:numId w:val="10"/>
        </w:numPr>
        <w:rPr>
          <w:rFonts w:ascii="Realist" w:hAnsi="Realist" w:cstheme="minorBidi"/>
        </w:rPr>
      </w:pPr>
      <w:r w:rsidRPr="0017171B">
        <w:rPr>
          <w:rFonts w:ascii="Realist" w:hAnsi="Realist" w:cstheme="minorBidi"/>
        </w:rPr>
        <w:t xml:space="preserve">De Overeenkomst wordt gesloten voor de duur van twee jaar met een automatische verlenging van </w:t>
      </w:r>
      <w:r w:rsidR="210A57CA" w:rsidRPr="0017171B">
        <w:rPr>
          <w:rFonts w:ascii="Realist" w:hAnsi="Realist" w:cstheme="minorBidi"/>
        </w:rPr>
        <w:t xml:space="preserve">drie </w:t>
      </w:r>
      <w:r w:rsidR="002906F1">
        <w:rPr>
          <w:rFonts w:ascii="Realist" w:hAnsi="Realist" w:cstheme="minorBidi"/>
        </w:rPr>
        <w:t xml:space="preserve">(3) </w:t>
      </w:r>
      <w:r w:rsidRPr="0017171B">
        <w:rPr>
          <w:rFonts w:ascii="Realist" w:hAnsi="Realist" w:cstheme="minorBidi"/>
        </w:rPr>
        <w:t>maal één</w:t>
      </w:r>
      <w:r w:rsidR="002906F1">
        <w:rPr>
          <w:rFonts w:ascii="Realist" w:hAnsi="Realist" w:cstheme="minorBidi"/>
        </w:rPr>
        <w:t xml:space="preserve"> (1)</w:t>
      </w:r>
      <w:r w:rsidRPr="0017171B">
        <w:rPr>
          <w:rFonts w:ascii="Realist" w:hAnsi="Realist" w:cstheme="minorBidi"/>
        </w:rPr>
        <w:t xml:space="preserve"> jaar. De Overeenkomst gaat in op </w:t>
      </w:r>
      <w:r w:rsidR="002906F1">
        <w:rPr>
          <w:rFonts w:ascii="Realist" w:hAnsi="Realist" w:cstheme="minorBidi"/>
        </w:rPr>
        <w:t>20 oktober 2023,</w:t>
      </w:r>
      <w:r w:rsidR="002906F1" w:rsidRPr="0017171B">
        <w:rPr>
          <w:rFonts w:ascii="Realist" w:hAnsi="Realist" w:cstheme="minorBidi"/>
        </w:rPr>
        <w:t xml:space="preserve"> </w:t>
      </w:r>
      <w:r w:rsidRPr="0017171B">
        <w:rPr>
          <w:rFonts w:ascii="Realist" w:hAnsi="Realist" w:cstheme="minorBidi"/>
        </w:rPr>
        <w:t xml:space="preserve">indien geen gebruik wordt gemaakt van de optie tot opzegging eindigt de overeenkomst op </w:t>
      </w:r>
      <w:r w:rsidR="002906F1">
        <w:rPr>
          <w:rFonts w:ascii="Realist" w:hAnsi="Realist" w:cstheme="minorBidi"/>
        </w:rPr>
        <w:t>19 oktober 2025</w:t>
      </w:r>
      <w:r w:rsidRPr="0017171B">
        <w:rPr>
          <w:rFonts w:ascii="Realist" w:hAnsi="Realist" w:cstheme="minorBidi"/>
        </w:rPr>
        <w:t>. Opzegging is mogelijk door opdrachtgever drie</w:t>
      </w:r>
      <w:r w:rsidR="002906F1">
        <w:rPr>
          <w:rFonts w:ascii="Realist" w:hAnsi="Realist" w:cstheme="minorBidi"/>
        </w:rPr>
        <w:t xml:space="preserve"> (3)</w:t>
      </w:r>
      <w:r w:rsidRPr="0017171B">
        <w:rPr>
          <w:rFonts w:ascii="Realist" w:hAnsi="Realist" w:cstheme="minorBidi"/>
        </w:rPr>
        <w:t xml:space="preserve"> maanden voordat de overeenkomst de looptijd heeft bereikt van </w:t>
      </w:r>
      <w:r w:rsidR="002906F1">
        <w:rPr>
          <w:rFonts w:ascii="Realist" w:hAnsi="Realist" w:cstheme="minorBidi"/>
        </w:rPr>
        <w:t>vierentwintig (24)</w:t>
      </w:r>
      <w:r w:rsidR="002906F1" w:rsidRPr="0017171B">
        <w:rPr>
          <w:rFonts w:ascii="Realist" w:hAnsi="Realist" w:cstheme="minorBidi"/>
        </w:rPr>
        <w:t xml:space="preserve"> </w:t>
      </w:r>
      <w:r w:rsidRPr="0017171B">
        <w:rPr>
          <w:rFonts w:ascii="Realist" w:hAnsi="Realist" w:cstheme="minorBidi"/>
        </w:rPr>
        <w:t>maanden</w:t>
      </w:r>
    </w:p>
    <w:p w14:paraId="74E79029" w14:textId="77777777" w:rsidR="00735879" w:rsidRPr="0017171B" w:rsidRDefault="00735879" w:rsidP="00735879">
      <w:pPr>
        <w:ind w:left="720"/>
        <w:rPr>
          <w:rFonts w:ascii="Realist" w:hAnsi="Realist" w:cstheme="minorHAnsi"/>
          <w:szCs w:val="20"/>
        </w:rPr>
      </w:pPr>
    </w:p>
    <w:p w14:paraId="72927BFD" w14:textId="77777777" w:rsidR="00735879" w:rsidRPr="0017171B" w:rsidRDefault="00735879" w:rsidP="00735879">
      <w:pPr>
        <w:numPr>
          <w:ilvl w:val="0"/>
          <w:numId w:val="10"/>
        </w:numPr>
        <w:rPr>
          <w:rFonts w:ascii="Realist" w:hAnsi="Realist" w:cstheme="minorHAnsi"/>
        </w:rPr>
      </w:pPr>
      <w:r w:rsidRPr="0017171B">
        <w:rPr>
          <w:rFonts w:ascii="Realist" w:hAnsi="Realist" w:cstheme="minorHAnsi"/>
        </w:rPr>
        <w:t xml:space="preserve">Opdrachtnemer verbindt zich jegens </w:t>
      </w:r>
      <w:r w:rsidR="005105B0" w:rsidRPr="0017171B">
        <w:rPr>
          <w:rFonts w:ascii="Realist" w:hAnsi="Realist" w:cstheme="minorHAnsi"/>
        </w:rPr>
        <w:t>O</w:t>
      </w:r>
      <w:r w:rsidRPr="0017171B">
        <w:rPr>
          <w:rFonts w:ascii="Realist" w:hAnsi="Realist" w:cstheme="minorHAnsi"/>
        </w:rPr>
        <w:t xml:space="preserve">pdrachtgever tot het leveren van de door </w:t>
      </w:r>
      <w:r w:rsidR="005105B0" w:rsidRPr="0017171B">
        <w:rPr>
          <w:rFonts w:ascii="Realist" w:hAnsi="Realist" w:cstheme="minorHAnsi"/>
        </w:rPr>
        <w:t>O</w:t>
      </w:r>
      <w:r w:rsidRPr="0017171B">
        <w:rPr>
          <w:rFonts w:ascii="Realist" w:hAnsi="Realist" w:cstheme="minorHAnsi"/>
        </w:rPr>
        <w:t xml:space="preserve">pdrachtgever gevraagde dienstverlening conform de aanbestedingsdocumentatie en overeenkomstig de bepalingen en condities van de Overeenkomst met Bijlagen. </w:t>
      </w:r>
    </w:p>
    <w:p w14:paraId="78AB85ED" w14:textId="77777777" w:rsidR="00735879" w:rsidRPr="0017171B" w:rsidRDefault="00735879" w:rsidP="00735879">
      <w:pPr>
        <w:ind w:left="720"/>
        <w:rPr>
          <w:rFonts w:ascii="Realist" w:hAnsi="Realist" w:cstheme="minorHAnsi"/>
          <w:szCs w:val="20"/>
        </w:rPr>
      </w:pPr>
    </w:p>
    <w:p w14:paraId="673DE063" w14:textId="77777777" w:rsidR="00735879" w:rsidRPr="0017171B" w:rsidRDefault="00735879" w:rsidP="00735879">
      <w:pPr>
        <w:numPr>
          <w:ilvl w:val="0"/>
          <w:numId w:val="10"/>
        </w:numPr>
        <w:rPr>
          <w:rFonts w:ascii="Realist" w:hAnsi="Realist" w:cstheme="minorHAnsi"/>
          <w:szCs w:val="20"/>
        </w:rPr>
      </w:pPr>
      <w:r w:rsidRPr="0017171B">
        <w:rPr>
          <w:rFonts w:ascii="Realist" w:hAnsi="Realist" w:cstheme="minorHAnsi"/>
          <w:szCs w:val="20"/>
        </w:rPr>
        <w:lastRenderedPageBreak/>
        <w:t xml:space="preserve">De bepalingen van de Overeenkomst hebben gelding behoudens indien en voor zover in een eventuele Nadere Overeenkomst uitdrukkelijk schriftelijk van de Overeenkomst wordt afgeweken. </w:t>
      </w:r>
    </w:p>
    <w:p w14:paraId="4BD62994" w14:textId="77777777" w:rsidR="003F68F9" w:rsidRPr="0017171B" w:rsidRDefault="003F68F9" w:rsidP="003F68F9">
      <w:pPr>
        <w:ind w:left="360"/>
        <w:rPr>
          <w:rFonts w:ascii="Realist" w:hAnsi="Realist" w:cstheme="minorHAnsi"/>
          <w:szCs w:val="20"/>
        </w:rPr>
      </w:pPr>
    </w:p>
    <w:p w14:paraId="7205F704" w14:textId="77777777" w:rsidR="00735879" w:rsidRPr="0017171B" w:rsidRDefault="00735879" w:rsidP="1B7A4F35">
      <w:pPr>
        <w:numPr>
          <w:ilvl w:val="0"/>
          <w:numId w:val="10"/>
        </w:numPr>
        <w:rPr>
          <w:rFonts w:ascii="Realist" w:hAnsi="Realist" w:cstheme="minorBidi"/>
        </w:rPr>
      </w:pPr>
      <w:r w:rsidRPr="0017171B">
        <w:rPr>
          <w:rFonts w:ascii="Realist" w:hAnsi="Realist" w:cstheme="minorBidi"/>
        </w:rPr>
        <w:t xml:space="preserve">De volgende documenten maken integraal deel uit van de Overeenkomst, waarbij de volgorde aangeeft dat in geval van tegenstrijdigheden het </w:t>
      </w:r>
      <w:r w:rsidR="292D2043" w:rsidRPr="0017171B">
        <w:rPr>
          <w:rFonts w:ascii="Realist" w:hAnsi="Realist" w:cstheme="minorBidi"/>
        </w:rPr>
        <w:t>eerdergenoemde</w:t>
      </w:r>
      <w:r w:rsidRPr="0017171B">
        <w:rPr>
          <w:rFonts w:ascii="Realist" w:hAnsi="Realist" w:cstheme="minorBidi"/>
        </w:rPr>
        <w:t xml:space="preserve"> document voorrang heeft boven het later genoemde document:</w:t>
      </w:r>
    </w:p>
    <w:p w14:paraId="69E25600" w14:textId="77777777" w:rsidR="003F68F9" w:rsidRPr="0017171B" w:rsidRDefault="003F68F9" w:rsidP="003F68F9">
      <w:pPr>
        <w:ind w:left="360"/>
        <w:rPr>
          <w:rFonts w:ascii="Realist" w:hAnsi="Realist" w:cstheme="minorHAnsi"/>
          <w:szCs w:val="20"/>
        </w:rPr>
      </w:pPr>
    </w:p>
    <w:p w14:paraId="2B0A4074" w14:textId="77777777" w:rsidR="00735879" w:rsidRPr="0017171B" w:rsidRDefault="00735879" w:rsidP="005105B0">
      <w:pPr>
        <w:numPr>
          <w:ilvl w:val="0"/>
          <w:numId w:val="13"/>
        </w:numPr>
        <w:ind w:left="1064" w:hanging="355"/>
        <w:rPr>
          <w:rFonts w:ascii="Realist" w:hAnsi="Realist" w:cstheme="minorHAnsi"/>
          <w:szCs w:val="20"/>
        </w:rPr>
      </w:pPr>
      <w:r w:rsidRPr="0017171B">
        <w:rPr>
          <w:rFonts w:ascii="Realist" w:hAnsi="Realist" w:cstheme="minorHAnsi"/>
          <w:szCs w:val="20"/>
        </w:rPr>
        <w:t>De Overeenkomst;</w:t>
      </w:r>
    </w:p>
    <w:p w14:paraId="43575EAF" w14:textId="77777777" w:rsidR="00735879" w:rsidRPr="0017171B" w:rsidRDefault="00735879" w:rsidP="005105B0">
      <w:pPr>
        <w:numPr>
          <w:ilvl w:val="0"/>
          <w:numId w:val="13"/>
        </w:numPr>
        <w:ind w:left="1064" w:hanging="355"/>
        <w:rPr>
          <w:rFonts w:ascii="Realist" w:hAnsi="Realist" w:cstheme="minorHAnsi"/>
          <w:szCs w:val="20"/>
        </w:rPr>
      </w:pPr>
      <w:r w:rsidRPr="0017171B">
        <w:rPr>
          <w:rFonts w:ascii="Realist" w:hAnsi="Realist" w:cstheme="minorHAnsi"/>
          <w:szCs w:val="20"/>
        </w:rPr>
        <w:t>De Nota van Inlichtingen</w:t>
      </w:r>
      <w:r w:rsidR="006B15F7" w:rsidRPr="0017171B">
        <w:rPr>
          <w:rFonts w:ascii="Realist" w:hAnsi="Realist" w:cstheme="minorHAnsi"/>
          <w:szCs w:val="20"/>
        </w:rPr>
        <w:t xml:space="preserve"> op volgorde van meest recent naar minder recent</w:t>
      </w:r>
      <w:r w:rsidRPr="0017171B">
        <w:rPr>
          <w:rFonts w:ascii="Realist" w:hAnsi="Realist" w:cstheme="minorHAnsi"/>
          <w:szCs w:val="20"/>
        </w:rPr>
        <w:t>;</w:t>
      </w:r>
    </w:p>
    <w:p w14:paraId="09D8306D" w14:textId="1DD70394" w:rsidR="00191089" w:rsidRPr="0017171B" w:rsidRDefault="00F67A25" w:rsidP="00BD604D">
      <w:pPr>
        <w:numPr>
          <w:ilvl w:val="0"/>
          <w:numId w:val="13"/>
        </w:numPr>
        <w:autoSpaceDE w:val="0"/>
        <w:autoSpaceDN w:val="0"/>
        <w:adjustRightInd w:val="0"/>
        <w:ind w:left="1064" w:hanging="355"/>
        <w:rPr>
          <w:rFonts w:ascii="Realist" w:hAnsi="Realist" w:cstheme="minorHAnsi"/>
          <w:bCs/>
          <w:szCs w:val="20"/>
        </w:rPr>
      </w:pPr>
      <w:r w:rsidRPr="0017171B">
        <w:rPr>
          <w:rFonts w:ascii="Realist" w:hAnsi="Realist" w:cstheme="minorHAnsi"/>
          <w:bCs/>
          <w:szCs w:val="20"/>
        </w:rPr>
        <w:t>Het</w:t>
      </w:r>
      <w:r w:rsidR="0092528B" w:rsidRPr="0017171B">
        <w:rPr>
          <w:rFonts w:ascii="Realist" w:hAnsi="Realist" w:cstheme="minorHAnsi"/>
          <w:bCs/>
          <w:szCs w:val="20"/>
        </w:rPr>
        <w:t xml:space="preserve"> aanbestedingsdocument</w:t>
      </w:r>
      <w:r w:rsidR="00735879" w:rsidRPr="0017171B">
        <w:rPr>
          <w:rFonts w:ascii="Realist" w:hAnsi="Realist" w:cstheme="minorHAnsi"/>
          <w:bCs/>
          <w:szCs w:val="20"/>
        </w:rPr>
        <w:t xml:space="preserve"> met bijbehorende bijlagen, ref. nr.: </w:t>
      </w:r>
      <w:r w:rsidR="000135AB">
        <w:rPr>
          <w:rFonts w:ascii="Realist" w:hAnsi="Realist" w:cstheme="minorHAnsi"/>
          <w:bCs/>
          <w:szCs w:val="20"/>
        </w:rPr>
        <w:t>…....;</w:t>
      </w:r>
    </w:p>
    <w:p w14:paraId="45C678B3" w14:textId="77777777" w:rsidR="00735879" w:rsidRPr="0017171B" w:rsidRDefault="00735879" w:rsidP="005105B0">
      <w:pPr>
        <w:numPr>
          <w:ilvl w:val="0"/>
          <w:numId w:val="13"/>
        </w:numPr>
        <w:ind w:left="1064" w:hanging="355"/>
        <w:rPr>
          <w:rFonts w:ascii="Realist" w:hAnsi="Realist" w:cstheme="minorHAnsi"/>
          <w:szCs w:val="20"/>
        </w:rPr>
      </w:pPr>
      <w:r w:rsidRPr="0017171B">
        <w:rPr>
          <w:rFonts w:ascii="Realist" w:hAnsi="Realist" w:cstheme="minorHAnsi"/>
          <w:bCs/>
          <w:szCs w:val="20"/>
        </w:rPr>
        <w:t xml:space="preserve">De Inschrijving van </w:t>
      </w:r>
      <w:r w:rsidR="005105B0" w:rsidRPr="0017171B">
        <w:rPr>
          <w:rFonts w:ascii="Realist" w:hAnsi="Realist" w:cstheme="minorHAnsi"/>
          <w:bCs/>
          <w:szCs w:val="20"/>
        </w:rPr>
        <w:t>Opdrachtnemer</w:t>
      </w:r>
      <w:r w:rsidRPr="0017171B">
        <w:rPr>
          <w:rFonts w:ascii="Realist" w:hAnsi="Realist" w:cstheme="minorHAnsi"/>
          <w:bCs/>
          <w:szCs w:val="20"/>
        </w:rPr>
        <w:t xml:space="preserve"> </w:t>
      </w:r>
      <w:proofErr w:type="spellStart"/>
      <w:r w:rsidRPr="0017171B">
        <w:rPr>
          <w:rFonts w:ascii="Realist" w:hAnsi="Realist" w:cstheme="minorHAnsi"/>
          <w:bCs/>
          <w:szCs w:val="20"/>
        </w:rPr>
        <w:t>d.d</w:t>
      </w:r>
      <w:proofErr w:type="spellEnd"/>
      <w:r w:rsidRPr="0017171B">
        <w:rPr>
          <w:rFonts w:ascii="Realist" w:hAnsi="Realist" w:cstheme="minorHAnsi"/>
          <w:bCs/>
          <w:szCs w:val="20"/>
        </w:rPr>
        <w:t xml:space="preserve"> </w:t>
      </w:r>
      <w:r w:rsidR="00C31D89" w:rsidRPr="0017171B">
        <w:rPr>
          <w:rFonts w:ascii="Realist" w:hAnsi="Realist" w:cstheme="minorHAnsi"/>
          <w:bCs/>
          <w:szCs w:val="20"/>
        </w:rPr>
        <w:t>………….</w:t>
      </w:r>
      <w:r w:rsidRPr="0017171B">
        <w:rPr>
          <w:rFonts w:ascii="Realist" w:hAnsi="Realist" w:cstheme="minorHAnsi"/>
          <w:bCs/>
          <w:szCs w:val="20"/>
        </w:rPr>
        <w:t>, inclusief de daarbij behorende bijlagen.</w:t>
      </w:r>
      <w:r w:rsidRPr="0017171B">
        <w:rPr>
          <w:rFonts w:ascii="Realist" w:hAnsi="Realist" w:cstheme="minorHAnsi"/>
          <w:szCs w:val="20"/>
        </w:rPr>
        <w:tab/>
      </w:r>
    </w:p>
    <w:p w14:paraId="6A114038" w14:textId="77777777" w:rsidR="00735879" w:rsidRPr="0017171B" w:rsidRDefault="00735879" w:rsidP="00735879">
      <w:pPr>
        <w:ind w:firstLine="360"/>
        <w:rPr>
          <w:rFonts w:ascii="Realist" w:hAnsi="Realist" w:cstheme="minorHAnsi"/>
          <w:szCs w:val="20"/>
        </w:rPr>
      </w:pPr>
    </w:p>
    <w:p w14:paraId="32D99257" w14:textId="77777777" w:rsidR="00735879" w:rsidRPr="0017171B" w:rsidRDefault="00735879" w:rsidP="00735879">
      <w:pPr>
        <w:numPr>
          <w:ilvl w:val="0"/>
          <w:numId w:val="2"/>
        </w:numPr>
        <w:rPr>
          <w:rFonts w:ascii="Realist" w:hAnsi="Realist" w:cstheme="minorHAnsi"/>
          <w:b/>
          <w:color w:val="1F497D"/>
          <w:szCs w:val="20"/>
        </w:rPr>
      </w:pPr>
      <w:r w:rsidRPr="0017171B">
        <w:rPr>
          <w:rFonts w:ascii="Realist" w:hAnsi="Realist" w:cstheme="minorHAnsi"/>
          <w:b/>
          <w:szCs w:val="20"/>
        </w:rPr>
        <w:t xml:space="preserve">      </w:t>
      </w:r>
      <w:r w:rsidRPr="0017171B">
        <w:rPr>
          <w:rFonts w:ascii="Realist" w:hAnsi="Realist" w:cstheme="minorHAnsi"/>
          <w:b/>
          <w:color w:val="1F497D"/>
          <w:szCs w:val="20"/>
        </w:rPr>
        <w:t>Betaling en facturering</w:t>
      </w:r>
    </w:p>
    <w:p w14:paraId="5FCFDFF5" w14:textId="77777777" w:rsidR="00735879" w:rsidRPr="0017171B" w:rsidRDefault="00735879" w:rsidP="00735879">
      <w:pPr>
        <w:ind w:left="360"/>
        <w:rPr>
          <w:rFonts w:ascii="Realist" w:hAnsi="Realist" w:cstheme="minorHAnsi"/>
          <w:b/>
          <w:szCs w:val="20"/>
        </w:rPr>
      </w:pPr>
    </w:p>
    <w:p w14:paraId="44CF975D" w14:textId="77777777" w:rsidR="00735879" w:rsidRPr="0017171B" w:rsidRDefault="00735879" w:rsidP="00735879">
      <w:pPr>
        <w:numPr>
          <w:ilvl w:val="0"/>
          <w:numId w:val="11"/>
        </w:numPr>
        <w:rPr>
          <w:rFonts w:ascii="Realist" w:hAnsi="Realist" w:cstheme="minorHAnsi"/>
          <w:szCs w:val="20"/>
        </w:rPr>
      </w:pPr>
      <w:r w:rsidRPr="0017171B">
        <w:rPr>
          <w:rFonts w:ascii="Realist" w:hAnsi="Realist" w:cstheme="minorHAnsi"/>
          <w:szCs w:val="20"/>
        </w:rPr>
        <w:t>Opdrachtgever zal van een vermoeden van inhoudelijke onjuistheid of ondeugdelijkheid van een factuur, schriftelijk melding maken.</w:t>
      </w:r>
    </w:p>
    <w:p w14:paraId="6AEEB10F" w14:textId="77777777" w:rsidR="00735879" w:rsidRPr="0017171B" w:rsidRDefault="00735879" w:rsidP="00735879">
      <w:pPr>
        <w:ind w:left="360"/>
        <w:rPr>
          <w:rFonts w:ascii="Realist" w:hAnsi="Realist" w:cstheme="minorHAnsi"/>
          <w:b/>
          <w:szCs w:val="20"/>
        </w:rPr>
      </w:pPr>
    </w:p>
    <w:p w14:paraId="620B8A54" w14:textId="77777777" w:rsidR="005869EB" w:rsidRPr="003D1101" w:rsidRDefault="00735879" w:rsidP="00AE15A7">
      <w:pPr>
        <w:numPr>
          <w:ilvl w:val="0"/>
          <w:numId w:val="11"/>
        </w:numPr>
        <w:tabs>
          <w:tab w:val="clear" w:pos="720"/>
          <w:tab w:val="left" w:pos="709"/>
        </w:tabs>
        <w:rPr>
          <w:rFonts w:ascii="Realist" w:hAnsi="Realist" w:cstheme="minorHAnsi"/>
          <w:b/>
          <w:bCs/>
          <w:color w:val="1F497D"/>
          <w:szCs w:val="20"/>
        </w:rPr>
      </w:pPr>
      <w:r w:rsidRPr="0017171B">
        <w:rPr>
          <w:rFonts w:ascii="Realist" w:hAnsi="Realist" w:cstheme="minorHAnsi"/>
          <w:szCs w:val="20"/>
        </w:rPr>
        <w:t xml:space="preserve">Overschrijding van (een) betalingstermijn(en) door Opdrachtgever of niet-betaling door Opdrachtgever van (een) </w:t>
      </w:r>
      <w:proofErr w:type="spellStart"/>
      <w:r w:rsidRPr="0017171B">
        <w:rPr>
          <w:rFonts w:ascii="Realist" w:hAnsi="Realist" w:cstheme="minorHAnsi"/>
          <w:szCs w:val="20"/>
        </w:rPr>
        <w:t>fact</w:t>
      </w:r>
      <w:proofErr w:type="spellEnd"/>
      <w:r w:rsidRPr="0017171B">
        <w:rPr>
          <w:rFonts w:ascii="Realist" w:hAnsi="Realist" w:cstheme="minorHAnsi"/>
          <w:szCs w:val="20"/>
        </w:rPr>
        <w:t>(u)</w:t>
      </w:r>
      <w:proofErr w:type="spellStart"/>
      <w:r w:rsidRPr="0017171B">
        <w:rPr>
          <w:rFonts w:ascii="Realist" w:hAnsi="Realist" w:cstheme="minorHAnsi"/>
          <w:szCs w:val="20"/>
        </w:rPr>
        <w:t>ur</w:t>
      </w:r>
      <w:proofErr w:type="spellEnd"/>
      <w:r w:rsidRPr="0017171B">
        <w:rPr>
          <w:rFonts w:ascii="Realist" w:hAnsi="Realist" w:cstheme="minorHAnsi"/>
          <w:szCs w:val="20"/>
        </w:rPr>
        <w:t xml:space="preserve">(en) op grond van vermoedelijke inhoudelijke onjuistheid van die </w:t>
      </w:r>
      <w:proofErr w:type="spellStart"/>
      <w:r w:rsidRPr="0017171B">
        <w:rPr>
          <w:rFonts w:ascii="Realist" w:hAnsi="Realist" w:cstheme="minorHAnsi"/>
          <w:szCs w:val="20"/>
        </w:rPr>
        <w:t>fact</w:t>
      </w:r>
      <w:proofErr w:type="spellEnd"/>
      <w:r w:rsidRPr="0017171B">
        <w:rPr>
          <w:rFonts w:ascii="Realist" w:hAnsi="Realist" w:cstheme="minorHAnsi"/>
          <w:szCs w:val="20"/>
        </w:rPr>
        <w:t>(u)</w:t>
      </w:r>
      <w:proofErr w:type="spellStart"/>
      <w:r w:rsidRPr="0017171B">
        <w:rPr>
          <w:rFonts w:ascii="Realist" w:hAnsi="Realist" w:cstheme="minorHAnsi"/>
          <w:szCs w:val="20"/>
        </w:rPr>
        <w:t>ur</w:t>
      </w:r>
      <w:proofErr w:type="spellEnd"/>
      <w:r w:rsidRPr="0017171B">
        <w:rPr>
          <w:rFonts w:ascii="Realist" w:hAnsi="Realist" w:cstheme="minorHAnsi"/>
          <w:szCs w:val="20"/>
        </w:rPr>
        <w:t xml:space="preserve">(en) of van ondeugdelijkheid van de gefactureerde prestaties, geeft </w:t>
      </w:r>
      <w:r w:rsidR="005105B0" w:rsidRPr="0017171B">
        <w:rPr>
          <w:rFonts w:ascii="Realist" w:hAnsi="Realist" w:cstheme="minorHAnsi"/>
          <w:szCs w:val="20"/>
        </w:rPr>
        <w:t>Opdrachtnemer</w:t>
      </w:r>
      <w:r w:rsidRPr="0017171B">
        <w:rPr>
          <w:rFonts w:ascii="Realist" w:hAnsi="Realist" w:cstheme="minorHAnsi"/>
          <w:szCs w:val="20"/>
        </w:rPr>
        <w:t xml:space="preserve"> niet het recht zijn prestaties op te schorten dan wel te beëindigen.</w:t>
      </w:r>
    </w:p>
    <w:p w14:paraId="6FC69859" w14:textId="77777777" w:rsidR="003D1101" w:rsidRPr="003D1101" w:rsidRDefault="003D1101" w:rsidP="003D1101">
      <w:pPr>
        <w:rPr>
          <w:rFonts w:ascii="Realist" w:hAnsi="Realist" w:cstheme="minorHAnsi"/>
          <w:b/>
          <w:bCs/>
          <w:color w:val="1F497D"/>
          <w:szCs w:val="20"/>
        </w:rPr>
      </w:pPr>
    </w:p>
    <w:p w14:paraId="30CF7463" w14:textId="77777777" w:rsidR="003D1101" w:rsidRPr="003D1101" w:rsidRDefault="003D1101" w:rsidP="003D1101">
      <w:pPr>
        <w:pStyle w:val="Lijstalinea"/>
        <w:numPr>
          <w:ilvl w:val="0"/>
          <w:numId w:val="11"/>
        </w:numPr>
        <w:spacing w:line="276" w:lineRule="auto"/>
        <w:rPr>
          <w:rFonts w:ascii="Realist" w:hAnsi="Realist" w:cstheme="minorHAnsi"/>
          <w:szCs w:val="20"/>
        </w:rPr>
      </w:pPr>
      <w:r w:rsidRPr="003D1101">
        <w:rPr>
          <w:rFonts w:ascii="Realist" w:hAnsi="Realist" w:cstheme="minorHAnsi"/>
          <w:szCs w:val="20"/>
        </w:rPr>
        <w:t>Prijs en betaling: Artikel(en) die betrekking hebben op de prijs van het interieurproject, de betalingsvoorwaarden, de termijnen van betaling, en eventuele boetes of rente bij te late betaling.</w:t>
      </w:r>
    </w:p>
    <w:p w14:paraId="21B0BCBA" w14:textId="77777777" w:rsidR="003D1101" w:rsidRPr="0017171B" w:rsidRDefault="003D1101" w:rsidP="003D1101">
      <w:pPr>
        <w:ind w:left="720"/>
        <w:rPr>
          <w:rFonts w:ascii="Realist" w:hAnsi="Realist" w:cstheme="minorHAnsi"/>
          <w:b/>
          <w:bCs/>
          <w:color w:val="1F497D"/>
          <w:szCs w:val="20"/>
        </w:rPr>
      </w:pPr>
    </w:p>
    <w:p w14:paraId="1444FF58" w14:textId="77777777" w:rsidR="005869EB" w:rsidRPr="0017171B" w:rsidRDefault="005869EB" w:rsidP="005869EB">
      <w:pPr>
        <w:pStyle w:val="Lijstalinea"/>
        <w:rPr>
          <w:rFonts w:ascii="Realist" w:hAnsi="Realist" w:cstheme="minorHAnsi"/>
          <w:szCs w:val="20"/>
        </w:rPr>
      </w:pPr>
    </w:p>
    <w:p w14:paraId="3604894B" w14:textId="77777777" w:rsidR="00735879" w:rsidRPr="0017171B" w:rsidRDefault="005869EB" w:rsidP="005869EB">
      <w:pPr>
        <w:numPr>
          <w:ilvl w:val="0"/>
          <w:numId w:val="2"/>
        </w:numPr>
        <w:rPr>
          <w:rFonts w:ascii="Realist" w:hAnsi="Realist" w:cstheme="minorHAnsi"/>
          <w:b/>
          <w:color w:val="1F497D"/>
          <w:szCs w:val="20"/>
        </w:rPr>
      </w:pPr>
      <w:r w:rsidRPr="0017171B">
        <w:rPr>
          <w:rFonts w:ascii="Realist" w:hAnsi="Realist" w:cstheme="minorHAnsi"/>
          <w:b/>
          <w:szCs w:val="20"/>
        </w:rPr>
        <w:t xml:space="preserve">      </w:t>
      </w:r>
      <w:r w:rsidRPr="0017171B">
        <w:rPr>
          <w:rFonts w:ascii="Realist" w:hAnsi="Realist" w:cstheme="minorHAnsi"/>
          <w:b/>
          <w:color w:val="1F497D"/>
          <w:szCs w:val="20"/>
        </w:rPr>
        <w:t>Geheimhouding en beveiliging</w:t>
      </w:r>
    </w:p>
    <w:p w14:paraId="6713D02B" w14:textId="77777777" w:rsidR="00735879" w:rsidRPr="0017171B" w:rsidRDefault="00735879" w:rsidP="00735879">
      <w:pPr>
        <w:tabs>
          <w:tab w:val="left" w:pos="709"/>
        </w:tabs>
        <w:rPr>
          <w:rFonts w:ascii="Realist" w:hAnsi="Realist" w:cstheme="minorHAnsi"/>
          <w:b/>
          <w:bCs/>
          <w:szCs w:val="20"/>
        </w:rPr>
      </w:pPr>
    </w:p>
    <w:p w14:paraId="7E25FE39" w14:textId="77777777" w:rsidR="00735879" w:rsidRPr="0017171B" w:rsidRDefault="00735879" w:rsidP="00735879">
      <w:pPr>
        <w:numPr>
          <w:ilvl w:val="0"/>
          <w:numId w:val="9"/>
        </w:numPr>
        <w:rPr>
          <w:rFonts w:ascii="Realist" w:hAnsi="Realist" w:cstheme="minorHAnsi"/>
          <w:bCs/>
          <w:szCs w:val="20"/>
        </w:rPr>
      </w:pPr>
      <w:r w:rsidRPr="0017171B">
        <w:rPr>
          <w:rFonts w:ascii="Realist" w:hAnsi="Realist" w:cstheme="minorHAnsi"/>
          <w:bCs/>
          <w:szCs w:val="20"/>
        </w:rPr>
        <w:t>Partijen zullen strikte vertrouwelijkheid in acht nemen ten aanzien van de informatie over ieders organisatie, ieders procedures, de aanbestedingsprocedure, de inhoud van de Overeenkomst en eventuele Nadere overeenkomsten en eventuele andere als vertrouwelijk te kwalificeren gegevens en/of informatie. Behoudens voorafgaande schriftelijke toestemming van de andere Partij, zal ieder der Partijen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r w:rsidR="009F6498" w:rsidRPr="0017171B">
        <w:rPr>
          <w:rFonts w:ascii="Realist" w:hAnsi="Realist" w:cstheme="minorHAnsi"/>
          <w:bCs/>
          <w:szCs w:val="20"/>
        </w:rPr>
        <w:t xml:space="preserve"> Beide partijen zijn gehouden zich te houden aan de Algemene verordening gegevensbescherming (AVG).</w:t>
      </w:r>
    </w:p>
    <w:p w14:paraId="1296D389" w14:textId="77777777" w:rsidR="00735879" w:rsidRPr="0017171B" w:rsidRDefault="00735879" w:rsidP="00735879">
      <w:pPr>
        <w:ind w:left="360"/>
        <w:rPr>
          <w:rFonts w:ascii="Realist" w:hAnsi="Realist" w:cstheme="minorHAnsi"/>
          <w:bCs/>
          <w:szCs w:val="20"/>
        </w:rPr>
      </w:pPr>
    </w:p>
    <w:p w14:paraId="3F3DE7F1" w14:textId="77777777" w:rsidR="00735879" w:rsidRPr="0017171B" w:rsidRDefault="00735879" w:rsidP="00735879">
      <w:pPr>
        <w:numPr>
          <w:ilvl w:val="0"/>
          <w:numId w:val="9"/>
        </w:numPr>
        <w:rPr>
          <w:rFonts w:ascii="Realist" w:hAnsi="Realist" w:cstheme="minorHAnsi"/>
          <w:bCs/>
          <w:szCs w:val="20"/>
        </w:rPr>
      </w:pPr>
      <w:r w:rsidRPr="0017171B">
        <w:rPr>
          <w:rFonts w:ascii="Realist" w:hAnsi="Realist" w:cstheme="minorHAnsi"/>
          <w:bCs/>
          <w:szCs w:val="20"/>
        </w:rPr>
        <w:t xml:space="preserve">Opdrachtgever is gerechtigd om de managementinformatie die zij in het kader van de uitvoering van de Overeenkomst ontvangt van </w:t>
      </w:r>
      <w:r w:rsidR="005105B0" w:rsidRPr="0017171B">
        <w:rPr>
          <w:rFonts w:ascii="Realist" w:hAnsi="Realist" w:cstheme="minorHAnsi"/>
          <w:bCs/>
          <w:szCs w:val="20"/>
        </w:rPr>
        <w:t>Opdrachtnemer</w:t>
      </w:r>
      <w:r w:rsidRPr="0017171B">
        <w:rPr>
          <w:rFonts w:ascii="Realist" w:hAnsi="Realist" w:cstheme="minorHAnsi"/>
          <w:bCs/>
          <w:szCs w:val="20"/>
        </w:rPr>
        <w:t xml:space="preserve"> aan te wenden ten behoeve van een verbetering van de uitvoering van de Overeenkomst, ten behoeve van intern gebruik, ten behoeve van de voorbereiding van een volgende aanbestedingsprocedure, etc. </w:t>
      </w:r>
      <w:r w:rsidRPr="0017171B">
        <w:rPr>
          <w:rFonts w:ascii="Realist" w:hAnsi="Realist" w:cstheme="minorHAnsi"/>
          <w:bCs/>
          <w:szCs w:val="20"/>
        </w:rPr>
        <w:br/>
      </w:r>
    </w:p>
    <w:p w14:paraId="44F7D2BB" w14:textId="77777777" w:rsidR="00735879" w:rsidRPr="0017171B" w:rsidRDefault="00735879" w:rsidP="00735879">
      <w:pPr>
        <w:numPr>
          <w:ilvl w:val="0"/>
          <w:numId w:val="9"/>
        </w:numPr>
        <w:rPr>
          <w:rFonts w:ascii="Realist" w:hAnsi="Realist" w:cstheme="minorHAnsi"/>
          <w:bCs/>
          <w:color w:val="FF0000"/>
          <w:szCs w:val="20"/>
        </w:rPr>
      </w:pPr>
      <w:r w:rsidRPr="0017171B">
        <w:rPr>
          <w:rFonts w:ascii="Realist" w:hAnsi="Realist" w:cstheme="minorHAnsi"/>
          <w:bCs/>
          <w:szCs w:val="20"/>
        </w:rPr>
        <w:t xml:space="preserve">Geen van beide Partijen zal zonder schriftelijke toestemming van de andere Partij in publicaties dan wel reclame-uitingen van de Overeenkomst melding maken. </w:t>
      </w:r>
    </w:p>
    <w:p w14:paraId="725C2307" w14:textId="77777777" w:rsidR="00735879" w:rsidRPr="0017171B" w:rsidRDefault="00735879" w:rsidP="00735879">
      <w:pPr>
        <w:tabs>
          <w:tab w:val="left" w:pos="709"/>
        </w:tabs>
        <w:rPr>
          <w:rFonts w:ascii="Realist" w:hAnsi="Realist" w:cstheme="minorHAnsi"/>
          <w:bCs/>
          <w:szCs w:val="20"/>
        </w:rPr>
      </w:pPr>
    </w:p>
    <w:p w14:paraId="53B8AE3D" w14:textId="77777777" w:rsidR="00735879" w:rsidRPr="0017171B" w:rsidRDefault="00735879" w:rsidP="00735879">
      <w:pPr>
        <w:tabs>
          <w:tab w:val="left" w:pos="709"/>
        </w:tabs>
        <w:rPr>
          <w:rFonts w:ascii="Realist" w:hAnsi="Realist" w:cstheme="minorHAnsi"/>
          <w:bCs/>
          <w:szCs w:val="20"/>
        </w:rPr>
      </w:pPr>
    </w:p>
    <w:p w14:paraId="6F014D2C" w14:textId="77777777" w:rsidR="00735879" w:rsidRPr="0017171B" w:rsidRDefault="00735879" w:rsidP="00735879">
      <w:pPr>
        <w:tabs>
          <w:tab w:val="left" w:pos="709"/>
        </w:tabs>
        <w:rPr>
          <w:rFonts w:ascii="Realist" w:hAnsi="Realist" w:cstheme="minorHAnsi"/>
          <w:bCs/>
          <w:color w:val="1F497D"/>
          <w:szCs w:val="20"/>
        </w:rPr>
      </w:pPr>
      <w:r w:rsidRPr="0017171B">
        <w:rPr>
          <w:rFonts w:ascii="Realist" w:hAnsi="Realist" w:cstheme="minorHAnsi"/>
          <w:b/>
          <w:bCs/>
          <w:color w:val="1F497D"/>
          <w:szCs w:val="20"/>
        </w:rPr>
        <w:t>5.</w:t>
      </w:r>
      <w:r w:rsidRPr="0017171B">
        <w:rPr>
          <w:rFonts w:ascii="Realist" w:hAnsi="Realist" w:cstheme="minorHAnsi"/>
          <w:b/>
          <w:bCs/>
          <w:szCs w:val="20"/>
        </w:rPr>
        <w:t xml:space="preserve"> </w:t>
      </w:r>
      <w:r w:rsidRPr="0017171B">
        <w:rPr>
          <w:rFonts w:ascii="Realist" w:hAnsi="Realist" w:cstheme="minorHAnsi"/>
          <w:b/>
          <w:bCs/>
          <w:szCs w:val="20"/>
        </w:rPr>
        <w:tab/>
      </w:r>
      <w:r w:rsidRPr="0017171B">
        <w:rPr>
          <w:rFonts w:ascii="Realist" w:hAnsi="Realist" w:cstheme="minorHAnsi"/>
          <w:b/>
          <w:bCs/>
          <w:color w:val="1F497D"/>
          <w:szCs w:val="20"/>
        </w:rPr>
        <w:t>Overdracht rechten en verplichtingen; onderaanneming</w:t>
      </w:r>
    </w:p>
    <w:p w14:paraId="1FFA8A38" w14:textId="77777777" w:rsidR="00735879" w:rsidRPr="0017171B" w:rsidRDefault="00735879" w:rsidP="00735879">
      <w:pPr>
        <w:tabs>
          <w:tab w:val="left" w:pos="709"/>
        </w:tabs>
        <w:rPr>
          <w:rFonts w:ascii="Realist" w:hAnsi="Realist" w:cstheme="minorHAnsi"/>
          <w:b/>
          <w:bCs/>
          <w:szCs w:val="20"/>
        </w:rPr>
      </w:pPr>
    </w:p>
    <w:p w14:paraId="69955C49" w14:textId="77777777" w:rsidR="00735879" w:rsidRPr="0017171B" w:rsidRDefault="005105B0" w:rsidP="00735879">
      <w:pPr>
        <w:numPr>
          <w:ilvl w:val="0"/>
          <w:numId w:val="8"/>
        </w:numPr>
        <w:rPr>
          <w:rFonts w:ascii="Realist" w:hAnsi="Realist" w:cstheme="minorHAnsi"/>
          <w:bCs/>
          <w:szCs w:val="20"/>
        </w:rPr>
      </w:pPr>
      <w:r w:rsidRPr="0017171B">
        <w:rPr>
          <w:rFonts w:ascii="Realist" w:hAnsi="Realist" w:cstheme="minorHAnsi"/>
          <w:bCs/>
          <w:szCs w:val="20"/>
        </w:rPr>
        <w:t>Opdrachtnemer</w:t>
      </w:r>
      <w:r w:rsidR="00735879" w:rsidRPr="0017171B">
        <w:rPr>
          <w:rFonts w:ascii="Realist" w:hAnsi="Realist" w:cstheme="minorHAnsi"/>
          <w:bCs/>
          <w:szCs w:val="20"/>
        </w:rPr>
        <w:t xml:space="preserve"> is niet gerechtigd zijn rechten en/of verplichtingen in verband met de Overeenkomst zonder voorafgaande schriftelijke toestemming van Opdrachtgever aan een derde over te dragen. Deze toestemming zal Opdrachtgever niet zonder redelijke grond weigeren; Opdrachtgever is echter gerechtigd aan het verlenen van deze toestemming voorwaarden te verbinden. Een redelijke grond tot weigering is in ieder geval dat de beoogde derde niet (in voldoende mate) voldoet aan de eisen van technische bekwaamheid (voor het betreffende onderdeel van de overeenkomst dat aan die derde zou worden overgedragen) die Opdrachtgever </w:t>
      </w:r>
      <w:r w:rsidR="00735879" w:rsidRPr="0017171B">
        <w:rPr>
          <w:rFonts w:ascii="Realist" w:hAnsi="Realist" w:cstheme="minorHAnsi"/>
          <w:bCs/>
          <w:szCs w:val="20"/>
        </w:rPr>
        <w:lastRenderedPageBreak/>
        <w:t>in de aanbestedingsdocumentatie heeft gesteld aan de inschrijvers.</w:t>
      </w:r>
      <w:r w:rsidR="00735879" w:rsidRPr="0017171B">
        <w:rPr>
          <w:rFonts w:ascii="Realist" w:hAnsi="Realist" w:cstheme="minorHAnsi"/>
          <w:bCs/>
          <w:szCs w:val="20"/>
        </w:rPr>
        <w:br/>
      </w:r>
    </w:p>
    <w:p w14:paraId="22024379" w14:textId="77777777" w:rsidR="00936C46" w:rsidRPr="0017171B" w:rsidRDefault="00735879" w:rsidP="00D21874">
      <w:pPr>
        <w:numPr>
          <w:ilvl w:val="0"/>
          <w:numId w:val="8"/>
        </w:numPr>
        <w:rPr>
          <w:rFonts w:ascii="Realist" w:hAnsi="Realist" w:cstheme="minorHAnsi"/>
          <w:bCs/>
          <w:szCs w:val="20"/>
        </w:rPr>
      </w:pPr>
      <w:r w:rsidRPr="0017171B">
        <w:rPr>
          <w:rFonts w:ascii="Realist" w:hAnsi="Realist" w:cstheme="minorHAnsi"/>
          <w:bCs/>
          <w:szCs w:val="20"/>
        </w:rPr>
        <w:t xml:space="preserve">Indien toestemming in de zin van het eerste lid van dit artikel wordt verkregen, is en blijft </w:t>
      </w:r>
      <w:r w:rsidR="005105B0" w:rsidRPr="0017171B">
        <w:rPr>
          <w:rFonts w:ascii="Realist" w:hAnsi="Realist" w:cstheme="minorHAnsi"/>
          <w:bCs/>
          <w:szCs w:val="20"/>
        </w:rPr>
        <w:t>Opdrachtnemer</w:t>
      </w:r>
      <w:r w:rsidRPr="0017171B">
        <w:rPr>
          <w:rFonts w:ascii="Realist" w:hAnsi="Realist" w:cstheme="minorHAnsi"/>
          <w:bCs/>
          <w:szCs w:val="20"/>
        </w:rPr>
        <w:t xml:space="preserve"> te allen tijde verantwoordelijk en aansprakelijk voor de uitvoering van de gehele opdracht, derhalve ook voor het gedeelte van de opdracht dat door deze derde(n) wordt uitgevoerd en blijft </w:t>
      </w:r>
      <w:r w:rsidR="005105B0" w:rsidRPr="0017171B">
        <w:rPr>
          <w:rFonts w:ascii="Realist" w:hAnsi="Realist" w:cstheme="minorHAnsi"/>
          <w:bCs/>
          <w:szCs w:val="20"/>
        </w:rPr>
        <w:t>Opdrachtnemer</w:t>
      </w:r>
      <w:r w:rsidRPr="0017171B">
        <w:rPr>
          <w:rFonts w:ascii="Realist" w:hAnsi="Realist" w:cstheme="minorHAnsi"/>
          <w:bCs/>
          <w:szCs w:val="20"/>
        </w:rPr>
        <w:t xml:space="preserve"> enig aanspreekpunt voor Opdrachtgever.</w:t>
      </w:r>
      <w:r w:rsidRPr="0017171B">
        <w:rPr>
          <w:rFonts w:ascii="Realist" w:hAnsi="Realist" w:cstheme="minorHAnsi"/>
          <w:bCs/>
          <w:szCs w:val="20"/>
        </w:rPr>
        <w:br/>
      </w:r>
    </w:p>
    <w:p w14:paraId="4BE34276" w14:textId="77777777" w:rsidR="00936C46" w:rsidRPr="0017171B" w:rsidRDefault="00936C46" w:rsidP="00936C46">
      <w:pPr>
        <w:rPr>
          <w:rFonts w:ascii="Realist" w:hAnsi="Realist" w:cstheme="minorHAnsi"/>
          <w:bCs/>
          <w:szCs w:val="20"/>
        </w:rPr>
      </w:pPr>
    </w:p>
    <w:p w14:paraId="687989F9" w14:textId="77777777" w:rsidR="00735879" w:rsidRPr="0017171B" w:rsidRDefault="00EF70F7" w:rsidP="00735879">
      <w:pPr>
        <w:rPr>
          <w:rFonts w:ascii="Realist" w:hAnsi="Realist" w:cstheme="minorHAnsi"/>
          <w:b/>
          <w:bCs/>
          <w:szCs w:val="20"/>
        </w:rPr>
      </w:pPr>
      <w:r w:rsidRPr="0017171B">
        <w:rPr>
          <w:rFonts w:ascii="Realist" w:hAnsi="Realist" w:cstheme="minorHAnsi"/>
          <w:b/>
          <w:bCs/>
          <w:color w:val="1F497D"/>
          <w:szCs w:val="20"/>
        </w:rPr>
        <w:t>6</w:t>
      </w:r>
      <w:r w:rsidR="00735879" w:rsidRPr="0017171B">
        <w:rPr>
          <w:rFonts w:ascii="Realist" w:hAnsi="Realist" w:cstheme="minorHAnsi"/>
          <w:b/>
          <w:bCs/>
          <w:color w:val="1F497D"/>
          <w:szCs w:val="20"/>
        </w:rPr>
        <w:t>.</w:t>
      </w:r>
      <w:r w:rsidR="00735879" w:rsidRPr="0017171B">
        <w:rPr>
          <w:rFonts w:ascii="Realist" w:hAnsi="Realist" w:cstheme="minorHAnsi"/>
          <w:b/>
          <w:bCs/>
          <w:szCs w:val="20"/>
        </w:rPr>
        <w:tab/>
      </w:r>
      <w:r w:rsidR="00735879" w:rsidRPr="0017171B">
        <w:rPr>
          <w:rFonts w:ascii="Realist" w:hAnsi="Realist" w:cstheme="minorHAnsi"/>
          <w:b/>
          <w:bCs/>
          <w:color w:val="1F497D"/>
          <w:szCs w:val="20"/>
        </w:rPr>
        <w:t>Geschillen</w:t>
      </w:r>
      <w:r w:rsidR="00C8254C" w:rsidRPr="0017171B">
        <w:rPr>
          <w:rFonts w:ascii="Realist" w:hAnsi="Realist" w:cstheme="minorHAnsi"/>
          <w:b/>
          <w:bCs/>
          <w:color w:val="1F497D"/>
          <w:szCs w:val="20"/>
        </w:rPr>
        <w:t xml:space="preserve"> en</w:t>
      </w:r>
      <w:r w:rsidR="00735879" w:rsidRPr="0017171B">
        <w:rPr>
          <w:rFonts w:ascii="Realist" w:hAnsi="Realist" w:cstheme="minorHAnsi"/>
          <w:b/>
          <w:bCs/>
          <w:color w:val="1F497D"/>
          <w:szCs w:val="20"/>
        </w:rPr>
        <w:t xml:space="preserve"> toepasselijk recht</w:t>
      </w:r>
    </w:p>
    <w:p w14:paraId="19AEFEE2" w14:textId="77777777" w:rsidR="00735879" w:rsidRPr="0017171B" w:rsidRDefault="00735879" w:rsidP="00735879">
      <w:pPr>
        <w:ind w:left="360"/>
        <w:rPr>
          <w:rFonts w:ascii="Realist" w:hAnsi="Realist" w:cstheme="minorHAnsi"/>
          <w:bCs/>
          <w:szCs w:val="20"/>
        </w:rPr>
      </w:pPr>
    </w:p>
    <w:p w14:paraId="6974ED61" w14:textId="77777777" w:rsidR="00735879" w:rsidRPr="0017171B" w:rsidRDefault="00735879" w:rsidP="00735879">
      <w:pPr>
        <w:numPr>
          <w:ilvl w:val="0"/>
          <w:numId w:val="4"/>
        </w:numPr>
        <w:rPr>
          <w:rFonts w:ascii="Realist" w:hAnsi="Realist" w:cstheme="minorHAnsi"/>
          <w:bCs/>
          <w:szCs w:val="20"/>
        </w:rPr>
      </w:pPr>
      <w:r w:rsidRPr="0017171B">
        <w:rPr>
          <w:rFonts w:ascii="Realist" w:hAnsi="Realist" w:cstheme="minorHAnsi"/>
          <w:bCs/>
          <w:szCs w:val="20"/>
        </w:rPr>
        <w:t>Partijen zullen niet eerder een beroep doen op de rechter dan nadat zij zich aantoonbaar tot het uiterste hebben ingespannen om dit geschil in onderling overleg te beslechten.</w:t>
      </w:r>
      <w:r w:rsidRPr="0017171B">
        <w:rPr>
          <w:rFonts w:ascii="Realist" w:hAnsi="Realist" w:cstheme="minorHAnsi"/>
          <w:bCs/>
          <w:szCs w:val="20"/>
        </w:rPr>
        <w:br/>
      </w:r>
    </w:p>
    <w:p w14:paraId="45C394CE" w14:textId="77777777" w:rsidR="000565FA" w:rsidRPr="003D1101" w:rsidRDefault="00354DA3" w:rsidP="002E0791">
      <w:pPr>
        <w:numPr>
          <w:ilvl w:val="0"/>
          <w:numId w:val="4"/>
        </w:numPr>
        <w:tabs>
          <w:tab w:val="clear" w:pos="720"/>
          <w:tab w:val="left" w:pos="709"/>
        </w:tabs>
        <w:spacing w:after="200" w:line="276" w:lineRule="auto"/>
        <w:rPr>
          <w:rFonts w:ascii="Realist" w:hAnsi="Realist" w:cstheme="minorHAnsi"/>
          <w:szCs w:val="20"/>
        </w:rPr>
      </w:pPr>
      <w:r w:rsidRPr="0017171B">
        <w:rPr>
          <w:rFonts w:ascii="Realist" w:hAnsi="Realist" w:cstheme="minorHAnsi"/>
          <w:bCs/>
          <w:szCs w:val="20"/>
        </w:rPr>
        <w:t>A</w:t>
      </w:r>
      <w:r w:rsidRPr="0017171B">
        <w:rPr>
          <w:rFonts w:ascii="Realist" w:hAnsi="Realist" w:cstheme="minorHAnsi"/>
        </w:rPr>
        <w:t>lle conflicten zullen enkel aan de bevoegde rechter te Arnhem worden voorgelegd</w:t>
      </w:r>
      <w:r w:rsidR="00EF70F7" w:rsidRPr="0017171B">
        <w:rPr>
          <w:rFonts w:ascii="Realist" w:hAnsi="Realist" w:cstheme="minorHAnsi"/>
          <w:bCs/>
          <w:szCs w:val="20"/>
        </w:rPr>
        <w:t xml:space="preserve">. </w:t>
      </w:r>
    </w:p>
    <w:p w14:paraId="7B307242" w14:textId="77777777" w:rsidR="003D1101" w:rsidRPr="0017171B" w:rsidRDefault="003D1101" w:rsidP="003D1101">
      <w:pPr>
        <w:numPr>
          <w:ilvl w:val="0"/>
          <w:numId w:val="4"/>
        </w:numPr>
        <w:rPr>
          <w:rFonts w:ascii="Realist" w:hAnsi="Realist" w:cstheme="minorHAnsi"/>
          <w:bCs/>
          <w:szCs w:val="20"/>
        </w:rPr>
      </w:pPr>
      <w:r w:rsidRPr="003D1101">
        <w:rPr>
          <w:rFonts w:ascii="Realist" w:hAnsi="Realist" w:cstheme="minorHAnsi"/>
          <w:bCs/>
          <w:szCs w:val="20"/>
        </w:rPr>
        <w:t>Geschillenbeslechting: Artikel(en) die betrekking hebben op de procedure voor het beslechten van geschillen tussen de interieurbouwer en de klant, zoals de keuze voor arbitrage, bemiddeling, of de bevoegde rechtbank in geval van een geschil</w:t>
      </w:r>
      <w:r>
        <w:rPr>
          <w:rFonts w:ascii="Realist" w:hAnsi="Realist" w:cstheme="minorHAnsi"/>
          <w:bCs/>
          <w:szCs w:val="20"/>
        </w:rPr>
        <w:t>.</w:t>
      </w:r>
    </w:p>
    <w:p w14:paraId="0C9C3C80" w14:textId="77777777" w:rsidR="003D1101" w:rsidRPr="0017171B" w:rsidRDefault="003D1101" w:rsidP="003D1101">
      <w:pPr>
        <w:spacing w:after="200" w:line="276" w:lineRule="auto"/>
        <w:ind w:left="360"/>
        <w:rPr>
          <w:rFonts w:ascii="Realist" w:hAnsi="Realist" w:cstheme="minorHAnsi"/>
          <w:szCs w:val="20"/>
        </w:rPr>
      </w:pPr>
    </w:p>
    <w:p w14:paraId="60C9AAFA" w14:textId="77777777" w:rsidR="00735879" w:rsidRPr="0017171B" w:rsidRDefault="00354DA3" w:rsidP="00735879">
      <w:pPr>
        <w:tabs>
          <w:tab w:val="left" w:pos="709"/>
        </w:tabs>
        <w:rPr>
          <w:rFonts w:ascii="Realist" w:hAnsi="Realist" w:cstheme="minorHAnsi"/>
          <w:b/>
          <w:bCs/>
          <w:color w:val="1F497D"/>
          <w:szCs w:val="20"/>
        </w:rPr>
      </w:pPr>
      <w:r w:rsidRPr="0017171B">
        <w:rPr>
          <w:rFonts w:ascii="Realist" w:hAnsi="Realist" w:cstheme="minorHAnsi"/>
          <w:b/>
          <w:bCs/>
          <w:color w:val="1F497D"/>
          <w:szCs w:val="20"/>
        </w:rPr>
        <w:t>7</w:t>
      </w:r>
      <w:r w:rsidR="00735879" w:rsidRPr="0017171B">
        <w:rPr>
          <w:rFonts w:ascii="Realist" w:hAnsi="Realist" w:cstheme="minorHAnsi"/>
          <w:b/>
          <w:bCs/>
          <w:color w:val="1F497D"/>
          <w:szCs w:val="20"/>
        </w:rPr>
        <w:t>.</w:t>
      </w:r>
      <w:r w:rsidR="00735879" w:rsidRPr="0017171B">
        <w:rPr>
          <w:rFonts w:ascii="Realist" w:hAnsi="Realist" w:cstheme="minorHAnsi"/>
          <w:b/>
          <w:bCs/>
          <w:szCs w:val="20"/>
        </w:rPr>
        <w:tab/>
      </w:r>
      <w:r w:rsidR="00735879" w:rsidRPr="0017171B">
        <w:rPr>
          <w:rFonts w:ascii="Realist" w:hAnsi="Realist" w:cstheme="minorHAnsi"/>
          <w:b/>
          <w:bCs/>
          <w:color w:val="1F497D"/>
          <w:szCs w:val="20"/>
        </w:rPr>
        <w:t>Algemeen</w:t>
      </w:r>
    </w:p>
    <w:p w14:paraId="33B126AB" w14:textId="77777777" w:rsidR="00735879" w:rsidRPr="0017171B" w:rsidRDefault="00735879" w:rsidP="00735879">
      <w:pPr>
        <w:rPr>
          <w:rFonts w:ascii="Realist" w:hAnsi="Realist" w:cstheme="minorHAnsi"/>
          <w:bCs/>
          <w:szCs w:val="20"/>
        </w:rPr>
      </w:pPr>
    </w:p>
    <w:p w14:paraId="2E252C8A" w14:textId="77777777" w:rsidR="00735879" w:rsidRPr="0017171B" w:rsidRDefault="00735879" w:rsidP="00735879">
      <w:pPr>
        <w:numPr>
          <w:ilvl w:val="0"/>
          <w:numId w:val="5"/>
        </w:numPr>
        <w:rPr>
          <w:rFonts w:ascii="Realist" w:hAnsi="Realist" w:cstheme="minorHAnsi"/>
          <w:bCs/>
          <w:szCs w:val="20"/>
        </w:rPr>
      </w:pPr>
      <w:r w:rsidRPr="0017171B">
        <w:rPr>
          <w:rFonts w:ascii="Realist" w:hAnsi="Realist" w:cstheme="minorHAnsi"/>
          <w:bCs/>
          <w:szCs w:val="20"/>
        </w:rPr>
        <w:t>Kennisgevingen die Partijen op grond van deze Overeenkomst aan elkaar zullen doen, vinden schriftelijk plaats. Mondelinge mededelingen, toezeggingen of afspraken hebben geen rechtskracht, tenzij deze schriftelijk zijn bevestigd.</w:t>
      </w:r>
    </w:p>
    <w:p w14:paraId="632A695F" w14:textId="77777777" w:rsidR="00735879" w:rsidRPr="0017171B" w:rsidRDefault="00735879" w:rsidP="00735879">
      <w:pPr>
        <w:ind w:left="720"/>
        <w:rPr>
          <w:rFonts w:ascii="Realist" w:hAnsi="Realist" w:cstheme="minorHAnsi"/>
          <w:bCs/>
          <w:szCs w:val="20"/>
        </w:rPr>
      </w:pPr>
    </w:p>
    <w:p w14:paraId="6D19470A" w14:textId="77777777" w:rsidR="00735879" w:rsidRDefault="00735879" w:rsidP="00735879">
      <w:pPr>
        <w:numPr>
          <w:ilvl w:val="0"/>
          <w:numId w:val="5"/>
        </w:numPr>
        <w:rPr>
          <w:rFonts w:ascii="Realist" w:hAnsi="Realist" w:cstheme="minorHAnsi"/>
          <w:bCs/>
          <w:szCs w:val="20"/>
        </w:rPr>
      </w:pPr>
      <w:r w:rsidRPr="0017171B">
        <w:rPr>
          <w:rFonts w:ascii="Realist" w:hAnsi="Realist" w:cstheme="minorHAnsi"/>
          <w:bCs/>
          <w:szCs w:val="20"/>
        </w:rPr>
        <w:t>Indien een of meer bepa</w:t>
      </w:r>
      <w:r w:rsidR="00AF06DC" w:rsidRPr="0017171B">
        <w:rPr>
          <w:rFonts w:ascii="Realist" w:hAnsi="Realist" w:cstheme="minorHAnsi"/>
          <w:bCs/>
          <w:szCs w:val="20"/>
        </w:rPr>
        <w:t xml:space="preserve">lingen van de Overeenkomst nietig </w:t>
      </w:r>
      <w:r w:rsidRPr="0017171B">
        <w:rPr>
          <w:rFonts w:ascii="Realist" w:hAnsi="Realist" w:cstheme="minorHAnsi"/>
          <w:bCs/>
          <w:szCs w:val="20"/>
        </w:rPr>
        <w:t xml:space="preserve">zijn of </w:t>
      </w:r>
      <w:r w:rsidR="00AF06DC" w:rsidRPr="0017171B">
        <w:rPr>
          <w:rFonts w:ascii="Realist" w:hAnsi="Realist" w:cstheme="minorHAnsi"/>
          <w:bCs/>
          <w:szCs w:val="20"/>
        </w:rPr>
        <w:t xml:space="preserve">niet </w:t>
      </w:r>
      <w:r w:rsidRPr="0017171B">
        <w:rPr>
          <w:rFonts w:ascii="Realist" w:hAnsi="Realist" w:cstheme="minorHAnsi"/>
          <w:bCs/>
          <w:szCs w:val="20"/>
        </w:rPr>
        <w:t>rechtsgeldig worden, zullen de overige bepalingen van kracht blijven. Partijen zullen over de bepalingen welke nietig zijn of niet rechtsgeldig worden, overleg plegen teneinde een vervangende regeling te treffen, met dien verstande dat in zijn geheel de strekking van de Overeenkomst behouden blijft.</w:t>
      </w:r>
    </w:p>
    <w:p w14:paraId="7DC72930" w14:textId="77777777" w:rsidR="003D1101" w:rsidRDefault="003D1101" w:rsidP="003D1101">
      <w:pPr>
        <w:pStyle w:val="Lijstalinea"/>
        <w:rPr>
          <w:rFonts w:ascii="Realist" w:hAnsi="Realist" w:cstheme="minorHAnsi"/>
          <w:bCs/>
          <w:szCs w:val="20"/>
        </w:rPr>
      </w:pPr>
    </w:p>
    <w:p w14:paraId="5C841FA1" w14:textId="77777777" w:rsidR="003D1101" w:rsidRDefault="003D1101" w:rsidP="003D1101">
      <w:pPr>
        <w:numPr>
          <w:ilvl w:val="0"/>
          <w:numId w:val="5"/>
        </w:numPr>
        <w:rPr>
          <w:rFonts w:ascii="Realist" w:hAnsi="Realist" w:cstheme="minorHAnsi"/>
          <w:bCs/>
          <w:szCs w:val="20"/>
        </w:rPr>
      </w:pPr>
      <w:r w:rsidRPr="003D1101">
        <w:rPr>
          <w:rFonts w:ascii="Realist" w:hAnsi="Realist" w:cstheme="minorHAnsi"/>
          <w:bCs/>
          <w:szCs w:val="20"/>
        </w:rPr>
        <w:t>Levering van goederen en diensten: Artikel(en) die betrekking hebben op de levering van goederen en/of diensten, zoals de verplichtingen van de interieurbouwer om het interieurproject uit te voeren en de verplichtingen van de klant om te betalen voor de geleverde goederen en diensten.</w:t>
      </w:r>
    </w:p>
    <w:p w14:paraId="53BE53CE" w14:textId="77777777" w:rsidR="003D1101" w:rsidRPr="003D1101" w:rsidRDefault="003D1101" w:rsidP="003D1101">
      <w:pPr>
        <w:rPr>
          <w:rFonts w:ascii="Realist" w:hAnsi="Realist" w:cstheme="minorHAnsi"/>
          <w:bCs/>
          <w:szCs w:val="20"/>
        </w:rPr>
      </w:pPr>
    </w:p>
    <w:p w14:paraId="47A1EA64" w14:textId="77777777" w:rsidR="003D1101" w:rsidRDefault="003D1101" w:rsidP="003D1101">
      <w:pPr>
        <w:numPr>
          <w:ilvl w:val="0"/>
          <w:numId w:val="5"/>
        </w:numPr>
        <w:rPr>
          <w:rFonts w:ascii="Realist" w:hAnsi="Realist" w:cstheme="minorHAnsi"/>
          <w:bCs/>
          <w:szCs w:val="20"/>
        </w:rPr>
      </w:pPr>
      <w:r w:rsidRPr="003D1101">
        <w:rPr>
          <w:rFonts w:ascii="Realist" w:hAnsi="Realist" w:cstheme="minorHAnsi"/>
          <w:bCs/>
          <w:szCs w:val="20"/>
        </w:rPr>
        <w:t>Garantie en aansprakelijkheid: Artikel(en) die betrekking hebben op de garantie van de interieurbouwer met betrekking tot de kwaliteit van het werk en de geleverde materialen, en de aansprakelijkheid voor eventuele gebreken of schade.</w:t>
      </w:r>
    </w:p>
    <w:p w14:paraId="29A9CF07" w14:textId="77777777" w:rsidR="003D1101" w:rsidRPr="003D1101" w:rsidRDefault="003D1101" w:rsidP="003D1101">
      <w:pPr>
        <w:rPr>
          <w:rFonts w:ascii="Realist" w:hAnsi="Realist" w:cstheme="minorHAnsi"/>
          <w:bCs/>
          <w:szCs w:val="20"/>
        </w:rPr>
      </w:pPr>
    </w:p>
    <w:p w14:paraId="72780B11" w14:textId="77777777" w:rsidR="003D1101" w:rsidRDefault="003D1101" w:rsidP="003D1101">
      <w:pPr>
        <w:numPr>
          <w:ilvl w:val="0"/>
          <w:numId w:val="5"/>
        </w:numPr>
        <w:rPr>
          <w:rFonts w:ascii="Realist" w:hAnsi="Realist" w:cstheme="minorHAnsi"/>
          <w:bCs/>
          <w:szCs w:val="20"/>
        </w:rPr>
      </w:pPr>
      <w:r w:rsidRPr="003D1101">
        <w:rPr>
          <w:rFonts w:ascii="Realist" w:hAnsi="Realist" w:cstheme="minorHAnsi"/>
          <w:bCs/>
          <w:szCs w:val="20"/>
        </w:rPr>
        <w:t>Intellectuele eigendom: Artikel(en) die betrekking hebben op de intellectuele eigendomsrechten met betrekking tot het ontwerp of de technische tekeningen van het interieurproject, inclusief de voorwaarden voor het gebruik, de overdracht of de bescherming van deze rechten.</w:t>
      </w:r>
    </w:p>
    <w:p w14:paraId="024D8EFB" w14:textId="77777777" w:rsidR="003D1101" w:rsidRPr="003D1101" w:rsidRDefault="003D1101" w:rsidP="003D1101">
      <w:pPr>
        <w:rPr>
          <w:rFonts w:ascii="Realist" w:hAnsi="Realist" w:cstheme="minorHAnsi"/>
          <w:bCs/>
          <w:szCs w:val="20"/>
        </w:rPr>
      </w:pPr>
    </w:p>
    <w:p w14:paraId="7472D3C6" w14:textId="77777777" w:rsidR="003D1101" w:rsidRDefault="003D1101" w:rsidP="003D1101">
      <w:pPr>
        <w:numPr>
          <w:ilvl w:val="0"/>
          <w:numId w:val="5"/>
        </w:numPr>
        <w:rPr>
          <w:rFonts w:ascii="Realist" w:hAnsi="Realist" w:cstheme="minorHAnsi"/>
          <w:bCs/>
          <w:szCs w:val="20"/>
        </w:rPr>
      </w:pPr>
      <w:r w:rsidRPr="003D1101">
        <w:rPr>
          <w:rFonts w:ascii="Realist" w:hAnsi="Realist" w:cstheme="minorHAnsi"/>
          <w:bCs/>
          <w:szCs w:val="20"/>
        </w:rPr>
        <w:t>Geheimhouding en vertrouwelijkheid: Artikel(en) die betrekking hebben op de vertrouwelijkheid van informatie die wordt uitgewisseld tussen de interieurbouwer en de klant, en de verplichtingen om dergelijke informatie vertrouwelijk te houden.</w:t>
      </w:r>
    </w:p>
    <w:p w14:paraId="743353A8" w14:textId="77777777" w:rsidR="003D1101" w:rsidRPr="003D1101" w:rsidRDefault="003D1101" w:rsidP="003D1101">
      <w:pPr>
        <w:rPr>
          <w:rFonts w:ascii="Realist" w:hAnsi="Realist" w:cstheme="minorHAnsi"/>
          <w:bCs/>
          <w:szCs w:val="20"/>
        </w:rPr>
      </w:pPr>
    </w:p>
    <w:p w14:paraId="701D4732" w14:textId="77777777" w:rsidR="00735879" w:rsidRPr="0017171B" w:rsidRDefault="00735879" w:rsidP="00735879">
      <w:pPr>
        <w:tabs>
          <w:tab w:val="left" w:pos="709"/>
        </w:tabs>
        <w:rPr>
          <w:rFonts w:ascii="Realist" w:hAnsi="Realist" w:cstheme="minorHAnsi"/>
          <w:bCs/>
          <w:szCs w:val="20"/>
        </w:rPr>
      </w:pPr>
    </w:p>
    <w:p w14:paraId="2E412A0C" w14:textId="77777777" w:rsidR="00735879" w:rsidRPr="0017171B" w:rsidRDefault="00735879" w:rsidP="00735879">
      <w:pPr>
        <w:tabs>
          <w:tab w:val="left" w:pos="709"/>
        </w:tabs>
        <w:rPr>
          <w:rFonts w:ascii="Realist" w:hAnsi="Realist" w:cstheme="minorHAnsi"/>
          <w:bCs/>
          <w:szCs w:val="20"/>
        </w:rPr>
      </w:pPr>
    </w:p>
    <w:p w14:paraId="14F6E2F5" w14:textId="77777777" w:rsidR="00735879" w:rsidRPr="0017171B" w:rsidRDefault="00735879" w:rsidP="00735879">
      <w:pPr>
        <w:tabs>
          <w:tab w:val="left" w:pos="709"/>
        </w:tabs>
        <w:rPr>
          <w:rFonts w:ascii="Realist" w:hAnsi="Realist" w:cstheme="minorHAnsi"/>
          <w:bCs/>
          <w:szCs w:val="20"/>
        </w:rPr>
      </w:pPr>
      <w:r w:rsidRPr="0017171B">
        <w:rPr>
          <w:rFonts w:ascii="Realist" w:hAnsi="Realist" w:cstheme="minorHAnsi"/>
          <w:bCs/>
          <w:szCs w:val="20"/>
        </w:rPr>
        <w:t>Aldus overeengekomen en ondertekend in tweevoud te …………….. …………….</w:t>
      </w:r>
      <w:r w:rsidR="009A0B3B" w:rsidRPr="0017171B">
        <w:rPr>
          <w:rFonts w:ascii="Realist" w:hAnsi="Realist" w:cstheme="minorHAnsi"/>
          <w:bCs/>
          <w:szCs w:val="20"/>
        </w:rPr>
        <w:t>20</w:t>
      </w:r>
      <w:r w:rsidR="002906F1">
        <w:rPr>
          <w:rFonts w:ascii="Realist" w:hAnsi="Realist" w:cstheme="minorHAnsi"/>
          <w:bCs/>
          <w:szCs w:val="20"/>
        </w:rPr>
        <w:t>23</w:t>
      </w:r>
      <w:r w:rsidRPr="0017171B">
        <w:rPr>
          <w:rFonts w:ascii="Realist" w:hAnsi="Realist" w:cstheme="minorHAnsi"/>
          <w:bCs/>
          <w:szCs w:val="20"/>
        </w:rPr>
        <w:t>,</w:t>
      </w:r>
    </w:p>
    <w:p w14:paraId="5E6D8740" w14:textId="77777777" w:rsidR="00735879" w:rsidRPr="0017171B" w:rsidRDefault="00735879" w:rsidP="00735879">
      <w:pPr>
        <w:tabs>
          <w:tab w:val="left" w:pos="709"/>
        </w:tabs>
        <w:rPr>
          <w:rFonts w:ascii="Realist" w:hAnsi="Realist" w:cstheme="minorHAnsi"/>
          <w:bCs/>
          <w:szCs w:val="20"/>
        </w:rPr>
      </w:pPr>
    </w:p>
    <w:p w14:paraId="2AEA8F92" w14:textId="77777777" w:rsidR="00735879" w:rsidRPr="0017171B" w:rsidRDefault="00735879" w:rsidP="00735879">
      <w:pPr>
        <w:tabs>
          <w:tab w:val="left" w:pos="709"/>
        </w:tabs>
        <w:rPr>
          <w:rFonts w:ascii="Realist" w:hAnsi="Realist" w:cstheme="minorHAnsi"/>
          <w:bCs/>
          <w:szCs w:val="20"/>
        </w:rPr>
      </w:pPr>
    </w:p>
    <w:p w14:paraId="0392AE68" w14:textId="77777777" w:rsidR="00804C8C" w:rsidRPr="0017171B" w:rsidRDefault="00804C8C" w:rsidP="00735879">
      <w:pPr>
        <w:tabs>
          <w:tab w:val="left" w:pos="709"/>
        </w:tabs>
        <w:rPr>
          <w:rFonts w:ascii="Realist" w:hAnsi="Realist" w:cstheme="minorHAnsi"/>
          <w:bCs/>
          <w:szCs w:val="20"/>
        </w:rPr>
      </w:pPr>
    </w:p>
    <w:p w14:paraId="2D398182" w14:textId="77777777" w:rsidR="00735879" w:rsidRPr="0017171B" w:rsidRDefault="00047CB1" w:rsidP="00735879">
      <w:pPr>
        <w:tabs>
          <w:tab w:val="left" w:pos="709"/>
        </w:tabs>
        <w:rPr>
          <w:rFonts w:ascii="Realist" w:hAnsi="Realist" w:cstheme="minorHAnsi"/>
          <w:bCs/>
          <w:szCs w:val="20"/>
        </w:rPr>
      </w:pPr>
      <w:r w:rsidRPr="0017171B">
        <w:rPr>
          <w:rFonts w:ascii="Realist" w:hAnsi="Realist" w:cstheme="minorHAnsi"/>
          <w:bCs/>
          <w:szCs w:val="20"/>
        </w:rPr>
        <w:t>Opdrachtgever:</w:t>
      </w:r>
      <w:r w:rsidR="00735879" w:rsidRPr="0017171B">
        <w:rPr>
          <w:rFonts w:ascii="Realist" w:hAnsi="Realist" w:cstheme="minorHAnsi"/>
          <w:bCs/>
          <w:szCs w:val="20"/>
        </w:rPr>
        <w:tab/>
      </w:r>
      <w:r w:rsidR="00F251B4" w:rsidRPr="0017171B">
        <w:rPr>
          <w:rFonts w:ascii="Realist" w:hAnsi="Realist" w:cstheme="minorHAnsi"/>
          <w:bCs/>
          <w:szCs w:val="20"/>
        </w:rPr>
        <w:tab/>
      </w:r>
      <w:r w:rsidR="00735879" w:rsidRPr="0017171B">
        <w:rPr>
          <w:rFonts w:ascii="Realist" w:hAnsi="Realist" w:cstheme="minorHAnsi"/>
          <w:bCs/>
          <w:szCs w:val="20"/>
        </w:rPr>
        <w:tab/>
      </w:r>
      <w:r w:rsidR="00735879" w:rsidRPr="0017171B">
        <w:rPr>
          <w:rFonts w:ascii="Realist" w:hAnsi="Realist" w:cstheme="minorHAnsi"/>
          <w:bCs/>
          <w:szCs w:val="20"/>
        </w:rPr>
        <w:tab/>
      </w:r>
      <w:r w:rsidR="00735879" w:rsidRPr="0017171B">
        <w:rPr>
          <w:rFonts w:ascii="Realist" w:hAnsi="Realist" w:cstheme="minorHAnsi"/>
          <w:bCs/>
          <w:szCs w:val="20"/>
        </w:rPr>
        <w:tab/>
      </w:r>
      <w:r w:rsidRPr="0017171B">
        <w:rPr>
          <w:rFonts w:ascii="Realist" w:hAnsi="Realist" w:cstheme="minorHAnsi"/>
          <w:bCs/>
          <w:szCs w:val="20"/>
        </w:rPr>
        <w:tab/>
      </w:r>
      <w:r w:rsidR="005105B0" w:rsidRPr="0017171B">
        <w:rPr>
          <w:rFonts w:ascii="Realist" w:hAnsi="Realist" w:cstheme="minorHAnsi"/>
          <w:bCs/>
          <w:szCs w:val="20"/>
        </w:rPr>
        <w:t>Opdrachtnemer</w:t>
      </w:r>
      <w:r w:rsidRPr="0017171B">
        <w:rPr>
          <w:rFonts w:ascii="Realist" w:hAnsi="Realist" w:cstheme="minorHAnsi"/>
          <w:bCs/>
          <w:szCs w:val="20"/>
        </w:rPr>
        <w:t>:</w:t>
      </w:r>
    </w:p>
    <w:p w14:paraId="122A14C6" w14:textId="77777777" w:rsidR="00735879" w:rsidRPr="0017171B" w:rsidRDefault="00735879" w:rsidP="00735879">
      <w:pPr>
        <w:tabs>
          <w:tab w:val="left" w:pos="709"/>
        </w:tabs>
        <w:rPr>
          <w:rFonts w:ascii="Realist" w:hAnsi="Realist" w:cstheme="minorHAnsi"/>
          <w:bCs/>
          <w:szCs w:val="20"/>
        </w:rPr>
      </w:pPr>
    </w:p>
    <w:p w14:paraId="736B9A69" w14:textId="77777777" w:rsidR="00735879" w:rsidRPr="0017171B" w:rsidRDefault="00735879" w:rsidP="00735879">
      <w:pPr>
        <w:tabs>
          <w:tab w:val="left" w:pos="709"/>
        </w:tabs>
        <w:rPr>
          <w:rFonts w:ascii="Realist" w:hAnsi="Realist" w:cstheme="minorHAnsi"/>
          <w:bCs/>
          <w:szCs w:val="20"/>
        </w:rPr>
      </w:pPr>
    </w:p>
    <w:p w14:paraId="020FADFA" w14:textId="77777777" w:rsidR="00735879" w:rsidRPr="0017171B" w:rsidRDefault="00735879" w:rsidP="00735879">
      <w:pPr>
        <w:tabs>
          <w:tab w:val="left" w:pos="709"/>
        </w:tabs>
        <w:rPr>
          <w:rFonts w:ascii="Realist" w:hAnsi="Realist" w:cstheme="minorHAnsi"/>
          <w:bCs/>
          <w:szCs w:val="20"/>
        </w:rPr>
      </w:pPr>
    </w:p>
    <w:p w14:paraId="2E91FECD" w14:textId="77777777" w:rsidR="00735879" w:rsidRPr="0017171B" w:rsidRDefault="00735879" w:rsidP="00735879">
      <w:pPr>
        <w:tabs>
          <w:tab w:val="left" w:pos="709"/>
        </w:tabs>
        <w:rPr>
          <w:rFonts w:ascii="Realist" w:hAnsi="Realist" w:cstheme="minorHAnsi"/>
          <w:bCs/>
          <w:szCs w:val="20"/>
        </w:rPr>
      </w:pPr>
      <w:r w:rsidRPr="0017171B">
        <w:rPr>
          <w:rFonts w:ascii="Realist" w:hAnsi="Realist" w:cstheme="minorHAnsi"/>
          <w:bCs/>
          <w:szCs w:val="20"/>
        </w:rPr>
        <w:lastRenderedPageBreak/>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p>
    <w:p w14:paraId="31E8D40B" w14:textId="77777777" w:rsidR="00735879" w:rsidRPr="0017171B" w:rsidRDefault="00735879" w:rsidP="00735879">
      <w:pPr>
        <w:tabs>
          <w:tab w:val="left" w:pos="709"/>
        </w:tabs>
        <w:rPr>
          <w:rFonts w:ascii="Realist" w:hAnsi="Realist" w:cstheme="minorHAnsi"/>
          <w:bCs/>
          <w:szCs w:val="20"/>
        </w:rPr>
      </w:pP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p>
    <w:p w14:paraId="4C1B851C" w14:textId="77777777" w:rsidR="00735879" w:rsidRPr="0017171B" w:rsidRDefault="00735879" w:rsidP="00735879">
      <w:pPr>
        <w:tabs>
          <w:tab w:val="left" w:pos="709"/>
        </w:tabs>
        <w:rPr>
          <w:rFonts w:ascii="Realist" w:hAnsi="Realist" w:cstheme="minorHAnsi"/>
          <w:bCs/>
          <w:szCs w:val="20"/>
        </w:rPr>
      </w:pPr>
    </w:p>
    <w:p w14:paraId="56CE5837" w14:textId="77777777" w:rsidR="00735879" w:rsidRPr="0017171B" w:rsidRDefault="00735879" w:rsidP="00735879">
      <w:pPr>
        <w:tabs>
          <w:tab w:val="left" w:pos="709"/>
        </w:tabs>
        <w:rPr>
          <w:rFonts w:ascii="Realist" w:hAnsi="Realist" w:cstheme="minorHAnsi"/>
          <w:bCs/>
          <w:szCs w:val="20"/>
        </w:rPr>
      </w:pPr>
      <w:r w:rsidRPr="0017171B">
        <w:rPr>
          <w:rFonts w:ascii="Realist" w:hAnsi="Realist" w:cstheme="minorHAnsi"/>
          <w:bCs/>
          <w:szCs w:val="20"/>
        </w:rPr>
        <w:t>Naam:</w:t>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r>
      <w:r w:rsidRPr="0017171B">
        <w:rPr>
          <w:rFonts w:ascii="Realist" w:hAnsi="Realist" w:cstheme="minorHAnsi"/>
          <w:bCs/>
          <w:szCs w:val="20"/>
        </w:rPr>
        <w:tab/>
        <w:t xml:space="preserve">Naam: </w:t>
      </w:r>
    </w:p>
    <w:p w14:paraId="451B160A" w14:textId="77777777" w:rsidR="00735879" w:rsidRPr="0017171B" w:rsidRDefault="00735879" w:rsidP="00735879">
      <w:pPr>
        <w:rPr>
          <w:rFonts w:ascii="Realist" w:hAnsi="Realist" w:cstheme="minorHAnsi"/>
          <w:szCs w:val="20"/>
        </w:rPr>
      </w:pPr>
      <w:r w:rsidRPr="0017171B">
        <w:rPr>
          <w:rFonts w:ascii="Realist" w:hAnsi="Realist" w:cstheme="minorHAnsi"/>
          <w:szCs w:val="20"/>
        </w:rPr>
        <w:t>Functie</w:t>
      </w:r>
      <w:r w:rsidRPr="0017171B">
        <w:rPr>
          <w:rFonts w:ascii="Realist" w:hAnsi="Realist" w:cstheme="minorHAnsi"/>
          <w:spacing w:val="-2"/>
          <w:szCs w:val="20"/>
        </w:rPr>
        <w:t>:</w:t>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r>
      <w:r w:rsidRPr="0017171B">
        <w:rPr>
          <w:rFonts w:ascii="Realist" w:hAnsi="Realist" w:cstheme="minorHAnsi"/>
          <w:szCs w:val="20"/>
        </w:rPr>
        <w:tab/>
        <w:t>Functie:</w:t>
      </w:r>
    </w:p>
    <w:p w14:paraId="3B29523A" w14:textId="77777777" w:rsidR="00735879" w:rsidRPr="0017171B" w:rsidRDefault="00735879" w:rsidP="00735879">
      <w:pPr>
        <w:rPr>
          <w:rFonts w:ascii="Realist" w:hAnsi="Realist" w:cstheme="minorHAnsi"/>
          <w:szCs w:val="20"/>
        </w:rPr>
      </w:pPr>
    </w:p>
    <w:p w14:paraId="3B4457AF" w14:textId="77777777" w:rsidR="002A23F0" w:rsidRPr="0017171B" w:rsidRDefault="002A23F0">
      <w:pPr>
        <w:rPr>
          <w:rFonts w:ascii="Realist" w:hAnsi="Realist" w:cstheme="minorHAnsi"/>
        </w:rPr>
      </w:pPr>
    </w:p>
    <w:sectPr w:rsidR="002A23F0" w:rsidRPr="0017171B" w:rsidSect="002A23F0">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0B9F0" w14:textId="77777777" w:rsidR="00833FE2" w:rsidRDefault="00833FE2" w:rsidP="002A23F0">
      <w:r>
        <w:separator/>
      </w:r>
    </w:p>
  </w:endnote>
  <w:endnote w:type="continuationSeparator" w:id="0">
    <w:p w14:paraId="2721C5F0" w14:textId="77777777" w:rsidR="00833FE2" w:rsidRDefault="00833FE2"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ealist">
    <w:panose1 w:val="02000000000000000000"/>
    <w:charset w:val="00"/>
    <w:family w:val="modern"/>
    <w:notTrueType/>
    <w:pitch w:val="variable"/>
    <w:sig w:usb0="A000003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A4959" w14:textId="77777777" w:rsidR="00833FE2" w:rsidRDefault="00833FE2" w:rsidP="002A23F0">
      <w:r>
        <w:separator/>
      </w:r>
    </w:p>
  </w:footnote>
  <w:footnote w:type="continuationSeparator" w:id="0">
    <w:p w14:paraId="6E37DF12" w14:textId="77777777" w:rsidR="00833FE2" w:rsidRDefault="00833FE2"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D4C4" w14:textId="77777777" w:rsidR="00FD2DA3" w:rsidRDefault="00FD2DA3" w:rsidP="005803B5">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08EFB42"/>
    <w:lvl w:ilvl="0" w:tplc="A2C00D72">
      <w:start w:val="1"/>
      <w:numFmt w:val="decimal"/>
      <w:lvlText w:val="%1."/>
      <w:lvlJc w:val="left"/>
      <w:pPr>
        <w:tabs>
          <w:tab w:val="num" w:pos="720"/>
        </w:tabs>
        <w:ind w:left="720" w:hanging="360"/>
      </w:pPr>
      <w:rPr>
        <w:b w:val="0"/>
        <w:color w:val="auto"/>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8D66F69E"/>
    <w:lvl w:ilvl="0" w:tplc="42843366">
      <w:start w:val="4"/>
      <w:numFmt w:val="bullet"/>
      <w:lvlText w:val="-"/>
      <w:lvlJc w:val="left"/>
      <w:pPr>
        <w:ind w:left="360" w:hanging="360"/>
      </w:pPr>
      <w:rPr>
        <w:rFonts w:ascii="Times New Roman" w:hAnsi="Times New Roman" w:hint="default"/>
      </w:rPr>
    </w:lvl>
    <w:lvl w:ilvl="1" w:tplc="9604AD78">
      <w:start w:val="1"/>
      <w:numFmt w:val="bullet"/>
      <w:lvlText w:val=""/>
      <w:lvlJc w:val="left"/>
      <w:pPr>
        <w:ind w:left="1080" w:hanging="360"/>
      </w:pPr>
      <w:rPr>
        <w:rFonts w:ascii="Symbol" w:hAnsi="Symbol" w:hint="default"/>
        <w:color w:val="1F497D"/>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hybridMultilevel"/>
    <w:tmpl w:val="42843366"/>
    <w:lvl w:ilvl="0" w:tplc="DD1051AE">
      <w:start w:val="4"/>
      <w:numFmt w:val="bullet"/>
      <w:lvlText w:val="-"/>
      <w:lvlJc w:val="left"/>
      <w:pPr>
        <w:tabs>
          <w:tab w:val="num" w:pos="360"/>
        </w:tabs>
        <w:ind w:left="360" w:hanging="360"/>
      </w:pPr>
      <w:rPr>
        <w:rFonts w:ascii="Times New Roman" w:hAnsi="Times New Roman" w:hint="default"/>
      </w:rPr>
    </w:lvl>
    <w:lvl w:ilvl="1" w:tplc="E990DB12">
      <w:numFmt w:val="decimal"/>
      <w:lvlText w:val=""/>
      <w:lvlJc w:val="left"/>
    </w:lvl>
    <w:lvl w:ilvl="2" w:tplc="E3F00ACC">
      <w:numFmt w:val="decimal"/>
      <w:lvlText w:val=""/>
      <w:lvlJc w:val="left"/>
    </w:lvl>
    <w:lvl w:ilvl="3" w:tplc="6ED2DBFE">
      <w:numFmt w:val="decimal"/>
      <w:lvlText w:val=""/>
      <w:lvlJc w:val="left"/>
    </w:lvl>
    <w:lvl w:ilvl="4" w:tplc="4A58A3F6">
      <w:numFmt w:val="decimal"/>
      <w:lvlText w:val=""/>
      <w:lvlJc w:val="left"/>
    </w:lvl>
    <w:lvl w:ilvl="5" w:tplc="A6128E80">
      <w:numFmt w:val="decimal"/>
      <w:lvlText w:val=""/>
      <w:lvlJc w:val="left"/>
    </w:lvl>
    <w:lvl w:ilvl="6" w:tplc="318E6442">
      <w:numFmt w:val="decimal"/>
      <w:lvlText w:val=""/>
      <w:lvlJc w:val="left"/>
    </w:lvl>
    <w:lvl w:ilvl="7" w:tplc="9552DE0E">
      <w:numFmt w:val="decimal"/>
      <w:lvlText w:val=""/>
      <w:lvlJc w:val="left"/>
    </w:lvl>
    <w:lvl w:ilvl="8" w:tplc="6374F41E">
      <w:numFmt w:val="decimal"/>
      <w:lvlText w:val=""/>
      <w:lvlJc w:val="left"/>
    </w:lvl>
  </w:abstractNum>
  <w:abstractNum w:abstractNumId="4" w15:restartNumberingAfterBreak="0">
    <w:nsid w:val="1D8F34FD"/>
    <w:multiLevelType w:val="hybridMultilevel"/>
    <w:tmpl w:val="FFB08A68"/>
    <w:lvl w:ilvl="0" w:tplc="3F446024">
      <w:start w:val="1"/>
      <w:numFmt w:val="bullet"/>
      <w:lvlText w:val=""/>
      <w:lvlJc w:val="left"/>
      <w:pPr>
        <w:ind w:left="720" w:hanging="360"/>
      </w:pPr>
      <w:rPr>
        <w:rFonts w:ascii="Symbol" w:hAnsi="Symbol" w:hint="default"/>
        <w:color w:val="1F497D"/>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57C5D70"/>
    <w:lvl w:ilvl="0" w:tplc="0413000F">
      <w:start w:val="1"/>
      <w:numFmt w:val="decimal"/>
      <w:lvlText w:val="%1."/>
      <w:lvlJc w:val="left"/>
      <w:pPr>
        <w:ind w:left="1440" w:hanging="360"/>
      </w:pPr>
      <w:rPr>
        <w:rFonts w:hint="default"/>
        <w:color w:val="1F497D"/>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8B5443D"/>
    <w:multiLevelType w:val="hybridMultilevel"/>
    <w:tmpl w:val="3B26B1C2"/>
    <w:lvl w:ilvl="0" w:tplc="9604AD78">
      <w:start w:val="1"/>
      <w:numFmt w:val="bullet"/>
      <w:lvlText w:val=""/>
      <w:lvlJc w:val="left"/>
      <w:pPr>
        <w:ind w:left="720" w:hanging="360"/>
      </w:pPr>
      <w:rPr>
        <w:rFonts w:ascii="Symbol" w:hAnsi="Symbol" w:hint="default"/>
        <w:color w:val="1F497D"/>
      </w:rPr>
    </w:lvl>
    <w:lvl w:ilvl="1" w:tplc="9604AD78">
      <w:start w:val="1"/>
      <w:numFmt w:val="bullet"/>
      <w:lvlText w:val=""/>
      <w:lvlJc w:val="left"/>
      <w:pPr>
        <w:ind w:left="1440" w:hanging="360"/>
      </w:pPr>
      <w:rPr>
        <w:rFonts w:ascii="Symbol" w:hAnsi="Symbol" w:hint="default"/>
        <w:color w:val="1F497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A5EEE"/>
    <w:multiLevelType w:val="hybridMultilevel"/>
    <w:tmpl w:val="6114CA4E"/>
    <w:lvl w:ilvl="0" w:tplc="E65872C4">
      <w:start w:val="1"/>
      <w:numFmt w:val="decimal"/>
      <w:lvlText w:val="%1."/>
      <w:lvlJc w:val="left"/>
      <w:pPr>
        <w:tabs>
          <w:tab w:val="num" w:pos="360"/>
        </w:tabs>
        <w:ind w:left="360" w:hanging="360"/>
      </w:pPr>
    </w:lvl>
    <w:lvl w:ilvl="1" w:tplc="4D727F1E">
      <w:numFmt w:val="decimal"/>
      <w:lvlText w:val=""/>
      <w:lvlJc w:val="left"/>
    </w:lvl>
    <w:lvl w:ilvl="2" w:tplc="4296DC66">
      <w:numFmt w:val="decimal"/>
      <w:lvlText w:val=""/>
      <w:lvlJc w:val="left"/>
    </w:lvl>
    <w:lvl w:ilvl="3" w:tplc="B6F8F608">
      <w:numFmt w:val="decimal"/>
      <w:lvlText w:val=""/>
      <w:lvlJc w:val="left"/>
    </w:lvl>
    <w:lvl w:ilvl="4" w:tplc="559A6D3E">
      <w:numFmt w:val="decimal"/>
      <w:lvlText w:val=""/>
      <w:lvlJc w:val="left"/>
    </w:lvl>
    <w:lvl w:ilvl="5" w:tplc="83B4091A">
      <w:numFmt w:val="decimal"/>
      <w:lvlText w:val=""/>
      <w:lvlJc w:val="left"/>
    </w:lvl>
    <w:lvl w:ilvl="6" w:tplc="6DF85728">
      <w:numFmt w:val="decimal"/>
      <w:lvlText w:val=""/>
      <w:lvlJc w:val="left"/>
    </w:lvl>
    <w:lvl w:ilvl="7" w:tplc="FEBE68C2">
      <w:numFmt w:val="decimal"/>
      <w:lvlText w:val=""/>
      <w:lvlJc w:val="left"/>
    </w:lvl>
    <w:lvl w:ilvl="8" w:tplc="7AD001A8">
      <w:numFmt w:val="decimal"/>
      <w:lvlText w:val=""/>
      <w:lvlJc w:val="left"/>
    </w:lvl>
  </w:abstractNum>
  <w:abstractNum w:abstractNumId="13" w15:restartNumberingAfterBreak="0">
    <w:nsid w:val="6E0343C1"/>
    <w:multiLevelType w:val="hybridMultilevel"/>
    <w:tmpl w:val="5686ADB6"/>
    <w:lvl w:ilvl="0" w:tplc="9604AD78">
      <w:start w:val="1"/>
      <w:numFmt w:val="bullet"/>
      <w:lvlText w:val=""/>
      <w:lvlJc w:val="left"/>
      <w:pPr>
        <w:tabs>
          <w:tab w:val="num" w:pos="720"/>
        </w:tabs>
        <w:ind w:left="720" w:hanging="360"/>
      </w:pPr>
      <w:rPr>
        <w:rFonts w:ascii="Symbol" w:hAnsi="Symbol" w:hint="default"/>
        <w:color w:val="1F497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E211AF2"/>
    <w:multiLevelType w:val="hybridMultilevel"/>
    <w:tmpl w:val="339C488A"/>
    <w:lvl w:ilvl="0" w:tplc="35C06C38">
      <w:start w:val="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8047686">
    <w:abstractNumId w:val="3"/>
  </w:num>
  <w:num w:numId="2" w16cid:durableId="531310462">
    <w:abstractNumId w:val="12"/>
  </w:num>
  <w:num w:numId="3" w16cid:durableId="1129860590">
    <w:abstractNumId w:val="5"/>
  </w:num>
  <w:num w:numId="4" w16cid:durableId="97483964">
    <w:abstractNumId w:val="10"/>
  </w:num>
  <w:num w:numId="5" w16cid:durableId="1601454209">
    <w:abstractNumId w:val="14"/>
  </w:num>
  <w:num w:numId="6" w16cid:durableId="829057634">
    <w:abstractNumId w:val="13"/>
  </w:num>
  <w:num w:numId="7" w16cid:durableId="667362901">
    <w:abstractNumId w:val="9"/>
  </w:num>
  <w:num w:numId="8" w16cid:durableId="1889873577">
    <w:abstractNumId w:val="6"/>
  </w:num>
  <w:num w:numId="9" w16cid:durableId="1657685528">
    <w:abstractNumId w:val="7"/>
  </w:num>
  <w:num w:numId="10" w16cid:durableId="494489967">
    <w:abstractNumId w:val="2"/>
  </w:num>
  <w:num w:numId="11" w16cid:durableId="1193766110">
    <w:abstractNumId w:val="0"/>
  </w:num>
  <w:num w:numId="12" w16cid:durableId="464394962">
    <w:abstractNumId w:val="4"/>
  </w:num>
  <w:num w:numId="13" w16cid:durableId="214125674">
    <w:abstractNumId w:val="8"/>
  </w:num>
  <w:num w:numId="14" w16cid:durableId="234512933">
    <w:abstractNumId w:val="1"/>
  </w:num>
  <w:num w:numId="15" w16cid:durableId="1622490849">
    <w:abstractNumId w:val="11"/>
  </w:num>
  <w:num w:numId="16" w16cid:durableId="19249486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9F1"/>
    <w:rsid w:val="000103E5"/>
    <w:rsid w:val="000135AB"/>
    <w:rsid w:val="00016D06"/>
    <w:rsid w:val="00047CB1"/>
    <w:rsid w:val="000565FA"/>
    <w:rsid w:val="000909DB"/>
    <w:rsid w:val="000A360F"/>
    <w:rsid w:val="000C2B0E"/>
    <w:rsid w:val="000D15F8"/>
    <w:rsid w:val="00104592"/>
    <w:rsid w:val="0011212F"/>
    <w:rsid w:val="001572CC"/>
    <w:rsid w:val="0016713D"/>
    <w:rsid w:val="0017171B"/>
    <w:rsid w:val="00174E06"/>
    <w:rsid w:val="00183E73"/>
    <w:rsid w:val="00191089"/>
    <w:rsid w:val="001925E4"/>
    <w:rsid w:val="00192751"/>
    <w:rsid w:val="00194673"/>
    <w:rsid w:val="001A1E44"/>
    <w:rsid w:val="001C01C6"/>
    <w:rsid w:val="001E1B4B"/>
    <w:rsid w:val="002017EA"/>
    <w:rsid w:val="002465B6"/>
    <w:rsid w:val="00282DC0"/>
    <w:rsid w:val="002906F1"/>
    <w:rsid w:val="00292F13"/>
    <w:rsid w:val="002A23F0"/>
    <w:rsid w:val="002C1FD1"/>
    <w:rsid w:val="002C59E8"/>
    <w:rsid w:val="002D0021"/>
    <w:rsid w:val="002E35A8"/>
    <w:rsid w:val="00321A7F"/>
    <w:rsid w:val="00354DA3"/>
    <w:rsid w:val="00366C4F"/>
    <w:rsid w:val="00372844"/>
    <w:rsid w:val="003A6358"/>
    <w:rsid w:val="003A7392"/>
    <w:rsid w:val="003B7F15"/>
    <w:rsid w:val="003C2D18"/>
    <w:rsid w:val="003D1101"/>
    <w:rsid w:val="003D284E"/>
    <w:rsid w:val="003F68F9"/>
    <w:rsid w:val="00407FDB"/>
    <w:rsid w:val="004122B9"/>
    <w:rsid w:val="00414AAB"/>
    <w:rsid w:val="004219F2"/>
    <w:rsid w:val="00434E10"/>
    <w:rsid w:val="00465063"/>
    <w:rsid w:val="00467427"/>
    <w:rsid w:val="00475F88"/>
    <w:rsid w:val="004D35B6"/>
    <w:rsid w:val="004E53FB"/>
    <w:rsid w:val="00506DBC"/>
    <w:rsid w:val="00506EE1"/>
    <w:rsid w:val="005105B0"/>
    <w:rsid w:val="00520D13"/>
    <w:rsid w:val="00543AE0"/>
    <w:rsid w:val="00550F59"/>
    <w:rsid w:val="005548CB"/>
    <w:rsid w:val="00563DA2"/>
    <w:rsid w:val="005803B5"/>
    <w:rsid w:val="005816E5"/>
    <w:rsid w:val="005869EB"/>
    <w:rsid w:val="005B3A29"/>
    <w:rsid w:val="005C1BD6"/>
    <w:rsid w:val="00605303"/>
    <w:rsid w:val="00606CCA"/>
    <w:rsid w:val="00635638"/>
    <w:rsid w:val="006420D0"/>
    <w:rsid w:val="0068087F"/>
    <w:rsid w:val="006B15F7"/>
    <w:rsid w:val="006C7014"/>
    <w:rsid w:val="006D0110"/>
    <w:rsid w:val="006D30EE"/>
    <w:rsid w:val="006F4548"/>
    <w:rsid w:val="006F75C4"/>
    <w:rsid w:val="00722656"/>
    <w:rsid w:val="0072576A"/>
    <w:rsid w:val="00733483"/>
    <w:rsid w:val="00733864"/>
    <w:rsid w:val="00735879"/>
    <w:rsid w:val="00740C2C"/>
    <w:rsid w:val="0076015B"/>
    <w:rsid w:val="007609BA"/>
    <w:rsid w:val="007631C1"/>
    <w:rsid w:val="007768B7"/>
    <w:rsid w:val="007C5043"/>
    <w:rsid w:val="00804C8C"/>
    <w:rsid w:val="00806A9F"/>
    <w:rsid w:val="00812FF5"/>
    <w:rsid w:val="00827AFF"/>
    <w:rsid w:val="00833FE2"/>
    <w:rsid w:val="0084779C"/>
    <w:rsid w:val="00857434"/>
    <w:rsid w:val="008A43FF"/>
    <w:rsid w:val="008B7DDE"/>
    <w:rsid w:val="008C4790"/>
    <w:rsid w:val="008C7671"/>
    <w:rsid w:val="008D4DAC"/>
    <w:rsid w:val="008F3940"/>
    <w:rsid w:val="00905D72"/>
    <w:rsid w:val="0092528B"/>
    <w:rsid w:val="00936C46"/>
    <w:rsid w:val="009528B4"/>
    <w:rsid w:val="009532DD"/>
    <w:rsid w:val="009851D1"/>
    <w:rsid w:val="00992B49"/>
    <w:rsid w:val="009A0B3B"/>
    <w:rsid w:val="009A18F6"/>
    <w:rsid w:val="009A3381"/>
    <w:rsid w:val="009B64FB"/>
    <w:rsid w:val="009C181E"/>
    <w:rsid w:val="009C3132"/>
    <w:rsid w:val="009C62EB"/>
    <w:rsid w:val="009D58C5"/>
    <w:rsid w:val="009D7098"/>
    <w:rsid w:val="009F1159"/>
    <w:rsid w:val="009F6498"/>
    <w:rsid w:val="00A10AD7"/>
    <w:rsid w:val="00A11DD1"/>
    <w:rsid w:val="00A16E9D"/>
    <w:rsid w:val="00A31CF9"/>
    <w:rsid w:val="00A40419"/>
    <w:rsid w:val="00A459F1"/>
    <w:rsid w:val="00A472C2"/>
    <w:rsid w:val="00A91AB3"/>
    <w:rsid w:val="00A91F18"/>
    <w:rsid w:val="00A92B21"/>
    <w:rsid w:val="00A97089"/>
    <w:rsid w:val="00A97819"/>
    <w:rsid w:val="00AC1019"/>
    <w:rsid w:val="00AC55C3"/>
    <w:rsid w:val="00AE15A7"/>
    <w:rsid w:val="00AF06DC"/>
    <w:rsid w:val="00B00763"/>
    <w:rsid w:val="00B145D8"/>
    <w:rsid w:val="00B207B6"/>
    <w:rsid w:val="00B23597"/>
    <w:rsid w:val="00B31FD7"/>
    <w:rsid w:val="00B62E6C"/>
    <w:rsid w:val="00B66574"/>
    <w:rsid w:val="00B714C6"/>
    <w:rsid w:val="00B93193"/>
    <w:rsid w:val="00BA26EB"/>
    <w:rsid w:val="00BA51B5"/>
    <w:rsid w:val="00BA7EB9"/>
    <w:rsid w:val="00BC4391"/>
    <w:rsid w:val="00BC60C8"/>
    <w:rsid w:val="00BD2EAF"/>
    <w:rsid w:val="00BD604D"/>
    <w:rsid w:val="00C0215B"/>
    <w:rsid w:val="00C30314"/>
    <w:rsid w:val="00C31D89"/>
    <w:rsid w:val="00C34FA7"/>
    <w:rsid w:val="00C474B2"/>
    <w:rsid w:val="00C5588E"/>
    <w:rsid w:val="00C60BCE"/>
    <w:rsid w:val="00C6492A"/>
    <w:rsid w:val="00C8254C"/>
    <w:rsid w:val="00C83963"/>
    <w:rsid w:val="00CA425F"/>
    <w:rsid w:val="00CA6751"/>
    <w:rsid w:val="00CD5A49"/>
    <w:rsid w:val="00D2699F"/>
    <w:rsid w:val="00D34FB5"/>
    <w:rsid w:val="00D736B1"/>
    <w:rsid w:val="00D86FEF"/>
    <w:rsid w:val="00D91C94"/>
    <w:rsid w:val="00DB0AD9"/>
    <w:rsid w:val="00DB2DA0"/>
    <w:rsid w:val="00DC248B"/>
    <w:rsid w:val="00DC6593"/>
    <w:rsid w:val="00E02CFD"/>
    <w:rsid w:val="00E45DDD"/>
    <w:rsid w:val="00E54D37"/>
    <w:rsid w:val="00EA2B54"/>
    <w:rsid w:val="00ED682C"/>
    <w:rsid w:val="00EE2258"/>
    <w:rsid w:val="00EF500B"/>
    <w:rsid w:val="00EF70F7"/>
    <w:rsid w:val="00F251B4"/>
    <w:rsid w:val="00F3005D"/>
    <w:rsid w:val="00F57E08"/>
    <w:rsid w:val="00F67A25"/>
    <w:rsid w:val="00F7000E"/>
    <w:rsid w:val="00F85D87"/>
    <w:rsid w:val="00F870E6"/>
    <w:rsid w:val="00F93569"/>
    <w:rsid w:val="00FA0A2F"/>
    <w:rsid w:val="00FA5A60"/>
    <w:rsid w:val="00FB43AE"/>
    <w:rsid w:val="00FB53BC"/>
    <w:rsid w:val="00FB6B80"/>
    <w:rsid w:val="00FD2DA3"/>
    <w:rsid w:val="00FE4579"/>
    <w:rsid w:val="04ECFC61"/>
    <w:rsid w:val="0E4195EC"/>
    <w:rsid w:val="0F4AF23A"/>
    <w:rsid w:val="1AE0229F"/>
    <w:rsid w:val="1B27F388"/>
    <w:rsid w:val="1B7A4F35"/>
    <w:rsid w:val="210A57CA"/>
    <w:rsid w:val="28AEC46B"/>
    <w:rsid w:val="292D2043"/>
    <w:rsid w:val="2A3A8E23"/>
    <w:rsid w:val="331E1718"/>
    <w:rsid w:val="6CE64520"/>
    <w:rsid w:val="6DD0C4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E4E88"/>
  <w15:chartTrackingRefBased/>
  <w15:docId w15:val="{6A9BBCA6-F019-4F18-BD1F-5B35DB318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sz w:val="16"/>
      <w:szCs w:val="16"/>
      <w:lang w:val="x-none" w:eastAsia="x-none"/>
    </w:rPr>
  </w:style>
  <w:style w:type="character" w:customStyle="1" w:styleId="BallontekstChar">
    <w:name w:val="Ballontekst Char"/>
    <w:link w:val="Ballontekst"/>
    <w:uiPriority w:val="99"/>
    <w:semiHidden/>
    <w:rsid w:val="002A23F0"/>
    <w:rPr>
      <w:rFonts w:ascii="Tahoma" w:hAnsi="Tahoma" w:cs="Tahoma"/>
      <w:sz w:val="16"/>
      <w:szCs w:val="16"/>
    </w:rPr>
  </w:style>
  <w:style w:type="paragraph" w:styleId="Lijstalinea">
    <w:name w:val="List Paragraph"/>
    <w:basedOn w:val="Standaard"/>
    <w:uiPriority w:val="34"/>
    <w:qFormat/>
    <w:rsid w:val="00407FDB"/>
    <w:pPr>
      <w:ind w:left="720"/>
      <w:contextualSpacing/>
    </w:pPr>
  </w:style>
  <w:style w:type="character" w:styleId="Verwijzingopmerking">
    <w:name w:val="annotation reference"/>
    <w:uiPriority w:val="99"/>
    <w:semiHidden/>
    <w:unhideWhenUsed/>
    <w:rsid w:val="00A31CF9"/>
    <w:rPr>
      <w:sz w:val="16"/>
      <w:szCs w:val="16"/>
    </w:rPr>
  </w:style>
  <w:style w:type="paragraph" w:styleId="Tekstopmerking">
    <w:name w:val="annotation text"/>
    <w:basedOn w:val="Standaard"/>
    <w:link w:val="TekstopmerkingChar"/>
    <w:uiPriority w:val="99"/>
    <w:unhideWhenUsed/>
    <w:rsid w:val="00A31CF9"/>
    <w:rPr>
      <w:szCs w:val="20"/>
    </w:rPr>
  </w:style>
  <w:style w:type="character" w:customStyle="1" w:styleId="TekstopmerkingChar">
    <w:name w:val="Tekst opmerking Char"/>
    <w:link w:val="Tekstopmerking"/>
    <w:uiPriority w:val="99"/>
    <w:rsid w:val="00A31CF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A31CF9"/>
    <w:rPr>
      <w:b/>
      <w:bCs/>
    </w:rPr>
  </w:style>
  <w:style w:type="character" w:customStyle="1" w:styleId="OnderwerpvanopmerkingChar">
    <w:name w:val="Onderwerp van opmerking Char"/>
    <w:link w:val="Onderwerpvanopmerking"/>
    <w:uiPriority w:val="99"/>
    <w:semiHidden/>
    <w:rsid w:val="00A31CF9"/>
    <w:rPr>
      <w:rFonts w:ascii="Verdana" w:hAnsi="Verdana"/>
      <w:b/>
      <w:bCs/>
      <w:lang w:eastAsia="en-US"/>
    </w:rPr>
  </w:style>
  <w:style w:type="paragraph" w:styleId="Revisie">
    <w:name w:val="Revision"/>
    <w:hidden/>
    <w:uiPriority w:val="99"/>
    <w:semiHidden/>
    <w:rsid w:val="002906F1"/>
    <w:rPr>
      <w:rFonts w:ascii="Verdana" w:hAnsi="Verdana"/>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eurs\OneDrive%20-%20COG\Documenten\-%20Dulon%20College\Vernieuwbouw\Aanbesteding%20Interieurbouwer\Upload%20TenderNed\Bijlage%204%20-%20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22bac2-a771-485c-826e-65acd388f857">
      <Terms xmlns="http://schemas.microsoft.com/office/infopath/2007/PartnerControls"/>
    </lcf76f155ced4ddcb4097134ff3c332f>
    <TaxCatchAll xmlns="7a7381c0-3cf5-458e-87c6-3b75c3ac3c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6DC362D730504CB417ADA680B3CBFD" ma:contentTypeVersion="18" ma:contentTypeDescription="Een nieuw document maken." ma:contentTypeScope="" ma:versionID="d71caff47125f28b47a5aa9fcc2a6a2a">
  <xsd:schema xmlns:xsd="http://www.w3.org/2001/XMLSchema" xmlns:xs="http://www.w3.org/2001/XMLSchema" xmlns:p="http://schemas.microsoft.com/office/2006/metadata/properties" xmlns:ns2="f922bac2-a771-485c-826e-65acd388f857" xmlns:ns3="7a7381c0-3cf5-458e-87c6-3b75c3ac3c3f" targetNamespace="http://schemas.microsoft.com/office/2006/metadata/properties" ma:root="true" ma:fieldsID="735a1dbc1dfedb1a31e6ac8e2a058916" ns2:_="" ns3:_="">
    <xsd:import namespace="f922bac2-a771-485c-826e-65acd388f857"/>
    <xsd:import namespace="7a7381c0-3cf5-458e-87c6-3b75c3ac3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2bac2-a771-485c-826e-65acd388f85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C9A9D5-FAB9-4CAB-AF5E-ADB37D555C24}">
  <ds:schemaRefs>
    <ds:schemaRef ds:uri="http://schemas.openxmlformats.org/officeDocument/2006/bibliography"/>
  </ds:schemaRefs>
</ds:datastoreItem>
</file>

<file path=customXml/itemProps2.xml><?xml version="1.0" encoding="utf-8"?>
<ds:datastoreItem xmlns:ds="http://schemas.openxmlformats.org/officeDocument/2006/customXml" ds:itemID="{5EF3A090-EAE1-4B64-BD18-1CA722D752AE}">
  <ds:schemaRefs>
    <ds:schemaRef ds:uri="http://schemas.microsoft.com/office/2006/metadata/properties"/>
    <ds:schemaRef ds:uri="http://schemas.microsoft.com/office/infopath/2007/PartnerControls"/>
    <ds:schemaRef ds:uri="f922bac2-a771-485c-826e-65acd388f857"/>
    <ds:schemaRef ds:uri="7a7381c0-3cf5-458e-87c6-3b75c3ac3c3f"/>
  </ds:schemaRefs>
</ds:datastoreItem>
</file>

<file path=customXml/itemProps3.xml><?xml version="1.0" encoding="utf-8"?>
<ds:datastoreItem xmlns:ds="http://schemas.openxmlformats.org/officeDocument/2006/customXml" ds:itemID="{33BF86E7-9D72-4E23-B07D-85072B988B6A}">
  <ds:schemaRefs>
    <ds:schemaRef ds:uri="http://schemas.microsoft.com/sharepoint/v3/contenttype/forms"/>
  </ds:schemaRefs>
</ds:datastoreItem>
</file>

<file path=customXml/itemProps4.xml><?xml version="1.0" encoding="utf-8"?>
<ds:datastoreItem xmlns:ds="http://schemas.openxmlformats.org/officeDocument/2006/customXml" ds:itemID="{FA479D4C-43ED-4600-9AAB-0EC606884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2bac2-a771-485c-826e-65acd388f857"/>
    <ds:schemaRef ds:uri="7a7381c0-3cf5-458e-87c6-3b75c3ac3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4 - Concept Raamovereenkomst</Template>
  <TotalTime>1</TotalTime>
  <Pages>6</Pages>
  <Words>1365</Words>
  <Characters>7508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Concept Raamovereenkomst COG</vt:lpstr>
    </vt:vector>
  </TitlesOfParts>
  <Company>Christelijke Onderwijs Groep</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 COG</dc:title>
  <dc:subject/>
  <dc:creator>Harry Meurs</dc:creator>
  <cp:keywords/>
  <cp:lastModifiedBy>Harry Meurs</cp:lastModifiedBy>
  <cp:revision>3</cp:revision>
  <dcterms:created xsi:type="dcterms:W3CDTF">2023-07-20T12:43:00Z</dcterms:created>
  <dcterms:modified xsi:type="dcterms:W3CDTF">2023-07-20T12:45:00Z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0x010100FC6DC362D730504CB417ADA680B3CBFD</vt:lpwstr>
  </property>
  <property fmtid="{D5CDD505-2E9C-101B-9397-08002B2CF9AE}" pid="3" name="MediaServiceImageTags">
    <vt:lpwstr/>
  </property>
</Properties>
</file>