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77BFD" w14:textId="41C98F11" w:rsidR="00D03C7D" w:rsidRDefault="00037447" w:rsidP="00D03C7D">
      <w:pPr>
        <w:spacing w:line="276" w:lineRule="auto"/>
        <w:rPr>
          <w:b/>
          <w:sz w:val="96"/>
          <w:szCs w:val="96"/>
        </w:rPr>
      </w:pPr>
      <w:r>
        <w:rPr>
          <w:rStyle w:val="Titel-JEZ"/>
          <w:bCs/>
          <w:noProof/>
          <w:spacing w:val="40"/>
        </w:rPr>
        <w:drawing>
          <wp:inline distT="0" distB="0" distL="0" distR="0" wp14:anchorId="6C825438" wp14:editId="5EE5C866">
            <wp:extent cx="3068955" cy="1431290"/>
            <wp:effectExtent l="0" t="0" r="0" b="0"/>
            <wp:docPr id="1467893435" name="Afbeelding 1" descr="Afbeelding met tekst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93435" name="Afbeelding 1" descr="Afbeelding met tekst, Lettertype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439E" w14:textId="77777777" w:rsidR="00D03C7D" w:rsidRDefault="00D03C7D" w:rsidP="00D03C7D">
      <w:pPr>
        <w:rPr>
          <w:sz w:val="20"/>
        </w:rPr>
      </w:pPr>
    </w:p>
    <w:p w14:paraId="149AF2C5" w14:textId="77777777" w:rsidR="00211C6E" w:rsidRDefault="00211C6E">
      <w:pPr>
        <w:spacing w:after="160" w:line="259" w:lineRule="auto"/>
        <w:jc w:val="left"/>
      </w:pPr>
    </w:p>
    <w:p w14:paraId="17603866" w14:textId="77777777" w:rsidR="00A37A9D" w:rsidRDefault="00A37A9D">
      <w:pPr>
        <w:spacing w:after="160" w:line="259" w:lineRule="auto"/>
        <w:jc w:val="left"/>
      </w:pPr>
    </w:p>
    <w:p w14:paraId="616069CF" w14:textId="77777777" w:rsidR="00211C6E" w:rsidRDefault="00211C6E">
      <w:pPr>
        <w:spacing w:after="160" w:line="259" w:lineRule="auto"/>
        <w:jc w:val="left"/>
      </w:pPr>
    </w:p>
    <w:p w14:paraId="4AC81259" w14:textId="77777777" w:rsidR="00211C6E" w:rsidRDefault="00211C6E">
      <w:pPr>
        <w:spacing w:after="160" w:line="259" w:lineRule="auto"/>
        <w:jc w:val="left"/>
      </w:pPr>
    </w:p>
    <w:p w14:paraId="7874CC9A" w14:textId="68A658AD" w:rsidR="003040B1" w:rsidRDefault="003040B1">
      <w:pPr>
        <w:spacing w:after="160" w:line="259" w:lineRule="auto"/>
        <w:jc w:val="left"/>
      </w:pPr>
    </w:p>
    <w:p w14:paraId="33DA1BD8" w14:textId="77777777" w:rsidR="00211C6E" w:rsidRDefault="00211C6E">
      <w:pPr>
        <w:spacing w:after="160" w:line="259" w:lineRule="auto"/>
        <w:jc w:val="left"/>
      </w:pPr>
    </w:p>
    <w:p w14:paraId="0F805058" w14:textId="2CE0EAAA" w:rsidR="00211C6E" w:rsidRDefault="00211C6E" w:rsidP="00A37A9D"/>
    <w:sdt>
      <w:sdtPr>
        <w:rPr>
          <w:sz w:val="56"/>
        </w:rPr>
        <w:alias w:val="Titel"/>
        <w:tag w:val=""/>
        <w:id w:val="-392197175"/>
        <w:placeholder>
          <w:docPart w:val="B33BB249F611453296F4A2A59A2B7AE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58511EC2" w14:textId="20715433" w:rsidR="00081385" w:rsidRDefault="006B1B37" w:rsidP="00081385">
          <w:pPr>
            <w:pStyle w:val="Titelsub"/>
            <w:jc w:val="left"/>
            <w:rPr>
              <w:spacing w:val="0"/>
              <w:sz w:val="18"/>
              <w:szCs w:val="56"/>
            </w:rPr>
          </w:pPr>
          <w:r w:rsidRPr="006B1B37">
            <w:rPr>
              <w:sz w:val="56"/>
            </w:rPr>
            <w:t>PvE telefonie Gemeente Gulpen-Wittem</w:t>
          </w:r>
        </w:p>
      </w:sdtContent>
    </w:sdt>
    <w:p w14:paraId="7AFB52AE" w14:textId="5DB96606" w:rsidR="00F21992" w:rsidRDefault="00212F16" w:rsidP="006F787F">
      <w:pPr>
        <w:jc w:val="left"/>
        <w:rPr>
          <w:sz w:val="56"/>
        </w:rPr>
      </w:pPr>
      <w:sdt>
        <w:sdtPr>
          <w:rPr>
            <w:sz w:val="56"/>
          </w:rPr>
          <w:alias w:val="Onderwerp"/>
          <w:tag w:val=""/>
          <w:id w:val="1591284198"/>
          <w:placeholder>
            <w:docPart w:val="C619D94A616D492DAD6AB83D59A0E9F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6F787F">
            <w:rPr>
              <w:sz w:val="56"/>
            </w:rPr>
            <w:t xml:space="preserve">Leveringsomvang en </w:t>
          </w:r>
          <w:r w:rsidR="00BF2FA9">
            <w:rPr>
              <w:sz w:val="56"/>
            </w:rPr>
            <w:t>Investeringsoverzicht</w:t>
          </w:r>
        </w:sdtContent>
      </w:sdt>
    </w:p>
    <w:p w14:paraId="6250EAB9" w14:textId="169FD3AD" w:rsidR="00EC0025" w:rsidRDefault="00EC0025" w:rsidP="00211C6E">
      <w:pPr>
        <w:spacing w:after="160" w:line="259" w:lineRule="auto"/>
        <w:jc w:val="left"/>
      </w:pPr>
    </w:p>
    <w:p w14:paraId="55499C8A" w14:textId="77777777" w:rsidR="00EC0025" w:rsidRDefault="00EC0025" w:rsidP="00211C6E">
      <w:pPr>
        <w:spacing w:after="160" w:line="259" w:lineRule="auto"/>
        <w:jc w:val="left"/>
      </w:pPr>
    </w:p>
    <w:p w14:paraId="0407321A" w14:textId="18B7E847" w:rsidR="00EC0025" w:rsidRDefault="00EC0025" w:rsidP="0068420E">
      <w:pPr>
        <w:spacing w:after="160" w:line="259" w:lineRule="auto"/>
        <w:jc w:val="center"/>
      </w:pPr>
    </w:p>
    <w:p w14:paraId="2319CC5D" w14:textId="77777777" w:rsidR="00EC0025" w:rsidRDefault="00EC0025" w:rsidP="00211C6E">
      <w:pPr>
        <w:spacing w:after="160" w:line="259" w:lineRule="auto"/>
        <w:jc w:val="left"/>
      </w:pPr>
    </w:p>
    <w:p w14:paraId="2FC1D91D" w14:textId="77777777" w:rsidR="00EC0025" w:rsidRDefault="00EC0025" w:rsidP="00211C6E">
      <w:pPr>
        <w:spacing w:after="160" w:line="259" w:lineRule="auto"/>
        <w:jc w:val="left"/>
      </w:pPr>
    </w:p>
    <w:p w14:paraId="3AB2F265" w14:textId="77777777" w:rsidR="00EC0025" w:rsidRDefault="00EC0025" w:rsidP="00211C6E">
      <w:pPr>
        <w:spacing w:after="160" w:line="259" w:lineRule="auto"/>
        <w:jc w:val="left"/>
      </w:pPr>
    </w:p>
    <w:p w14:paraId="5217A7C6" w14:textId="77777777" w:rsidR="003040B1" w:rsidRDefault="003040B1" w:rsidP="00211C6E">
      <w:pPr>
        <w:spacing w:after="160" w:line="259" w:lineRule="auto"/>
        <w:jc w:val="left"/>
      </w:pPr>
    </w:p>
    <w:tbl>
      <w:tblPr>
        <w:tblStyle w:val="Tabelraster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"/>
        <w:gridCol w:w="3542"/>
      </w:tblGrid>
      <w:tr w:rsidR="00EC0025" w14:paraId="6764FD0D" w14:textId="77777777" w:rsidTr="000D27A2">
        <w:trPr>
          <w:jc w:val="right"/>
        </w:trPr>
        <w:tc>
          <w:tcPr>
            <w:tcW w:w="851" w:type="dxa"/>
            <w:vAlign w:val="center"/>
            <w:hideMark/>
          </w:tcPr>
          <w:p w14:paraId="708C449F" w14:textId="77777777" w:rsidR="00EC0025" w:rsidRPr="003040B1" w:rsidRDefault="00EC0025">
            <w:pPr>
              <w:spacing w:line="276" w:lineRule="auto"/>
              <w:rPr>
                <w:sz w:val="16"/>
                <w:szCs w:val="16"/>
              </w:rPr>
            </w:pPr>
            <w:r w:rsidRPr="003040B1">
              <w:rPr>
                <w:sz w:val="16"/>
                <w:szCs w:val="16"/>
              </w:rPr>
              <w:t>Datum</w:t>
            </w:r>
          </w:p>
        </w:tc>
        <w:tc>
          <w:tcPr>
            <w:tcW w:w="283" w:type="dxa"/>
            <w:vAlign w:val="center"/>
            <w:hideMark/>
          </w:tcPr>
          <w:p w14:paraId="503184F7" w14:textId="77777777" w:rsidR="00EC0025" w:rsidRDefault="00EC00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</w:p>
        </w:tc>
        <w:tc>
          <w:tcPr>
            <w:tcW w:w="3542" w:type="dxa"/>
            <w:vAlign w:val="center"/>
            <w:hideMark/>
          </w:tcPr>
          <w:p w14:paraId="16C6E5A7" w14:textId="6B3CE392" w:rsidR="00EC0025" w:rsidRPr="00E556B9" w:rsidRDefault="00BF2FA9">
            <w:pPr>
              <w:spacing w:line="276" w:lineRule="auto"/>
              <w:rPr>
                <w:bCs/>
                <w:sz w:val="24"/>
                <w:szCs w:val="20"/>
              </w:rPr>
            </w:pPr>
            <w:r>
              <w:rPr>
                <w:bCs/>
                <w:sz w:val="24"/>
                <w:szCs w:val="20"/>
              </w:rPr>
              <w:t>8</w:t>
            </w:r>
            <w:r w:rsidR="008B66BB">
              <w:rPr>
                <w:bCs/>
                <w:sz w:val="24"/>
                <w:szCs w:val="20"/>
              </w:rPr>
              <w:t xml:space="preserve"> </w:t>
            </w:r>
            <w:r>
              <w:rPr>
                <w:bCs/>
                <w:sz w:val="24"/>
                <w:szCs w:val="20"/>
              </w:rPr>
              <w:t>febr</w:t>
            </w:r>
            <w:r w:rsidR="008B66BB">
              <w:rPr>
                <w:bCs/>
                <w:sz w:val="24"/>
                <w:szCs w:val="20"/>
              </w:rPr>
              <w:t>uari 2024</w:t>
            </w:r>
          </w:p>
        </w:tc>
      </w:tr>
      <w:tr w:rsidR="00EC0025" w14:paraId="439D3C18" w14:textId="77777777" w:rsidTr="000D27A2">
        <w:trPr>
          <w:jc w:val="right"/>
        </w:trPr>
        <w:tc>
          <w:tcPr>
            <w:tcW w:w="851" w:type="dxa"/>
            <w:vAlign w:val="center"/>
            <w:hideMark/>
          </w:tcPr>
          <w:p w14:paraId="284CBD35" w14:textId="77777777" w:rsidR="00EC0025" w:rsidRPr="003040B1" w:rsidRDefault="00EC0025">
            <w:pPr>
              <w:spacing w:line="276" w:lineRule="auto"/>
              <w:rPr>
                <w:sz w:val="16"/>
                <w:szCs w:val="16"/>
              </w:rPr>
            </w:pPr>
            <w:r w:rsidRPr="003040B1">
              <w:rPr>
                <w:sz w:val="16"/>
                <w:szCs w:val="16"/>
              </w:rPr>
              <w:t>Klant</w:t>
            </w:r>
          </w:p>
        </w:tc>
        <w:tc>
          <w:tcPr>
            <w:tcW w:w="283" w:type="dxa"/>
            <w:vAlign w:val="center"/>
            <w:hideMark/>
          </w:tcPr>
          <w:p w14:paraId="230359CC" w14:textId="77777777" w:rsidR="00EC0025" w:rsidRDefault="00EC00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</w:p>
        </w:tc>
        <w:tc>
          <w:tcPr>
            <w:tcW w:w="3542" w:type="dxa"/>
            <w:vAlign w:val="center"/>
            <w:hideMark/>
          </w:tcPr>
          <w:p w14:paraId="52989BC8" w14:textId="3E0C6C1F" w:rsidR="00EC0025" w:rsidRDefault="00212F16">
            <w:pPr>
              <w:spacing w:line="276" w:lineRule="auto"/>
              <w:rPr>
                <w:sz w:val="24"/>
                <w:szCs w:val="20"/>
              </w:rPr>
            </w:pPr>
            <w:sdt>
              <w:sdtPr>
                <w:rPr>
                  <w:b/>
                  <w:sz w:val="24"/>
                  <w:szCs w:val="20"/>
                </w:rPr>
                <w:id w:val="212088864"/>
                <w:placeholder>
                  <w:docPart w:val="EBFD048902BE475DB0937D03EBE95790"/>
                </w:placeholder>
              </w:sdtPr>
              <w:sdtEndPr/>
              <w:sdtContent>
                <w:r w:rsidR="000D27A2">
                  <w:rPr>
                    <w:b/>
                    <w:sz w:val="24"/>
                    <w:szCs w:val="20"/>
                  </w:rPr>
                  <w:t>Gemeente Gulpen-Wittem</w:t>
                </w:r>
              </w:sdtContent>
            </w:sdt>
          </w:p>
        </w:tc>
      </w:tr>
      <w:tr w:rsidR="00EC0025" w14:paraId="14817F61" w14:textId="77777777" w:rsidTr="000D27A2">
        <w:trPr>
          <w:trHeight w:val="71"/>
          <w:jc w:val="right"/>
        </w:trPr>
        <w:tc>
          <w:tcPr>
            <w:tcW w:w="851" w:type="dxa"/>
            <w:vAlign w:val="center"/>
            <w:hideMark/>
          </w:tcPr>
          <w:p w14:paraId="021748E7" w14:textId="77777777" w:rsidR="00EC0025" w:rsidRPr="003040B1" w:rsidRDefault="00EC0025">
            <w:pPr>
              <w:spacing w:line="276" w:lineRule="auto"/>
              <w:rPr>
                <w:sz w:val="16"/>
                <w:szCs w:val="16"/>
              </w:rPr>
            </w:pPr>
            <w:r w:rsidRPr="003040B1">
              <w:rPr>
                <w:sz w:val="16"/>
                <w:szCs w:val="16"/>
              </w:rPr>
              <w:t>Versie</w:t>
            </w:r>
          </w:p>
        </w:tc>
        <w:tc>
          <w:tcPr>
            <w:tcW w:w="283" w:type="dxa"/>
            <w:vAlign w:val="center"/>
            <w:hideMark/>
          </w:tcPr>
          <w:p w14:paraId="525473C6" w14:textId="77777777" w:rsidR="00EC0025" w:rsidRDefault="00EC002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</w:p>
        </w:tc>
        <w:tc>
          <w:tcPr>
            <w:tcW w:w="3542" w:type="dxa"/>
            <w:vAlign w:val="center"/>
            <w:hideMark/>
          </w:tcPr>
          <w:p w14:paraId="0CEA5312" w14:textId="3DFB128D" w:rsidR="00EC0025" w:rsidRDefault="00212F16">
            <w:pPr>
              <w:spacing w:line="276" w:lineRule="auto"/>
              <w:rPr>
                <w:sz w:val="24"/>
                <w:szCs w:val="20"/>
              </w:rPr>
            </w:pPr>
            <w:sdt>
              <w:sdtPr>
                <w:rPr>
                  <w:b/>
                  <w:sz w:val="24"/>
                  <w:szCs w:val="20"/>
                </w:rPr>
                <w:id w:val="-1369824498"/>
                <w:placeholder>
                  <w:docPart w:val="D8DFBC5F4B0E41A99D5DE737D9B5C162"/>
                </w:placeholder>
                <w:comboBox>
                  <w:listItem w:value="Kies een item."/>
                  <w:listItem w:displayText="V0.1 Concept 1" w:value="V0.1 Concept 1"/>
                  <w:listItem w:displayText="V0.2 Concept 2" w:value="V0.2 Concept 2"/>
                  <w:listItem w:displayText="V0.3 Concept 3" w:value="V0.3 Concept 3"/>
                  <w:listItem w:displayText="V0.4 Concept 4" w:value="V0.4 Concept 4"/>
                  <w:listItem w:displayText="V0.5 Concept 5" w:value="V0.5 Concept 5"/>
                  <w:listItem w:displayText="V1.0 Definitief" w:value="V1.0 Definitief"/>
                  <w:listItem w:displayText="V1.1 Wijzing 1" w:value="V1.1 Wijzing 1"/>
                  <w:listItem w:displayText="V1.2 Wijzing 2" w:value="V1.2 Wijzing 2"/>
                  <w:listItem w:displayText="V1.3 Wijzing 3" w:value="V1.3 Wijzing 3"/>
                  <w:listItem w:displayText="V1.4 Wijzing 4" w:value="V1.4 Wijzing 4"/>
                  <w:listItem w:displayText="V1.5 Wijzing 5" w:value="V1.5 Wijzing 5"/>
                </w:comboBox>
              </w:sdtPr>
              <w:sdtEndPr/>
              <w:sdtContent>
                <w:r w:rsidR="006F5491">
                  <w:rPr>
                    <w:b/>
                    <w:sz w:val="24"/>
                    <w:szCs w:val="20"/>
                  </w:rPr>
                  <w:t>V1.</w:t>
                </w:r>
                <w:r w:rsidR="00BF2FA9">
                  <w:rPr>
                    <w:b/>
                    <w:sz w:val="24"/>
                    <w:szCs w:val="20"/>
                  </w:rPr>
                  <w:t>0</w:t>
                </w:r>
                <w:r w:rsidR="006F5491">
                  <w:rPr>
                    <w:b/>
                    <w:sz w:val="24"/>
                    <w:szCs w:val="20"/>
                  </w:rPr>
                  <w:t xml:space="preserve"> Definitief</w:t>
                </w:r>
              </w:sdtContent>
            </w:sdt>
          </w:p>
        </w:tc>
      </w:tr>
    </w:tbl>
    <w:p w14:paraId="60E4A07A" w14:textId="77777777" w:rsidR="00595224" w:rsidRDefault="00595224" w:rsidP="00211C6E">
      <w:pPr>
        <w:spacing w:after="160" w:line="259" w:lineRule="auto"/>
        <w:jc w:val="left"/>
      </w:pPr>
    </w:p>
    <w:p w14:paraId="5CBC4997" w14:textId="77777777" w:rsidR="00037447" w:rsidRDefault="00037447">
      <w:pPr>
        <w:spacing w:after="160" w:line="259" w:lineRule="auto"/>
        <w:jc w:val="left"/>
        <w:rPr>
          <w:rFonts w:eastAsiaTheme="majorEastAsia" w:cstheme="majorBidi"/>
          <w:b/>
          <w:sz w:val="24"/>
          <w:szCs w:val="24"/>
        </w:rPr>
      </w:pPr>
      <w:bookmarkStart w:id="0" w:name="_Toc147150944"/>
      <w:r>
        <w:br w:type="page"/>
      </w:r>
    </w:p>
    <w:p w14:paraId="263CB715" w14:textId="5E2C18B2" w:rsidR="00C238D3" w:rsidRPr="00FC45B0" w:rsidRDefault="00C238D3" w:rsidP="00C238D3">
      <w:pPr>
        <w:pStyle w:val="Kop1"/>
        <w:numPr>
          <w:ilvl w:val="0"/>
          <w:numId w:val="0"/>
        </w:numPr>
      </w:pPr>
      <w:bookmarkStart w:id="1" w:name="_Toc158274010"/>
      <w:r w:rsidRPr="00FC45B0">
        <w:lastRenderedPageBreak/>
        <w:t>Inhoud</w:t>
      </w:r>
      <w:bookmarkEnd w:id="0"/>
      <w:bookmarkEnd w:id="1"/>
    </w:p>
    <w:p w14:paraId="5983A4CA" w14:textId="05E14AA8" w:rsidR="00BF2FA9" w:rsidRDefault="00C238D3">
      <w:pPr>
        <w:pStyle w:val="Inhopg1"/>
        <w:rPr>
          <w:rFonts w:asciiTheme="minorHAnsi" w:eastAsiaTheme="minorEastAsia" w:hAnsiTheme="minorHAnsi"/>
          <w:b w:val="0"/>
          <w:color w:val="auto"/>
          <w:kern w:val="2"/>
          <w:sz w:val="24"/>
          <w:szCs w:val="24"/>
          <w:lang w:eastAsia="nl-NL"/>
          <w14:ligatures w14:val="standardContextual"/>
        </w:rPr>
      </w:pPr>
      <w:r>
        <w:rPr>
          <w:rFonts w:ascii="Trebuchet MS" w:eastAsia="Times New Roman" w:hAnsi="Trebuchet MS" w:cs="Times New Roman"/>
          <w:sz w:val="22"/>
          <w:szCs w:val="20"/>
          <w:lang w:eastAsia="nl-NL"/>
        </w:rPr>
        <w:fldChar w:fldCharType="begin"/>
      </w:r>
      <w:r>
        <w:rPr>
          <w:rFonts w:ascii="Trebuchet MS" w:hAnsi="Trebuchet MS"/>
        </w:rPr>
        <w:instrText xml:space="preserve"> TOC \o "1-1" \t "Kop 2;2" </w:instrText>
      </w:r>
      <w:r>
        <w:rPr>
          <w:rFonts w:ascii="Trebuchet MS" w:eastAsia="Times New Roman" w:hAnsi="Trebuchet MS" w:cs="Times New Roman"/>
          <w:sz w:val="22"/>
          <w:szCs w:val="20"/>
          <w:lang w:eastAsia="nl-NL"/>
        </w:rPr>
        <w:fldChar w:fldCharType="separate"/>
      </w:r>
      <w:r w:rsidR="00BF2FA9">
        <w:t>Inhoud</w:t>
      </w:r>
      <w:r w:rsidR="00BF2FA9">
        <w:tab/>
      </w:r>
      <w:r w:rsidR="00BF2FA9">
        <w:fldChar w:fldCharType="begin"/>
      </w:r>
      <w:r w:rsidR="00BF2FA9">
        <w:instrText xml:space="preserve"> PAGEREF _Toc158274010 \h </w:instrText>
      </w:r>
      <w:r w:rsidR="00BF2FA9">
        <w:fldChar w:fldCharType="separate"/>
      </w:r>
      <w:r w:rsidR="00DE6A3F">
        <w:t>2</w:t>
      </w:r>
      <w:r w:rsidR="00BF2FA9">
        <w:fldChar w:fldCharType="end"/>
      </w:r>
    </w:p>
    <w:p w14:paraId="2A55C488" w14:textId="41794670" w:rsidR="00BF2FA9" w:rsidRDefault="00BF2FA9">
      <w:pPr>
        <w:pStyle w:val="Inhopg2"/>
        <w:rPr>
          <w:rFonts w:asciiTheme="minorHAnsi" w:eastAsiaTheme="minorEastAsia" w:hAnsiTheme="minorHAnsi"/>
          <w:b w:val="0"/>
          <w:color w:val="auto"/>
          <w:kern w:val="2"/>
          <w:sz w:val="24"/>
          <w:szCs w:val="24"/>
          <w:lang w:eastAsia="nl-NL"/>
          <w14:ligatures w14:val="standardContextual"/>
        </w:rPr>
      </w:pPr>
      <w:r>
        <w:t>Copyrights</w:t>
      </w:r>
      <w:r>
        <w:tab/>
      </w:r>
      <w:r>
        <w:fldChar w:fldCharType="begin"/>
      </w:r>
      <w:r>
        <w:instrText xml:space="preserve"> PAGEREF _Toc158274011 \h </w:instrText>
      </w:r>
      <w:r>
        <w:fldChar w:fldCharType="separate"/>
      </w:r>
      <w:r w:rsidR="00DE6A3F">
        <w:t>2</w:t>
      </w:r>
      <w:r>
        <w:fldChar w:fldCharType="end"/>
      </w:r>
    </w:p>
    <w:p w14:paraId="37616581" w14:textId="05FC3B0A" w:rsidR="00BF2FA9" w:rsidRDefault="00BF2FA9">
      <w:pPr>
        <w:pStyle w:val="Inhopg1"/>
        <w:rPr>
          <w:rFonts w:asciiTheme="minorHAnsi" w:eastAsiaTheme="minorEastAsia" w:hAnsiTheme="minorHAnsi"/>
          <w:b w:val="0"/>
          <w:color w:val="auto"/>
          <w:kern w:val="2"/>
          <w:sz w:val="24"/>
          <w:szCs w:val="24"/>
          <w:lang w:eastAsia="nl-NL"/>
          <w14:ligatures w14:val="standardContextual"/>
        </w:rPr>
      </w:pPr>
      <w:r>
        <w:t>1.</w:t>
      </w:r>
      <w:r>
        <w:rPr>
          <w:rFonts w:asciiTheme="minorHAnsi" w:eastAsiaTheme="minorEastAsia" w:hAnsiTheme="minorHAnsi"/>
          <w:b w:val="0"/>
          <w:color w:val="auto"/>
          <w:kern w:val="2"/>
          <w:sz w:val="24"/>
          <w:szCs w:val="24"/>
          <w:lang w:eastAsia="nl-NL"/>
          <w14:ligatures w14:val="standardContextual"/>
        </w:rPr>
        <w:tab/>
      </w:r>
      <w:r>
        <w:t xml:space="preserve">Inleiding </w:t>
      </w:r>
      <w:r w:rsidRPr="00DA3B92">
        <w:rPr>
          <w:i/>
        </w:rPr>
        <w:t>Deel 2a</w:t>
      </w:r>
      <w:r>
        <w:tab/>
      </w:r>
      <w:r>
        <w:fldChar w:fldCharType="begin"/>
      </w:r>
      <w:r>
        <w:instrText xml:space="preserve"> PAGEREF _Toc158274012 \h </w:instrText>
      </w:r>
      <w:r>
        <w:fldChar w:fldCharType="separate"/>
      </w:r>
      <w:r w:rsidR="00DE6A3F">
        <w:t>3</w:t>
      </w:r>
      <w:r>
        <w:fldChar w:fldCharType="end"/>
      </w:r>
    </w:p>
    <w:p w14:paraId="2E7FE65F" w14:textId="780C18DF" w:rsidR="00BF2FA9" w:rsidRDefault="00BF2FA9">
      <w:pPr>
        <w:pStyle w:val="Inhopg1"/>
        <w:rPr>
          <w:rFonts w:asciiTheme="minorHAnsi" w:eastAsiaTheme="minorEastAsia" w:hAnsiTheme="minorHAnsi"/>
          <w:b w:val="0"/>
          <w:color w:val="auto"/>
          <w:kern w:val="2"/>
          <w:sz w:val="24"/>
          <w:szCs w:val="24"/>
          <w:lang w:eastAsia="nl-NL"/>
          <w14:ligatures w14:val="standardContextual"/>
        </w:rPr>
      </w:pPr>
      <w:r>
        <w:t>2.</w:t>
      </w:r>
      <w:r>
        <w:rPr>
          <w:rFonts w:asciiTheme="minorHAnsi" w:eastAsiaTheme="minorEastAsia" w:hAnsiTheme="minorHAnsi"/>
          <w:b w:val="0"/>
          <w:color w:val="auto"/>
          <w:kern w:val="2"/>
          <w:sz w:val="24"/>
          <w:szCs w:val="24"/>
          <w:lang w:eastAsia="nl-NL"/>
          <w14:ligatures w14:val="standardContextual"/>
        </w:rPr>
        <w:tab/>
      </w:r>
      <w:r>
        <w:t>Leveringsomvang</w:t>
      </w:r>
      <w:r>
        <w:tab/>
      </w:r>
      <w:r>
        <w:fldChar w:fldCharType="begin"/>
      </w:r>
      <w:r>
        <w:instrText xml:space="preserve"> PAGEREF _Toc158274013 \h </w:instrText>
      </w:r>
      <w:r>
        <w:fldChar w:fldCharType="separate"/>
      </w:r>
      <w:r w:rsidR="00DE6A3F">
        <w:t>4</w:t>
      </w:r>
      <w:r>
        <w:fldChar w:fldCharType="end"/>
      </w:r>
    </w:p>
    <w:p w14:paraId="41D60163" w14:textId="7BB5A28D" w:rsidR="00C238D3" w:rsidRDefault="00C238D3" w:rsidP="00C238D3">
      <w:pPr>
        <w:rPr>
          <w:sz w:val="24"/>
          <w:szCs w:val="24"/>
        </w:rPr>
      </w:pPr>
      <w:r>
        <w:fldChar w:fldCharType="end"/>
      </w:r>
    </w:p>
    <w:p w14:paraId="4A001A84" w14:textId="77777777" w:rsidR="00C238D3" w:rsidRDefault="00C238D3" w:rsidP="00C238D3">
      <w:pPr>
        <w:pStyle w:val="Kop2"/>
        <w:numPr>
          <w:ilvl w:val="0"/>
          <w:numId w:val="0"/>
        </w:numPr>
      </w:pPr>
      <w:bookmarkStart w:id="2" w:name="_Toc147150945"/>
      <w:bookmarkStart w:id="3" w:name="_Toc158274011"/>
      <w:r>
        <w:t>Copyrights</w:t>
      </w:r>
      <w:bookmarkEnd w:id="2"/>
      <w:bookmarkEnd w:id="3"/>
    </w:p>
    <w:p w14:paraId="010614D8" w14:textId="1ADCA640" w:rsidR="00C238D3" w:rsidRPr="00204619" w:rsidRDefault="00C238D3" w:rsidP="00C238D3">
      <w:r>
        <w:t>JEZ-ZCT</w:t>
      </w:r>
      <w:r w:rsidRPr="00204619">
        <w:t xml:space="preserve"> bezit het copyright van dit document. </w:t>
      </w:r>
      <w:r>
        <w:t>JEZ-ZCT</w:t>
      </w:r>
      <w:r w:rsidRPr="00204619">
        <w:t xml:space="preserve"> verleent aan </w:t>
      </w:r>
      <w:r w:rsidR="00B525F4">
        <w:t xml:space="preserve">de </w:t>
      </w:r>
      <w:r w:rsidR="000D27A2">
        <w:t>gemeente Gulpen-Wittem</w:t>
      </w:r>
      <w:r w:rsidRPr="00204619">
        <w:t xml:space="preserve"> het gebruiksrecht voor dit document uitsluitend en alleen voor dit project. Indien u het document, of delen daarvan, vermenigvuldigt ten behoeve van gebruik buiten de eigen organisatie, dan dient u hiervoor vooraf schriftelijk toestemming te vragen.  </w:t>
      </w:r>
    </w:p>
    <w:p w14:paraId="615A629B" w14:textId="77777777" w:rsidR="00C238D3" w:rsidRDefault="00C238D3" w:rsidP="00C238D3"/>
    <w:p w14:paraId="6385C0BB" w14:textId="77777777" w:rsidR="00C238D3" w:rsidRDefault="00C238D3" w:rsidP="00C238D3">
      <w:pPr>
        <w:rPr>
          <w:rFonts w:eastAsiaTheme="majorEastAsia" w:cstheme="majorBidi"/>
          <w:sz w:val="24"/>
          <w:szCs w:val="24"/>
        </w:rPr>
      </w:pPr>
      <w:r>
        <w:br w:type="page"/>
      </w:r>
    </w:p>
    <w:p w14:paraId="1D3FA4DF" w14:textId="126D8443" w:rsidR="00C238D3" w:rsidRPr="00FC45B0" w:rsidRDefault="00C238D3" w:rsidP="00C238D3">
      <w:pPr>
        <w:pStyle w:val="Kop1"/>
      </w:pPr>
      <w:bookmarkStart w:id="4" w:name="_Toc158274012"/>
      <w:r>
        <w:lastRenderedPageBreak/>
        <w:t xml:space="preserve">Inleiding </w:t>
      </w:r>
      <w:r w:rsidRPr="00204619">
        <w:rPr>
          <w:i/>
        </w:rPr>
        <w:t xml:space="preserve">Deel </w:t>
      </w:r>
      <w:r>
        <w:rPr>
          <w:i/>
        </w:rPr>
        <w:t>2</w:t>
      </w:r>
      <w:r w:rsidR="00BF2FA9">
        <w:rPr>
          <w:i/>
        </w:rPr>
        <w:t>a</w:t>
      </w:r>
      <w:bookmarkEnd w:id="4"/>
    </w:p>
    <w:p w14:paraId="2DA4B7CF" w14:textId="77777777" w:rsidR="00C238D3" w:rsidRPr="00CD127F" w:rsidRDefault="00C238D3" w:rsidP="00C238D3">
      <w:pPr>
        <w:rPr>
          <w:rStyle w:val="StijlHoofdtekstCalibri"/>
          <w:rFonts w:ascii="Trebuchet MS" w:hAnsi="Trebuchet MS"/>
        </w:rPr>
      </w:pPr>
    </w:p>
    <w:p w14:paraId="176C93E1" w14:textId="240ADCFF" w:rsidR="00AA3D4B" w:rsidRDefault="00A54B8E" w:rsidP="00A54B8E">
      <w:r>
        <w:t>Dit deel 2a omvat uitsluitend het investeringsoverzicht, zoals dat in het PvE deel 2 is opgenomen. De leverancier dient dit overzic</w:t>
      </w:r>
      <w:r w:rsidR="00FB0AF2">
        <w:t>ht te gebruiken als prijzenblad voor haar aanbieding.</w:t>
      </w:r>
    </w:p>
    <w:p w14:paraId="44560D06" w14:textId="77777777" w:rsidR="00C238D3" w:rsidRDefault="00C238D3" w:rsidP="00C238D3"/>
    <w:p w14:paraId="7BCD10DD" w14:textId="77777777" w:rsidR="00C238D3" w:rsidRDefault="00C238D3" w:rsidP="00C238D3">
      <w:pPr>
        <w:rPr>
          <w:rFonts w:asciiTheme="minorHAnsi" w:hAnsiTheme="minorHAnsi"/>
          <w:color w:val="B2071B"/>
          <w:sz w:val="28"/>
          <w:szCs w:val="24"/>
        </w:rPr>
      </w:pPr>
      <w:r>
        <w:br w:type="page"/>
      </w:r>
    </w:p>
    <w:p w14:paraId="480206B1" w14:textId="648A1094" w:rsidR="00EE77C5" w:rsidRDefault="00EE77C5" w:rsidP="00EE77C5">
      <w:pPr>
        <w:pStyle w:val="Kop1"/>
      </w:pPr>
      <w:bookmarkStart w:id="5" w:name="_Toc158274013"/>
      <w:r>
        <w:lastRenderedPageBreak/>
        <w:t>Leveringsomvang</w:t>
      </w:r>
      <w:bookmarkEnd w:id="5"/>
    </w:p>
    <w:p w14:paraId="3CD4182B" w14:textId="4C799BBE" w:rsidR="009C3B0C" w:rsidRPr="00DA170E" w:rsidRDefault="00DA170E" w:rsidP="009C3B0C">
      <w:r>
        <w:t>De gemeente Gulpen-Wittem maakt gebruik van Microsoft Office Business Premium licenties. In deze licenties is Teams Phone S</w:t>
      </w:r>
      <w:r w:rsidR="00263B1B">
        <w:t>tandard</w:t>
      </w:r>
      <w:r>
        <w:t xml:space="preserve"> </w:t>
      </w:r>
      <w:r>
        <w:rPr>
          <w:b/>
          <w:bCs/>
        </w:rPr>
        <w:t>niet</w:t>
      </w:r>
      <w:r>
        <w:t xml:space="preserve"> inbegrepen. Een leverancier die ervoor kiest om haar aanbieding uit te brengen op basis van Teams </w:t>
      </w:r>
      <w:r w:rsidR="004E3861">
        <w:t xml:space="preserve">telefonie dient de extra benodigde licenties aan te bieden en in het investeringsoverzicht op te </w:t>
      </w:r>
      <w:r w:rsidR="00AB596F">
        <w:t>nem</w:t>
      </w:r>
      <w:r w:rsidR="004E3861">
        <w:t>en.</w:t>
      </w:r>
    </w:p>
    <w:p w14:paraId="2E18C29F" w14:textId="77777777" w:rsidR="00D01D0B" w:rsidRDefault="00D01D0B" w:rsidP="00D01D0B"/>
    <w:p w14:paraId="6A7AD173" w14:textId="0BA0ACFB" w:rsidR="00AB596F" w:rsidRDefault="00AB596F" w:rsidP="00D01D0B">
      <w:r>
        <w:t xml:space="preserve">De toestel- en licentiemix wordt definitief vastgesteld als het nummerplan is uitgewerkt. Meer of minder toestellen en licenties worden verrekend tegen de stuksprijzen (netto prijzen) waarop de </w:t>
      </w:r>
      <w:r w:rsidR="00D01D0B">
        <w:t>onder</w:t>
      </w:r>
      <w:r>
        <w:t>staande tabel is gebaseerd.</w:t>
      </w:r>
    </w:p>
    <w:p w14:paraId="4ED5DCD7" w14:textId="77777777" w:rsidR="00AB596F" w:rsidRDefault="00AB596F" w:rsidP="00D01D0B"/>
    <w:tbl>
      <w:tblPr>
        <w:tblStyle w:val="JEZ-Lichtgroen"/>
        <w:tblW w:w="9209" w:type="dxa"/>
        <w:tblLayout w:type="fixed"/>
        <w:tblLook w:val="04A0" w:firstRow="1" w:lastRow="0" w:firstColumn="1" w:lastColumn="0" w:noHBand="0" w:noVBand="1"/>
      </w:tblPr>
      <w:tblGrid>
        <w:gridCol w:w="4108"/>
        <w:gridCol w:w="1841"/>
        <w:gridCol w:w="1630"/>
        <w:gridCol w:w="1630"/>
      </w:tblGrid>
      <w:tr w:rsidR="001E703E" w:rsidRPr="00E65B60" w14:paraId="789CD34D" w14:textId="77777777" w:rsidTr="007976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108" w:type="dxa"/>
            <w:noWrap/>
            <w:hideMark/>
          </w:tcPr>
          <w:p w14:paraId="79D5DC90" w14:textId="77777777" w:rsidR="001E703E" w:rsidRPr="00FA18C7" w:rsidRDefault="001E703E" w:rsidP="00D6025C">
            <w:pPr>
              <w:rPr>
                <w:rFonts w:eastAsia="Times New Roman" w:cs="Times New Roman"/>
                <w:b w:val="0"/>
                <w:bCs/>
                <w:color w:val="FFFFFF" w:themeColor="background1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Cs/>
                <w:color w:val="FFFFFF" w:themeColor="background1"/>
                <w:sz w:val="16"/>
                <w:szCs w:val="16"/>
                <w:lang w:eastAsia="nl-NL"/>
              </w:rPr>
              <w:t>Begroting</w:t>
            </w:r>
          </w:p>
        </w:tc>
        <w:tc>
          <w:tcPr>
            <w:tcW w:w="1841" w:type="dxa"/>
            <w:noWrap/>
          </w:tcPr>
          <w:p w14:paraId="1C7B828A" w14:textId="77777777" w:rsidR="001E703E" w:rsidRPr="00FA18C7" w:rsidRDefault="001E703E" w:rsidP="00D6025C">
            <w:pPr>
              <w:jc w:val="center"/>
              <w:rPr>
                <w:rFonts w:eastAsia="Times New Roman" w:cs="Times New Roman"/>
                <w:b w:val="0"/>
                <w:bCs/>
                <w:color w:val="FFFFFF" w:themeColor="background1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Cs/>
                <w:color w:val="FFFFFF" w:themeColor="background1"/>
                <w:sz w:val="16"/>
                <w:szCs w:val="16"/>
                <w:lang w:eastAsia="nl-NL"/>
              </w:rPr>
              <w:t>Leveringsomvang</w:t>
            </w:r>
          </w:p>
        </w:tc>
        <w:tc>
          <w:tcPr>
            <w:tcW w:w="3260" w:type="dxa"/>
            <w:gridSpan w:val="2"/>
          </w:tcPr>
          <w:p w14:paraId="494BB648" w14:textId="1A040532" w:rsidR="001E703E" w:rsidRPr="00FA18C7" w:rsidRDefault="001E703E" w:rsidP="00D6025C">
            <w:pPr>
              <w:jc w:val="center"/>
              <w:rPr>
                <w:rFonts w:eastAsia="Times New Roman" w:cs="Times New Roman"/>
                <w:b w:val="0"/>
                <w:bCs/>
                <w:color w:val="FFFFFF" w:themeColor="background1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Cs/>
                <w:color w:val="FFFFFF" w:themeColor="background1"/>
                <w:sz w:val="16"/>
                <w:szCs w:val="16"/>
                <w:lang w:eastAsia="nl-NL"/>
              </w:rPr>
              <w:t>Investering</w:t>
            </w:r>
            <w:r w:rsidR="002F6275" w:rsidRPr="00FA18C7">
              <w:rPr>
                <w:rFonts w:eastAsia="Times New Roman" w:cs="Times New Roman"/>
                <w:bCs/>
                <w:color w:val="FFFFFF" w:themeColor="background1"/>
                <w:sz w:val="16"/>
                <w:szCs w:val="16"/>
                <w:lang w:eastAsia="nl-NL"/>
              </w:rPr>
              <w:t xml:space="preserve"> exclusief BTW</w:t>
            </w:r>
          </w:p>
        </w:tc>
      </w:tr>
      <w:tr w:rsidR="001E703E" w:rsidRPr="00D167FD" w14:paraId="16D781BF" w14:textId="77777777" w:rsidTr="0079766D">
        <w:trPr>
          <w:trHeight w:val="20"/>
        </w:trPr>
        <w:tc>
          <w:tcPr>
            <w:tcW w:w="4108" w:type="dxa"/>
            <w:shd w:val="clear" w:color="auto" w:fill="C5E0B3" w:themeFill="accent6" w:themeFillTint="66"/>
            <w:noWrap/>
            <w:hideMark/>
          </w:tcPr>
          <w:p w14:paraId="3363276F" w14:textId="77777777" w:rsidR="001E703E" w:rsidRPr="00FA18C7" w:rsidRDefault="001E703E" w:rsidP="00D6025C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841" w:type="dxa"/>
            <w:shd w:val="clear" w:color="auto" w:fill="C5E0B3" w:themeFill="accent6" w:themeFillTint="66"/>
            <w:hideMark/>
          </w:tcPr>
          <w:p w14:paraId="7DECADE7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  <w:t>Aantal</w:t>
            </w:r>
          </w:p>
        </w:tc>
        <w:tc>
          <w:tcPr>
            <w:tcW w:w="1630" w:type="dxa"/>
            <w:shd w:val="clear" w:color="auto" w:fill="C5E0B3" w:themeFill="accent6" w:themeFillTint="66"/>
            <w:hideMark/>
          </w:tcPr>
          <w:p w14:paraId="7BD87C49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  <w:t xml:space="preserve"> Initieel </w:t>
            </w:r>
          </w:p>
        </w:tc>
        <w:tc>
          <w:tcPr>
            <w:tcW w:w="1630" w:type="dxa"/>
            <w:shd w:val="clear" w:color="auto" w:fill="C5E0B3" w:themeFill="accent6" w:themeFillTint="66"/>
            <w:hideMark/>
          </w:tcPr>
          <w:p w14:paraId="3B250903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  <w:t xml:space="preserve"> Per maand </w:t>
            </w:r>
          </w:p>
        </w:tc>
      </w:tr>
      <w:tr w:rsidR="001E703E" w:rsidRPr="00D167FD" w14:paraId="1BD484BD" w14:textId="77777777" w:rsidTr="0079766D">
        <w:trPr>
          <w:trHeight w:val="20"/>
        </w:trPr>
        <w:tc>
          <w:tcPr>
            <w:tcW w:w="4108" w:type="dxa"/>
            <w:noWrap/>
            <w:hideMark/>
          </w:tcPr>
          <w:p w14:paraId="2C958747" w14:textId="77777777" w:rsidR="001E703E" w:rsidRPr="00FA18C7" w:rsidRDefault="001E703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Basis telefooninstallatie</w:t>
            </w:r>
          </w:p>
        </w:tc>
        <w:tc>
          <w:tcPr>
            <w:tcW w:w="1841" w:type="dxa"/>
            <w:noWrap/>
            <w:hideMark/>
          </w:tcPr>
          <w:p w14:paraId="7F737047" w14:textId="73B20A0C" w:rsidR="001E703E" w:rsidRPr="00FA18C7" w:rsidRDefault="00EB4EA3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noWrap/>
          </w:tcPr>
          <w:p w14:paraId="0AA74A8F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4EE3FFAE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3EFD373E" w14:textId="77777777" w:rsidTr="0079766D">
        <w:trPr>
          <w:trHeight w:val="20"/>
        </w:trPr>
        <w:tc>
          <w:tcPr>
            <w:tcW w:w="4108" w:type="dxa"/>
            <w:noWrap/>
          </w:tcPr>
          <w:p w14:paraId="32235231" w14:textId="0BB8AC51" w:rsidR="001E703E" w:rsidRPr="00FA18C7" w:rsidRDefault="001E703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Aansluiten </w:t>
            </w:r>
            <w:r w:rsidR="003306EA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SIP van </w:t>
            </w:r>
            <w:r w:rsidR="00E05D4F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Vodafone</w:t>
            </w:r>
            <w:r w:rsidR="007B2FC0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 (GT Vast)</w:t>
            </w:r>
          </w:p>
        </w:tc>
        <w:tc>
          <w:tcPr>
            <w:tcW w:w="1841" w:type="dxa"/>
            <w:noWrap/>
          </w:tcPr>
          <w:p w14:paraId="10150216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30 kanalen</w:t>
            </w:r>
          </w:p>
        </w:tc>
        <w:tc>
          <w:tcPr>
            <w:tcW w:w="1630" w:type="dxa"/>
            <w:noWrap/>
          </w:tcPr>
          <w:p w14:paraId="10FDC922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7319C73C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540A47EA" w14:textId="77777777" w:rsidTr="0079766D">
        <w:trPr>
          <w:trHeight w:val="20"/>
        </w:trPr>
        <w:tc>
          <w:tcPr>
            <w:tcW w:w="4108" w:type="dxa"/>
            <w:noWrap/>
          </w:tcPr>
          <w:p w14:paraId="133D157A" w14:textId="439E8FE1" w:rsidR="001E703E" w:rsidRPr="00FA18C7" w:rsidRDefault="001E703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841" w:type="dxa"/>
            <w:noWrap/>
          </w:tcPr>
          <w:p w14:paraId="296D9588" w14:textId="77AD04D0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C0E3C53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792D25A6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4B677FF5" w14:textId="77777777" w:rsidTr="0079766D">
        <w:trPr>
          <w:trHeight w:val="20"/>
        </w:trPr>
        <w:tc>
          <w:tcPr>
            <w:tcW w:w="4108" w:type="dxa"/>
            <w:noWrap/>
            <w:hideMark/>
          </w:tcPr>
          <w:p w14:paraId="73903A84" w14:textId="70EBCD44" w:rsidR="001E703E" w:rsidRPr="00FA18C7" w:rsidRDefault="00EB4EA3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Standaard telefoniegebruikers, met basis telefonie, mobiele app en presence</w:t>
            </w:r>
          </w:p>
        </w:tc>
        <w:tc>
          <w:tcPr>
            <w:tcW w:w="1841" w:type="dxa"/>
            <w:noWrap/>
            <w:hideMark/>
          </w:tcPr>
          <w:p w14:paraId="7F21BF7A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175</w:t>
            </w:r>
          </w:p>
        </w:tc>
        <w:tc>
          <w:tcPr>
            <w:tcW w:w="1630" w:type="dxa"/>
            <w:noWrap/>
          </w:tcPr>
          <w:p w14:paraId="4CBBB051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5767FD26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074394C9" w14:textId="77777777" w:rsidTr="0079766D">
        <w:trPr>
          <w:trHeight w:val="20"/>
        </w:trPr>
        <w:tc>
          <w:tcPr>
            <w:tcW w:w="4108" w:type="dxa"/>
            <w:noWrap/>
            <w:hideMark/>
          </w:tcPr>
          <w:p w14:paraId="5CA4BC15" w14:textId="5C929D77" w:rsidR="001E703E" w:rsidRPr="00FA18C7" w:rsidRDefault="002B6CE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KCC gebruikers </w:t>
            </w:r>
            <w:r w:rsidR="008B0D3B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(inclusief WM</w:t>
            </w:r>
            <w:r w:rsidR="00DC10F9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O</w:t>
            </w:r>
            <w:r w:rsidR="008B0D3B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 medewerkers) </w:t>
            </w: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– gelijktijdige gebruikers</w:t>
            </w:r>
          </w:p>
        </w:tc>
        <w:tc>
          <w:tcPr>
            <w:tcW w:w="1841" w:type="dxa"/>
            <w:noWrap/>
            <w:hideMark/>
          </w:tcPr>
          <w:p w14:paraId="36D068EA" w14:textId="34F9537D" w:rsidR="001E703E" w:rsidRPr="00FA18C7" w:rsidRDefault="009030DB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7</w:t>
            </w:r>
          </w:p>
        </w:tc>
        <w:tc>
          <w:tcPr>
            <w:tcW w:w="1630" w:type="dxa"/>
            <w:noWrap/>
          </w:tcPr>
          <w:p w14:paraId="7455B970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7B7F520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62D8C740" w14:textId="77777777" w:rsidTr="0079766D">
        <w:trPr>
          <w:trHeight w:val="20"/>
        </w:trPr>
        <w:tc>
          <w:tcPr>
            <w:tcW w:w="4108" w:type="dxa"/>
            <w:noWrap/>
            <w:hideMark/>
          </w:tcPr>
          <w:p w14:paraId="46AF936C" w14:textId="336F5C6B" w:rsidR="001E703E" w:rsidRPr="00FA18C7" w:rsidRDefault="002B6CE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KCC gebruikers </w:t>
            </w:r>
            <w:r w:rsidR="008B0D3B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(inclusief WM</w:t>
            </w:r>
            <w:r w:rsidR="00DC10F9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O</w:t>
            </w:r>
            <w:r w:rsidR="008B0D3B"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 medewerkers) </w:t>
            </w: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– inlogcodes voor individuele agenten</w:t>
            </w:r>
          </w:p>
        </w:tc>
        <w:tc>
          <w:tcPr>
            <w:tcW w:w="1841" w:type="dxa"/>
            <w:noWrap/>
            <w:hideMark/>
          </w:tcPr>
          <w:p w14:paraId="58B77D1C" w14:textId="78874DE0" w:rsidR="001E703E" w:rsidRPr="00FA18C7" w:rsidRDefault="009030DB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13</w:t>
            </w:r>
          </w:p>
        </w:tc>
        <w:tc>
          <w:tcPr>
            <w:tcW w:w="1630" w:type="dxa"/>
            <w:noWrap/>
          </w:tcPr>
          <w:p w14:paraId="12478413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5CA28BC4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8B0D3B" w:rsidRPr="00D167FD" w14:paraId="0CF8147D" w14:textId="77777777" w:rsidTr="0079766D">
        <w:trPr>
          <w:trHeight w:val="20"/>
        </w:trPr>
        <w:tc>
          <w:tcPr>
            <w:tcW w:w="4108" w:type="dxa"/>
            <w:noWrap/>
          </w:tcPr>
          <w:p w14:paraId="1CEA6399" w14:textId="77777777" w:rsidR="008B0D3B" w:rsidRPr="00FA18C7" w:rsidRDefault="008B0D3B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841" w:type="dxa"/>
            <w:noWrap/>
          </w:tcPr>
          <w:p w14:paraId="66FBB2E1" w14:textId="77777777" w:rsidR="008B0D3B" w:rsidRPr="00FA18C7" w:rsidRDefault="008B0D3B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10A5AD2" w14:textId="77777777" w:rsidR="008B0D3B" w:rsidRPr="00FA18C7" w:rsidRDefault="008B0D3B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54B1882" w14:textId="77777777" w:rsidR="008B0D3B" w:rsidRPr="00FA18C7" w:rsidRDefault="008B0D3B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19E4A27C" w14:textId="77777777" w:rsidTr="0079766D">
        <w:trPr>
          <w:trHeight w:val="20"/>
        </w:trPr>
        <w:tc>
          <w:tcPr>
            <w:tcW w:w="4108" w:type="dxa"/>
            <w:noWrap/>
          </w:tcPr>
          <w:p w14:paraId="797C895E" w14:textId="3C2389DF" w:rsidR="001E703E" w:rsidRPr="00FA18C7" w:rsidRDefault="00EF6C9B" w:rsidP="00D6025C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  <w:t>Vaste toestellen</w:t>
            </w:r>
          </w:p>
        </w:tc>
        <w:tc>
          <w:tcPr>
            <w:tcW w:w="1841" w:type="dxa"/>
            <w:noWrap/>
          </w:tcPr>
          <w:p w14:paraId="39AEDF2C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04B476ED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A4310B5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45483374" w14:textId="77777777" w:rsidTr="0079766D">
        <w:trPr>
          <w:trHeight w:val="20"/>
        </w:trPr>
        <w:tc>
          <w:tcPr>
            <w:tcW w:w="4108" w:type="dxa"/>
            <w:noWrap/>
          </w:tcPr>
          <w:p w14:paraId="733A2165" w14:textId="7ADC1F39" w:rsidR="001E703E" w:rsidRPr="00FA18C7" w:rsidRDefault="007238A1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Vaste toestellen (standaard kantoortoestel)</w:t>
            </w:r>
          </w:p>
        </w:tc>
        <w:tc>
          <w:tcPr>
            <w:tcW w:w="1841" w:type="dxa"/>
            <w:noWrap/>
          </w:tcPr>
          <w:p w14:paraId="1820224B" w14:textId="707B7EE1" w:rsidR="001E703E" w:rsidRPr="00FA18C7" w:rsidRDefault="007238A1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14</w:t>
            </w:r>
          </w:p>
        </w:tc>
        <w:tc>
          <w:tcPr>
            <w:tcW w:w="1630" w:type="dxa"/>
            <w:noWrap/>
          </w:tcPr>
          <w:p w14:paraId="23D061CD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0C44C50D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2E6865" w:rsidRPr="00D167FD" w14:paraId="49AA23CC" w14:textId="77777777" w:rsidTr="0079766D">
        <w:trPr>
          <w:trHeight w:val="20"/>
        </w:trPr>
        <w:tc>
          <w:tcPr>
            <w:tcW w:w="4108" w:type="dxa"/>
            <w:noWrap/>
          </w:tcPr>
          <w:p w14:paraId="1F70CBE0" w14:textId="3F031F21" w:rsidR="002E6865" w:rsidRPr="00FA18C7" w:rsidRDefault="00B56C7B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Headsets voor KCC medewerkers bij de softphones, inclusief gemeenschappelijk laadstation</w:t>
            </w:r>
          </w:p>
        </w:tc>
        <w:tc>
          <w:tcPr>
            <w:tcW w:w="1841" w:type="dxa"/>
            <w:noWrap/>
          </w:tcPr>
          <w:p w14:paraId="454A1D54" w14:textId="0AD7328E" w:rsidR="002E6865" w:rsidRPr="00FA18C7" w:rsidRDefault="00D4407A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13</w:t>
            </w:r>
          </w:p>
        </w:tc>
        <w:tc>
          <w:tcPr>
            <w:tcW w:w="1630" w:type="dxa"/>
            <w:noWrap/>
          </w:tcPr>
          <w:p w14:paraId="4753E7E5" w14:textId="77777777" w:rsidR="002E6865" w:rsidRPr="00FA18C7" w:rsidRDefault="002E6865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78F427DC" w14:textId="77777777" w:rsidR="002E6865" w:rsidRPr="00FA18C7" w:rsidRDefault="002E6865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D4407A" w:rsidRPr="00D167FD" w14:paraId="6108292F" w14:textId="77777777" w:rsidTr="0079766D">
        <w:trPr>
          <w:trHeight w:val="20"/>
        </w:trPr>
        <w:tc>
          <w:tcPr>
            <w:tcW w:w="4108" w:type="dxa"/>
            <w:noWrap/>
          </w:tcPr>
          <w:p w14:paraId="6143D034" w14:textId="77777777" w:rsidR="00D4407A" w:rsidRPr="00FA18C7" w:rsidRDefault="00D4407A" w:rsidP="00D6025C">
            <w:pPr>
              <w:rPr>
                <w:rFonts w:eastAsia="Times New Roman" w:cs="Times New Roman"/>
                <w:sz w:val="16"/>
                <w:szCs w:val="16"/>
                <w:highlight w:val="yellow"/>
                <w:lang w:eastAsia="nl-NL"/>
              </w:rPr>
            </w:pPr>
          </w:p>
        </w:tc>
        <w:tc>
          <w:tcPr>
            <w:tcW w:w="1841" w:type="dxa"/>
            <w:noWrap/>
          </w:tcPr>
          <w:p w14:paraId="019735A2" w14:textId="77777777" w:rsidR="00D4407A" w:rsidRPr="00FA18C7" w:rsidRDefault="00D4407A" w:rsidP="00D6025C">
            <w:pPr>
              <w:jc w:val="right"/>
              <w:rPr>
                <w:rFonts w:eastAsia="Times New Roman" w:cs="Times New Roman"/>
                <w:sz w:val="16"/>
                <w:szCs w:val="16"/>
                <w:highlight w:val="yellow"/>
                <w:lang w:eastAsia="nl-NL"/>
              </w:rPr>
            </w:pPr>
          </w:p>
        </w:tc>
        <w:tc>
          <w:tcPr>
            <w:tcW w:w="1630" w:type="dxa"/>
            <w:noWrap/>
          </w:tcPr>
          <w:p w14:paraId="20F13A0E" w14:textId="77777777" w:rsidR="00D4407A" w:rsidRPr="00FA18C7" w:rsidRDefault="00D4407A" w:rsidP="00D6025C">
            <w:pPr>
              <w:jc w:val="right"/>
              <w:rPr>
                <w:rFonts w:eastAsia="Times New Roman" w:cs="Times New Roman"/>
                <w:sz w:val="16"/>
                <w:szCs w:val="16"/>
                <w:highlight w:val="yellow"/>
                <w:lang w:eastAsia="nl-NL"/>
              </w:rPr>
            </w:pPr>
          </w:p>
        </w:tc>
        <w:tc>
          <w:tcPr>
            <w:tcW w:w="1630" w:type="dxa"/>
            <w:noWrap/>
          </w:tcPr>
          <w:p w14:paraId="614CF963" w14:textId="77777777" w:rsidR="00D4407A" w:rsidRPr="00FA18C7" w:rsidRDefault="00D4407A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26A8376D" w14:textId="77777777" w:rsidTr="0079766D">
        <w:trPr>
          <w:trHeight w:val="20"/>
        </w:trPr>
        <w:tc>
          <w:tcPr>
            <w:tcW w:w="4108" w:type="dxa"/>
            <w:noWrap/>
          </w:tcPr>
          <w:p w14:paraId="466EF214" w14:textId="07F09039" w:rsidR="001E703E" w:rsidRPr="00FA18C7" w:rsidRDefault="00D4407A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Beheersoftware conform PvE</w:t>
            </w:r>
          </w:p>
        </w:tc>
        <w:tc>
          <w:tcPr>
            <w:tcW w:w="1841" w:type="dxa"/>
            <w:noWrap/>
          </w:tcPr>
          <w:p w14:paraId="2949D085" w14:textId="15CEE792" w:rsidR="001E703E" w:rsidRPr="00FA18C7" w:rsidRDefault="008655C8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noWrap/>
          </w:tcPr>
          <w:p w14:paraId="0FD13D56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92AB680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6F7CA93B" w14:textId="77777777" w:rsidTr="0079766D">
        <w:trPr>
          <w:trHeight w:val="20"/>
        </w:trPr>
        <w:tc>
          <w:tcPr>
            <w:tcW w:w="4108" w:type="dxa"/>
            <w:noWrap/>
            <w:hideMark/>
          </w:tcPr>
          <w:p w14:paraId="160ECF44" w14:textId="77777777" w:rsidR="001E703E" w:rsidRPr="00FA18C7" w:rsidRDefault="001E703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841" w:type="dxa"/>
            <w:noWrap/>
            <w:hideMark/>
          </w:tcPr>
          <w:p w14:paraId="51321AC6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0A3A0B2E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FCB90BE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77CF8ED9" w14:textId="77777777" w:rsidTr="00A92B5A">
        <w:trPr>
          <w:trHeight w:val="20"/>
        </w:trPr>
        <w:tc>
          <w:tcPr>
            <w:tcW w:w="4108" w:type="dxa"/>
            <w:noWrap/>
            <w:hideMark/>
          </w:tcPr>
          <w:p w14:paraId="1C751EF8" w14:textId="2D27A617" w:rsidR="001E703E" w:rsidRPr="00FA18C7" w:rsidRDefault="004874D1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Installatie en implementatie</w:t>
            </w:r>
          </w:p>
        </w:tc>
        <w:tc>
          <w:tcPr>
            <w:tcW w:w="1841" w:type="dxa"/>
            <w:noWrap/>
            <w:hideMark/>
          </w:tcPr>
          <w:p w14:paraId="5431BE2C" w14:textId="09BFB747" w:rsidR="001E703E" w:rsidRPr="00FA18C7" w:rsidRDefault="00902F15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noWrap/>
          </w:tcPr>
          <w:p w14:paraId="13599307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  <w:noWrap/>
          </w:tcPr>
          <w:p w14:paraId="6E6A1C60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277DAFD6" w14:textId="77777777" w:rsidTr="00A92B5A">
        <w:trPr>
          <w:trHeight w:val="20"/>
        </w:trPr>
        <w:tc>
          <w:tcPr>
            <w:tcW w:w="4108" w:type="dxa"/>
            <w:noWrap/>
            <w:hideMark/>
          </w:tcPr>
          <w:p w14:paraId="23BF6890" w14:textId="77777777" w:rsidR="001E703E" w:rsidRPr="00FA18C7" w:rsidRDefault="001E703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Projectmanagement leverancier</w:t>
            </w:r>
          </w:p>
        </w:tc>
        <w:tc>
          <w:tcPr>
            <w:tcW w:w="1841" w:type="dxa"/>
            <w:noWrap/>
          </w:tcPr>
          <w:p w14:paraId="011B2526" w14:textId="3CEBAD34" w:rsidR="001E703E" w:rsidRPr="00FA18C7" w:rsidRDefault="00902F15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noWrap/>
          </w:tcPr>
          <w:p w14:paraId="096CC533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  <w:noWrap/>
          </w:tcPr>
          <w:p w14:paraId="2CD5F751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7159207B" w14:textId="77777777" w:rsidTr="00A92B5A">
        <w:trPr>
          <w:trHeight w:val="20"/>
        </w:trPr>
        <w:tc>
          <w:tcPr>
            <w:tcW w:w="4108" w:type="dxa"/>
            <w:noWrap/>
            <w:hideMark/>
          </w:tcPr>
          <w:p w14:paraId="1BCF78ED" w14:textId="55D37B11" w:rsidR="001E703E" w:rsidRPr="00FA18C7" w:rsidRDefault="004874D1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 xml:space="preserve">Trainingen </w:t>
            </w:r>
          </w:p>
        </w:tc>
        <w:tc>
          <w:tcPr>
            <w:tcW w:w="1841" w:type="dxa"/>
            <w:noWrap/>
          </w:tcPr>
          <w:p w14:paraId="015EE592" w14:textId="66FCE098" w:rsidR="001E703E" w:rsidRPr="00FA18C7" w:rsidRDefault="00902F15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noWrap/>
          </w:tcPr>
          <w:p w14:paraId="3099B61E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  <w:noWrap/>
          </w:tcPr>
          <w:p w14:paraId="13EC7535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657CBE" w:rsidRPr="00D167FD" w14:paraId="103D1802" w14:textId="77777777" w:rsidTr="00A92B5A">
        <w:trPr>
          <w:trHeight w:val="20"/>
        </w:trPr>
        <w:tc>
          <w:tcPr>
            <w:tcW w:w="4108" w:type="dxa"/>
            <w:noWrap/>
          </w:tcPr>
          <w:p w14:paraId="65C71477" w14:textId="2D7593A7" w:rsidR="00657CBE" w:rsidRPr="00FA18C7" w:rsidRDefault="00657CB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Adoptie</w:t>
            </w:r>
          </w:p>
        </w:tc>
        <w:tc>
          <w:tcPr>
            <w:tcW w:w="1841" w:type="dxa"/>
            <w:noWrap/>
          </w:tcPr>
          <w:p w14:paraId="21690F8B" w14:textId="183DBD90" w:rsidR="00657CBE" w:rsidRPr="00FA18C7" w:rsidRDefault="00657CB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noWrap/>
          </w:tcPr>
          <w:p w14:paraId="56861A11" w14:textId="77777777" w:rsidR="00657CBE" w:rsidRPr="00FA18C7" w:rsidRDefault="00657CB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  <w:noWrap/>
          </w:tcPr>
          <w:p w14:paraId="71A2DE75" w14:textId="77777777" w:rsidR="00657CBE" w:rsidRPr="00FA18C7" w:rsidRDefault="00657CB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1C2F63F9" w14:textId="77777777" w:rsidTr="0079766D">
        <w:trPr>
          <w:trHeight w:val="20"/>
        </w:trPr>
        <w:tc>
          <w:tcPr>
            <w:tcW w:w="4108" w:type="dxa"/>
            <w:noWrap/>
            <w:hideMark/>
          </w:tcPr>
          <w:p w14:paraId="034011AA" w14:textId="77777777" w:rsidR="001E703E" w:rsidRPr="00FA18C7" w:rsidRDefault="001E703E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 </w:t>
            </w:r>
          </w:p>
        </w:tc>
        <w:tc>
          <w:tcPr>
            <w:tcW w:w="1841" w:type="dxa"/>
            <w:noWrap/>
            <w:hideMark/>
          </w:tcPr>
          <w:p w14:paraId="4BF2475A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28A82210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552F8C8A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443F97" w:rsidRPr="00D167FD" w14:paraId="0C5FAC0B" w14:textId="77777777" w:rsidTr="00A92B5A">
        <w:trPr>
          <w:trHeight w:val="20"/>
        </w:trPr>
        <w:tc>
          <w:tcPr>
            <w:tcW w:w="4108" w:type="dxa"/>
            <w:noWrap/>
          </w:tcPr>
          <w:p w14:paraId="156674F3" w14:textId="63524B80" w:rsidR="00443F97" w:rsidRPr="00FA18C7" w:rsidRDefault="00443F97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SLA</w:t>
            </w:r>
          </w:p>
        </w:tc>
        <w:tc>
          <w:tcPr>
            <w:tcW w:w="1841" w:type="dxa"/>
            <w:noWrap/>
          </w:tcPr>
          <w:p w14:paraId="16A15949" w14:textId="68AC1D47" w:rsidR="00443F97" w:rsidRPr="00FA18C7" w:rsidRDefault="00A92B5A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1</w:t>
            </w:r>
          </w:p>
        </w:tc>
        <w:tc>
          <w:tcPr>
            <w:tcW w:w="1630" w:type="dxa"/>
            <w:shd w:val="clear" w:color="auto" w:fill="D9D9D9" w:themeFill="background1" w:themeFillShade="D9"/>
            <w:noWrap/>
          </w:tcPr>
          <w:p w14:paraId="46EAF22D" w14:textId="77777777" w:rsidR="00443F97" w:rsidRPr="00FA18C7" w:rsidRDefault="00443F97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3E598C14" w14:textId="77777777" w:rsidR="00443F97" w:rsidRPr="00FA18C7" w:rsidRDefault="00443F97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443F97" w:rsidRPr="00D167FD" w14:paraId="20BF5576" w14:textId="77777777" w:rsidTr="0079766D">
        <w:trPr>
          <w:trHeight w:val="20"/>
        </w:trPr>
        <w:tc>
          <w:tcPr>
            <w:tcW w:w="4108" w:type="dxa"/>
            <w:noWrap/>
          </w:tcPr>
          <w:p w14:paraId="6291E10C" w14:textId="77777777" w:rsidR="00443F97" w:rsidRPr="00FA18C7" w:rsidRDefault="00443F97" w:rsidP="00D6025C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841" w:type="dxa"/>
            <w:noWrap/>
          </w:tcPr>
          <w:p w14:paraId="11736FB7" w14:textId="77777777" w:rsidR="00443F97" w:rsidRPr="00FA18C7" w:rsidRDefault="00443F97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491779B" w14:textId="77777777" w:rsidR="00443F97" w:rsidRPr="00FA18C7" w:rsidRDefault="00443F97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2BA62AA9" w14:textId="77777777" w:rsidR="00443F97" w:rsidRPr="00FA18C7" w:rsidRDefault="00443F97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07DE1BFD" w14:textId="77777777" w:rsidTr="001B1F3C">
        <w:trPr>
          <w:trHeight w:val="20"/>
        </w:trPr>
        <w:tc>
          <w:tcPr>
            <w:tcW w:w="5949" w:type="dxa"/>
            <w:gridSpan w:val="2"/>
            <w:noWrap/>
          </w:tcPr>
          <w:p w14:paraId="611B1921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b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>Totaal (exclusief opties)</w:t>
            </w:r>
          </w:p>
        </w:tc>
        <w:tc>
          <w:tcPr>
            <w:tcW w:w="1630" w:type="dxa"/>
            <w:noWrap/>
          </w:tcPr>
          <w:p w14:paraId="679FE060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7B6FB776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1E703E" w:rsidRPr="00D167FD" w14:paraId="61F8A03B" w14:textId="77777777" w:rsidTr="001B1F3C">
        <w:trPr>
          <w:trHeight w:val="20"/>
        </w:trPr>
        <w:tc>
          <w:tcPr>
            <w:tcW w:w="5949" w:type="dxa"/>
            <w:gridSpan w:val="2"/>
            <w:noWrap/>
          </w:tcPr>
          <w:p w14:paraId="2F3EA869" w14:textId="0E0E2FA7" w:rsidR="001E703E" w:rsidRPr="00FA18C7" w:rsidRDefault="001E703E" w:rsidP="00D6025C">
            <w:pPr>
              <w:jc w:val="right"/>
              <w:rPr>
                <w:rFonts w:eastAsia="Times New Roman" w:cs="Times New Roman"/>
                <w:b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Totaal over </w:t>
            </w:r>
            <w:r w:rsidR="00212F16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>96</w:t>
            </w:r>
            <w:r w:rsidRPr="00FA18C7">
              <w:rPr>
                <w:rFonts w:eastAsia="Times New Roman" w:cs="Times New Roman"/>
                <w:b/>
                <w:sz w:val="16"/>
                <w:szCs w:val="16"/>
                <w:lang w:eastAsia="nl-NL"/>
              </w:rPr>
              <w:t xml:space="preserve"> maanden exclusief opties = beoordelingsprijs</w:t>
            </w:r>
          </w:p>
        </w:tc>
        <w:tc>
          <w:tcPr>
            <w:tcW w:w="3260" w:type="dxa"/>
            <w:gridSpan w:val="2"/>
            <w:noWrap/>
          </w:tcPr>
          <w:p w14:paraId="11CF8A48" w14:textId="77777777" w:rsidR="001E703E" w:rsidRPr="00FA18C7" w:rsidRDefault="001E703E" w:rsidP="00D6025C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14B3BA69" w14:textId="77777777" w:rsidTr="003A5452">
        <w:trPr>
          <w:trHeight w:val="20"/>
        </w:trPr>
        <w:tc>
          <w:tcPr>
            <w:tcW w:w="4108" w:type="dxa"/>
            <w:noWrap/>
          </w:tcPr>
          <w:p w14:paraId="4FD82117" w14:textId="77777777" w:rsidR="00E65E52" w:rsidRPr="00FA18C7" w:rsidRDefault="00E65E52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841" w:type="dxa"/>
            <w:noWrap/>
          </w:tcPr>
          <w:p w14:paraId="317A4F6A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3C456A1A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4E04440E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EE227A" w14:paraId="6D3B5E98" w14:textId="77777777" w:rsidTr="002A4FCB">
        <w:trPr>
          <w:trHeight w:val="20"/>
        </w:trPr>
        <w:tc>
          <w:tcPr>
            <w:tcW w:w="4108" w:type="dxa"/>
            <w:shd w:val="clear" w:color="auto" w:fill="E2EFD9" w:themeFill="accent6" w:themeFillTint="33"/>
            <w:noWrap/>
          </w:tcPr>
          <w:p w14:paraId="43DD880C" w14:textId="63C32D62" w:rsidR="00E65E52" w:rsidRPr="00FA18C7" w:rsidRDefault="002A4FCB" w:rsidP="003A5452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  <w:t>Opties/wensen:</w:t>
            </w:r>
          </w:p>
        </w:tc>
        <w:tc>
          <w:tcPr>
            <w:tcW w:w="1841" w:type="dxa"/>
            <w:shd w:val="clear" w:color="auto" w:fill="E2EFD9" w:themeFill="accent6" w:themeFillTint="33"/>
            <w:noWrap/>
          </w:tcPr>
          <w:p w14:paraId="24B8FDF1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shd w:val="clear" w:color="auto" w:fill="E2EFD9" w:themeFill="accent6" w:themeFillTint="33"/>
            <w:noWrap/>
          </w:tcPr>
          <w:p w14:paraId="67F2C843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shd w:val="clear" w:color="auto" w:fill="E2EFD9" w:themeFill="accent6" w:themeFillTint="33"/>
            <w:noWrap/>
          </w:tcPr>
          <w:p w14:paraId="67F997A4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b/>
                <w:bCs/>
                <w:sz w:val="16"/>
                <w:szCs w:val="16"/>
                <w:lang w:eastAsia="nl-NL"/>
              </w:rPr>
            </w:pPr>
          </w:p>
        </w:tc>
      </w:tr>
      <w:tr w:rsidR="00E65E52" w:rsidRPr="00D167FD" w14:paraId="63095827" w14:textId="77777777" w:rsidTr="003A5452">
        <w:trPr>
          <w:trHeight w:val="20"/>
        </w:trPr>
        <w:tc>
          <w:tcPr>
            <w:tcW w:w="4108" w:type="dxa"/>
            <w:noWrap/>
          </w:tcPr>
          <w:p w14:paraId="461F0A56" w14:textId="43130C72" w:rsidR="00E65E52" w:rsidRPr="00FA18C7" w:rsidRDefault="00EE227A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1: Terugval op basis van aard oproep – voor individuele toestellen en voor oproepen naar groepsnummers</w:t>
            </w:r>
          </w:p>
        </w:tc>
        <w:tc>
          <w:tcPr>
            <w:tcW w:w="1841" w:type="dxa"/>
            <w:noWrap/>
          </w:tcPr>
          <w:p w14:paraId="2FDC6860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359CEA44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5FD3FFCD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796C5F67" w14:textId="77777777" w:rsidTr="003A5452">
        <w:trPr>
          <w:trHeight w:val="20"/>
        </w:trPr>
        <w:tc>
          <w:tcPr>
            <w:tcW w:w="4108" w:type="dxa"/>
            <w:noWrap/>
          </w:tcPr>
          <w:p w14:paraId="3C3E380A" w14:textId="1400CBBB" w:rsidR="00E65E52" w:rsidRPr="00FA18C7" w:rsidRDefault="006F7651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2: Extra informatie KCC bij terugvallende oproepen</w:t>
            </w:r>
          </w:p>
        </w:tc>
        <w:tc>
          <w:tcPr>
            <w:tcW w:w="1841" w:type="dxa"/>
            <w:noWrap/>
          </w:tcPr>
          <w:p w14:paraId="39F8AD34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4196801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2DB7A61D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33590139" w14:textId="77777777" w:rsidTr="003A5452">
        <w:trPr>
          <w:trHeight w:val="20"/>
        </w:trPr>
        <w:tc>
          <w:tcPr>
            <w:tcW w:w="4108" w:type="dxa"/>
            <w:noWrap/>
          </w:tcPr>
          <w:p w14:paraId="7F505693" w14:textId="6C0642B0" w:rsidR="00E65E52" w:rsidRPr="00FA18C7" w:rsidRDefault="006B55DC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3: Rapportage over voicemail en op doorkiesnummers</w:t>
            </w:r>
          </w:p>
        </w:tc>
        <w:tc>
          <w:tcPr>
            <w:tcW w:w="1841" w:type="dxa"/>
            <w:noWrap/>
          </w:tcPr>
          <w:p w14:paraId="48164874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9E65825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34D03A4A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4F3FD177" w14:textId="77777777" w:rsidTr="003A5452">
        <w:trPr>
          <w:trHeight w:val="20"/>
        </w:trPr>
        <w:tc>
          <w:tcPr>
            <w:tcW w:w="4108" w:type="dxa"/>
            <w:noWrap/>
          </w:tcPr>
          <w:p w14:paraId="680FEE8A" w14:textId="771B15C5" w:rsidR="00E65E52" w:rsidRPr="00FA18C7" w:rsidRDefault="007F5E23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4: Opzetten van een KCS in de KCC software</w:t>
            </w:r>
          </w:p>
        </w:tc>
        <w:tc>
          <w:tcPr>
            <w:tcW w:w="1841" w:type="dxa"/>
            <w:noWrap/>
          </w:tcPr>
          <w:p w14:paraId="463F1520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7D1A4EA1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754766CE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440DD7C7" w14:textId="77777777" w:rsidTr="003A5452">
        <w:trPr>
          <w:trHeight w:val="20"/>
        </w:trPr>
        <w:tc>
          <w:tcPr>
            <w:tcW w:w="4108" w:type="dxa"/>
            <w:noWrap/>
          </w:tcPr>
          <w:p w14:paraId="2925A80D" w14:textId="337338F8" w:rsidR="00E65E52" w:rsidRPr="00FA18C7" w:rsidRDefault="00AD6DA9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5: Functie voor piketdienstmedewerkers</w:t>
            </w:r>
          </w:p>
        </w:tc>
        <w:tc>
          <w:tcPr>
            <w:tcW w:w="1841" w:type="dxa"/>
            <w:noWrap/>
          </w:tcPr>
          <w:p w14:paraId="24ACB312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05E83CC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4F2DCD0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7637875C" w14:textId="77777777" w:rsidTr="003A5452">
        <w:trPr>
          <w:trHeight w:val="20"/>
        </w:trPr>
        <w:tc>
          <w:tcPr>
            <w:tcW w:w="4108" w:type="dxa"/>
            <w:noWrap/>
          </w:tcPr>
          <w:p w14:paraId="166BCCCC" w14:textId="10425C3E" w:rsidR="00E65E52" w:rsidRPr="00FA18C7" w:rsidRDefault="001E35DB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6: Integratie met Teams</w:t>
            </w:r>
          </w:p>
        </w:tc>
        <w:tc>
          <w:tcPr>
            <w:tcW w:w="1841" w:type="dxa"/>
            <w:noWrap/>
          </w:tcPr>
          <w:p w14:paraId="409C5D17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49AC10EC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9121835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E65E52" w:rsidRPr="00D167FD" w14:paraId="55D2F1B7" w14:textId="77777777" w:rsidTr="003A5452">
        <w:trPr>
          <w:trHeight w:val="20"/>
        </w:trPr>
        <w:tc>
          <w:tcPr>
            <w:tcW w:w="4108" w:type="dxa"/>
            <w:noWrap/>
          </w:tcPr>
          <w:p w14:paraId="551F4F61" w14:textId="52A56980" w:rsidR="00E65E52" w:rsidRPr="00FA18C7" w:rsidRDefault="0042695A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7: Gebruiker kan zelf instellen welk nummer wordt meegestuurd</w:t>
            </w:r>
          </w:p>
        </w:tc>
        <w:tc>
          <w:tcPr>
            <w:tcW w:w="1841" w:type="dxa"/>
            <w:noWrap/>
          </w:tcPr>
          <w:p w14:paraId="2D351ED8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69ED1FCE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48EA0BC9" w14:textId="77777777" w:rsidR="00E65E52" w:rsidRPr="00FA18C7" w:rsidRDefault="00E65E52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  <w:tr w:rsidR="00FA6CEA" w:rsidRPr="00D167FD" w14:paraId="66D66B1F" w14:textId="77777777" w:rsidTr="003A5452">
        <w:trPr>
          <w:trHeight w:val="20"/>
        </w:trPr>
        <w:tc>
          <w:tcPr>
            <w:tcW w:w="4108" w:type="dxa"/>
            <w:noWrap/>
          </w:tcPr>
          <w:p w14:paraId="565A5F83" w14:textId="0A46421F" w:rsidR="00FA6CEA" w:rsidRPr="00FA18C7" w:rsidRDefault="00FA6CEA" w:rsidP="003A5452">
            <w:pPr>
              <w:rPr>
                <w:rFonts w:eastAsia="Times New Roman" w:cs="Times New Roman"/>
                <w:sz w:val="16"/>
                <w:szCs w:val="16"/>
                <w:lang w:eastAsia="nl-NL"/>
              </w:rPr>
            </w:pPr>
            <w:r w:rsidRPr="00FA18C7">
              <w:rPr>
                <w:rFonts w:eastAsia="Times New Roman" w:cs="Times New Roman"/>
                <w:sz w:val="16"/>
                <w:szCs w:val="16"/>
                <w:lang w:eastAsia="nl-NL"/>
              </w:rPr>
              <w:t>Wens 8: Eén centrale beheeringang voor alle beheerapplicaties</w:t>
            </w:r>
          </w:p>
        </w:tc>
        <w:tc>
          <w:tcPr>
            <w:tcW w:w="1841" w:type="dxa"/>
            <w:noWrap/>
          </w:tcPr>
          <w:p w14:paraId="640F18CD" w14:textId="77777777" w:rsidR="00FA6CEA" w:rsidRPr="00FA18C7" w:rsidRDefault="00FA6CEA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3237661C" w14:textId="77777777" w:rsidR="00FA6CEA" w:rsidRPr="00FA18C7" w:rsidRDefault="00FA6CEA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  <w:tc>
          <w:tcPr>
            <w:tcW w:w="1630" w:type="dxa"/>
            <w:noWrap/>
          </w:tcPr>
          <w:p w14:paraId="125520C2" w14:textId="77777777" w:rsidR="00FA6CEA" w:rsidRPr="00FA18C7" w:rsidRDefault="00FA6CEA" w:rsidP="003A5452">
            <w:pPr>
              <w:jc w:val="right"/>
              <w:rPr>
                <w:rFonts w:eastAsia="Times New Roman" w:cs="Times New Roman"/>
                <w:sz w:val="16"/>
                <w:szCs w:val="16"/>
                <w:lang w:eastAsia="nl-NL"/>
              </w:rPr>
            </w:pPr>
          </w:p>
        </w:tc>
      </w:tr>
    </w:tbl>
    <w:p w14:paraId="1C8F3D9E" w14:textId="1A4D67A1" w:rsidR="00C238D3" w:rsidRDefault="00C238D3" w:rsidP="00C238D3">
      <w:pPr>
        <w:spacing w:after="160" w:line="259" w:lineRule="auto"/>
        <w:jc w:val="left"/>
        <w:rPr>
          <w:rFonts w:eastAsiaTheme="majorEastAsia" w:cstheme="majorBidi"/>
          <w:b/>
          <w:sz w:val="24"/>
          <w:szCs w:val="24"/>
        </w:rPr>
      </w:pPr>
    </w:p>
    <w:p w14:paraId="75E80267" w14:textId="21E6BE22" w:rsidR="00E739F1" w:rsidRDefault="00E739F1">
      <w:pPr>
        <w:spacing w:after="160" w:line="259" w:lineRule="auto"/>
        <w:jc w:val="left"/>
      </w:pPr>
    </w:p>
    <w:p w14:paraId="60B13083" w14:textId="77777777" w:rsidR="00E739F1" w:rsidRDefault="00E739F1" w:rsidP="00E739F1"/>
    <w:sectPr w:rsidR="00E739F1" w:rsidSect="00130F79">
      <w:headerReference w:type="default" r:id="rId13"/>
      <w:footerReference w:type="default" r:id="rId14"/>
      <w:footerReference w:type="first" r:id="rId15"/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2D3D" w14:textId="77777777" w:rsidR="00130F79" w:rsidRDefault="00130F79" w:rsidP="00B24267">
      <w:r>
        <w:separator/>
      </w:r>
    </w:p>
  </w:endnote>
  <w:endnote w:type="continuationSeparator" w:id="0">
    <w:p w14:paraId="73574003" w14:textId="77777777" w:rsidR="00130F79" w:rsidRDefault="00130F79" w:rsidP="00B24267">
      <w:r>
        <w:continuationSeparator/>
      </w:r>
    </w:p>
  </w:endnote>
  <w:endnote w:type="continuationNotice" w:id="1">
    <w:p w14:paraId="25B48E1B" w14:textId="77777777" w:rsidR="00130F79" w:rsidRDefault="00130F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4895486F-4EA8-4728-9F1A-42709D9545A4}"/>
    <w:embedBold r:id="rId2" w:fontKey="{F60B6B88-91C1-4176-BF5F-8F7C9C71B3BB}"/>
    <w:embedItalic r:id="rId3" w:fontKey="{77C1D578-1BB4-4AFA-8282-08E6B4AB9FDF}"/>
    <w:embedBoldItalic r:id="rId4" w:fontKey="{BD589FB1-172A-4B8F-98BC-74C719B266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subsetted="1" w:fontKey="{321D577B-3CDA-4158-AEFB-126911D1A2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695E" w14:textId="77777777" w:rsidR="007D3175" w:rsidRDefault="007D3175">
    <w:pPr>
      <w:pStyle w:val="Voettekst"/>
    </w:pPr>
    <w:r>
      <w:tab/>
    </w:r>
  </w:p>
  <w:p w14:paraId="0899EC61" w14:textId="77777777" w:rsidR="007D3175" w:rsidRDefault="00DB28B0" w:rsidP="00983C50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253A907" wp14:editId="5E881954">
              <wp:simplePos x="0" y="0"/>
              <wp:positionH relativeFrom="margin">
                <wp:posOffset>4701540</wp:posOffset>
              </wp:positionH>
              <wp:positionV relativeFrom="paragraph">
                <wp:posOffset>11430</wp:posOffset>
              </wp:positionV>
              <wp:extent cx="1530650" cy="461211"/>
              <wp:effectExtent l="0" t="0" r="0" b="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650" cy="4612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662559" w14:textId="77777777" w:rsidR="000D5463" w:rsidRPr="000D5463" w:rsidRDefault="00692813" w:rsidP="000D5463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0D5463">
                            <w:rPr>
                              <w:sz w:val="12"/>
                              <w:szCs w:val="12"/>
                            </w:rPr>
                            <w:t xml:space="preserve">© </w:t>
                          </w:r>
                          <w:r w:rsidR="00887C87">
                            <w:rPr>
                              <w:sz w:val="12"/>
                              <w:szCs w:val="12"/>
                            </w:rPr>
                            <w:t>J</w:t>
                          </w:r>
                          <w:r w:rsidR="000D5463" w:rsidRPr="000D5463">
                            <w:rPr>
                              <w:sz w:val="12"/>
                              <w:szCs w:val="12"/>
                            </w:rPr>
                            <w:t>EZ-</w:t>
                          </w:r>
                          <w:r w:rsidR="000D5463">
                            <w:rPr>
                              <w:sz w:val="12"/>
                              <w:szCs w:val="12"/>
                            </w:rPr>
                            <w:t>ZCT</w:t>
                          </w:r>
                        </w:p>
                        <w:p w14:paraId="3FB3A6DE" w14:textId="55646529" w:rsidR="007F5ACB" w:rsidRDefault="007F5ACB" w:rsidP="00692813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TIME \@ "d MMMM yyyy"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12F16">
                            <w:rPr>
                              <w:noProof/>
                              <w:sz w:val="12"/>
                              <w:szCs w:val="12"/>
                            </w:rPr>
                            <w:t>15 februari 2024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  <w:p w14:paraId="6A155CD3" w14:textId="4ED00F99" w:rsidR="007D3175" w:rsidRPr="000D5463" w:rsidRDefault="007D3175" w:rsidP="00692813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0D5463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0D5463">
                            <w:rPr>
                              <w:sz w:val="12"/>
                              <w:szCs w:val="12"/>
                            </w:rPr>
                            <w:instrText xml:space="preserve"> PAGE    \* MERGEFORMAT </w:instrText>
                          </w:r>
                          <w:r w:rsidRPr="000D5463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0D5463">
                            <w:rPr>
                              <w:noProof/>
                              <w:sz w:val="12"/>
                              <w:szCs w:val="12"/>
                            </w:rPr>
                            <w:t>3</w:t>
                          </w:r>
                          <w:r w:rsidRPr="000D5463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="001E6537" w:rsidRPr="000D5463">
                            <w:rPr>
                              <w:sz w:val="12"/>
                              <w:szCs w:val="12"/>
                            </w:rPr>
                            <w:t xml:space="preserve"> van </w:t>
                          </w:r>
                          <w:r w:rsidR="001E6537" w:rsidRPr="000D5463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="001E6537" w:rsidRPr="000D5463">
                            <w:rPr>
                              <w:sz w:val="12"/>
                              <w:szCs w:val="12"/>
                            </w:rPr>
                            <w:instrText xml:space="preserve"> SECTIONPAGES   \* MERGEFORMAT </w:instrText>
                          </w:r>
                          <w:r w:rsidR="001E6537" w:rsidRPr="000D5463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12F16">
                            <w:rPr>
                              <w:noProof/>
                              <w:sz w:val="12"/>
                              <w:szCs w:val="12"/>
                            </w:rPr>
                            <w:t>4</w:t>
                          </w:r>
                          <w:r w:rsidR="001E6537" w:rsidRPr="000D5463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18000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3A9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0.2pt;margin-top:.9pt;width:120.5pt;height:36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" filled="f" stroked="f">
              <v:textbox inset=",,5mm">
                <w:txbxContent>
                  <w:p w14:paraId="4E662559" w14:textId="77777777" w:rsidR="000D5463" w:rsidRPr="000D5463" w:rsidRDefault="00692813" w:rsidP="000D5463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0D5463">
                      <w:rPr>
                        <w:sz w:val="12"/>
                        <w:szCs w:val="12"/>
                      </w:rPr>
                      <w:t xml:space="preserve">© </w:t>
                    </w:r>
                    <w:r w:rsidR="00887C87">
                      <w:rPr>
                        <w:sz w:val="12"/>
                        <w:szCs w:val="12"/>
                      </w:rPr>
                      <w:t>J</w:t>
                    </w:r>
                    <w:r w:rsidR="000D5463" w:rsidRPr="000D5463">
                      <w:rPr>
                        <w:sz w:val="12"/>
                        <w:szCs w:val="12"/>
                      </w:rPr>
                      <w:t>EZ-</w:t>
                    </w:r>
                    <w:r w:rsidR="000D5463">
                      <w:rPr>
                        <w:sz w:val="12"/>
                        <w:szCs w:val="12"/>
                      </w:rPr>
                      <w:t>ZCT</w:t>
                    </w:r>
                  </w:p>
                  <w:p w14:paraId="3FB3A6DE" w14:textId="55646529" w:rsidR="007F5ACB" w:rsidRDefault="007F5ACB" w:rsidP="00692813">
                    <w:pPr>
                      <w:jc w:val="right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TIME \@ "d MMMM yyyy"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 w:rsidR="00212F16">
                      <w:rPr>
                        <w:noProof/>
                        <w:sz w:val="12"/>
                        <w:szCs w:val="12"/>
                      </w:rPr>
                      <w:t>15 februari 2024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  <w:p w14:paraId="6A155CD3" w14:textId="4ED00F99" w:rsidR="007D3175" w:rsidRPr="000D5463" w:rsidRDefault="007D3175" w:rsidP="00692813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0D5463">
                      <w:rPr>
                        <w:sz w:val="12"/>
                        <w:szCs w:val="12"/>
                      </w:rPr>
                      <w:fldChar w:fldCharType="begin"/>
                    </w:r>
                    <w:r w:rsidRPr="000D5463">
                      <w:rPr>
                        <w:sz w:val="12"/>
                        <w:szCs w:val="12"/>
                      </w:rPr>
                      <w:instrText xml:space="preserve"> PAGE    \* MERGEFORMAT </w:instrText>
                    </w:r>
                    <w:r w:rsidRPr="000D5463">
                      <w:rPr>
                        <w:sz w:val="12"/>
                        <w:szCs w:val="12"/>
                      </w:rPr>
                      <w:fldChar w:fldCharType="separate"/>
                    </w:r>
                    <w:r w:rsidRPr="000D5463">
                      <w:rPr>
                        <w:noProof/>
                        <w:sz w:val="12"/>
                        <w:szCs w:val="12"/>
                      </w:rPr>
                      <w:t>3</w:t>
                    </w:r>
                    <w:r w:rsidRPr="000D5463">
                      <w:rPr>
                        <w:sz w:val="12"/>
                        <w:szCs w:val="12"/>
                      </w:rPr>
                      <w:fldChar w:fldCharType="end"/>
                    </w:r>
                    <w:r w:rsidR="001E6537" w:rsidRPr="000D5463">
                      <w:rPr>
                        <w:sz w:val="12"/>
                        <w:szCs w:val="12"/>
                      </w:rPr>
                      <w:t xml:space="preserve"> van </w:t>
                    </w:r>
                    <w:r w:rsidR="001E6537" w:rsidRPr="000D5463">
                      <w:rPr>
                        <w:sz w:val="12"/>
                        <w:szCs w:val="12"/>
                      </w:rPr>
                      <w:fldChar w:fldCharType="begin"/>
                    </w:r>
                    <w:r w:rsidR="001E6537" w:rsidRPr="000D5463">
                      <w:rPr>
                        <w:sz w:val="12"/>
                        <w:szCs w:val="12"/>
                      </w:rPr>
                      <w:instrText xml:space="preserve"> SECTIONPAGES   \* MERGEFORMAT </w:instrText>
                    </w:r>
                    <w:r w:rsidR="001E6537" w:rsidRPr="000D5463">
                      <w:rPr>
                        <w:sz w:val="12"/>
                        <w:szCs w:val="12"/>
                      </w:rPr>
                      <w:fldChar w:fldCharType="separate"/>
                    </w:r>
                    <w:r w:rsidR="00212F16">
                      <w:rPr>
                        <w:noProof/>
                        <w:sz w:val="12"/>
                        <w:szCs w:val="12"/>
                      </w:rPr>
                      <w:t>4</w:t>
                    </w:r>
                    <w:r w:rsidR="001E6537" w:rsidRPr="000D5463"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D3175">
      <w:tab/>
    </w:r>
    <w:r w:rsidR="007D3175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4266" w14:textId="77777777" w:rsidR="00EF1122" w:rsidRDefault="00EF1122" w:rsidP="00580A70">
    <w:pPr>
      <w:pStyle w:val="Voettekst"/>
      <w:ind w:firstLine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8A4EF" w14:textId="77777777" w:rsidR="00130F79" w:rsidRDefault="00130F79" w:rsidP="00B24267">
      <w:r>
        <w:separator/>
      </w:r>
    </w:p>
  </w:footnote>
  <w:footnote w:type="continuationSeparator" w:id="0">
    <w:p w14:paraId="0815C1EA" w14:textId="77777777" w:rsidR="00130F79" w:rsidRDefault="00130F79" w:rsidP="00B24267">
      <w:r>
        <w:continuationSeparator/>
      </w:r>
    </w:p>
  </w:footnote>
  <w:footnote w:type="continuationNotice" w:id="1">
    <w:p w14:paraId="7AB2DD40" w14:textId="77777777" w:rsidR="00130F79" w:rsidRDefault="00130F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B66CA" w14:textId="77777777" w:rsidR="005E37BB" w:rsidRPr="0029096D" w:rsidRDefault="00142756" w:rsidP="00124E5F">
    <w:pPr>
      <w:spacing w:line="276" w:lineRule="auto"/>
      <w:jc w:val="right"/>
      <w:rPr>
        <w:b/>
        <w:sz w:val="24"/>
      </w:rPr>
    </w:pPr>
    <w:r>
      <w:rPr>
        <w:b/>
        <w:noProof/>
        <w:spacing w:val="40"/>
        <w:sz w:val="32"/>
      </w:rPr>
      <w:drawing>
        <wp:anchor distT="0" distB="0" distL="114300" distR="114300" simplePos="0" relativeHeight="251660288" behindDoc="1" locked="0" layoutInCell="1" allowOverlap="1" wp14:anchorId="39FC3CFC" wp14:editId="1CBC6BC9">
          <wp:simplePos x="0" y="0"/>
          <wp:positionH relativeFrom="column">
            <wp:posOffset>-988920</wp:posOffset>
          </wp:positionH>
          <wp:positionV relativeFrom="paragraph">
            <wp:posOffset>-435467</wp:posOffset>
          </wp:positionV>
          <wp:extent cx="7654413" cy="10727622"/>
          <wp:effectExtent l="0" t="0" r="381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90609_Volgpa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706" cy="107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E5F" w:rsidRPr="00124E5F">
      <w:rPr>
        <w:b/>
        <w:noProof/>
        <w:spacing w:val="40"/>
        <w:sz w:val="32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37FC881" wp14:editId="583B9F1B">
              <wp:simplePos x="0" y="0"/>
              <wp:positionH relativeFrom="column">
                <wp:posOffset>3567564</wp:posOffset>
              </wp:positionH>
              <wp:positionV relativeFrom="paragraph">
                <wp:posOffset>-412182</wp:posOffset>
              </wp:positionV>
              <wp:extent cx="2360930" cy="1404620"/>
              <wp:effectExtent l="0" t="0" r="0" b="0"/>
              <wp:wrapSquare wrapText="bothSides"/>
              <wp:docPr id="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tijl12"/>
                              <w:b w:val="0"/>
                              <w:spacing w:val="0"/>
                            </w:rPr>
                            <w:alias w:val="Titel"/>
                            <w:tag w:val=""/>
                            <w:id w:val="-138961118"/>
                            <w:placeholder>
                              <w:docPart w:val="48E67B45FB354EA9A173B1F1FD344E06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rStyle w:val="Stijl12"/>
                            </w:rPr>
                          </w:sdtEndPr>
                          <w:sdtContent>
                            <w:p w14:paraId="2F08E3EC" w14:textId="48796CBA" w:rsidR="00124E5F" w:rsidRPr="00182CC5" w:rsidRDefault="006B1B37" w:rsidP="006556D7">
                              <w:pPr>
                                <w:pStyle w:val="Titelsub"/>
                                <w:jc w:val="right"/>
                                <w:rPr>
                                  <w:rStyle w:val="Titel-JEZ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Stijl12"/>
                                  <w:b w:val="0"/>
                                  <w:spacing w:val="0"/>
                                </w:rPr>
                                <w:t>PvE telefonie Gemeente Gulpen-Wittem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Style w:val="Stijl12"/>
                            </w:rPr>
                            <w:alias w:val="Onderwerp"/>
                            <w:tag w:val=""/>
                            <w:id w:val="1271048987"/>
                            <w:placeholder>
                              <w:docPart w:val="D1C17A1960A3467E929FE3EB6F40DB53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Style w:val="Stijl12"/>
                            </w:rPr>
                          </w:sdtEndPr>
                          <w:sdtContent>
                            <w:p w14:paraId="031C9E18" w14:textId="452987CA" w:rsidR="00124E5F" w:rsidRPr="006556D7" w:rsidRDefault="006F787F" w:rsidP="006556D7">
                              <w:pPr>
                                <w:jc w:val="right"/>
                                <w:rPr>
                                  <w:rStyle w:val="Titel-JEZ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Stijl12"/>
                                </w:rPr>
                                <w:t>Leveringsomvang en Investeringsoverzicht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7FC881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280.9pt;margin-top:-32.45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DCf/ebgAAAACwEAAA8AAAAAAAAA&#10;AAAAAAAAVQQAAGRycy9kb3ducmV2LnhtbFBLBQYAAAAABAAEAPMAAABiBQAAAAA=&#10;" filled="f" stroked="f">
              <v:textbox style="mso-fit-shape-to-text:t">
                <w:txbxContent>
                  <w:sdt>
                    <w:sdtPr>
                      <w:rPr>
                        <w:rStyle w:val="Stijl12"/>
                        <w:b w:val="0"/>
                        <w:spacing w:val="0"/>
                      </w:rPr>
                      <w:alias w:val="Titel"/>
                      <w:tag w:val=""/>
                      <w:id w:val="-138961118"/>
                      <w:placeholder>
                        <w:docPart w:val="48E67B45FB354EA9A173B1F1FD344E06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F08E3EC" w14:textId="48796CBA" w:rsidR="00124E5F" w:rsidRPr="00182CC5" w:rsidRDefault="006B1B37" w:rsidP="006556D7">
                        <w:pPr>
                          <w:pStyle w:val="Titelsub"/>
                          <w:jc w:val="right"/>
                          <w:rPr>
                            <w:rStyle w:val="Titel-JEZ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Style w:val="Stijl12"/>
                            <w:b w:val="0"/>
                            <w:spacing w:val="0"/>
                          </w:rPr>
                          <w:t>PvE telefonie Gemeente Gulpen-Wittem</w:t>
                        </w:r>
                      </w:p>
                    </w:sdtContent>
                  </w:sdt>
                  <w:sdt>
                    <w:sdtPr>
                      <w:rPr>
                        <w:rStyle w:val="Stijl12"/>
                      </w:rPr>
                      <w:alias w:val="Onderwerp"/>
                      <w:tag w:val=""/>
                      <w:id w:val="1271048987"/>
                      <w:placeholder>
                        <w:docPart w:val="D1C17A1960A3467E929FE3EB6F40DB53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Content>
                      <w:p w14:paraId="031C9E18" w14:textId="452987CA" w:rsidR="00124E5F" w:rsidRPr="006556D7" w:rsidRDefault="006F787F" w:rsidP="006556D7">
                        <w:pPr>
                          <w:jc w:val="right"/>
                          <w:rPr>
                            <w:rStyle w:val="Titel-JEZ"/>
                            <w:sz w:val="18"/>
                            <w:szCs w:val="18"/>
                          </w:rPr>
                        </w:pPr>
                        <w:r>
                          <w:rPr>
                            <w:rStyle w:val="Stijl12"/>
                          </w:rPr>
                          <w:t>Leveringsomvang en Investeringsoverzicht</w:t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 w:rsidR="0029096D" w:rsidRPr="0029096D">
      <w:rPr>
        <w:b/>
        <w:spacing w:val="40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8E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003038"/>
    <w:multiLevelType w:val="multilevel"/>
    <w:tmpl w:val="6166F348"/>
    <w:lvl w:ilvl="0">
      <w:start w:val="1"/>
      <w:numFmt w:val="decimal"/>
      <w:pStyle w:val="Kop1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A6861FB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3D2D23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751386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B313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CD4BD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4C978E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2822B5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021E38"/>
    <w:multiLevelType w:val="multilevel"/>
    <w:tmpl w:val="4100F1B8"/>
    <w:lvl w:ilvl="0">
      <w:start w:val="1"/>
      <w:numFmt w:val="decimal"/>
      <w:pStyle w:val="StandaardMultilevel"/>
      <w:lvlText w:val="%1."/>
      <w:lvlJc w:val="left"/>
      <w:pPr>
        <w:ind w:left="1559" w:hanging="357"/>
      </w:pPr>
      <w:rPr>
        <w:rFonts w:ascii="Ebrima" w:hAnsi="Ebrima" w:hint="default"/>
        <w:b w:val="0"/>
        <w:color w:val="595959" w:themeColor="text1" w:themeTint="A6"/>
        <w:sz w:val="18"/>
      </w:rPr>
    </w:lvl>
    <w:lvl w:ilvl="1">
      <w:start w:val="1"/>
      <w:numFmt w:val="decimal"/>
      <w:lvlText w:val="%1.%2."/>
      <w:lvlJc w:val="left"/>
      <w:pPr>
        <w:tabs>
          <w:tab w:val="num" w:pos="1758"/>
        </w:tabs>
        <w:ind w:left="2211" w:hanging="453"/>
      </w:pPr>
      <w:rPr>
        <w:rFonts w:ascii="Ebrima" w:hAnsi="Ebrima" w:hint="default"/>
        <w:b w:val="0"/>
        <w:color w:val="595959" w:themeColor="text1" w:themeTint="A6"/>
        <w:sz w:val="18"/>
      </w:rPr>
    </w:lvl>
    <w:lvl w:ilvl="2">
      <w:start w:val="1"/>
      <w:numFmt w:val="decimal"/>
      <w:lvlText w:val="%1.%2.%3."/>
      <w:lvlJc w:val="left"/>
      <w:pPr>
        <w:tabs>
          <w:tab w:val="num" w:pos="2495"/>
        </w:tabs>
        <w:ind w:left="3119" w:hanging="805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3629" w:hanging="7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3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3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1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7" w:hanging="357"/>
      </w:pPr>
      <w:rPr>
        <w:rFonts w:hint="default"/>
      </w:rPr>
    </w:lvl>
  </w:abstractNum>
  <w:abstractNum w:abstractNumId="10" w15:restartNumberingAfterBreak="0">
    <w:nsid w:val="33701895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E9272E3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3BE6E3F"/>
    <w:multiLevelType w:val="multilevel"/>
    <w:tmpl w:val="D0E224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3C1ADB"/>
    <w:multiLevelType w:val="multilevel"/>
    <w:tmpl w:val="699E4474"/>
    <w:lvl w:ilvl="0">
      <w:start w:val="1"/>
      <w:numFmt w:val="decimal"/>
      <w:pStyle w:val="Lijstaline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2A5E4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15B323F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29C410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405674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47F383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5D8542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6CD0B6C"/>
    <w:multiLevelType w:val="hybridMultilevel"/>
    <w:tmpl w:val="9A44BF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516D96"/>
    <w:multiLevelType w:val="multilevel"/>
    <w:tmpl w:val="56AA3680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2704692">
    <w:abstractNumId w:val="1"/>
  </w:num>
  <w:num w:numId="2" w16cid:durableId="94788007">
    <w:abstractNumId w:val="0"/>
  </w:num>
  <w:num w:numId="3" w16cid:durableId="1367565771">
    <w:abstractNumId w:val="9"/>
  </w:num>
  <w:num w:numId="4" w16cid:durableId="1671640514">
    <w:abstractNumId w:val="5"/>
  </w:num>
  <w:num w:numId="5" w16cid:durableId="1935168108">
    <w:abstractNumId w:val="19"/>
  </w:num>
  <w:num w:numId="6" w16cid:durableId="1452944200">
    <w:abstractNumId w:val="7"/>
  </w:num>
  <w:num w:numId="7" w16cid:durableId="1916740503">
    <w:abstractNumId w:val="3"/>
  </w:num>
  <w:num w:numId="8" w16cid:durableId="570651696">
    <w:abstractNumId w:val="14"/>
  </w:num>
  <w:num w:numId="9" w16cid:durableId="1057435684">
    <w:abstractNumId w:val="17"/>
  </w:num>
  <w:num w:numId="10" w16cid:durableId="2036609907">
    <w:abstractNumId w:val="2"/>
  </w:num>
  <w:num w:numId="11" w16cid:durableId="1675496806">
    <w:abstractNumId w:val="18"/>
  </w:num>
  <w:num w:numId="12" w16cid:durableId="1443455799">
    <w:abstractNumId w:val="6"/>
  </w:num>
  <w:num w:numId="13" w16cid:durableId="315496032">
    <w:abstractNumId w:val="11"/>
  </w:num>
  <w:num w:numId="14" w16cid:durableId="1936133310">
    <w:abstractNumId w:val="21"/>
  </w:num>
  <w:num w:numId="15" w16cid:durableId="570312438">
    <w:abstractNumId w:val="4"/>
  </w:num>
  <w:num w:numId="16" w16cid:durableId="1105805631">
    <w:abstractNumId w:val="13"/>
  </w:num>
  <w:num w:numId="17" w16cid:durableId="10604477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7403219">
    <w:abstractNumId w:val="16"/>
  </w:num>
  <w:num w:numId="19" w16cid:durableId="1625111206">
    <w:abstractNumId w:val="8"/>
  </w:num>
  <w:num w:numId="20" w16cid:durableId="1046875215">
    <w:abstractNumId w:val="15"/>
  </w:num>
  <w:num w:numId="21" w16cid:durableId="1519346422">
    <w:abstractNumId w:val="10"/>
  </w:num>
  <w:num w:numId="22" w16cid:durableId="1071776872">
    <w:abstractNumId w:val="12"/>
  </w:num>
  <w:num w:numId="23" w16cid:durableId="104079021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8D3"/>
    <w:rsid w:val="0000394F"/>
    <w:rsid w:val="00005423"/>
    <w:rsid w:val="00010828"/>
    <w:rsid w:val="00012CF5"/>
    <w:rsid w:val="000162F8"/>
    <w:rsid w:val="00020E1E"/>
    <w:rsid w:val="00022F93"/>
    <w:rsid w:val="0002385B"/>
    <w:rsid w:val="00024AD3"/>
    <w:rsid w:val="00025631"/>
    <w:rsid w:val="000259D4"/>
    <w:rsid w:val="00026018"/>
    <w:rsid w:val="0002725D"/>
    <w:rsid w:val="0003153F"/>
    <w:rsid w:val="00031822"/>
    <w:rsid w:val="00031D1F"/>
    <w:rsid w:val="00033CC3"/>
    <w:rsid w:val="00037447"/>
    <w:rsid w:val="00040500"/>
    <w:rsid w:val="0004111C"/>
    <w:rsid w:val="00041967"/>
    <w:rsid w:val="00041ED9"/>
    <w:rsid w:val="00043081"/>
    <w:rsid w:val="00043284"/>
    <w:rsid w:val="000443FF"/>
    <w:rsid w:val="000461D0"/>
    <w:rsid w:val="00047A6C"/>
    <w:rsid w:val="00050E30"/>
    <w:rsid w:val="000523F1"/>
    <w:rsid w:val="000533BB"/>
    <w:rsid w:val="00053EE4"/>
    <w:rsid w:val="00055923"/>
    <w:rsid w:val="000575F7"/>
    <w:rsid w:val="000609A7"/>
    <w:rsid w:val="00060A6A"/>
    <w:rsid w:val="000619D8"/>
    <w:rsid w:val="00062155"/>
    <w:rsid w:val="000631BD"/>
    <w:rsid w:val="0006321F"/>
    <w:rsid w:val="000656AB"/>
    <w:rsid w:val="00065954"/>
    <w:rsid w:val="000667F9"/>
    <w:rsid w:val="000671C8"/>
    <w:rsid w:val="000725A2"/>
    <w:rsid w:val="00075DA2"/>
    <w:rsid w:val="000765E8"/>
    <w:rsid w:val="00076C0D"/>
    <w:rsid w:val="00080545"/>
    <w:rsid w:val="00081385"/>
    <w:rsid w:val="00087750"/>
    <w:rsid w:val="000879E3"/>
    <w:rsid w:val="0009511B"/>
    <w:rsid w:val="000955B6"/>
    <w:rsid w:val="000962B6"/>
    <w:rsid w:val="00096CC8"/>
    <w:rsid w:val="000974F3"/>
    <w:rsid w:val="000A0980"/>
    <w:rsid w:val="000A1522"/>
    <w:rsid w:val="000A42BA"/>
    <w:rsid w:val="000A4AC7"/>
    <w:rsid w:val="000A66F4"/>
    <w:rsid w:val="000A726A"/>
    <w:rsid w:val="000A779C"/>
    <w:rsid w:val="000B1CF3"/>
    <w:rsid w:val="000B29C2"/>
    <w:rsid w:val="000B38D2"/>
    <w:rsid w:val="000B7CF5"/>
    <w:rsid w:val="000B7F64"/>
    <w:rsid w:val="000C13AC"/>
    <w:rsid w:val="000C1C36"/>
    <w:rsid w:val="000C320C"/>
    <w:rsid w:val="000C35DE"/>
    <w:rsid w:val="000C6BBB"/>
    <w:rsid w:val="000C7B9C"/>
    <w:rsid w:val="000D002B"/>
    <w:rsid w:val="000D0A48"/>
    <w:rsid w:val="000D0DBB"/>
    <w:rsid w:val="000D122D"/>
    <w:rsid w:val="000D27A2"/>
    <w:rsid w:val="000D5463"/>
    <w:rsid w:val="000D5692"/>
    <w:rsid w:val="000D6C13"/>
    <w:rsid w:val="000D73BB"/>
    <w:rsid w:val="000D7B10"/>
    <w:rsid w:val="000E2665"/>
    <w:rsid w:val="000E2BBD"/>
    <w:rsid w:val="000E4BFB"/>
    <w:rsid w:val="000E5515"/>
    <w:rsid w:val="000E68EC"/>
    <w:rsid w:val="000E7829"/>
    <w:rsid w:val="000F0C04"/>
    <w:rsid w:val="000F127F"/>
    <w:rsid w:val="000F1F6D"/>
    <w:rsid w:val="000F298E"/>
    <w:rsid w:val="000F310E"/>
    <w:rsid w:val="000F318C"/>
    <w:rsid w:val="000F32E8"/>
    <w:rsid w:val="000F44C4"/>
    <w:rsid w:val="000F5586"/>
    <w:rsid w:val="000F5A6A"/>
    <w:rsid w:val="000F5D38"/>
    <w:rsid w:val="000F7510"/>
    <w:rsid w:val="000F77A1"/>
    <w:rsid w:val="0010256D"/>
    <w:rsid w:val="00102FCF"/>
    <w:rsid w:val="00104A49"/>
    <w:rsid w:val="0010701B"/>
    <w:rsid w:val="001113E2"/>
    <w:rsid w:val="001115C1"/>
    <w:rsid w:val="0011180E"/>
    <w:rsid w:val="00111DCD"/>
    <w:rsid w:val="00112AA7"/>
    <w:rsid w:val="00112BEF"/>
    <w:rsid w:val="00113B29"/>
    <w:rsid w:val="00113CBE"/>
    <w:rsid w:val="00117329"/>
    <w:rsid w:val="00120563"/>
    <w:rsid w:val="00121F98"/>
    <w:rsid w:val="0012300A"/>
    <w:rsid w:val="001242AB"/>
    <w:rsid w:val="001244CC"/>
    <w:rsid w:val="00124E5F"/>
    <w:rsid w:val="00125097"/>
    <w:rsid w:val="00126910"/>
    <w:rsid w:val="00130643"/>
    <w:rsid w:val="00130F79"/>
    <w:rsid w:val="0013175E"/>
    <w:rsid w:val="00132C42"/>
    <w:rsid w:val="00133CB0"/>
    <w:rsid w:val="001340FF"/>
    <w:rsid w:val="00136151"/>
    <w:rsid w:val="00136986"/>
    <w:rsid w:val="001377EB"/>
    <w:rsid w:val="00140EA7"/>
    <w:rsid w:val="001420AF"/>
    <w:rsid w:val="00142756"/>
    <w:rsid w:val="0014397D"/>
    <w:rsid w:val="00145418"/>
    <w:rsid w:val="001463A9"/>
    <w:rsid w:val="00146A10"/>
    <w:rsid w:val="00146C9F"/>
    <w:rsid w:val="00150744"/>
    <w:rsid w:val="00151935"/>
    <w:rsid w:val="00152608"/>
    <w:rsid w:val="00156389"/>
    <w:rsid w:val="00156D92"/>
    <w:rsid w:val="001576FF"/>
    <w:rsid w:val="00161638"/>
    <w:rsid w:val="00162C2F"/>
    <w:rsid w:val="00164975"/>
    <w:rsid w:val="00165C96"/>
    <w:rsid w:val="001670D0"/>
    <w:rsid w:val="00167E1E"/>
    <w:rsid w:val="00174D43"/>
    <w:rsid w:val="00174EE5"/>
    <w:rsid w:val="00176AEB"/>
    <w:rsid w:val="00180220"/>
    <w:rsid w:val="00181774"/>
    <w:rsid w:val="00181DA4"/>
    <w:rsid w:val="00182CC5"/>
    <w:rsid w:val="001843C7"/>
    <w:rsid w:val="00186CC8"/>
    <w:rsid w:val="0018771D"/>
    <w:rsid w:val="0019066D"/>
    <w:rsid w:val="00190DEA"/>
    <w:rsid w:val="001911C3"/>
    <w:rsid w:val="001920B4"/>
    <w:rsid w:val="0019560B"/>
    <w:rsid w:val="00197799"/>
    <w:rsid w:val="001A210C"/>
    <w:rsid w:val="001A307B"/>
    <w:rsid w:val="001A3928"/>
    <w:rsid w:val="001A39BE"/>
    <w:rsid w:val="001A4962"/>
    <w:rsid w:val="001A5973"/>
    <w:rsid w:val="001A5FE7"/>
    <w:rsid w:val="001A69D1"/>
    <w:rsid w:val="001B1F3C"/>
    <w:rsid w:val="001B6CA6"/>
    <w:rsid w:val="001B6F53"/>
    <w:rsid w:val="001B7B08"/>
    <w:rsid w:val="001C1FF0"/>
    <w:rsid w:val="001C29F0"/>
    <w:rsid w:val="001C2B62"/>
    <w:rsid w:val="001C42DA"/>
    <w:rsid w:val="001C46B8"/>
    <w:rsid w:val="001C5816"/>
    <w:rsid w:val="001D065F"/>
    <w:rsid w:val="001D1AC2"/>
    <w:rsid w:val="001D3AEB"/>
    <w:rsid w:val="001D4155"/>
    <w:rsid w:val="001D5160"/>
    <w:rsid w:val="001D597C"/>
    <w:rsid w:val="001E0955"/>
    <w:rsid w:val="001E1017"/>
    <w:rsid w:val="001E1028"/>
    <w:rsid w:val="001E2425"/>
    <w:rsid w:val="001E2B4D"/>
    <w:rsid w:val="001E2FD3"/>
    <w:rsid w:val="001E35DB"/>
    <w:rsid w:val="001E3F98"/>
    <w:rsid w:val="001E51E6"/>
    <w:rsid w:val="001E6537"/>
    <w:rsid w:val="001E703E"/>
    <w:rsid w:val="001E7319"/>
    <w:rsid w:val="001E7CA8"/>
    <w:rsid w:val="001F00D6"/>
    <w:rsid w:val="001F1BB2"/>
    <w:rsid w:val="001F7243"/>
    <w:rsid w:val="001F77C1"/>
    <w:rsid w:val="001F7820"/>
    <w:rsid w:val="00200358"/>
    <w:rsid w:val="00202A79"/>
    <w:rsid w:val="0020503A"/>
    <w:rsid w:val="00205564"/>
    <w:rsid w:val="00205605"/>
    <w:rsid w:val="00205B63"/>
    <w:rsid w:val="00207230"/>
    <w:rsid w:val="00207836"/>
    <w:rsid w:val="00211C6E"/>
    <w:rsid w:val="00212F14"/>
    <w:rsid w:val="00212F16"/>
    <w:rsid w:val="00212FB5"/>
    <w:rsid w:val="002145D0"/>
    <w:rsid w:val="002148AF"/>
    <w:rsid w:val="00214CD3"/>
    <w:rsid w:val="00217018"/>
    <w:rsid w:val="00220769"/>
    <w:rsid w:val="002219F0"/>
    <w:rsid w:val="00222AEC"/>
    <w:rsid w:val="002239FF"/>
    <w:rsid w:val="002243F4"/>
    <w:rsid w:val="00226468"/>
    <w:rsid w:val="002307A1"/>
    <w:rsid w:val="002311F9"/>
    <w:rsid w:val="0023175E"/>
    <w:rsid w:val="00233158"/>
    <w:rsid w:val="00233489"/>
    <w:rsid w:val="002368F6"/>
    <w:rsid w:val="00243399"/>
    <w:rsid w:val="00243470"/>
    <w:rsid w:val="002451BB"/>
    <w:rsid w:val="00245FE9"/>
    <w:rsid w:val="002515FE"/>
    <w:rsid w:val="00252655"/>
    <w:rsid w:val="002534F0"/>
    <w:rsid w:val="0025408D"/>
    <w:rsid w:val="002547D6"/>
    <w:rsid w:val="00254C47"/>
    <w:rsid w:val="0025543F"/>
    <w:rsid w:val="00255F46"/>
    <w:rsid w:val="002563FF"/>
    <w:rsid w:val="00256AA6"/>
    <w:rsid w:val="002570B1"/>
    <w:rsid w:val="0026268A"/>
    <w:rsid w:val="00262B82"/>
    <w:rsid w:val="00263B1B"/>
    <w:rsid w:val="002702DE"/>
    <w:rsid w:val="002711EF"/>
    <w:rsid w:val="002722B0"/>
    <w:rsid w:val="00272928"/>
    <w:rsid w:val="00272E61"/>
    <w:rsid w:val="0027334F"/>
    <w:rsid w:val="0028022B"/>
    <w:rsid w:val="0028121E"/>
    <w:rsid w:val="002818EA"/>
    <w:rsid w:val="00281B58"/>
    <w:rsid w:val="00283078"/>
    <w:rsid w:val="002847D9"/>
    <w:rsid w:val="0029096D"/>
    <w:rsid w:val="00293FBE"/>
    <w:rsid w:val="00294EEF"/>
    <w:rsid w:val="002957AA"/>
    <w:rsid w:val="00295F83"/>
    <w:rsid w:val="002A3898"/>
    <w:rsid w:val="002A3D2E"/>
    <w:rsid w:val="002A4990"/>
    <w:rsid w:val="002A4FCB"/>
    <w:rsid w:val="002A5B18"/>
    <w:rsid w:val="002A662F"/>
    <w:rsid w:val="002A79CD"/>
    <w:rsid w:val="002A7AC7"/>
    <w:rsid w:val="002B1199"/>
    <w:rsid w:val="002B2C7F"/>
    <w:rsid w:val="002B501E"/>
    <w:rsid w:val="002B51C9"/>
    <w:rsid w:val="002B5231"/>
    <w:rsid w:val="002B6C04"/>
    <w:rsid w:val="002B6CEE"/>
    <w:rsid w:val="002C09F4"/>
    <w:rsid w:val="002C1936"/>
    <w:rsid w:val="002C29C9"/>
    <w:rsid w:val="002C34AA"/>
    <w:rsid w:val="002C429E"/>
    <w:rsid w:val="002C7FEC"/>
    <w:rsid w:val="002D1393"/>
    <w:rsid w:val="002D3438"/>
    <w:rsid w:val="002D3B2B"/>
    <w:rsid w:val="002D4B14"/>
    <w:rsid w:val="002D6002"/>
    <w:rsid w:val="002D73F8"/>
    <w:rsid w:val="002E0732"/>
    <w:rsid w:val="002E0984"/>
    <w:rsid w:val="002E4A22"/>
    <w:rsid w:val="002E514F"/>
    <w:rsid w:val="002E5221"/>
    <w:rsid w:val="002E55F9"/>
    <w:rsid w:val="002E5872"/>
    <w:rsid w:val="002E6865"/>
    <w:rsid w:val="002E7261"/>
    <w:rsid w:val="002F05E9"/>
    <w:rsid w:val="002F296B"/>
    <w:rsid w:val="002F4C34"/>
    <w:rsid w:val="002F5EB0"/>
    <w:rsid w:val="002F6275"/>
    <w:rsid w:val="002F75FC"/>
    <w:rsid w:val="002F7BD4"/>
    <w:rsid w:val="002F7F3A"/>
    <w:rsid w:val="00301E18"/>
    <w:rsid w:val="003029CD"/>
    <w:rsid w:val="003040B1"/>
    <w:rsid w:val="00304970"/>
    <w:rsid w:val="0030685B"/>
    <w:rsid w:val="00306D59"/>
    <w:rsid w:val="003119E6"/>
    <w:rsid w:val="00311ED9"/>
    <w:rsid w:val="0031366A"/>
    <w:rsid w:val="00313CE9"/>
    <w:rsid w:val="0031460F"/>
    <w:rsid w:val="00314A10"/>
    <w:rsid w:val="0031694B"/>
    <w:rsid w:val="003264DE"/>
    <w:rsid w:val="0032676C"/>
    <w:rsid w:val="00326F18"/>
    <w:rsid w:val="003277D5"/>
    <w:rsid w:val="003306EA"/>
    <w:rsid w:val="00330C5C"/>
    <w:rsid w:val="0033229E"/>
    <w:rsid w:val="00334604"/>
    <w:rsid w:val="0033519A"/>
    <w:rsid w:val="00335F10"/>
    <w:rsid w:val="00336D10"/>
    <w:rsid w:val="00340D63"/>
    <w:rsid w:val="00340E86"/>
    <w:rsid w:val="00342DFF"/>
    <w:rsid w:val="00343D52"/>
    <w:rsid w:val="00344A73"/>
    <w:rsid w:val="00346609"/>
    <w:rsid w:val="0034729E"/>
    <w:rsid w:val="003506CD"/>
    <w:rsid w:val="0035688E"/>
    <w:rsid w:val="00356CE1"/>
    <w:rsid w:val="0035769F"/>
    <w:rsid w:val="00360363"/>
    <w:rsid w:val="003606C5"/>
    <w:rsid w:val="00361EB1"/>
    <w:rsid w:val="00363638"/>
    <w:rsid w:val="00363828"/>
    <w:rsid w:val="00365656"/>
    <w:rsid w:val="00365F6B"/>
    <w:rsid w:val="00367483"/>
    <w:rsid w:val="00370A45"/>
    <w:rsid w:val="0037117C"/>
    <w:rsid w:val="003716AE"/>
    <w:rsid w:val="00371EB8"/>
    <w:rsid w:val="0037272F"/>
    <w:rsid w:val="00372B48"/>
    <w:rsid w:val="003735EF"/>
    <w:rsid w:val="00373F63"/>
    <w:rsid w:val="003742EE"/>
    <w:rsid w:val="0037477B"/>
    <w:rsid w:val="00374C7B"/>
    <w:rsid w:val="003769C8"/>
    <w:rsid w:val="00376DB0"/>
    <w:rsid w:val="00381050"/>
    <w:rsid w:val="0038130A"/>
    <w:rsid w:val="00386900"/>
    <w:rsid w:val="00387A5A"/>
    <w:rsid w:val="00387B41"/>
    <w:rsid w:val="00390FEC"/>
    <w:rsid w:val="003924DB"/>
    <w:rsid w:val="00392B6D"/>
    <w:rsid w:val="00394D60"/>
    <w:rsid w:val="00395427"/>
    <w:rsid w:val="003A046B"/>
    <w:rsid w:val="003A3D88"/>
    <w:rsid w:val="003A409F"/>
    <w:rsid w:val="003A43B4"/>
    <w:rsid w:val="003A68D0"/>
    <w:rsid w:val="003A7236"/>
    <w:rsid w:val="003A7CA8"/>
    <w:rsid w:val="003B182B"/>
    <w:rsid w:val="003B1F30"/>
    <w:rsid w:val="003B5413"/>
    <w:rsid w:val="003C0243"/>
    <w:rsid w:val="003C2034"/>
    <w:rsid w:val="003C2FA6"/>
    <w:rsid w:val="003C6007"/>
    <w:rsid w:val="003C71D7"/>
    <w:rsid w:val="003C7FAB"/>
    <w:rsid w:val="003D035A"/>
    <w:rsid w:val="003D10E3"/>
    <w:rsid w:val="003D1328"/>
    <w:rsid w:val="003D1C36"/>
    <w:rsid w:val="003D25DE"/>
    <w:rsid w:val="003D27FF"/>
    <w:rsid w:val="003D29DA"/>
    <w:rsid w:val="003D33F4"/>
    <w:rsid w:val="003D361E"/>
    <w:rsid w:val="003D4F56"/>
    <w:rsid w:val="003D593B"/>
    <w:rsid w:val="003D610C"/>
    <w:rsid w:val="003D7896"/>
    <w:rsid w:val="003D7FC6"/>
    <w:rsid w:val="003E02ED"/>
    <w:rsid w:val="003E05F8"/>
    <w:rsid w:val="003E08F2"/>
    <w:rsid w:val="003E14F3"/>
    <w:rsid w:val="003E292C"/>
    <w:rsid w:val="003E3C69"/>
    <w:rsid w:val="003E4128"/>
    <w:rsid w:val="003E49E0"/>
    <w:rsid w:val="003E4E0E"/>
    <w:rsid w:val="003E7EC9"/>
    <w:rsid w:val="003F1C4F"/>
    <w:rsid w:val="003F49F2"/>
    <w:rsid w:val="003F4A68"/>
    <w:rsid w:val="003F4C82"/>
    <w:rsid w:val="003F57B2"/>
    <w:rsid w:val="003F706A"/>
    <w:rsid w:val="004004DC"/>
    <w:rsid w:val="00403733"/>
    <w:rsid w:val="00403A12"/>
    <w:rsid w:val="00403A93"/>
    <w:rsid w:val="00404506"/>
    <w:rsid w:val="00404576"/>
    <w:rsid w:val="00405A12"/>
    <w:rsid w:val="00407E3C"/>
    <w:rsid w:val="0041351F"/>
    <w:rsid w:val="00414291"/>
    <w:rsid w:val="00415B4E"/>
    <w:rsid w:val="00415B82"/>
    <w:rsid w:val="00420C8B"/>
    <w:rsid w:val="00420D9A"/>
    <w:rsid w:val="00423377"/>
    <w:rsid w:val="0042600F"/>
    <w:rsid w:val="0042695A"/>
    <w:rsid w:val="00430D77"/>
    <w:rsid w:val="004317E7"/>
    <w:rsid w:val="00431F42"/>
    <w:rsid w:val="00433601"/>
    <w:rsid w:val="004349EF"/>
    <w:rsid w:val="004363A9"/>
    <w:rsid w:val="00436522"/>
    <w:rsid w:val="00436715"/>
    <w:rsid w:val="00436B22"/>
    <w:rsid w:val="0044027C"/>
    <w:rsid w:val="0044216B"/>
    <w:rsid w:val="0044267A"/>
    <w:rsid w:val="004429E6"/>
    <w:rsid w:val="00442E63"/>
    <w:rsid w:val="004430E6"/>
    <w:rsid w:val="00443F97"/>
    <w:rsid w:val="00446484"/>
    <w:rsid w:val="00446C3A"/>
    <w:rsid w:val="00446C79"/>
    <w:rsid w:val="004501E3"/>
    <w:rsid w:val="00450B43"/>
    <w:rsid w:val="00450CF0"/>
    <w:rsid w:val="00452C3A"/>
    <w:rsid w:val="00457439"/>
    <w:rsid w:val="0046262F"/>
    <w:rsid w:val="00464423"/>
    <w:rsid w:val="0046612C"/>
    <w:rsid w:val="00466BD6"/>
    <w:rsid w:val="00470040"/>
    <w:rsid w:val="0047110A"/>
    <w:rsid w:val="00471DB6"/>
    <w:rsid w:val="00473D70"/>
    <w:rsid w:val="004740E3"/>
    <w:rsid w:val="00476386"/>
    <w:rsid w:val="00476387"/>
    <w:rsid w:val="0048070C"/>
    <w:rsid w:val="004819D3"/>
    <w:rsid w:val="00484372"/>
    <w:rsid w:val="0048596D"/>
    <w:rsid w:val="00486850"/>
    <w:rsid w:val="004874D1"/>
    <w:rsid w:val="0049097E"/>
    <w:rsid w:val="004928AF"/>
    <w:rsid w:val="004964E4"/>
    <w:rsid w:val="00497C23"/>
    <w:rsid w:val="004A0863"/>
    <w:rsid w:val="004A27E5"/>
    <w:rsid w:val="004A4576"/>
    <w:rsid w:val="004A5B19"/>
    <w:rsid w:val="004A5CCF"/>
    <w:rsid w:val="004A683F"/>
    <w:rsid w:val="004B2CC8"/>
    <w:rsid w:val="004B4FE8"/>
    <w:rsid w:val="004C0FCA"/>
    <w:rsid w:val="004C1B6D"/>
    <w:rsid w:val="004C1C7E"/>
    <w:rsid w:val="004C1DEB"/>
    <w:rsid w:val="004C3AF3"/>
    <w:rsid w:val="004C4211"/>
    <w:rsid w:val="004C5621"/>
    <w:rsid w:val="004C6300"/>
    <w:rsid w:val="004C63EB"/>
    <w:rsid w:val="004C6C41"/>
    <w:rsid w:val="004C73AB"/>
    <w:rsid w:val="004D0AF6"/>
    <w:rsid w:val="004D15EF"/>
    <w:rsid w:val="004D304C"/>
    <w:rsid w:val="004D56B3"/>
    <w:rsid w:val="004E092A"/>
    <w:rsid w:val="004E3861"/>
    <w:rsid w:val="004E3F47"/>
    <w:rsid w:val="004E5C7D"/>
    <w:rsid w:val="004F007E"/>
    <w:rsid w:val="004F39B0"/>
    <w:rsid w:val="004F48D0"/>
    <w:rsid w:val="004F65B3"/>
    <w:rsid w:val="00502032"/>
    <w:rsid w:val="00503AAC"/>
    <w:rsid w:val="00504466"/>
    <w:rsid w:val="00507282"/>
    <w:rsid w:val="005077EE"/>
    <w:rsid w:val="0051339A"/>
    <w:rsid w:val="00516509"/>
    <w:rsid w:val="005203D4"/>
    <w:rsid w:val="00521B0D"/>
    <w:rsid w:val="00521B5F"/>
    <w:rsid w:val="0052413D"/>
    <w:rsid w:val="005242B7"/>
    <w:rsid w:val="0052576F"/>
    <w:rsid w:val="00525DF1"/>
    <w:rsid w:val="0052789F"/>
    <w:rsid w:val="005325B1"/>
    <w:rsid w:val="00534D5D"/>
    <w:rsid w:val="00537D32"/>
    <w:rsid w:val="00542433"/>
    <w:rsid w:val="00542E74"/>
    <w:rsid w:val="00544178"/>
    <w:rsid w:val="00544E6A"/>
    <w:rsid w:val="005453CF"/>
    <w:rsid w:val="00545A5B"/>
    <w:rsid w:val="00546A0B"/>
    <w:rsid w:val="00550327"/>
    <w:rsid w:val="0055084A"/>
    <w:rsid w:val="005524B9"/>
    <w:rsid w:val="00552F84"/>
    <w:rsid w:val="00553E64"/>
    <w:rsid w:val="00554114"/>
    <w:rsid w:val="0055486E"/>
    <w:rsid w:val="005645A8"/>
    <w:rsid w:val="00564B01"/>
    <w:rsid w:val="00565A51"/>
    <w:rsid w:val="005661AD"/>
    <w:rsid w:val="005678E0"/>
    <w:rsid w:val="00571E68"/>
    <w:rsid w:val="00573D6A"/>
    <w:rsid w:val="00573DD0"/>
    <w:rsid w:val="0057631B"/>
    <w:rsid w:val="00577064"/>
    <w:rsid w:val="00580952"/>
    <w:rsid w:val="00580A70"/>
    <w:rsid w:val="005832FD"/>
    <w:rsid w:val="00583490"/>
    <w:rsid w:val="00584895"/>
    <w:rsid w:val="00585740"/>
    <w:rsid w:val="00585DC4"/>
    <w:rsid w:val="005874B1"/>
    <w:rsid w:val="0059035A"/>
    <w:rsid w:val="00590B34"/>
    <w:rsid w:val="00591D81"/>
    <w:rsid w:val="005935EB"/>
    <w:rsid w:val="00593B70"/>
    <w:rsid w:val="00595224"/>
    <w:rsid w:val="005953FF"/>
    <w:rsid w:val="00596E18"/>
    <w:rsid w:val="0059786C"/>
    <w:rsid w:val="005A0B78"/>
    <w:rsid w:val="005A3AE9"/>
    <w:rsid w:val="005B006C"/>
    <w:rsid w:val="005B7521"/>
    <w:rsid w:val="005C0DD5"/>
    <w:rsid w:val="005C17DF"/>
    <w:rsid w:val="005C2069"/>
    <w:rsid w:val="005C27CD"/>
    <w:rsid w:val="005C4468"/>
    <w:rsid w:val="005C4540"/>
    <w:rsid w:val="005C5CD6"/>
    <w:rsid w:val="005C7649"/>
    <w:rsid w:val="005D0ABE"/>
    <w:rsid w:val="005D1F89"/>
    <w:rsid w:val="005D4ADD"/>
    <w:rsid w:val="005D69FA"/>
    <w:rsid w:val="005D6CEB"/>
    <w:rsid w:val="005E1704"/>
    <w:rsid w:val="005E356D"/>
    <w:rsid w:val="005E35C7"/>
    <w:rsid w:val="005E37BB"/>
    <w:rsid w:val="005E4760"/>
    <w:rsid w:val="005F0990"/>
    <w:rsid w:val="005F36FD"/>
    <w:rsid w:val="00600802"/>
    <w:rsid w:val="006017CB"/>
    <w:rsid w:val="00605FB9"/>
    <w:rsid w:val="00606129"/>
    <w:rsid w:val="00606660"/>
    <w:rsid w:val="00606EFE"/>
    <w:rsid w:val="006072E5"/>
    <w:rsid w:val="006110C3"/>
    <w:rsid w:val="006112FD"/>
    <w:rsid w:val="006130F8"/>
    <w:rsid w:val="006135D2"/>
    <w:rsid w:val="00616207"/>
    <w:rsid w:val="00617845"/>
    <w:rsid w:val="006216CF"/>
    <w:rsid w:val="006231B9"/>
    <w:rsid w:val="00623B89"/>
    <w:rsid w:val="00624099"/>
    <w:rsid w:val="0062645B"/>
    <w:rsid w:val="00627B60"/>
    <w:rsid w:val="00627CC7"/>
    <w:rsid w:val="00630A1E"/>
    <w:rsid w:val="00632141"/>
    <w:rsid w:val="006343E8"/>
    <w:rsid w:val="00634BA9"/>
    <w:rsid w:val="006354FC"/>
    <w:rsid w:val="00635D4C"/>
    <w:rsid w:val="006411E3"/>
    <w:rsid w:val="00643947"/>
    <w:rsid w:val="00643F09"/>
    <w:rsid w:val="00644885"/>
    <w:rsid w:val="006454F1"/>
    <w:rsid w:val="00646D0E"/>
    <w:rsid w:val="0064759C"/>
    <w:rsid w:val="00650D8D"/>
    <w:rsid w:val="00654565"/>
    <w:rsid w:val="006556D7"/>
    <w:rsid w:val="00657CBE"/>
    <w:rsid w:val="00661DF7"/>
    <w:rsid w:val="006637B0"/>
    <w:rsid w:val="006704BF"/>
    <w:rsid w:val="00671C6B"/>
    <w:rsid w:val="006730D2"/>
    <w:rsid w:val="00673EF7"/>
    <w:rsid w:val="0067434D"/>
    <w:rsid w:val="00675756"/>
    <w:rsid w:val="00675BC1"/>
    <w:rsid w:val="006763C2"/>
    <w:rsid w:val="00677441"/>
    <w:rsid w:val="006776BF"/>
    <w:rsid w:val="0068296F"/>
    <w:rsid w:val="00682DD3"/>
    <w:rsid w:val="00682E7A"/>
    <w:rsid w:val="00683560"/>
    <w:rsid w:val="0068420E"/>
    <w:rsid w:val="0068553C"/>
    <w:rsid w:val="00685FC9"/>
    <w:rsid w:val="00687BF6"/>
    <w:rsid w:val="0069027A"/>
    <w:rsid w:val="006914DD"/>
    <w:rsid w:val="00692813"/>
    <w:rsid w:val="00693BD0"/>
    <w:rsid w:val="00693D78"/>
    <w:rsid w:val="00695397"/>
    <w:rsid w:val="00695792"/>
    <w:rsid w:val="00696C15"/>
    <w:rsid w:val="006975EC"/>
    <w:rsid w:val="006A05B7"/>
    <w:rsid w:val="006A3681"/>
    <w:rsid w:val="006A3DF2"/>
    <w:rsid w:val="006A46A5"/>
    <w:rsid w:val="006A58A4"/>
    <w:rsid w:val="006B1B37"/>
    <w:rsid w:val="006B1BEB"/>
    <w:rsid w:val="006B1C0C"/>
    <w:rsid w:val="006B3B1C"/>
    <w:rsid w:val="006B4F67"/>
    <w:rsid w:val="006B55DC"/>
    <w:rsid w:val="006B574F"/>
    <w:rsid w:val="006B71B4"/>
    <w:rsid w:val="006B7BD1"/>
    <w:rsid w:val="006B7E86"/>
    <w:rsid w:val="006C069D"/>
    <w:rsid w:val="006C0C84"/>
    <w:rsid w:val="006C0EA7"/>
    <w:rsid w:val="006C24CB"/>
    <w:rsid w:val="006C393B"/>
    <w:rsid w:val="006C3A2D"/>
    <w:rsid w:val="006C3BB8"/>
    <w:rsid w:val="006D19E7"/>
    <w:rsid w:val="006D1BE2"/>
    <w:rsid w:val="006D6A2B"/>
    <w:rsid w:val="006E07E6"/>
    <w:rsid w:val="006E2B27"/>
    <w:rsid w:val="006E3085"/>
    <w:rsid w:val="006E4179"/>
    <w:rsid w:val="006E41E1"/>
    <w:rsid w:val="006E4B59"/>
    <w:rsid w:val="006E64C7"/>
    <w:rsid w:val="006E7D34"/>
    <w:rsid w:val="006F1D8C"/>
    <w:rsid w:val="006F210B"/>
    <w:rsid w:val="006F467C"/>
    <w:rsid w:val="006F5491"/>
    <w:rsid w:val="006F5B79"/>
    <w:rsid w:val="006F6EA5"/>
    <w:rsid w:val="006F727E"/>
    <w:rsid w:val="006F7651"/>
    <w:rsid w:val="006F787F"/>
    <w:rsid w:val="00700F2F"/>
    <w:rsid w:val="007023AD"/>
    <w:rsid w:val="00702C66"/>
    <w:rsid w:val="007032EC"/>
    <w:rsid w:val="007034D0"/>
    <w:rsid w:val="00704411"/>
    <w:rsid w:val="0070630F"/>
    <w:rsid w:val="007066FF"/>
    <w:rsid w:val="007068D4"/>
    <w:rsid w:val="00707336"/>
    <w:rsid w:val="007074B6"/>
    <w:rsid w:val="007113B1"/>
    <w:rsid w:val="00712AF9"/>
    <w:rsid w:val="00715B06"/>
    <w:rsid w:val="00716419"/>
    <w:rsid w:val="007223A0"/>
    <w:rsid w:val="007238A1"/>
    <w:rsid w:val="00723905"/>
    <w:rsid w:val="007246BE"/>
    <w:rsid w:val="007256F5"/>
    <w:rsid w:val="00726034"/>
    <w:rsid w:val="00730B5D"/>
    <w:rsid w:val="00731AE6"/>
    <w:rsid w:val="00732752"/>
    <w:rsid w:val="00740826"/>
    <w:rsid w:val="007416B7"/>
    <w:rsid w:val="0074226F"/>
    <w:rsid w:val="0074274D"/>
    <w:rsid w:val="007460B0"/>
    <w:rsid w:val="00746D7E"/>
    <w:rsid w:val="00751FE0"/>
    <w:rsid w:val="00754070"/>
    <w:rsid w:val="00765292"/>
    <w:rsid w:val="007662CB"/>
    <w:rsid w:val="00766C8B"/>
    <w:rsid w:val="00767BD6"/>
    <w:rsid w:val="00770133"/>
    <w:rsid w:val="007701EC"/>
    <w:rsid w:val="007703A1"/>
    <w:rsid w:val="00773267"/>
    <w:rsid w:val="00773448"/>
    <w:rsid w:val="007735D9"/>
    <w:rsid w:val="00773DB2"/>
    <w:rsid w:val="00773DEF"/>
    <w:rsid w:val="0077423B"/>
    <w:rsid w:val="00774A39"/>
    <w:rsid w:val="00775AA7"/>
    <w:rsid w:val="00775C5A"/>
    <w:rsid w:val="0078158C"/>
    <w:rsid w:val="00781D46"/>
    <w:rsid w:val="00781EAA"/>
    <w:rsid w:val="00782F19"/>
    <w:rsid w:val="007833AA"/>
    <w:rsid w:val="00784208"/>
    <w:rsid w:val="00784CB1"/>
    <w:rsid w:val="00785A0F"/>
    <w:rsid w:val="007902B6"/>
    <w:rsid w:val="0079138B"/>
    <w:rsid w:val="007924AB"/>
    <w:rsid w:val="007925B8"/>
    <w:rsid w:val="00793EC1"/>
    <w:rsid w:val="0079478A"/>
    <w:rsid w:val="00794CD4"/>
    <w:rsid w:val="00796032"/>
    <w:rsid w:val="0079766D"/>
    <w:rsid w:val="00797B35"/>
    <w:rsid w:val="007A075C"/>
    <w:rsid w:val="007A14DA"/>
    <w:rsid w:val="007A2D55"/>
    <w:rsid w:val="007A58F4"/>
    <w:rsid w:val="007A5DD4"/>
    <w:rsid w:val="007A5F3D"/>
    <w:rsid w:val="007B041C"/>
    <w:rsid w:val="007B07D7"/>
    <w:rsid w:val="007B12A4"/>
    <w:rsid w:val="007B172C"/>
    <w:rsid w:val="007B1DD0"/>
    <w:rsid w:val="007B2B35"/>
    <w:rsid w:val="007B2FC0"/>
    <w:rsid w:val="007B392E"/>
    <w:rsid w:val="007B39F7"/>
    <w:rsid w:val="007B3C95"/>
    <w:rsid w:val="007B528C"/>
    <w:rsid w:val="007B686B"/>
    <w:rsid w:val="007B6AA0"/>
    <w:rsid w:val="007B6C99"/>
    <w:rsid w:val="007C1199"/>
    <w:rsid w:val="007C3F7F"/>
    <w:rsid w:val="007C46F3"/>
    <w:rsid w:val="007C4987"/>
    <w:rsid w:val="007C5DCA"/>
    <w:rsid w:val="007C63A1"/>
    <w:rsid w:val="007D084B"/>
    <w:rsid w:val="007D2103"/>
    <w:rsid w:val="007D2DDD"/>
    <w:rsid w:val="007D3175"/>
    <w:rsid w:val="007D3636"/>
    <w:rsid w:val="007D6551"/>
    <w:rsid w:val="007E03B9"/>
    <w:rsid w:val="007E1050"/>
    <w:rsid w:val="007E228D"/>
    <w:rsid w:val="007E2510"/>
    <w:rsid w:val="007E3749"/>
    <w:rsid w:val="007E39BD"/>
    <w:rsid w:val="007E4797"/>
    <w:rsid w:val="007E4F23"/>
    <w:rsid w:val="007E5357"/>
    <w:rsid w:val="007E596E"/>
    <w:rsid w:val="007E746D"/>
    <w:rsid w:val="007F0619"/>
    <w:rsid w:val="007F061E"/>
    <w:rsid w:val="007F1009"/>
    <w:rsid w:val="007F259B"/>
    <w:rsid w:val="007F343A"/>
    <w:rsid w:val="007F3D36"/>
    <w:rsid w:val="007F5817"/>
    <w:rsid w:val="007F5ACB"/>
    <w:rsid w:val="007F5E23"/>
    <w:rsid w:val="007F642F"/>
    <w:rsid w:val="00800303"/>
    <w:rsid w:val="008021CE"/>
    <w:rsid w:val="00804B28"/>
    <w:rsid w:val="00804F20"/>
    <w:rsid w:val="0080539F"/>
    <w:rsid w:val="00805BB8"/>
    <w:rsid w:val="0081112A"/>
    <w:rsid w:val="00811192"/>
    <w:rsid w:val="008122FC"/>
    <w:rsid w:val="00812CF7"/>
    <w:rsid w:val="00815851"/>
    <w:rsid w:val="0082130D"/>
    <w:rsid w:val="00821BAE"/>
    <w:rsid w:val="00821F17"/>
    <w:rsid w:val="00823BDB"/>
    <w:rsid w:val="00823E8F"/>
    <w:rsid w:val="00830874"/>
    <w:rsid w:val="0083138B"/>
    <w:rsid w:val="0083394F"/>
    <w:rsid w:val="008339E7"/>
    <w:rsid w:val="00833AA3"/>
    <w:rsid w:val="0083462B"/>
    <w:rsid w:val="00834FF9"/>
    <w:rsid w:val="0083508B"/>
    <w:rsid w:val="00840DC4"/>
    <w:rsid w:val="00841EA8"/>
    <w:rsid w:val="00841F1D"/>
    <w:rsid w:val="00842657"/>
    <w:rsid w:val="00844D5B"/>
    <w:rsid w:val="00846B9C"/>
    <w:rsid w:val="0084717E"/>
    <w:rsid w:val="00850D7C"/>
    <w:rsid w:val="00850EF9"/>
    <w:rsid w:val="00852A80"/>
    <w:rsid w:val="00852CE1"/>
    <w:rsid w:val="0085389E"/>
    <w:rsid w:val="00857BD1"/>
    <w:rsid w:val="00861DBB"/>
    <w:rsid w:val="008624B7"/>
    <w:rsid w:val="00862720"/>
    <w:rsid w:val="00862E29"/>
    <w:rsid w:val="00863AB0"/>
    <w:rsid w:val="008655C8"/>
    <w:rsid w:val="008656D0"/>
    <w:rsid w:val="00873246"/>
    <w:rsid w:val="0087324E"/>
    <w:rsid w:val="00874EDE"/>
    <w:rsid w:val="00875121"/>
    <w:rsid w:val="008754D7"/>
    <w:rsid w:val="00880432"/>
    <w:rsid w:val="00885875"/>
    <w:rsid w:val="0088657D"/>
    <w:rsid w:val="00887AD5"/>
    <w:rsid w:val="00887C87"/>
    <w:rsid w:val="00887F8D"/>
    <w:rsid w:val="00892306"/>
    <w:rsid w:val="0089429A"/>
    <w:rsid w:val="00894ACD"/>
    <w:rsid w:val="00895668"/>
    <w:rsid w:val="00895FD9"/>
    <w:rsid w:val="008962F8"/>
    <w:rsid w:val="00896F57"/>
    <w:rsid w:val="008971A1"/>
    <w:rsid w:val="00897EF2"/>
    <w:rsid w:val="008A1EFF"/>
    <w:rsid w:val="008A32C0"/>
    <w:rsid w:val="008A34D8"/>
    <w:rsid w:val="008A3B31"/>
    <w:rsid w:val="008A4167"/>
    <w:rsid w:val="008A4FC9"/>
    <w:rsid w:val="008A5298"/>
    <w:rsid w:val="008A5855"/>
    <w:rsid w:val="008A69DB"/>
    <w:rsid w:val="008A710D"/>
    <w:rsid w:val="008A7431"/>
    <w:rsid w:val="008B0590"/>
    <w:rsid w:val="008B0D3B"/>
    <w:rsid w:val="008B160D"/>
    <w:rsid w:val="008B202E"/>
    <w:rsid w:val="008B32CB"/>
    <w:rsid w:val="008B66BB"/>
    <w:rsid w:val="008B78C7"/>
    <w:rsid w:val="008C074C"/>
    <w:rsid w:val="008C0AB8"/>
    <w:rsid w:val="008C12DC"/>
    <w:rsid w:val="008C1D6C"/>
    <w:rsid w:val="008C226C"/>
    <w:rsid w:val="008C4CD4"/>
    <w:rsid w:val="008C6B6F"/>
    <w:rsid w:val="008C7EDF"/>
    <w:rsid w:val="008D01A7"/>
    <w:rsid w:val="008D333F"/>
    <w:rsid w:val="008D3762"/>
    <w:rsid w:val="008D430C"/>
    <w:rsid w:val="008D46D9"/>
    <w:rsid w:val="008D526B"/>
    <w:rsid w:val="008E02BF"/>
    <w:rsid w:val="008E0A0E"/>
    <w:rsid w:val="008E1D5E"/>
    <w:rsid w:val="008E3735"/>
    <w:rsid w:val="008E4888"/>
    <w:rsid w:val="008E49C7"/>
    <w:rsid w:val="008E5C99"/>
    <w:rsid w:val="008E66E7"/>
    <w:rsid w:val="008E68CB"/>
    <w:rsid w:val="008E72A9"/>
    <w:rsid w:val="008F1A10"/>
    <w:rsid w:val="008F1EED"/>
    <w:rsid w:val="008F2AB5"/>
    <w:rsid w:val="00900441"/>
    <w:rsid w:val="00900ACC"/>
    <w:rsid w:val="00901FA1"/>
    <w:rsid w:val="00902F15"/>
    <w:rsid w:val="009030DB"/>
    <w:rsid w:val="00905466"/>
    <w:rsid w:val="00907BB0"/>
    <w:rsid w:val="009110C3"/>
    <w:rsid w:val="009111D7"/>
    <w:rsid w:val="00912CBE"/>
    <w:rsid w:val="0091446C"/>
    <w:rsid w:val="00914DDA"/>
    <w:rsid w:val="00915857"/>
    <w:rsid w:val="00920B95"/>
    <w:rsid w:val="00922BB3"/>
    <w:rsid w:val="00924A3D"/>
    <w:rsid w:val="0092609B"/>
    <w:rsid w:val="00931207"/>
    <w:rsid w:val="009334D7"/>
    <w:rsid w:val="00933927"/>
    <w:rsid w:val="009343A0"/>
    <w:rsid w:val="00936DCF"/>
    <w:rsid w:val="00937C25"/>
    <w:rsid w:val="00940A71"/>
    <w:rsid w:val="00941358"/>
    <w:rsid w:val="00942921"/>
    <w:rsid w:val="00945360"/>
    <w:rsid w:val="00945EB4"/>
    <w:rsid w:val="0094670F"/>
    <w:rsid w:val="009501CA"/>
    <w:rsid w:val="00952AE3"/>
    <w:rsid w:val="00956920"/>
    <w:rsid w:val="00963109"/>
    <w:rsid w:val="0096362A"/>
    <w:rsid w:val="00966FD8"/>
    <w:rsid w:val="009674E7"/>
    <w:rsid w:val="009712D8"/>
    <w:rsid w:val="00971BD1"/>
    <w:rsid w:val="009723ED"/>
    <w:rsid w:val="009728C4"/>
    <w:rsid w:val="00973789"/>
    <w:rsid w:val="0097396F"/>
    <w:rsid w:val="00973A08"/>
    <w:rsid w:val="00975609"/>
    <w:rsid w:val="009774E2"/>
    <w:rsid w:val="0098109D"/>
    <w:rsid w:val="00981891"/>
    <w:rsid w:val="0098206A"/>
    <w:rsid w:val="00982F6D"/>
    <w:rsid w:val="00983C50"/>
    <w:rsid w:val="00983FBD"/>
    <w:rsid w:val="00991314"/>
    <w:rsid w:val="00991F27"/>
    <w:rsid w:val="00994A6A"/>
    <w:rsid w:val="0099576F"/>
    <w:rsid w:val="0099796A"/>
    <w:rsid w:val="009A513F"/>
    <w:rsid w:val="009A5291"/>
    <w:rsid w:val="009B0011"/>
    <w:rsid w:val="009B77D8"/>
    <w:rsid w:val="009C11FB"/>
    <w:rsid w:val="009C1D0A"/>
    <w:rsid w:val="009C2B37"/>
    <w:rsid w:val="009C2C73"/>
    <w:rsid w:val="009C32E4"/>
    <w:rsid w:val="009C3B0C"/>
    <w:rsid w:val="009C4181"/>
    <w:rsid w:val="009C54B7"/>
    <w:rsid w:val="009C6566"/>
    <w:rsid w:val="009C70E4"/>
    <w:rsid w:val="009C728B"/>
    <w:rsid w:val="009C7B21"/>
    <w:rsid w:val="009D1484"/>
    <w:rsid w:val="009D2047"/>
    <w:rsid w:val="009D5F76"/>
    <w:rsid w:val="009E6DAA"/>
    <w:rsid w:val="009E7164"/>
    <w:rsid w:val="009E7F3D"/>
    <w:rsid w:val="009F3CCC"/>
    <w:rsid w:val="009F43DB"/>
    <w:rsid w:val="009F4783"/>
    <w:rsid w:val="00A00338"/>
    <w:rsid w:val="00A036C8"/>
    <w:rsid w:val="00A05728"/>
    <w:rsid w:val="00A06073"/>
    <w:rsid w:val="00A10AE5"/>
    <w:rsid w:val="00A10FC1"/>
    <w:rsid w:val="00A11993"/>
    <w:rsid w:val="00A12906"/>
    <w:rsid w:val="00A141BC"/>
    <w:rsid w:val="00A14E4B"/>
    <w:rsid w:val="00A16E98"/>
    <w:rsid w:val="00A20272"/>
    <w:rsid w:val="00A23970"/>
    <w:rsid w:val="00A24247"/>
    <w:rsid w:val="00A31B78"/>
    <w:rsid w:val="00A331E5"/>
    <w:rsid w:val="00A3362B"/>
    <w:rsid w:val="00A33AD3"/>
    <w:rsid w:val="00A34837"/>
    <w:rsid w:val="00A368F8"/>
    <w:rsid w:val="00A37A9D"/>
    <w:rsid w:val="00A40D84"/>
    <w:rsid w:val="00A432F4"/>
    <w:rsid w:val="00A45153"/>
    <w:rsid w:val="00A45D19"/>
    <w:rsid w:val="00A47C58"/>
    <w:rsid w:val="00A54350"/>
    <w:rsid w:val="00A54B8E"/>
    <w:rsid w:val="00A5572B"/>
    <w:rsid w:val="00A56BA2"/>
    <w:rsid w:val="00A60B62"/>
    <w:rsid w:val="00A63326"/>
    <w:rsid w:val="00A6342A"/>
    <w:rsid w:val="00A648BD"/>
    <w:rsid w:val="00A65852"/>
    <w:rsid w:val="00A66507"/>
    <w:rsid w:val="00A673AA"/>
    <w:rsid w:val="00A6755A"/>
    <w:rsid w:val="00A7102D"/>
    <w:rsid w:val="00A71BB8"/>
    <w:rsid w:val="00A72E93"/>
    <w:rsid w:val="00A73B71"/>
    <w:rsid w:val="00A73F61"/>
    <w:rsid w:val="00A7430B"/>
    <w:rsid w:val="00A75A18"/>
    <w:rsid w:val="00A75A8D"/>
    <w:rsid w:val="00A76D47"/>
    <w:rsid w:val="00A77BCD"/>
    <w:rsid w:val="00A80CAC"/>
    <w:rsid w:val="00A83309"/>
    <w:rsid w:val="00A83CDB"/>
    <w:rsid w:val="00A858BB"/>
    <w:rsid w:val="00A90C85"/>
    <w:rsid w:val="00A91145"/>
    <w:rsid w:val="00A9118F"/>
    <w:rsid w:val="00A91BC9"/>
    <w:rsid w:val="00A921C1"/>
    <w:rsid w:val="00A9287A"/>
    <w:rsid w:val="00A92B5A"/>
    <w:rsid w:val="00A96D6A"/>
    <w:rsid w:val="00A96E26"/>
    <w:rsid w:val="00AA27F3"/>
    <w:rsid w:val="00AA2D33"/>
    <w:rsid w:val="00AA3D4B"/>
    <w:rsid w:val="00AB1298"/>
    <w:rsid w:val="00AB1BA3"/>
    <w:rsid w:val="00AB2DDE"/>
    <w:rsid w:val="00AB33B6"/>
    <w:rsid w:val="00AB4A44"/>
    <w:rsid w:val="00AB53AE"/>
    <w:rsid w:val="00AB596F"/>
    <w:rsid w:val="00AB718F"/>
    <w:rsid w:val="00AB71E5"/>
    <w:rsid w:val="00AC2234"/>
    <w:rsid w:val="00AC241D"/>
    <w:rsid w:val="00AC6902"/>
    <w:rsid w:val="00AC7214"/>
    <w:rsid w:val="00AD0070"/>
    <w:rsid w:val="00AD2923"/>
    <w:rsid w:val="00AD33CD"/>
    <w:rsid w:val="00AD4164"/>
    <w:rsid w:val="00AD4F70"/>
    <w:rsid w:val="00AD50BB"/>
    <w:rsid w:val="00AD6DA9"/>
    <w:rsid w:val="00AD7093"/>
    <w:rsid w:val="00AD75FF"/>
    <w:rsid w:val="00AD7B10"/>
    <w:rsid w:val="00AD7B3D"/>
    <w:rsid w:val="00AE0A20"/>
    <w:rsid w:val="00AE0C9A"/>
    <w:rsid w:val="00AE28B5"/>
    <w:rsid w:val="00AE4541"/>
    <w:rsid w:val="00AE5D5F"/>
    <w:rsid w:val="00AE6EE6"/>
    <w:rsid w:val="00AE7131"/>
    <w:rsid w:val="00AE7316"/>
    <w:rsid w:val="00AE7640"/>
    <w:rsid w:val="00AF0227"/>
    <w:rsid w:val="00AF06C2"/>
    <w:rsid w:val="00AF25BA"/>
    <w:rsid w:val="00AF3D5C"/>
    <w:rsid w:val="00AF51E1"/>
    <w:rsid w:val="00AF534D"/>
    <w:rsid w:val="00AF57FC"/>
    <w:rsid w:val="00B00203"/>
    <w:rsid w:val="00B01808"/>
    <w:rsid w:val="00B0221B"/>
    <w:rsid w:val="00B02C2D"/>
    <w:rsid w:val="00B02C4C"/>
    <w:rsid w:val="00B02DAC"/>
    <w:rsid w:val="00B04072"/>
    <w:rsid w:val="00B04A48"/>
    <w:rsid w:val="00B05C93"/>
    <w:rsid w:val="00B07B7F"/>
    <w:rsid w:val="00B1449D"/>
    <w:rsid w:val="00B15282"/>
    <w:rsid w:val="00B16715"/>
    <w:rsid w:val="00B21AB3"/>
    <w:rsid w:val="00B22A0A"/>
    <w:rsid w:val="00B22E6E"/>
    <w:rsid w:val="00B230FD"/>
    <w:rsid w:val="00B23B54"/>
    <w:rsid w:val="00B24267"/>
    <w:rsid w:val="00B24368"/>
    <w:rsid w:val="00B25FC0"/>
    <w:rsid w:val="00B275C1"/>
    <w:rsid w:val="00B30D0E"/>
    <w:rsid w:val="00B30E8F"/>
    <w:rsid w:val="00B32045"/>
    <w:rsid w:val="00B3291A"/>
    <w:rsid w:val="00B34551"/>
    <w:rsid w:val="00B34F71"/>
    <w:rsid w:val="00B34FF5"/>
    <w:rsid w:val="00B35425"/>
    <w:rsid w:val="00B371DB"/>
    <w:rsid w:val="00B3768A"/>
    <w:rsid w:val="00B477C9"/>
    <w:rsid w:val="00B51E75"/>
    <w:rsid w:val="00B525F4"/>
    <w:rsid w:val="00B54E85"/>
    <w:rsid w:val="00B5516A"/>
    <w:rsid w:val="00B56C7B"/>
    <w:rsid w:val="00B6069A"/>
    <w:rsid w:val="00B60EE1"/>
    <w:rsid w:val="00B624F6"/>
    <w:rsid w:val="00B65EAC"/>
    <w:rsid w:val="00B66DF1"/>
    <w:rsid w:val="00B670D0"/>
    <w:rsid w:val="00B74E2B"/>
    <w:rsid w:val="00B760CD"/>
    <w:rsid w:val="00B760EC"/>
    <w:rsid w:val="00B76981"/>
    <w:rsid w:val="00B769A4"/>
    <w:rsid w:val="00B769CD"/>
    <w:rsid w:val="00B77296"/>
    <w:rsid w:val="00B81141"/>
    <w:rsid w:val="00B8193F"/>
    <w:rsid w:val="00B83D0B"/>
    <w:rsid w:val="00B84979"/>
    <w:rsid w:val="00B87287"/>
    <w:rsid w:val="00B90052"/>
    <w:rsid w:val="00B90243"/>
    <w:rsid w:val="00B90AC6"/>
    <w:rsid w:val="00B9195A"/>
    <w:rsid w:val="00B91BAD"/>
    <w:rsid w:val="00B95B5F"/>
    <w:rsid w:val="00B97112"/>
    <w:rsid w:val="00BA21B6"/>
    <w:rsid w:val="00BA2B04"/>
    <w:rsid w:val="00BA3932"/>
    <w:rsid w:val="00BA3B34"/>
    <w:rsid w:val="00BA4483"/>
    <w:rsid w:val="00BA5D59"/>
    <w:rsid w:val="00BB281C"/>
    <w:rsid w:val="00BB2CB7"/>
    <w:rsid w:val="00BB38C3"/>
    <w:rsid w:val="00BB4A62"/>
    <w:rsid w:val="00BB4C8C"/>
    <w:rsid w:val="00BB5A2E"/>
    <w:rsid w:val="00BC125A"/>
    <w:rsid w:val="00BC2569"/>
    <w:rsid w:val="00BC2F0C"/>
    <w:rsid w:val="00BC472C"/>
    <w:rsid w:val="00BC47C9"/>
    <w:rsid w:val="00BC6939"/>
    <w:rsid w:val="00BD07ED"/>
    <w:rsid w:val="00BD3134"/>
    <w:rsid w:val="00BD42F9"/>
    <w:rsid w:val="00BD54C6"/>
    <w:rsid w:val="00BD6AA9"/>
    <w:rsid w:val="00BE158E"/>
    <w:rsid w:val="00BE3EBB"/>
    <w:rsid w:val="00BE4786"/>
    <w:rsid w:val="00BE58B6"/>
    <w:rsid w:val="00BE6CBE"/>
    <w:rsid w:val="00BE7015"/>
    <w:rsid w:val="00BE73BE"/>
    <w:rsid w:val="00BF2FA9"/>
    <w:rsid w:val="00BF38C2"/>
    <w:rsid w:val="00BF4CDA"/>
    <w:rsid w:val="00BF5702"/>
    <w:rsid w:val="00BF5B5F"/>
    <w:rsid w:val="00BF5BE1"/>
    <w:rsid w:val="00BF61D1"/>
    <w:rsid w:val="00C00C2F"/>
    <w:rsid w:val="00C01DA7"/>
    <w:rsid w:val="00C029C7"/>
    <w:rsid w:val="00C02D75"/>
    <w:rsid w:val="00C06216"/>
    <w:rsid w:val="00C07D9A"/>
    <w:rsid w:val="00C11ECB"/>
    <w:rsid w:val="00C11FB8"/>
    <w:rsid w:val="00C177E3"/>
    <w:rsid w:val="00C219C8"/>
    <w:rsid w:val="00C238D3"/>
    <w:rsid w:val="00C2441B"/>
    <w:rsid w:val="00C2504F"/>
    <w:rsid w:val="00C261E7"/>
    <w:rsid w:val="00C31DA7"/>
    <w:rsid w:val="00C32DB1"/>
    <w:rsid w:val="00C35308"/>
    <w:rsid w:val="00C36E8B"/>
    <w:rsid w:val="00C379B8"/>
    <w:rsid w:val="00C400D0"/>
    <w:rsid w:val="00C42296"/>
    <w:rsid w:val="00C43863"/>
    <w:rsid w:val="00C44F7E"/>
    <w:rsid w:val="00C45A11"/>
    <w:rsid w:val="00C47769"/>
    <w:rsid w:val="00C47C71"/>
    <w:rsid w:val="00C55F2C"/>
    <w:rsid w:val="00C60175"/>
    <w:rsid w:val="00C60F06"/>
    <w:rsid w:val="00C644D4"/>
    <w:rsid w:val="00C645FB"/>
    <w:rsid w:val="00C65E82"/>
    <w:rsid w:val="00C7046E"/>
    <w:rsid w:val="00C7070D"/>
    <w:rsid w:val="00C70FDF"/>
    <w:rsid w:val="00C723EA"/>
    <w:rsid w:val="00C724C3"/>
    <w:rsid w:val="00C7596B"/>
    <w:rsid w:val="00C813A4"/>
    <w:rsid w:val="00C81980"/>
    <w:rsid w:val="00C82BA5"/>
    <w:rsid w:val="00C846A8"/>
    <w:rsid w:val="00C86AE2"/>
    <w:rsid w:val="00C87ECC"/>
    <w:rsid w:val="00C901FB"/>
    <w:rsid w:val="00C90251"/>
    <w:rsid w:val="00C90B95"/>
    <w:rsid w:val="00C90D96"/>
    <w:rsid w:val="00C92A53"/>
    <w:rsid w:val="00C93248"/>
    <w:rsid w:val="00C9414E"/>
    <w:rsid w:val="00C971DA"/>
    <w:rsid w:val="00C974A7"/>
    <w:rsid w:val="00CA0D49"/>
    <w:rsid w:val="00CA29F0"/>
    <w:rsid w:val="00CA40EA"/>
    <w:rsid w:val="00CA45D7"/>
    <w:rsid w:val="00CA5579"/>
    <w:rsid w:val="00CA79ED"/>
    <w:rsid w:val="00CA7FD3"/>
    <w:rsid w:val="00CB1247"/>
    <w:rsid w:val="00CB322D"/>
    <w:rsid w:val="00CB3980"/>
    <w:rsid w:val="00CB5E13"/>
    <w:rsid w:val="00CB78ED"/>
    <w:rsid w:val="00CB7A99"/>
    <w:rsid w:val="00CC0AF1"/>
    <w:rsid w:val="00CC1510"/>
    <w:rsid w:val="00CC1ADB"/>
    <w:rsid w:val="00CC4865"/>
    <w:rsid w:val="00CC7799"/>
    <w:rsid w:val="00CC7839"/>
    <w:rsid w:val="00CD0D98"/>
    <w:rsid w:val="00CD1E21"/>
    <w:rsid w:val="00CD312F"/>
    <w:rsid w:val="00CD3CC4"/>
    <w:rsid w:val="00CD3E7E"/>
    <w:rsid w:val="00CD3EB8"/>
    <w:rsid w:val="00CD43C1"/>
    <w:rsid w:val="00CE0A58"/>
    <w:rsid w:val="00CE3E81"/>
    <w:rsid w:val="00CE437E"/>
    <w:rsid w:val="00CE5C1B"/>
    <w:rsid w:val="00CE617A"/>
    <w:rsid w:val="00CE6E44"/>
    <w:rsid w:val="00CF055E"/>
    <w:rsid w:val="00CF0D76"/>
    <w:rsid w:val="00CF2F18"/>
    <w:rsid w:val="00CF4640"/>
    <w:rsid w:val="00CF4A4A"/>
    <w:rsid w:val="00CF79A4"/>
    <w:rsid w:val="00D01D0B"/>
    <w:rsid w:val="00D03C7D"/>
    <w:rsid w:val="00D03D45"/>
    <w:rsid w:val="00D063C4"/>
    <w:rsid w:val="00D068BE"/>
    <w:rsid w:val="00D06F68"/>
    <w:rsid w:val="00D07008"/>
    <w:rsid w:val="00D11189"/>
    <w:rsid w:val="00D12131"/>
    <w:rsid w:val="00D13376"/>
    <w:rsid w:val="00D13EF5"/>
    <w:rsid w:val="00D14340"/>
    <w:rsid w:val="00D16D7D"/>
    <w:rsid w:val="00D17FA0"/>
    <w:rsid w:val="00D21642"/>
    <w:rsid w:val="00D22BF8"/>
    <w:rsid w:val="00D23B91"/>
    <w:rsid w:val="00D265D1"/>
    <w:rsid w:val="00D278B0"/>
    <w:rsid w:val="00D3076D"/>
    <w:rsid w:val="00D325C5"/>
    <w:rsid w:val="00D32814"/>
    <w:rsid w:val="00D3355C"/>
    <w:rsid w:val="00D339BD"/>
    <w:rsid w:val="00D33EB8"/>
    <w:rsid w:val="00D348FD"/>
    <w:rsid w:val="00D43638"/>
    <w:rsid w:val="00D4407A"/>
    <w:rsid w:val="00D44F5D"/>
    <w:rsid w:val="00D44FF6"/>
    <w:rsid w:val="00D4594C"/>
    <w:rsid w:val="00D468D1"/>
    <w:rsid w:val="00D477FB"/>
    <w:rsid w:val="00D531AB"/>
    <w:rsid w:val="00D5487F"/>
    <w:rsid w:val="00D5558F"/>
    <w:rsid w:val="00D576E4"/>
    <w:rsid w:val="00D61261"/>
    <w:rsid w:val="00D66133"/>
    <w:rsid w:val="00D66804"/>
    <w:rsid w:val="00D67CFB"/>
    <w:rsid w:val="00D72141"/>
    <w:rsid w:val="00D7446F"/>
    <w:rsid w:val="00D75147"/>
    <w:rsid w:val="00D76F13"/>
    <w:rsid w:val="00D80550"/>
    <w:rsid w:val="00D80F42"/>
    <w:rsid w:val="00D81694"/>
    <w:rsid w:val="00D8316D"/>
    <w:rsid w:val="00D835DF"/>
    <w:rsid w:val="00D84649"/>
    <w:rsid w:val="00D84FA4"/>
    <w:rsid w:val="00D85226"/>
    <w:rsid w:val="00D85966"/>
    <w:rsid w:val="00D86CB2"/>
    <w:rsid w:val="00D91650"/>
    <w:rsid w:val="00D91E49"/>
    <w:rsid w:val="00D93267"/>
    <w:rsid w:val="00D94131"/>
    <w:rsid w:val="00D9557C"/>
    <w:rsid w:val="00D95D3C"/>
    <w:rsid w:val="00D96055"/>
    <w:rsid w:val="00D977FB"/>
    <w:rsid w:val="00DA028C"/>
    <w:rsid w:val="00DA08AA"/>
    <w:rsid w:val="00DA1528"/>
    <w:rsid w:val="00DA170E"/>
    <w:rsid w:val="00DA77B3"/>
    <w:rsid w:val="00DB2023"/>
    <w:rsid w:val="00DB217D"/>
    <w:rsid w:val="00DB28B0"/>
    <w:rsid w:val="00DB4631"/>
    <w:rsid w:val="00DB616D"/>
    <w:rsid w:val="00DC0056"/>
    <w:rsid w:val="00DC090B"/>
    <w:rsid w:val="00DC0C69"/>
    <w:rsid w:val="00DC10F9"/>
    <w:rsid w:val="00DC4040"/>
    <w:rsid w:val="00DD201F"/>
    <w:rsid w:val="00DD42C7"/>
    <w:rsid w:val="00DD500D"/>
    <w:rsid w:val="00DD55C2"/>
    <w:rsid w:val="00DD6FB7"/>
    <w:rsid w:val="00DE03F9"/>
    <w:rsid w:val="00DE206F"/>
    <w:rsid w:val="00DE22BF"/>
    <w:rsid w:val="00DE4E7A"/>
    <w:rsid w:val="00DE6A3F"/>
    <w:rsid w:val="00DE6E8B"/>
    <w:rsid w:val="00DF1A0E"/>
    <w:rsid w:val="00DF47C1"/>
    <w:rsid w:val="00DF5E29"/>
    <w:rsid w:val="00DF6892"/>
    <w:rsid w:val="00DF77CA"/>
    <w:rsid w:val="00E00A21"/>
    <w:rsid w:val="00E00A7F"/>
    <w:rsid w:val="00E011DD"/>
    <w:rsid w:val="00E02559"/>
    <w:rsid w:val="00E04A30"/>
    <w:rsid w:val="00E05D4F"/>
    <w:rsid w:val="00E06206"/>
    <w:rsid w:val="00E06361"/>
    <w:rsid w:val="00E07D48"/>
    <w:rsid w:val="00E12473"/>
    <w:rsid w:val="00E12CDF"/>
    <w:rsid w:val="00E12E12"/>
    <w:rsid w:val="00E13B67"/>
    <w:rsid w:val="00E13CAB"/>
    <w:rsid w:val="00E140FE"/>
    <w:rsid w:val="00E15228"/>
    <w:rsid w:val="00E15C7D"/>
    <w:rsid w:val="00E172C0"/>
    <w:rsid w:val="00E21347"/>
    <w:rsid w:val="00E21A6F"/>
    <w:rsid w:val="00E21EC3"/>
    <w:rsid w:val="00E22855"/>
    <w:rsid w:val="00E22D8D"/>
    <w:rsid w:val="00E23C97"/>
    <w:rsid w:val="00E23EFE"/>
    <w:rsid w:val="00E25A71"/>
    <w:rsid w:val="00E269FA"/>
    <w:rsid w:val="00E31522"/>
    <w:rsid w:val="00E32600"/>
    <w:rsid w:val="00E3539F"/>
    <w:rsid w:val="00E35822"/>
    <w:rsid w:val="00E35DD1"/>
    <w:rsid w:val="00E400F5"/>
    <w:rsid w:val="00E41D6D"/>
    <w:rsid w:val="00E42793"/>
    <w:rsid w:val="00E4366E"/>
    <w:rsid w:val="00E444D6"/>
    <w:rsid w:val="00E451B1"/>
    <w:rsid w:val="00E46062"/>
    <w:rsid w:val="00E50598"/>
    <w:rsid w:val="00E508CE"/>
    <w:rsid w:val="00E51733"/>
    <w:rsid w:val="00E535F3"/>
    <w:rsid w:val="00E5484C"/>
    <w:rsid w:val="00E556B9"/>
    <w:rsid w:val="00E5656E"/>
    <w:rsid w:val="00E57D04"/>
    <w:rsid w:val="00E61B0E"/>
    <w:rsid w:val="00E62F82"/>
    <w:rsid w:val="00E652FA"/>
    <w:rsid w:val="00E65E52"/>
    <w:rsid w:val="00E71B93"/>
    <w:rsid w:val="00E739F1"/>
    <w:rsid w:val="00E74738"/>
    <w:rsid w:val="00E74D41"/>
    <w:rsid w:val="00E75090"/>
    <w:rsid w:val="00E75BDC"/>
    <w:rsid w:val="00E75DDB"/>
    <w:rsid w:val="00E82AD8"/>
    <w:rsid w:val="00E82E14"/>
    <w:rsid w:val="00E8405F"/>
    <w:rsid w:val="00E861E6"/>
    <w:rsid w:val="00E871F0"/>
    <w:rsid w:val="00E87C61"/>
    <w:rsid w:val="00E87F07"/>
    <w:rsid w:val="00E9048E"/>
    <w:rsid w:val="00E9111C"/>
    <w:rsid w:val="00E936FD"/>
    <w:rsid w:val="00E93F28"/>
    <w:rsid w:val="00E968B7"/>
    <w:rsid w:val="00E97D00"/>
    <w:rsid w:val="00E97ECE"/>
    <w:rsid w:val="00EA32DE"/>
    <w:rsid w:val="00EA3441"/>
    <w:rsid w:val="00EA40A7"/>
    <w:rsid w:val="00EA47F9"/>
    <w:rsid w:val="00EA512A"/>
    <w:rsid w:val="00EA5B47"/>
    <w:rsid w:val="00EB077F"/>
    <w:rsid w:val="00EB365C"/>
    <w:rsid w:val="00EB3C93"/>
    <w:rsid w:val="00EB4650"/>
    <w:rsid w:val="00EB4EA3"/>
    <w:rsid w:val="00EB59C7"/>
    <w:rsid w:val="00EB7F8C"/>
    <w:rsid w:val="00EC0025"/>
    <w:rsid w:val="00EC0EC1"/>
    <w:rsid w:val="00EC14DB"/>
    <w:rsid w:val="00EC25B0"/>
    <w:rsid w:val="00EC298D"/>
    <w:rsid w:val="00EC3B51"/>
    <w:rsid w:val="00EC456F"/>
    <w:rsid w:val="00EC46A2"/>
    <w:rsid w:val="00EC500C"/>
    <w:rsid w:val="00ED10B3"/>
    <w:rsid w:val="00ED167C"/>
    <w:rsid w:val="00ED3A39"/>
    <w:rsid w:val="00ED4375"/>
    <w:rsid w:val="00ED5900"/>
    <w:rsid w:val="00ED6776"/>
    <w:rsid w:val="00ED6839"/>
    <w:rsid w:val="00ED7264"/>
    <w:rsid w:val="00EE227A"/>
    <w:rsid w:val="00EE3CCB"/>
    <w:rsid w:val="00EE47B4"/>
    <w:rsid w:val="00EE5821"/>
    <w:rsid w:val="00EE64E0"/>
    <w:rsid w:val="00EE77C5"/>
    <w:rsid w:val="00EF06A0"/>
    <w:rsid w:val="00EF1122"/>
    <w:rsid w:val="00EF1D56"/>
    <w:rsid w:val="00EF27B8"/>
    <w:rsid w:val="00EF4149"/>
    <w:rsid w:val="00EF558D"/>
    <w:rsid w:val="00EF5C44"/>
    <w:rsid w:val="00EF5D74"/>
    <w:rsid w:val="00EF6C9B"/>
    <w:rsid w:val="00EF7CBF"/>
    <w:rsid w:val="00F005D6"/>
    <w:rsid w:val="00F00763"/>
    <w:rsid w:val="00F00803"/>
    <w:rsid w:val="00F0192B"/>
    <w:rsid w:val="00F03F71"/>
    <w:rsid w:val="00F0426D"/>
    <w:rsid w:val="00F0450C"/>
    <w:rsid w:val="00F05CDA"/>
    <w:rsid w:val="00F05EE2"/>
    <w:rsid w:val="00F062D0"/>
    <w:rsid w:val="00F124FB"/>
    <w:rsid w:val="00F12C65"/>
    <w:rsid w:val="00F14DF3"/>
    <w:rsid w:val="00F156BF"/>
    <w:rsid w:val="00F16BB7"/>
    <w:rsid w:val="00F17F99"/>
    <w:rsid w:val="00F211A2"/>
    <w:rsid w:val="00F21992"/>
    <w:rsid w:val="00F22ACA"/>
    <w:rsid w:val="00F22DE7"/>
    <w:rsid w:val="00F2366A"/>
    <w:rsid w:val="00F2439C"/>
    <w:rsid w:val="00F26924"/>
    <w:rsid w:val="00F271A9"/>
    <w:rsid w:val="00F30E43"/>
    <w:rsid w:val="00F30F5A"/>
    <w:rsid w:val="00F31082"/>
    <w:rsid w:val="00F32CFA"/>
    <w:rsid w:val="00F36871"/>
    <w:rsid w:val="00F36973"/>
    <w:rsid w:val="00F36A8A"/>
    <w:rsid w:val="00F404B2"/>
    <w:rsid w:val="00F40861"/>
    <w:rsid w:val="00F453E7"/>
    <w:rsid w:val="00F457F7"/>
    <w:rsid w:val="00F465FB"/>
    <w:rsid w:val="00F51785"/>
    <w:rsid w:val="00F53057"/>
    <w:rsid w:val="00F53A5D"/>
    <w:rsid w:val="00F540AE"/>
    <w:rsid w:val="00F548E8"/>
    <w:rsid w:val="00F54AF9"/>
    <w:rsid w:val="00F54C9C"/>
    <w:rsid w:val="00F5698D"/>
    <w:rsid w:val="00F56A9D"/>
    <w:rsid w:val="00F56D91"/>
    <w:rsid w:val="00F57A77"/>
    <w:rsid w:val="00F61FEC"/>
    <w:rsid w:val="00F622F9"/>
    <w:rsid w:val="00F63F65"/>
    <w:rsid w:val="00F64856"/>
    <w:rsid w:val="00F661F2"/>
    <w:rsid w:val="00F66743"/>
    <w:rsid w:val="00F67E93"/>
    <w:rsid w:val="00F7262F"/>
    <w:rsid w:val="00F74840"/>
    <w:rsid w:val="00F74CE2"/>
    <w:rsid w:val="00F77DDE"/>
    <w:rsid w:val="00F800B4"/>
    <w:rsid w:val="00F815DB"/>
    <w:rsid w:val="00F8395E"/>
    <w:rsid w:val="00F84D5C"/>
    <w:rsid w:val="00F85D84"/>
    <w:rsid w:val="00F87396"/>
    <w:rsid w:val="00F92430"/>
    <w:rsid w:val="00F94293"/>
    <w:rsid w:val="00F947B6"/>
    <w:rsid w:val="00F95FCF"/>
    <w:rsid w:val="00F966C5"/>
    <w:rsid w:val="00F96F25"/>
    <w:rsid w:val="00F9702B"/>
    <w:rsid w:val="00FA18C7"/>
    <w:rsid w:val="00FA3C14"/>
    <w:rsid w:val="00FA4BD2"/>
    <w:rsid w:val="00FA6CEA"/>
    <w:rsid w:val="00FA6E1B"/>
    <w:rsid w:val="00FA737B"/>
    <w:rsid w:val="00FA76A8"/>
    <w:rsid w:val="00FB0AF2"/>
    <w:rsid w:val="00FB190E"/>
    <w:rsid w:val="00FB2237"/>
    <w:rsid w:val="00FB5535"/>
    <w:rsid w:val="00FB5FE6"/>
    <w:rsid w:val="00FC14A9"/>
    <w:rsid w:val="00FC298F"/>
    <w:rsid w:val="00FC584A"/>
    <w:rsid w:val="00FC5E80"/>
    <w:rsid w:val="00FD0B52"/>
    <w:rsid w:val="00FD0EE9"/>
    <w:rsid w:val="00FD0FC4"/>
    <w:rsid w:val="00FD23E5"/>
    <w:rsid w:val="00FD2B96"/>
    <w:rsid w:val="00FD30C5"/>
    <w:rsid w:val="00FD341D"/>
    <w:rsid w:val="00FD34FF"/>
    <w:rsid w:val="00FD361B"/>
    <w:rsid w:val="00FD40C0"/>
    <w:rsid w:val="00FD6425"/>
    <w:rsid w:val="00FD6D80"/>
    <w:rsid w:val="00FE0736"/>
    <w:rsid w:val="00FE0F01"/>
    <w:rsid w:val="00FE10C6"/>
    <w:rsid w:val="00FE214D"/>
    <w:rsid w:val="00FF0A43"/>
    <w:rsid w:val="00FF1967"/>
    <w:rsid w:val="00FF1E25"/>
    <w:rsid w:val="00FF279C"/>
    <w:rsid w:val="00FF331D"/>
    <w:rsid w:val="00FF37BB"/>
    <w:rsid w:val="00FF3B18"/>
    <w:rsid w:val="00FF41B1"/>
    <w:rsid w:val="00FF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857A0"/>
  <w15:chartTrackingRefBased/>
  <w15:docId w15:val="{0C4B26CC-7D9C-4852-9407-47CCF5094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D5C"/>
    <w:pPr>
      <w:spacing w:after="0" w:line="240" w:lineRule="auto"/>
      <w:jc w:val="both"/>
    </w:pPr>
    <w:rPr>
      <w:rFonts w:ascii="Ebrima" w:hAnsi="Ebrima"/>
      <w:color w:val="595959" w:themeColor="text1" w:themeTint="A6"/>
      <w:sz w:val="18"/>
    </w:rPr>
  </w:style>
  <w:style w:type="paragraph" w:styleId="Kop1">
    <w:name w:val="heading 1"/>
    <w:basedOn w:val="Standaard"/>
    <w:next w:val="Standaard"/>
    <w:link w:val="Kop1Char"/>
    <w:autoRedefine/>
    <w:qFormat/>
    <w:rsid w:val="00D96055"/>
    <w:pPr>
      <w:keepNext/>
      <w:keepLines/>
      <w:numPr>
        <w:numId w:val="1"/>
      </w:numPr>
      <w:pBdr>
        <w:bottom w:val="dotted" w:sz="8" w:space="1" w:color="E89012"/>
      </w:pBdr>
      <w:spacing w:before="240" w:after="120" w:line="300" w:lineRule="exact"/>
      <w:ind w:left="0" w:hanging="709"/>
      <w:outlineLvl w:val="0"/>
    </w:pPr>
    <w:rPr>
      <w:rFonts w:eastAsiaTheme="majorEastAsia" w:cstheme="majorBidi"/>
      <w:b/>
      <w:sz w:val="24"/>
      <w:szCs w:val="24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D96055"/>
    <w:pPr>
      <w:keepNext/>
      <w:keepLines/>
      <w:numPr>
        <w:ilvl w:val="1"/>
        <w:numId w:val="1"/>
      </w:numPr>
      <w:pBdr>
        <w:bottom w:val="dotted" w:sz="8" w:space="1" w:color="2A7E71"/>
      </w:pBdr>
      <w:spacing w:before="240" w:after="120" w:line="300" w:lineRule="exact"/>
      <w:ind w:left="0" w:hanging="709"/>
      <w:outlineLvl w:val="1"/>
    </w:pPr>
    <w:rPr>
      <w:rFonts w:eastAsiaTheme="majorEastAsia" w:cstheme="majorBidi"/>
      <w:b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36DCF"/>
    <w:pPr>
      <w:keepNext/>
      <w:keepLines/>
      <w:numPr>
        <w:ilvl w:val="2"/>
        <w:numId w:val="1"/>
      </w:numPr>
      <w:pBdr>
        <w:bottom w:val="dotted" w:sz="8" w:space="1" w:color="00ACDD"/>
      </w:pBdr>
      <w:spacing w:before="120" w:after="120"/>
      <w:ind w:left="0" w:firstLine="0"/>
      <w:outlineLvl w:val="2"/>
    </w:pPr>
    <w:rPr>
      <w:rFonts w:eastAsiaTheme="majorEastAsia" w:cstheme="majorBidi"/>
      <w:b/>
      <w:sz w:val="20"/>
      <w:szCs w:val="24"/>
    </w:rPr>
  </w:style>
  <w:style w:type="paragraph" w:styleId="Kop4">
    <w:name w:val="heading 4"/>
    <w:basedOn w:val="Standaard"/>
    <w:next w:val="Standaard"/>
    <w:link w:val="Kop4Char"/>
    <w:autoRedefine/>
    <w:unhideWhenUsed/>
    <w:qFormat/>
    <w:rsid w:val="00D96055"/>
    <w:pPr>
      <w:keepNext/>
      <w:keepLines/>
      <w:numPr>
        <w:ilvl w:val="3"/>
        <w:numId w:val="1"/>
      </w:numPr>
      <w:pBdr>
        <w:bottom w:val="dotted" w:sz="8" w:space="1" w:color="96BC33"/>
      </w:pBdr>
      <w:spacing w:before="240" w:after="120"/>
      <w:ind w:left="0" w:hanging="709"/>
      <w:outlineLvl w:val="3"/>
    </w:pPr>
    <w:rPr>
      <w:rFonts w:eastAsiaTheme="majorEastAsia" w:cstheme="majorBidi"/>
      <w:b/>
      <w:iCs/>
    </w:rPr>
  </w:style>
  <w:style w:type="paragraph" w:styleId="Kop5">
    <w:name w:val="heading 5"/>
    <w:basedOn w:val="Standaard"/>
    <w:next w:val="Standaard"/>
    <w:link w:val="Kop5Char"/>
    <w:autoRedefine/>
    <w:unhideWhenUsed/>
    <w:qFormat/>
    <w:rsid w:val="00936DCF"/>
    <w:pPr>
      <w:keepNext/>
      <w:keepLines/>
      <w:numPr>
        <w:ilvl w:val="4"/>
        <w:numId w:val="1"/>
      </w:numPr>
      <w:pBdr>
        <w:bottom w:val="dotted" w:sz="8" w:space="1" w:color="004166"/>
      </w:pBdr>
      <w:spacing w:before="120" w:after="120"/>
      <w:ind w:left="993" w:hanging="993"/>
      <w:outlineLvl w:val="4"/>
    </w:pPr>
    <w:rPr>
      <w:rFonts w:eastAsiaTheme="majorEastAsia" w:cstheme="majorBidi"/>
    </w:rPr>
  </w:style>
  <w:style w:type="paragraph" w:styleId="Kop6">
    <w:name w:val="heading 6"/>
    <w:basedOn w:val="Standaard"/>
    <w:next w:val="Standaard"/>
    <w:link w:val="Kop6Char"/>
    <w:unhideWhenUsed/>
    <w:qFormat/>
    <w:rsid w:val="00936DCF"/>
    <w:pPr>
      <w:keepNext/>
      <w:keepLines/>
      <w:numPr>
        <w:ilvl w:val="5"/>
        <w:numId w:val="1"/>
      </w:numPr>
      <w:spacing w:before="40"/>
      <w:ind w:left="0" w:firstLine="0"/>
      <w:outlineLvl w:val="5"/>
    </w:pPr>
    <w:rPr>
      <w:rFonts w:eastAsiaTheme="majorEastAsia" w:cstheme="majorBidi"/>
    </w:rPr>
  </w:style>
  <w:style w:type="paragraph" w:styleId="Kop7">
    <w:name w:val="heading 7"/>
    <w:basedOn w:val="Standaard"/>
    <w:next w:val="Standaard"/>
    <w:link w:val="Kop7Char"/>
    <w:autoRedefine/>
    <w:unhideWhenUsed/>
    <w:qFormat/>
    <w:rsid w:val="00936DCF"/>
    <w:pPr>
      <w:keepNext/>
      <w:keepLines/>
      <w:numPr>
        <w:ilvl w:val="6"/>
        <w:numId w:val="1"/>
      </w:numPr>
      <w:spacing w:before="40"/>
      <w:ind w:left="1559" w:hanging="567"/>
      <w:outlineLvl w:val="6"/>
    </w:pPr>
    <w:rPr>
      <w:rFonts w:eastAsiaTheme="majorEastAsia" w:cstheme="majorBidi"/>
      <w:iCs/>
    </w:rPr>
  </w:style>
  <w:style w:type="paragraph" w:styleId="Kop8">
    <w:name w:val="heading 8"/>
    <w:basedOn w:val="Standaard"/>
    <w:next w:val="Standaard"/>
    <w:link w:val="Kop8Char"/>
    <w:autoRedefine/>
    <w:unhideWhenUsed/>
    <w:qFormat/>
    <w:rsid w:val="00654565"/>
    <w:pPr>
      <w:keepNext/>
      <w:keepLines/>
      <w:numPr>
        <w:ilvl w:val="7"/>
        <w:numId w:val="1"/>
      </w:numPr>
      <w:spacing w:before="40"/>
      <w:outlineLvl w:val="7"/>
    </w:pPr>
    <w:rPr>
      <w:rFonts w:eastAsiaTheme="majorEastAsia" w:cstheme="majorBidi"/>
      <w:szCs w:val="21"/>
    </w:rPr>
  </w:style>
  <w:style w:type="paragraph" w:styleId="Kop9">
    <w:name w:val="heading 9"/>
    <w:basedOn w:val="Standaard"/>
    <w:next w:val="Standaard"/>
    <w:link w:val="Kop9Char"/>
    <w:autoRedefine/>
    <w:unhideWhenUsed/>
    <w:qFormat/>
    <w:rsid w:val="00654565"/>
    <w:pPr>
      <w:keepNext/>
      <w:keepLines/>
      <w:numPr>
        <w:ilvl w:val="8"/>
        <w:numId w:val="1"/>
      </w:numPr>
      <w:spacing w:before="40"/>
      <w:outlineLvl w:val="8"/>
    </w:pPr>
    <w:rPr>
      <w:rFonts w:eastAsiaTheme="majorEastAsia" w:cstheme="majorBidi"/>
      <w:iCs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426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4267"/>
  </w:style>
  <w:style w:type="paragraph" w:styleId="Voettekst">
    <w:name w:val="footer"/>
    <w:basedOn w:val="Standaard"/>
    <w:link w:val="VoettekstChar"/>
    <w:uiPriority w:val="99"/>
    <w:unhideWhenUsed/>
    <w:rsid w:val="00B242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4267"/>
  </w:style>
  <w:style w:type="paragraph" w:styleId="Geenafstand">
    <w:name w:val="No Spacing"/>
    <w:link w:val="GeenafstandChar"/>
    <w:uiPriority w:val="1"/>
    <w:qFormat/>
    <w:rsid w:val="001D4155"/>
    <w:pPr>
      <w:spacing w:after="0" w:line="240" w:lineRule="auto"/>
    </w:pPr>
    <w:rPr>
      <w:rFonts w:ascii="Ebrima" w:eastAsiaTheme="minorEastAsia" w:hAnsi="Ebrima"/>
      <w:color w:val="595959" w:themeColor="text1" w:themeTint="A6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1D4155"/>
    <w:rPr>
      <w:rFonts w:ascii="Ebrima" w:eastAsiaTheme="minorEastAsia" w:hAnsi="Ebrima"/>
      <w:color w:val="595959" w:themeColor="text1" w:themeTint="A6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FE0736"/>
    <w:rPr>
      <w:color w:val="808080"/>
    </w:rPr>
  </w:style>
  <w:style w:type="table" w:styleId="Tabelraster">
    <w:name w:val="Table Grid"/>
    <w:basedOn w:val="Standaardtabel"/>
    <w:rsid w:val="007C4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F74CE2"/>
    <w:pPr>
      <w:contextualSpacing/>
    </w:pPr>
    <w:rPr>
      <w:rFonts w:eastAsiaTheme="majorEastAsia" w:cstheme="majorBidi"/>
      <w:b/>
      <w:spacing w:val="40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74CE2"/>
    <w:rPr>
      <w:rFonts w:ascii="Open Sans" w:eastAsiaTheme="majorEastAsia" w:hAnsi="Open Sans" w:cstheme="majorBidi"/>
      <w:b/>
      <w:color w:val="44546A" w:themeColor="text2"/>
      <w:spacing w:val="40"/>
      <w:kern w:val="28"/>
      <w:sz w:val="96"/>
      <w:szCs w:val="56"/>
    </w:rPr>
  </w:style>
  <w:style w:type="paragraph" w:customStyle="1" w:styleId="Titelsub">
    <w:name w:val="Titelsub"/>
    <w:basedOn w:val="Standaard"/>
    <w:link w:val="TitelsubChar"/>
    <w:qFormat/>
    <w:rsid w:val="00E00A21"/>
    <w:rPr>
      <w:b/>
      <w:spacing w:val="40"/>
      <w:sz w:val="40"/>
    </w:rPr>
  </w:style>
  <w:style w:type="character" w:customStyle="1" w:styleId="Kop1Char">
    <w:name w:val="Kop 1 Char"/>
    <w:basedOn w:val="Standaardalinea-lettertype"/>
    <w:link w:val="Kop1"/>
    <w:rsid w:val="00D96055"/>
    <w:rPr>
      <w:rFonts w:ascii="Ebrima" w:eastAsiaTheme="majorEastAsia" w:hAnsi="Ebrima" w:cstheme="majorBidi"/>
      <w:b/>
      <w:color w:val="595959" w:themeColor="text1" w:themeTint="A6"/>
      <w:sz w:val="24"/>
      <w:szCs w:val="24"/>
    </w:rPr>
  </w:style>
  <w:style w:type="character" w:customStyle="1" w:styleId="TitelsubChar">
    <w:name w:val="Titelsub Char"/>
    <w:basedOn w:val="Standaardalinea-lettertype"/>
    <w:link w:val="Titelsub"/>
    <w:rsid w:val="00E00A21"/>
    <w:rPr>
      <w:rFonts w:ascii="Ebrima" w:hAnsi="Ebrima"/>
      <w:b/>
      <w:color w:val="595959" w:themeColor="text1" w:themeTint="A6"/>
      <w:spacing w:val="40"/>
      <w:sz w:val="40"/>
    </w:rPr>
  </w:style>
  <w:style w:type="paragraph" w:styleId="Kopvaninhoudsopgave">
    <w:name w:val="TOC Heading"/>
    <w:aliases w:val="Kop 1 zonder nr"/>
    <w:basedOn w:val="Kop1"/>
    <w:next w:val="Standaard"/>
    <w:link w:val="KopvaninhoudsopgaveChar"/>
    <w:uiPriority w:val="39"/>
    <w:unhideWhenUsed/>
    <w:qFormat/>
    <w:rsid w:val="004D56B3"/>
    <w:pPr>
      <w:numPr>
        <w:numId w:val="0"/>
      </w:numPr>
      <w:pBdr>
        <w:bottom w:val="dotted" w:sz="12" w:space="1" w:color="E89012"/>
      </w:pBdr>
      <w:outlineLvl w:val="9"/>
    </w:pPr>
    <w:rPr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D96055"/>
    <w:rPr>
      <w:rFonts w:ascii="Ebrima" w:eastAsiaTheme="majorEastAsia" w:hAnsi="Ebrima" w:cstheme="majorBidi"/>
      <w:b/>
      <w:color w:val="595959" w:themeColor="text1" w:themeTint="A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936DCF"/>
    <w:rPr>
      <w:rFonts w:ascii="Ebrima" w:eastAsiaTheme="majorEastAsia" w:hAnsi="Ebrima" w:cstheme="majorBidi"/>
      <w:b/>
      <w:color w:val="595959" w:themeColor="text1" w:themeTint="A6"/>
      <w:sz w:val="20"/>
      <w:szCs w:val="24"/>
    </w:rPr>
  </w:style>
  <w:style w:type="character" w:customStyle="1" w:styleId="Kop4Char">
    <w:name w:val="Kop 4 Char"/>
    <w:basedOn w:val="Standaardalinea-lettertype"/>
    <w:link w:val="Kop4"/>
    <w:rsid w:val="00D96055"/>
    <w:rPr>
      <w:rFonts w:ascii="Ebrima" w:eastAsiaTheme="majorEastAsia" w:hAnsi="Ebrima" w:cstheme="majorBidi"/>
      <w:b/>
      <w:iCs/>
      <w:color w:val="595959" w:themeColor="text1" w:themeTint="A6"/>
      <w:sz w:val="18"/>
    </w:rPr>
  </w:style>
  <w:style w:type="character" w:customStyle="1" w:styleId="Kop5Char">
    <w:name w:val="Kop 5 Char"/>
    <w:basedOn w:val="Standaardalinea-lettertype"/>
    <w:link w:val="Kop5"/>
    <w:rsid w:val="00936DCF"/>
    <w:rPr>
      <w:rFonts w:ascii="Ebrima" w:eastAsiaTheme="majorEastAsia" w:hAnsi="Ebrima" w:cstheme="majorBidi"/>
      <w:color w:val="595959" w:themeColor="text1" w:themeTint="A6"/>
      <w:sz w:val="18"/>
    </w:rPr>
  </w:style>
  <w:style w:type="character" w:customStyle="1" w:styleId="Kop6Char">
    <w:name w:val="Kop 6 Char"/>
    <w:basedOn w:val="Standaardalinea-lettertype"/>
    <w:link w:val="Kop6"/>
    <w:rsid w:val="00936DCF"/>
    <w:rPr>
      <w:rFonts w:ascii="Ebrima" w:eastAsiaTheme="majorEastAsia" w:hAnsi="Ebrima" w:cstheme="majorBidi"/>
      <w:color w:val="595959" w:themeColor="text1" w:themeTint="A6"/>
      <w:sz w:val="18"/>
    </w:rPr>
  </w:style>
  <w:style w:type="character" w:customStyle="1" w:styleId="Kop7Char">
    <w:name w:val="Kop 7 Char"/>
    <w:basedOn w:val="Standaardalinea-lettertype"/>
    <w:link w:val="Kop7"/>
    <w:rsid w:val="00936DCF"/>
    <w:rPr>
      <w:rFonts w:ascii="Ebrima" w:eastAsiaTheme="majorEastAsia" w:hAnsi="Ebrima" w:cstheme="majorBidi"/>
      <w:iCs/>
      <w:color w:val="595959" w:themeColor="text1" w:themeTint="A6"/>
      <w:sz w:val="18"/>
    </w:rPr>
  </w:style>
  <w:style w:type="character" w:customStyle="1" w:styleId="Kop8Char">
    <w:name w:val="Kop 8 Char"/>
    <w:basedOn w:val="Standaardalinea-lettertype"/>
    <w:link w:val="Kop8"/>
    <w:rsid w:val="00654565"/>
    <w:rPr>
      <w:rFonts w:ascii="Ebrima" w:eastAsiaTheme="majorEastAsia" w:hAnsi="Ebrima" w:cstheme="majorBidi"/>
      <w:color w:val="595959" w:themeColor="text1" w:themeTint="A6"/>
      <w:sz w:val="18"/>
      <w:szCs w:val="21"/>
    </w:rPr>
  </w:style>
  <w:style w:type="character" w:customStyle="1" w:styleId="Kop9Char">
    <w:name w:val="Kop 9 Char"/>
    <w:basedOn w:val="Standaardalinea-lettertype"/>
    <w:link w:val="Kop9"/>
    <w:rsid w:val="00654565"/>
    <w:rPr>
      <w:rFonts w:ascii="Ebrima" w:eastAsiaTheme="majorEastAsia" w:hAnsi="Ebrima" w:cstheme="majorBidi"/>
      <w:iCs/>
      <w:color w:val="595959" w:themeColor="text1" w:themeTint="A6"/>
      <w:sz w:val="18"/>
      <w:szCs w:val="21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83C50"/>
    <w:pPr>
      <w:numPr>
        <w:ilvl w:val="1"/>
      </w:numPr>
      <w:spacing w:after="160"/>
    </w:pPr>
    <w:rPr>
      <w:rFonts w:eastAsiaTheme="minorEastAsia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3C50"/>
    <w:rPr>
      <w:rFonts w:ascii="Open Sans" w:eastAsiaTheme="minorEastAsia" w:hAnsi="Open Sans"/>
      <w:color w:val="44546A" w:themeColor="text2"/>
      <w:spacing w:val="15"/>
      <w:sz w:val="20"/>
    </w:rPr>
  </w:style>
  <w:style w:type="character" w:styleId="Subtielebenadrukking">
    <w:name w:val="Subtle Emphasis"/>
    <w:basedOn w:val="Standaardalinea-lettertype"/>
    <w:uiPriority w:val="19"/>
    <w:qFormat/>
    <w:rsid w:val="007D084B"/>
    <w:rPr>
      <w:rFonts w:ascii="Open Sans" w:hAnsi="Open Sans"/>
      <w:i/>
      <w:iCs/>
      <w:color w:val="44546A" w:themeColor="text2"/>
      <w:sz w:val="20"/>
    </w:rPr>
  </w:style>
  <w:style w:type="paragraph" w:styleId="Inhopg1">
    <w:name w:val="toc 1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2"/>
      </w:tabs>
      <w:spacing w:after="12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2"/>
      </w:tabs>
      <w:spacing w:before="120" w:after="120"/>
    </w:pPr>
    <w:rPr>
      <w:b/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2"/>
      </w:tabs>
      <w:spacing w:after="100"/>
    </w:pPr>
  </w:style>
  <w:style w:type="character" w:styleId="Hyperlink">
    <w:name w:val="Hyperlink"/>
    <w:basedOn w:val="Standaardalinea-lettertype"/>
    <w:uiPriority w:val="99"/>
    <w:unhideWhenUsed/>
    <w:rsid w:val="003D1328"/>
    <w:rPr>
      <w:color w:val="0563C1" w:themeColor="hyperlink"/>
      <w:u w:val="single"/>
    </w:rPr>
  </w:style>
  <w:style w:type="paragraph" w:customStyle="1" w:styleId="Kop2zondernr">
    <w:name w:val="Kop 2 zonder nr"/>
    <w:basedOn w:val="Kopvaninhoudsopgave"/>
    <w:link w:val="Kop2zondernrChar"/>
    <w:autoRedefine/>
    <w:qFormat/>
    <w:rsid w:val="008E02BF"/>
    <w:pPr>
      <w:pBdr>
        <w:bottom w:val="dotted" w:sz="12" w:space="1" w:color="2A7E71"/>
      </w:pBdr>
    </w:pPr>
    <w:rPr>
      <w:sz w:val="22"/>
    </w:rPr>
  </w:style>
  <w:style w:type="paragraph" w:styleId="Normaalweb">
    <w:name w:val="Normal (Web)"/>
    <w:basedOn w:val="Standaard"/>
    <w:uiPriority w:val="99"/>
    <w:semiHidden/>
    <w:unhideWhenUsed/>
    <w:rsid w:val="00BA21B6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  <w:lang w:eastAsia="nl-NL"/>
    </w:rPr>
  </w:style>
  <w:style w:type="character" w:customStyle="1" w:styleId="KopvaninhoudsopgaveChar">
    <w:name w:val="Kop van inhoudsopgave Char"/>
    <w:aliases w:val="Kop 1 zonder nr Char"/>
    <w:basedOn w:val="Kop1Char"/>
    <w:link w:val="Kopvaninhoudsopgave"/>
    <w:uiPriority w:val="39"/>
    <w:rsid w:val="004D56B3"/>
    <w:rPr>
      <w:rFonts w:ascii="Ebrima" w:eastAsiaTheme="majorEastAsia" w:hAnsi="Ebrima" w:cstheme="majorBidi"/>
      <w:b/>
      <w:color w:val="595959" w:themeColor="text1" w:themeTint="A6"/>
      <w:sz w:val="24"/>
      <w:szCs w:val="24"/>
      <w:lang w:eastAsia="nl-NL"/>
    </w:rPr>
  </w:style>
  <w:style w:type="character" w:customStyle="1" w:styleId="Kop2zondernrChar">
    <w:name w:val="Kop 2 zonder nr Char"/>
    <w:basedOn w:val="KopvaninhoudsopgaveChar"/>
    <w:link w:val="Kop2zondernr"/>
    <w:rsid w:val="008E02BF"/>
    <w:rPr>
      <w:rFonts w:ascii="Open Sans" w:eastAsiaTheme="majorEastAsia" w:hAnsi="Open Sans" w:cstheme="majorBidi"/>
      <w:b/>
      <w:color w:val="44546A" w:themeColor="text2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687BF6"/>
    <w:pPr>
      <w:numPr>
        <w:numId w:val="16"/>
      </w:numPr>
      <w:contextualSpacing/>
    </w:pPr>
  </w:style>
  <w:style w:type="character" w:styleId="Titelvanboek">
    <w:name w:val="Book Title"/>
    <w:basedOn w:val="Standaardalinea-lettertype"/>
    <w:uiPriority w:val="33"/>
    <w:qFormat/>
    <w:rsid w:val="00E00A21"/>
    <w:rPr>
      <w:rFonts w:ascii="Ebrima" w:hAnsi="Ebrima"/>
      <w:b/>
      <w:bCs/>
      <w:i w:val="0"/>
      <w:iCs/>
      <w:color w:val="595959" w:themeColor="text1" w:themeTint="A6"/>
      <w:spacing w:val="5"/>
      <w:sz w:val="56"/>
    </w:rPr>
  </w:style>
  <w:style w:type="character" w:styleId="Subtieleverwijzing">
    <w:name w:val="Subtle Reference"/>
    <w:basedOn w:val="Standaardalinea-lettertype"/>
    <w:uiPriority w:val="31"/>
    <w:qFormat/>
    <w:rsid w:val="001D4155"/>
    <w:rPr>
      <w:rFonts w:ascii="Ebrima" w:hAnsi="Ebrima"/>
      <w:smallCaps/>
      <w:color w:val="E89012"/>
      <w:sz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83C50"/>
    <w:pPr>
      <w:pBdr>
        <w:top w:val="single" w:sz="4" w:space="10" w:color="E89012"/>
        <w:bottom w:val="single" w:sz="4" w:space="10" w:color="E89012"/>
      </w:pBdr>
      <w:spacing w:before="360" w:after="360"/>
      <w:ind w:left="864" w:right="864"/>
      <w:jc w:val="center"/>
    </w:pPr>
    <w:rPr>
      <w:i/>
      <w:iCs/>
      <w:color w:val="E8901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83C50"/>
    <w:rPr>
      <w:rFonts w:ascii="Open Sans" w:hAnsi="Open Sans"/>
      <w:i/>
      <w:iCs/>
      <w:color w:val="E89012"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1D4155"/>
    <w:rPr>
      <w:rFonts w:ascii="Ebrima" w:hAnsi="Ebrima"/>
      <w:i/>
      <w:iCs/>
      <w:color w:val="44546A" w:themeColor="text2"/>
      <w:sz w:val="20"/>
    </w:rPr>
  </w:style>
  <w:style w:type="character" w:styleId="Intensieveverwijzing">
    <w:name w:val="Intense Reference"/>
    <w:basedOn w:val="Standaardalinea-lettertype"/>
    <w:uiPriority w:val="32"/>
    <w:qFormat/>
    <w:rsid w:val="001D4155"/>
    <w:rPr>
      <w:rFonts w:ascii="Ebrima" w:hAnsi="Ebrima"/>
      <w:b/>
      <w:bCs/>
      <w:smallCaps/>
      <w:color w:val="44546A" w:themeColor="text2"/>
      <w:spacing w:val="5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983C50"/>
    <w:pPr>
      <w:spacing w:before="200" w:after="160"/>
      <w:ind w:left="864" w:right="864"/>
      <w:jc w:val="center"/>
    </w:pPr>
    <w:rPr>
      <w:i/>
      <w:iCs/>
      <w:color w:val="ED7D31" w:themeColor="accent2"/>
    </w:rPr>
  </w:style>
  <w:style w:type="character" w:customStyle="1" w:styleId="CitaatChar">
    <w:name w:val="Citaat Char"/>
    <w:basedOn w:val="Standaardalinea-lettertype"/>
    <w:link w:val="Citaat"/>
    <w:uiPriority w:val="29"/>
    <w:rsid w:val="00983C50"/>
    <w:rPr>
      <w:rFonts w:ascii="Open Sans" w:hAnsi="Open Sans"/>
      <w:i/>
      <w:iCs/>
      <w:color w:val="ED7D31" w:themeColor="accent2"/>
      <w:sz w:val="20"/>
    </w:rPr>
  </w:style>
  <w:style w:type="character" w:styleId="Zwaar">
    <w:name w:val="Strong"/>
    <w:basedOn w:val="Standaardalinea-lettertype"/>
    <w:uiPriority w:val="22"/>
    <w:qFormat/>
    <w:rsid w:val="001D4155"/>
    <w:rPr>
      <w:rFonts w:ascii="Ebrima" w:hAnsi="Ebrima"/>
      <w:b/>
      <w:bCs/>
      <w:color w:val="595959" w:themeColor="text1" w:themeTint="A6"/>
      <w:sz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2CF5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A3B31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A3B31"/>
    <w:rPr>
      <w:rFonts w:ascii="Open Sans" w:hAnsi="Open Sans"/>
      <w:color w:val="44546A" w:themeColor="text2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A3B31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61FEC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61FEC"/>
    <w:rPr>
      <w:rFonts w:ascii="Open Sans" w:hAnsi="Open Sans"/>
      <w:color w:val="44546A" w:themeColor="text2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F61FEC"/>
    <w:rPr>
      <w:vertAlign w:val="superscript"/>
    </w:rPr>
  </w:style>
  <w:style w:type="table" w:styleId="Rastertabel4-Accent2">
    <w:name w:val="Grid Table 4 Accent 2"/>
    <w:basedOn w:val="Standaardtabel"/>
    <w:uiPriority w:val="49"/>
    <w:rsid w:val="006D19E7"/>
    <w:pPr>
      <w:spacing w:after="0" w:line="240" w:lineRule="auto"/>
    </w:pPr>
    <w:rPr>
      <w:rFonts w:ascii="Open Sans" w:hAnsi="Open Sans"/>
      <w:color w:val="44546A" w:themeColor="text2"/>
      <w:sz w:val="20"/>
    </w:rPr>
    <w:tblPr>
      <w:tblStyleRowBandSize w:val="1"/>
      <w:tblStyleColBandSize w:val="1"/>
      <w:tblBorders>
        <w:top w:val="single" w:sz="2" w:space="0" w:color="E89012"/>
        <w:left w:val="single" w:sz="2" w:space="0" w:color="E89012"/>
        <w:bottom w:val="single" w:sz="2" w:space="0" w:color="E89012"/>
        <w:right w:val="single" w:sz="2" w:space="0" w:color="E89012"/>
        <w:insideH w:val="single" w:sz="2" w:space="0" w:color="E89012"/>
        <w:insideV w:val="single" w:sz="2" w:space="0" w:color="E89012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3-Accent2">
    <w:name w:val="List Table 3 Accent 2"/>
    <w:basedOn w:val="Standaardtabel"/>
    <w:uiPriority w:val="48"/>
    <w:rsid w:val="0069539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JEZ-Groen">
    <w:name w:val="JEZ-Groen"/>
    <w:basedOn w:val="Standaardtabel"/>
    <w:uiPriority w:val="99"/>
    <w:rsid w:val="002243F4"/>
    <w:pPr>
      <w:spacing w:after="0" w:line="240" w:lineRule="auto"/>
    </w:pPr>
    <w:rPr>
      <w:rFonts w:ascii="Ebrima" w:hAnsi="Ebrima"/>
      <w:sz w:val="18"/>
    </w:rPr>
    <w:tblPr>
      <w:jc w:val="right"/>
      <w:tblBorders>
        <w:top w:val="single" w:sz="2" w:space="0" w:color="297D71"/>
        <w:left w:val="single" w:sz="2" w:space="0" w:color="297D71"/>
        <w:bottom w:val="single" w:sz="2" w:space="0" w:color="297D71"/>
        <w:right w:val="single" w:sz="2" w:space="0" w:color="297D71"/>
        <w:insideH w:val="single" w:sz="2" w:space="0" w:color="297D71"/>
        <w:insideV w:val="single" w:sz="2" w:space="0" w:color="297D71"/>
      </w:tblBorders>
    </w:tblPr>
    <w:trPr>
      <w:jc w:val="right"/>
    </w:trPr>
    <w:tblStylePr w:type="firstRow">
      <w:rPr>
        <w:rFonts w:ascii="Ebrima" w:hAnsi="Ebrima"/>
        <w:b/>
        <w:i w:val="0"/>
        <w:color w:val="FFFFFF" w:themeColor="background1"/>
        <w:sz w:val="18"/>
      </w:rPr>
      <w:tblPr/>
      <w:tcPr>
        <w:tcBorders>
          <w:top w:val="single" w:sz="2" w:space="0" w:color="297D71"/>
          <w:left w:val="single" w:sz="2" w:space="0" w:color="297D71"/>
          <w:bottom w:val="single" w:sz="2" w:space="0" w:color="297D71"/>
          <w:right w:val="single" w:sz="2" w:space="0" w:color="297D71"/>
          <w:insideH w:val="nil"/>
          <w:insideV w:val="single" w:sz="2" w:space="0" w:color="297D71"/>
          <w:tl2br w:val="nil"/>
          <w:tr2bl w:val="nil"/>
        </w:tcBorders>
        <w:shd w:val="clear" w:color="auto" w:fill="297D71"/>
      </w:tcPr>
    </w:tblStylePr>
  </w:style>
  <w:style w:type="table" w:styleId="Rastertabel4-Accent1">
    <w:name w:val="Grid Table 4 Accent 1"/>
    <w:basedOn w:val="Standaardtabel"/>
    <w:uiPriority w:val="49"/>
    <w:rsid w:val="006D19E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adruk">
    <w:name w:val="Emphasis"/>
    <w:basedOn w:val="Standaardalinea-lettertype"/>
    <w:uiPriority w:val="20"/>
    <w:qFormat/>
    <w:rsid w:val="001D4155"/>
    <w:rPr>
      <w:rFonts w:ascii="Ebrima" w:hAnsi="Ebrima"/>
      <w:i/>
      <w:iCs/>
    </w:rPr>
  </w:style>
  <w:style w:type="table" w:customStyle="1" w:styleId="JEZ-Oranje">
    <w:name w:val="JEZ-Oranje"/>
    <w:basedOn w:val="Standaardtabel"/>
    <w:uiPriority w:val="99"/>
    <w:rsid w:val="0096362A"/>
    <w:pPr>
      <w:spacing w:after="0" w:line="240" w:lineRule="auto"/>
      <w:jc w:val="right"/>
    </w:pPr>
    <w:rPr>
      <w:rFonts w:ascii="Ebrima" w:hAnsi="Ebrima"/>
      <w:color w:val="595959" w:themeColor="text1" w:themeTint="A6"/>
      <w:sz w:val="18"/>
    </w:rPr>
    <w:tblPr>
      <w:jc w:val="right"/>
      <w:tblBorders>
        <w:top w:val="single" w:sz="2" w:space="0" w:color="E89012"/>
        <w:left w:val="single" w:sz="2" w:space="0" w:color="E89012"/>
        <w:bottom w:val="single" w:sz="2" w:space="0" w:color="E89012"/>
        <w:right w:val="single" w:sz="2" w:space="0" w:color="E89012"/>
        <w:insideH w:val="single" w:sz="2" w:space="0" w:color="E89012"/>
        <w:insideV w:val="single" w:sz="2" w:space="0" w:color="E89012"/>
      </w:tblBorders>
    </w:tblPr>
    <w:trPr>
      <w:jc w:val="right"/>
    </w:trPr>
    <w:tblStylePr w:type="firstRow">
      <w:rPr>
        <w:rFonts w:ascii="Ebrima" w:hAnsi="Ebrima"/>
        <w:b/>
        <w:i w:val="0"/>
        <w:color w:val="auto"/>
        <w:sz w:val="18"/>
      </w:rPr>
      <w:tblPr/>
      <w:tcPr>
        <w:tcBorders>
          <w:top w:val="single" w:sz="2" w:space="0" w:color="E89012"/>
          <w:left w:val="single" w:sz="2" w:space="0" w:color="E89012"/>
          <w:bottom w:val="single" w:sz="2" w:space="0" w:color="E89012"/>
          <w:right w:val="single" w:sz="2" w:space="0" w:color="E89012"/>
          <w:insideH w:val="nil"/>
          <w:insideV w:val="nil"/>
          <w:tl2br w:val="nil"/>
          <w:tr2bl w:val="nil"/>
        </w:tcBorders>
        <w:shd w:val="clear" w:color="auto" w:fill="E89012"/>
      </w:tcPr>
    </w:tblStylePr>
  </w:style>
  <w:style w:type="character" w:customStyle="1" w:styleId="Stijl1">
    <w:name w:val="Stijl1"/>
    <w:basedOn w:val="Standaardalinea-lettertype"/>
    <w:uiPriority w:val="1"/>
    <w:rsid w:val="00E140FE"/>
    <w:rPr>
      <w:b/>
    </w:rPr>
  </w:style>
  <w:style w:type="character" w:customStyle="1" w:styleId="Stijl2">
    <w:name w:val="Stijl2"/>
    <w:basedOn w:val="Standaardalinea-lettertype"/>
    <w:uiPriority w:val="1"/>
    <w:rsid w:val="00EE5821"/>
    <w:rPr>
      <w:rFonts w:ascii="Ebrima" w:hAnsi="Ebrima"/>
      <w:b/>
      <w:sz w:val="18"/>
    </w:rPr>
  </w:style>
  <w:style w:type="character" w:customStyle="1" w:styleId="Stijl3">
    <w:name w:val="Stijl3"/>
    <w:basedOn w:val="Standaardalinea-lettertype"/>
    <w:uiPriority w:val="1"/>
    <w:rsid w:val="00EE5821"/>
    <w:rPr>
      <w:rFonts w:ascii="Ebrima" w:hAnsi="Ebrima"/>
      <w:b/>
      <w:sz w:val="18"/>
    </w:rPr>
  </w:style>
  <w:style w:type="character" w:customStyle="1" w:styleId="Stijl4">
    <w:name w:val="Stijl4"/>
    <w:basedOn w:val="Standaardalinea-lettertype"/>
    <w:uiPriority w:val="1"/>
    <w:rsid w:val="00EE5821"/>
    <w:rPr>
      <w:rFonts w:ascii="Ebrima" w:hAnsi="Ebrima"/>
      <w:b/>
      <w:sz w:val="18"/>
    </w:rPr>
  </w:style>
  <w:style w:type="table" w:customStyle="1" w:styleId="JEZ-Lichtgroen">
    <w:name w:val="JEZ-Lichtgroen"/>
    <w:basedOn w:val="Standaardtabel"/>
    <w:uiPriority w:val="99"/>
    <w:rsid w:val="00F271A9"/>
    <w:pPr>
      <w:spacing w:after="0" w:line="240" w:lineRule="auto"/>
    </w:pPr>
    <w:rPr>
      <w:rFonts w:ascii="Ebrima" w:hAnsi="Ebrima"/>
      <w:color w:val="595959" w:themeColor="text1" w:themeTint="A6"/>
      <w:sz w:val="18"/>
    </w:rPr>
    <w:tblPr>
      <w:jc w:val="right"/>
      <w:tblBorders>
        <w:top w:val="single" w:sz="2" w:space="0" w:color="96BC33"/>
        <w:left w:val="single" w:sz="2" w:space="0" w:color="96BC33"/>
        <w:bottom w:val="single" w:sz="2" w:space="0" w:color="96BC33"/>
        <w:right w:val="single" w:sz="2" w:space="0" w:color="96BC33"/>
        <w:insideH w:val="single" w:sz="2" w:space="0" w:color="96BC33"/>
        <w:insideV w:val="single" w:sz="2" w:space="0" w:color="96BC33"/>
      </w:tblBorders>
    </w:tblPr>
    <w:trPr>
      <w:jc w:val="right"/>
    </w:trPr>
    <w:tblStylePr w:type="firstRow">
      <w:rPr>
        <w:rFonts w:ascii="Ebrima" w:hAnsi="Ebrima"/>
        <w:b/>
        <w:i w:val="0"/>
        <w:color w:val="FFFFFF" w:themeColor="background1"/>
        <w:sz w:val="18"/>
      </w:rPr>
      <w:tblPr/>
      <w:tcPr>
        <w:tcBorders>
          <w:top w:val="single" w:sz="2" w:space="0" w:color="96BC33"/>
          <w:left w:val="single" w:sz="2" w:space="0" w:color="96BC33"/>
          <w:bottom w:val="single" w:sz="2" w:space="0" w:color="96BC33"/>
          <w:right w:val="single" w:sz="2" w:space="0" w:color="96BC33"/>
          <w:insideH w:val="single" w:sz="2" w:space="0" w:color="96BC33"/>
          <w:insideV w:val="single" w:sz="2" w:space="0" w:color="96BC33"/>
          <w:tl2br w:val="nil"/>
          <w:tr2bl w:val="nil"/>
        </w:tcBorders>
        <w:shd w:val="clear" w:color="auto" w:fill="96BC33"/>
      </w:tcPr>
    </w:tblStylePr>
  </w:style>
  <w:style w:type="table" w:customStyle="1" w:styleId="JEZ-Lichtblauw">
    <w:name w:val="JEZ-Lichtblauw"/>
    <w:basedOn w:val="Standaardtabel"/>
    <w:uiPriority w:val="99"/>
    <w:rsid w:val="0096362A"/>
    <w:pPr>
      <w:spacing w:after="0" w:line="240" w:lineRule="auto"/>
    </w:pPr>
    <w:rPr>
      <w:rFonts w:ascii="Ebrima" w:hAnsi="Ebrima"/>
      <w:color w:val="595959" w:themeColor="text1" w:themeTint="A6"/>
      <w:sz w:val="18"/>
    </w:rPr>
    <w:tblPr>
      <w:jc w:val="right"/>
      <w:tblBorders>
        <w:top w:val="single" w:sz="2" w:space="0" w:color="00ACDD"/>
        <w:left w:val="single" w:sz="2" w:space="0" w:color="00ACDD"/>
        <w:bottom w:val="single" w:sz="2" w:space="0" w:color="00ACDD"/>
        <w:right w:val="single" w:sz="2" w:space="0" w:color="00ACDD"/>
        <w:insideH w:val="single" w:sz="2" w:space="0" w:color="00ACDD"/>
        <w:insideV w:val="single" w:sz="2" w:space="0" w:color="00ACDD"/>
      </w:tblBorders>
    </w:tblPr>
    <w:trPr>
      <w:jc w:val="right"/>
    </w:trPr>
    <w:tblStylePr w:type="firstRow">
      <w:rPr>
        <w:rFonts w:ascii="Ebrima" w:hAnsi="Ebrima"/>
        <w:b/>
        <w:i w:val="0"/>
        <w:color w:val="FFFFFF" w:themeColor="background1"/>
        <w:sz w:val="18"/>
      </w:rPr>
      <w:tblPr/>
      <w:tcPr>
        <w:tcBorders>
          <w:top w:val="single" w:sz="2" w:space="0" w:color="00ACDD"/>
          <w:left w:val="single" w:sz="2" w:space="0" w:color="00ACDD"/>
          <w:bottom w:val="single" w:sz="2" w:space="0" w:color="00ACDD"/>
          <w:right w:val="single" w:sz="2" w:space="0" w:color="00ACDD"/>
          <w:insideH w:val="single" w:sz="2" w:space="0" w:color="00ACDD"/>
          <w:insideV w:val="single" w:sz="2" w:space="0" w:color="00ACDD"/>
          <w:tl2br w:val="nil"/>
          <w:tr2bl w:val="nil"/>
        </w:tcBorders>
        <w:shd w:val="clear" w:color="auto" w:fill="00ACDD"/>
      </w:tcPr>
    </w:tblStylePr>
  </w:style>
  <w:style w:type="table" w:customStyle="1" w:styleId="JEZ-Donderblauw">
    <w:name w:val="JEZ-Donderblauw"/>
    <w:basedOn w:val="Standaardtabel"/>
    <w:uiPriority w:val="99"/>
    <w:rsid w:val="0096362A"/>
    <w:pPr>
      <w:spacing w:after="0" w:line="240" w:lineRule="auto"/>
    </w:pPr>
    <w:rPr>
      <w:rFonts w:ascii="Ebrima" w:hAnsi="Ebrima"/>
      <w:color w:val="595959" w:themeColor="text1" w:themeTint="A6"/>
      <w:sz w:val="18"/>
    </w:rPr>
    <w:tblPr>
      <w:jc w:val="right"/>
      <w:tblBorders>
        <w:top w:val="single" w:sz="2" w:space="0" w:color="004166"/>
        <w:left w:val="single" w:sz="2" w:space="0" w:color="004166"/>
        <w:bottom w:val="single" w:sz="2" w:space="0" w:color="004166"/>
        <w:right w:val="single" w:sz="2" w:space="0" w:color="004166"/>
        <w:insideH w:val="single" w:sz="2" w:space="0" w:color="004166"/>
        <w:insideV w:val="single" w:sz="2" w:space="0" w:color="004166"/>
      </w:tblBorders>
    </w:tblPr>
    <w:trPr>
      <w:jc w:val="right"/>
    </w:trPr>
    <w:tblStylePr w:type="firstRow">
      <w:rPr>
        <w:rFonts w:ascii="Ebrima" w:hAnsi="Ebrima"/>
        <w:b/>
        <w:i w:val="0"/>
        <w:color w:val="FFFFFF" w:themeColor="background1"/>
        <w:sz w:val="18"/>
      </w:rPr>
      <w:tblPr>
        <w:jc w:val="right"/>
      </w:tblPr>
      <w:trPr>
        <w:jc w:val="right"/>
      </w:trPr>
      <w:tcPr>
        <w:tcBorders>
          <w:top w:val="single" w:sz="2" w:space="0" w:color="004166"/>
          <w:left w:val="single" w:sz="2" w:space="0" w:color="004166"/>
          <w:bottom w:val="single" w:sz="2" w:space="0" w:color="004166"/>
          <w:right w:val="single" w:sz="2" w:space="0" w:color="004166"/>
          <w:insideH w:val="single" w:sz="2" w:space="0" w:color="004166"/>
          <w:insideV w:val="single" w:sz="2" w:space="0" w:color="004166"/>
          <w:tl2br w:val="nil"/>
          <w:tr2bl w:val="nil"/>
        </w:tcBorders>
        <w:shd w:val="clear" w:color="auto" w:fill="004166"/>
      </w:tcPr>
    </w:tblStylePr>
  </w:style>
  <w:style w:type="table" w:customStyle="1" w:styleId="JEZ-Dondergrijs">
    <w:name w:val="JEZ-Dondergrijs"/>
    <w:basedOn w:val="Standaardtabel"/>
    <w:uiPriority w:val="99"/>
    <w:rsid w:val="00F271A9"/>
    <w:pPr>
      <w:spacing w:after="0" w:line="240" w:lineRule="auto"/>
    </w:pPr>
    <w:rPr>
      <w:rFonts w:ascii="Ebrima" w:hAnsi="Ebrima"/>
      <w:color w:val="595959" w:themeColor="text1" w:themeTint="A6"/>
      <w:sz w:val="18"/>
    </w:rPr>
    <w:tblPr>
      <w:jc w:val="right"/>
      <w:tblBorders>
        <w:top w:val="single" w:sz="2" w:space="0" w:color="4D4D4D"/>
        <w:left w:val="single" w:sz="2" w:space="0" w:color="4D4D4D"/>
        <w:bottom w:val="single" w:sz="2" w:space="0" w:color="4D4D4D"/>
        <w:right w:val="single" w:sz="2" w:space="0" w:color="4D4D4D"/>
        <w:insideH w:val="single" w:sz="2" w:space="0" w:color="4D4D4D"/>
        <w:insideV w:val="single" w:sz="2" w:space="0" w:color="4D4D4D"/>
      </w:tblBorders>
    </w:tblPr>
    <w:trPr>
      <w:jc w:val="right"/>
    </w:trPr>
    <w:tblStylePr w:type="firstRow">
      <w:rPr>
        <w:rFonts w:ascii="Ebrima" w:hAnsi="Ebrima"/>
        <w:b/>
        <w:i w:val="0"/>
        <w:color w:val="FFFFFF" w:themeColor="background1"/>
        <w:sz w:val="18"/>
      </w:rPr>
      <w:tblPr/>
      <w:tcPr>
        <w:shd w:val="clear" w:color="auto" w:fill="4D4D4D"/>
      </w:tcPr>
    </w:tblStylePr>
  </w:style>
  <w:style w:type="table" w:customStyle="1" w:styleId="JEZ-Blaco">
    <w:name w:val="JEZ-Blaco"/>
    <w:basedOn w:val="Standaardtabel"/>
    <w:uiPriority w:val="99"/>
    <w:rsid w:val="00695792"/>
    <w:pPr>
      <w:spacing w:after="0" w:line="240" w:lineRule="auto"/>
    </w:pPr>
    <w:rPr>
      <w:rFonts w:ascii="Ebrima" w:hAnsi="Ebrima"/>
      <w:color w:val="595959" w:themeColor="text1" w:themeTint="A6"/>
      <w:sz w:val="18"/>
    </w:rPr>
    <w:tblPr>
      <w:jc w:val="right"/>
    </w:tblPr>
    <w:trPr>
      <w:jc w:val="right"/>
    </w:trPr>
    <w:tblStylePr w:type="firstRow">
      <w:rPr>
        <w:rFonts w:ascii="Ebrima" w:hAnsi="Ebrima"/>
        <w:b/>
        <w:i w:val="0"/>
        <w:color w:val="595959" w:themeColor="text1" w:themeTint="A6"/>
        <w:sz w:val="18"/>
      </w:rPr>
    </w:tblStylePr>
  </w:style>
  <w:style w:type="character" w:customStyle="1" w:styleId="Stijl5">
    <w:name w:val="Stijl5"/>
    <w:basedOn w:val="Standaardalinea-lettertype"/>
    <w:uiPriority w:val="1"/>
    <w:rsid w:val="004C1DEB"/>
    <w:rPr>
      <w:rFonts w:ascii="Ebrima" w:hAnsi="Ebrima"/>
      <w:b/>
      <w:color w:val="595959" w:themeColor="text1" w:themeTint="A6"/>
      <w:sz w:val="20"/>
    </w:rPr>
  </w:style>
  <w:style w:type="character" w:customStyle="1" w:styleId="Stijl6">
    <w:name w:val="Stijl6"/>
    <w:basedOn w:val="Standaardalinea-lettertype"/>
    <w:uiPriority w:val="1"/>
    <w:rsid w:val="004C1DEB"/>
    <w:rPr>
      <w:rFonts w:ascii="Ebrima" w:hAnsi="Ebrima"/>
      <w:b/>
      <w:sz w:val="18"/>
    </w:rPr>
  </w:style>
  <w:style w:type="character" w:customStyle="1" w:styleId="titelchar0">
    <w:name w:val="titelchar"/>
    <w:basedOn w:val="Standaardalinea-lettertype"/>
    <w:rsid w:val="00D03C7D"/>
  </w:style>
  <w:style w:type="character" w:customStyle="1" w:styleId="Stijl7">
    <w:name w:val="Stijl7"/>
    <w:basedOn w:val="Standaardalinea-lettertype"/>
    <w:uiPriority w:val="1"/>
    <w:rsid w:val="00D03C7D"/>
    <w:rPr>
      <w:rFonts w:ascii="Ebrima" w:hAnsi="Ebrima"/>
      <w:b/>
      <w:color w:val="595959" w:themeColor="text1" w:themeTint="A6"/>
      <w:sz w:val="52"/>
    </w:rPr>
  </w:style>
  <w:style w:type="character" w:customStyle="1" w:styleId="Stijl8">
    <w:name w:val="Stijl8"/>
    <w:basedOn w:val="Standaardalinea-lettertype"/>
    <w:uiPriority w:val="1"/>
    <w:rsid w:val="00212F14"/>
    <w:rPr>
      <w:rFonts w:ascii="Ebrima" w:hAnsi="Ebrima"/>
      <w:b/>
      <w:color w:val="595959" w:themeColor="text1" w:themeTint="A6"/>
      <w:sz w:val="52"/>
    </w:rPr>
  </w:style>
  <w:style w:type="character" w:customStyle="1" w:styleId="Stijl9">
    <w:name w:val="Stijl9"/>
    <w:basedOn w:val="Standaardalinea-lettertype"/>
    <w:uiPriority w:val="1"/>
    <w:rsid w:val="00212F14"/>
    <w:rPr>
      <w:rFonts w:ascii="Ebrima" w:hAnsi="Ebrima"/>
      <w:b/>
      <w:color w:val="595959" w:themeColor="text1" w:themeTint="A6"/>
      <w:sz w:val="56"/>
    </w:rPr>
  </w:style>
  <w:style w:type="character" w:customStyle="1" w:styleId="Stijl10">
    <w:name w:val="Stijl10"/>
    <w:basedOn w:val="Standaardalinea-lettertype"/>
    <w:uiPriority w:val="1"/>
    <w:rsid w:val="00A37A9D"/>
    <w:rPr>
      <w:rFonts w:ascii="Ebrima" w:hAnsi="Ebrima"/>
      <w:b/>
      <w:color w:val="595959" w:themeColor="text1" w:themeTint="A6"/>
      <w:sz w:val="56"/>
    </w:rPr>
  </w:style>
  <w:style w:type="character" w:customStyle="1" w:styleId="Stijl11">
    <w:name w:val="Stijl11"/>
    <w:basedOn w:val="Standaardalinea-lettertype"/>
    <w:uiPriority w:val="1"/>
    <w:rsid w:val="00A37A9D"/>
    <w:rPr>
      <w:rFonts w:ascii="Ebrima" w:hAnsi="Ebrima"/>
      <w:color w:val="595959" w:themeColor="text1" w:themeTint="A6"/>
      <w:sz w:val="40"/>
    </w:rPr>
  </w:style>
  <w:style w:type="character" w:customStyle="1" w:styleId="Titel-JEZ">
    <w:name w:val="Titel-JEZ"/>
    <w:basedOn w:val="Standaardalinea-lettertype"/>
    <w:uiPriority w:val="1"/>
    <w:qFormat/>
    <w:rsid w:val="00A5572B"/>
    <w:rPr>
      <w:rFonts w:ascii="Ebrima" w:hAnsi="Ebrima"/>
      <w:b/>
      <w:color w:val="595959" w:themeColor="text1" w:themeTint="A6"/>
      <w:sz w:val="56"/>
    </w:rPr>
  </w:style>
  <w:style w:type="character" w:customStyle="1" w:styleId="Subntitel-JEZ">
    <w:name w:val="Subntitel-JEZ"/>
    <w:basedOn w:val="Standaardalinea-lettertype"/>
    <w:uiPriority w:val="1"/>
    <w:rsid w:val="00A5572B"/>
    <w:rPr>
      <w:rFonts w:ascii="Ebrima" w:hAnsi="Ebrima"/>
      <w:b/>
      <w:color w:val="595959" w:themeColor="text1" w:themeTint="A6"/>
      <w:sz w:val="40"/>
    </w:rPr>
  </w:style>
  <w:style w:type="character" w:customStyle="1" w:styleId="Subtitel-JEZ">
    <w:name w:val="Subtitel-JEZ"/>
    <w:basedOn w:val="Standaardalinea-lettertype"/>
    <w:uiPriority w:val="1"/>
    <w:rsid w:val="00ED5900"/>
    <w:rPr>
      <w:rFonts w:ascii="Ebrima" w:hAnsi="Ebrima"/>
      <w:b/>
      <w:color w:val="595959" w:themeColor="text1" w:themeTint="A6"/>
      <w:sz w:val="4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02D75"/>
    <w:rPr>
      <w:color w:val="954F72" w:themeColor="followedHyperlink"/>
      <w:u w:val="single"/>
    </w:rPr>
  </w:style>
  <w:style w:type="paragraph" w:customStyle="1" w:styleId="msonormal0">
    <w:name w:val="msonormal"/>
    <w:basedOn w:val="Standaard"/>
    <w:uiPriority w:val="99"/>
    <w:semiHidden/>
    <w:rsid w:val="00C02D75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  <w:lang w:eastAsia="nl-NL"/>
    </w:rPr>
  </w:style>
  <w:style w:type="table" w:customStyle="1" w:styleId="JEZ-Tabel">
    <w:name w:val="JEZ-Tabel"/>
    <w:basedOn w:val="Standaardtabel"/>
    <w:uiPriority w:val="99"/>
    <w:rsid w:val="00C02D75"/>
    <w:pPr>
      <w:spacing w:after="0" w:line="240" w:lineRule="auto"/>
    </w:pPr>
    <w:rPr>
      <w:rFonts w:ascii="Open Sans" w:hAnsi="Open Sans"/>
      <w:color w:val="44546A" w:themeColor="text2"/>
      <w:sz w:val="20"/>
    </w:rPr>
    <w:tblPr>
      <w:tblInd w:w="0" w:type="nil"/>
      <w:tblBorders>
        <w:top w:val="single" w:sz="2" w:space="0" w:color="E89012"/>
        <w:left w:val="single" w:sz="2" w:space="0" w:color="E89012"/>
        <w:bottom w:val="single" w:sz="2" w:space="0" w:color="E89012"/>
        <w:right w:val="single" w:sz="2" w:space="0" w:color="E89012"/>
        <w:insideH w:val="single" w:sz="2" w:space="0" w:color="E89012"/>
        <w:insideV w:val="single" w:sz="2" w:space="0" w:color="E89012"/>
      </w:tblBorders>
    </w:tblPr>
    <w:tblStylePr w:type="firstRow">
      <w:rPr>
        <w:rFonts w:ascii="Open Sans" w:hAnsi="Open Sans" w:cs="Open Sans" w:hint="default"/>
        <w:b/>
        <w:sz w:val="20"/>
        <w:szCs w:val="20"/>
      </w:rPr>
      <w:tblPr/>
      <w:tcPr>
        <w:shd w:val="clear" w:color="auto" w:fill="E89012"/>
      </w:tcPr>
    </w:tblStylePr>
    <w:tblStylePr w:type="lastRow">
      <w:rPr>
        <w:rFonts w:ascii="Open Sans" w:hAnsi="Open Sans" w:cs="Open Sans" w:hint="default"/>
        <w:b/>
        <w:sz w:val="20"/>
        <w:szCs w:val="20"/>
      </w:rPr>
      <w:tblPr/>
      <w:tcPr>
        <w:tcBorders>
          <w:top w:val="nil"/>
        </w:tcBorders>
      </w:tcPr>
    </w:tblStylePr>
  </w:style>
  <w:style w:type="table" w:customStyle="1" w:styleId="JEZ-Tabel1">
    <w:name w:val="JEZ-Tabel1"/>
    <w:basedOn w:val="Standaardtabel"/>
    <w:uiPriority w:val="99"/>
    <w:rsid w:val="00C02D75"/>
    <w:pPr>
      <w:spacing w:after="0" w:line="240" w:lineRule="auto"/>
    </w:pPr>
    <w:tblPr>
      <w:tblInd w:w="0" w:type="nil"/>
    </w:tblPr>
  </w:style>
  <w:style w:type="paragraph" w:styleId="Inhopg4">
    <w:name w:val="toc 4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0"/>
      </w:tabs>
      <w:spacing w:after="100"/>
    </w:pPr>
  </w:style>
  <w:style w:type="paragraph" w:styleId="Inhopg5">
    <w:name w:val="toc 5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0"/>
      </w:tabs>
      <w:spacing w:after="100"/>
    </w:pPr>
  </w:style>
  <w:style w:type="paragraph" w:styleId="Inhopg6">
    <w:name w:val="toc 6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0"/>
      </w:tabs>
      <w:spacing w:after="100"/>
    </w:pPr>
  </w:style>
  <w:style w:type="character" w:customStyle="1" w:styleId="Stijl12">
    <w:name w:val="Stijl12"/>
    <w:basedOn w:val="Standaardalinea-lettertype"/>
    <w:uiPriority w:val="1"/>
    <w:rsid w:val="00182CC5"/>
    <w:rPr>
      <w:rFonts w:ascii="Ebrima" w:hAnsi="Ebrima"/>
      <w:color w:val="595959" w:themeColor="text1" w:themeTint="A6"/>
      <w:sz w:val="16"/>
    </w:rPr>
  </w:style>
  <w:style w:type="character" w:customStyle="1" w:styleId="Stijl13">
    <w:name w:val="Stijl13"/>
    <w:basedOn w:val="Standaardalinea-lettertype"/>
    <w:uiPriority w:val="1"/>
    <w:rsid w:val="00182CC5"/>
    <w:rPr>
      <w:rFonts w:ascii="Ebrima" w:hAnsi="Ebrima"/>
      <w:color w:val="595959" w:themeColor="text1" w:themeTint="A6"/>
      <w:sz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DA77B3"/>
    <w:pPr>
      <w:tabs>
        <w:tab w:val="left" w:pos="1134"/>
        <w:tab w:val="right" w:leader="dot" w:pos="9060"/>
      </w:tabs>
      <w:spacing w:after="100"/>
    </w:pPr>
  </w:style>
  <w:style w:type="character" w:customStyle="1" w:styleId="StijlHoofdtekstCalibri">
    <w:name w:val="Stijl +Hoofdtekst (Calibri)"/>
    <w:basedOn w:val="Standaardalinea-lettertype"/>
    <w:rsid w:val="00C238D3"/>
    <w:rPr>
      <w:rFonts w:asciiTheme="minorHAnsi" w:hAnsiTheme="minorHAnsi"/>
      <w:sz w:val="22"/>
    </w:rPr>
  </w:style>
  <w:style w:type="paragraph" w:customStyle="1" w:styleId="StandaardMultilevel">
    <w:name w:val="Standaard Multilevel"/>
    <w:basedOn w:val="Normaalweb"/>
    <w:link w:val="StandaardMultilevelChar"/>
    <w:qFormat/>
    <w:rsid w:val="00C238D3"/>
    <w:pPr>
      <w:numPr>
        <w:numId w:val="3"/>
      </w:numPr>
    </w:pPr>
    <w:rPr>
      <w:rFonts w:ascii="Ebrima" w:hAnsi="Ebrima"/>
      <w:color w:val="000000" w:themeColor="text1"/>
      <w:sz w:val="18"/>
      <w:szCs w:val="18"/>
      <w14:textFill>
        <w14:solidFill>
          <w14:schemeClr w14:val="tx1">
            <w14:lumMod w14:val="65000"/>
            <w14:lumOff w14:val="35000"/>
            <w14:lumMod w14:val="65000"/>
            <w14:lumOff w14:val="35000"/>
            <w14:lumMod w14:val="65000"/>
          </w14:schemeClr>
        </w14:solidFill>
      </w14:textFill>
    </w:rPr>
  </w:style>
  <w:style w:type="character" w:customStyle="1" w:styleId="StandaardMultilevelChar">
    <w:name w:val="Standaard Multilevel Char"/>
    <w:basedOn w:val="Standaardalinea-lettertype"/>
    <w:link w:val="StandaardMultilevel"/>
    <w:rsid w:val="00C238D3"/>
    <w:rPr>
      <w:rFonts w:ascii="Ebrima" w:eastAsiaTheme="minorEastAsia" w:hAnsi="Ebrima" w:cs="Times New Roman"/>
      <w:color w:val="000000" w:themeColor="text1"/>
      <w:sz w:val="18"/>
      <w:szCs w:val="18"/>
      <w:lang w:eastAsia="nl-NL"/>
      <w14:textFill>
        <w14:solidFill>
          <w14:schemeClr w14:val="tx1">
            <w14:lumMod w14:val="65000"/>
            <w14:lumOff w14:val="35000"/>
            <w14:lumMod w14:val="65000"/>
            <w14:lumOff w14:val="35000"/>
            <w14:lumMod w14:val="6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JEZ-Holding%20B.V\JEZ-ZCT%20-%20Documenten\General\Sjablonen\A4_Template_Rapport_JE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BFD048902BE475DB0937D03EBE957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64C66-6691-401E-9CC9-0FA1BC76ACE1}"/>
      </w:docPartPr>
      <w:docPartBody>
        <w:p w:rsidR="0081578F" w:rsidRDefault="0081578F">
          <w:pPr>
            <w:pStyle w:val="EBFD048902BE475DB0937D03EBE95790"/>
          </w:pPr>
          <w:r>
            <w:rPr>
              <w:rStyle w:val="Tekstvantijdelijkeaanduiding"/>
              <w:color w:val="808080" w:themeColor="background1" w:themeShade="80"/>
              <w:sz w:val="24"/>
              <w:szCs w:val="20"/>
            </w:rPr>
            <w:t>Klantnaam invullen</w:t>
          </w:r>
        </w:p>
      </w:docPartBody>
    </w:docPart>
    <w:docPart>
      <w:docPartPr>
        <w:name w:val="D8DFBC5F4B0E41A99D5DE737D9B5C1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37589E-722E-40FD-A3B3-1657975EC810}"/>
      </w:docPartPr>
      <w:docPartBody>
        <w:p w:rsidR="0081578F" w:rsidRDefault="0081578F">
          <w:pPr>
            <w:pStyle w:val="D8DFBC5F4B0E41A99D5DE737D9B5C162"/>
          </w:pPr>
          <w:r>
            <w:rPr>
              <w:rStyle w:val="Tekstvantijdelijkeaanduiding"/>
              <w:sz w:val="24"/>
              <w:szCs w:val="20"/>
            </w:rPr>
            <w:t>Kies een item.</w:t>
          </w:r>
        </w:p>
      </w:docPartBody>
    </w:docPart>
    <w:docPart>
      <w:docPartPr>
        <w:name w:val="48E67B45FB354EA9A173B1F1FD344E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72A943-F3D9-4FAF-A675-DB70EAF2CA30}"/>
      </w:docPartPr>
      <w:docPartBody>
        <w:p w:rsidR="0081578F" w:rsidRDefault="0081578F">
          <w:pPr>
            <w:pStyle w:val="48E67B45FB354EA9A173B1F1FD344E06"/>
          </w:pPr>
          <w:r w:rsidRPr="00A37A9D">
            <w:rPr>
              <w:rStyle w:val="Tekstvantijdelijkeaanduiding"/>
              <w:spacing w:val="20"/>
            </w:rPr>
            <w:t>[Titel]</w:t>
          </w:r>
        </w:p>
      </w:docPartBody>
    </w:docPart>
    <w:docPart>
      <w:docPartPr>
        <w:name w:val="D1C17A1960A3467E929FE3EB6F40DB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F605C3-F576-4E31-976F-F5AF87163D2F}"/>
      </w:docPartPr>
      <w:docPartBody>
        <w:p w:rsidR="0081578F" w:rsidRDefault="0081578F">
          <w:pPr>
            <w:pStyle w:val="D1C17A1960A3467E929FE3EB6F40DB53"/>
          </w:pPr>
          <w:r w:rsidRPr="00A37A9D">
            <w:rPr>
              <w:rStyle w:val="Tekstvantijdelijkeaanduiding"/>
              <w:b/>
              <w:spacing w:val="20"/>
              <w:sz w:val="40"/>
              <w:szCs w:val="40"/>
            </w:rPr>
            <w:t>[Onderwerp]</w:t>
          </w:r>
        </w:p>
      </w:docPartBody>
    </w:docPart>
    <w:docPart>
      <w:docPartPr>
        <w:name w:val="C619D94A616D492DAD6AB83D59A0E9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C517A1-F8D6-4AF6-AE88-6189996858BB}"/>
      </w:docPartPr>
      <w:docPartBody>
        <w:p w:rsidR="00A70034" w:rsidRDefault="00455316" w:rsidP="00455316">
          <w:pPr>
            <w:pStyle w:val="C619D94A616D492DAD6AB83D59A0E9F0"/>
          </w:pPr>
          <w:r w:rsidRPr="00A37A9D">
            <w:rPr>
              <w:rStyle w:val="Tekstvantijdelijkeaanduiding"/>
              <w:b/>
              <w:spacing w:val="20"/>
              <w:sz w:val="40"/>
              <w:szCs w:val="40"/>
            </w:rPr>
            <w:t>[Onderwerp]</w:t>
          </w:r>
        </w:p>
      </w:docPartBody>
    </w:docPart>
    <w:docPart>
      <w:docPartPr>
        <w:name w:val="B33BB249F611453296F4A2A59A2B7A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5DCF2B-A313-4F35-B9D0-AA4B9E1CC77A}"/>
      </w:docPartPr>
      <w:docPartBody>
        <w:p w:rsidR="00A70034" w:rsidRDefault="00455316" w:rsidP="00455316">
          <w:pPr>
            <w:pStyle w:val="B33BB249F611453296F4A2A59A2B7AE1"/>
          </w:pPr>
          <w:r w:rsidRPr="00A37A9D">
            <w:rPr>
              <w:rStyle w:val="Tekstvantijdelijkeaanduiding"/>
              <w:spacing w:val="20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8F"/>
    <w:rsid w:val="001E4ECD"/>
    <w:rsid w:val="00213993"/>
    <w:rsid w:val="002A695E"/>
    <w:rsid w:val="00371CBA"/>
    <w:rsid w:val="00455316"/>
    <w:rsid w:val="004D5B5D"/>
    <w:rsid w:val="004F2D0A"/>
    <w:rsid w:val="0056058F"/>
    <w:rsid w:val="005A1DC9"/>
    <w:rsid w:val="00646C7E"/>
    <w:rsid w:val="00772E7F"/>
    <w:rsid w:val="00814104"/>
    <w:rsid w:val="0081578F"/>
    <w:rsid w:val="00924CD7"/>
    <w:rsid w:val="009966CC"/>
    <w:rsid w:val="009C05E3"/>
    <w:rsid w:val="009F0843"/>
    <w:rsid w:val="00A70034"/>
    <w:rsid w:val="00B231EF"/>
    <w:rsid w:val="00BC4E0C"/>
    <w:rsid w:val="00D03EDF"/>
    <w:rsid w:val="00D4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55316"/>
    <w:rPr>
      <w:color w:val="808080"/>
    </w:rPr>
  </w:style>
  <w:style w:type="paragraph" w:customStyle="1" w:styleId="EBFD048902BE475DB0937D03EBE95790">
    <w:name w:val="EBFD048902BE475DB0937D03EBE95790"/>
  </w:style>
  <w:style w:type="paragraph" w:customStyle="1" w:styleId="D8DFBC5F4B0E41A99D5DE737D9B5C162">
    <w:name w:val="D8DFBC5F4B0E41A99D5DE737D9B5C162"/>
  </w:style>
  <w:style w:type="paragraph" w:customStyle="1" w:styleId="48E67B45FB354EA9A173B1F1FD344E06">
    <w:name w:val="48E67B45FB354EA9A173B1F1FD344E06"/>
  </w:style>
  <w:style w:type="paragraph" w:customStyle="1" w:styleId="D1C17A1960A3467E929FE3EB6F40DB53">
    <w:name w:val="D1C17A1960A3467E929FE3EB6F40DB53"/>
  </w:style>
  <w:style w:type="paragraph" w:customStyle="1" w:styleId="C619D94A616D492DAD6AB83D59A0E9F0">
    <w:name w:val="C619D94A616D492DAD6AB83D59A0E9F0"/>
    <w:rsid w:val="00455316"/>
    <w:rPr>
      <w:kern w:val="2"/>
      <w14:ligatures w14:val="standardContextual"/>
    </w:rPr>
  </w:style>
  <w:style w:type="paragraph" w:customStyle="1" w:styleId="B33BB249F611453296F4A2A59A2B7AE1">
    <w:name w:val="B33BB249F611453296F4A2A59A2B7AE1"/>
    <w:rsid w:val="0045531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Postbus 694</CompanyAddress>
  <CompanyPhone/>
  <CompanyFax>Venlo</CompanyFax>
  <CompanyEmail>timon@jez-zct.nl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13e74e-1ce1-4be2-85a5-7cea09a847ad">
      <Terms xmlns="http://schemas.microsoft.com/office/infopath/2007/PartnerControls"/>
    </lcf76f155ced4ddcb4097134ff3c332f>
    <TaxCatchAll xmlns="dc99b809-1127-4291-b345-ae9ca7fbef20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594173D2389429FD0B5AC197A6F55" ma:contentTypeVersion="11" ma:contentTypeDescription="Een nieuw document maken." ma:contentTypeScope="" ma:versionID="a2109bc1d1ff0fa940b575915f23f3f6">
  <xsd:schema xmlns:xsd="http://www.w3.org/2001/XMLSchema" xmlns:xs="http://www.w3.org/2001/XMLSchema" xmlns:p="http://schemas.microsoft.com/office/2006/metadata/properties" xmlns:ns2="a713e74e-1ce1-4be2-85a5-7cea09a847ad" xmlns:ns3="dc99b809-1127-4291-b345-ae9ca7fbef20" targetNamespace="http://schemas.microsoft.com/office/2006/metadata/properties" ma:root="true" ma:fieldsID="86a148bcfa241f210e77a3d2075bfe4e" ns2:_="" ns3:_="">
    <xsd:import namespace="a713e74e-1ce1-4be2-85a5-7cea09a847ad"/>
    <xsd:import namespace="dc99b809-1127-4291-b345-ae9ca7fbe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74e-1ce1-4be2-85a5-7cea09a84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a880e8db-e2d3-45a0-9973-c7ebff6c1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9b809-1127-4291-b345-ae9ca7fbef2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2a0c13b-0fef-429b-a11a-4edef3cd46b6}" ma:internalName="TaxCatchAll" ma:showField="CatchAllData" ma:web="dc99b809-1127-4291-b345-ae9ca7fbe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50AE3C-DD55-48A6-88FA-87BFCEEED6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55932-9633-4096-8660-F98CBD0F82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42BF3A-F592-434B-B69A-7BD605DA36A6}">
  <ds:schemaRefs>
    <ds:schemaRef ds:uri="http://schemas.microsoft.com/office/2006/metadata/properties"/>
    <ds:schemaRef ds:uri="http://schemas.microsoft.com/office/infopath/2007/PartnerControls"/>
    <ds:schemaRef ds:uri="a713e74e-1ce1-4be2-85a5-7cea09a847ad"/>
    <ds:schemaRef ds:uri="dc99b809-1127-4291-b345-ae9ca7fbef20"/>
  </ds:schemaRefs>
</ds:datastoreItem>
</file>

<file path=customXml/itemProps5.xml><?xml version="1.0" encoding="utf-8"?>
<ds:datastoreItem xmlns:ds="http://schemas.openxmlformats.org/officeDocument/2006/customXml" ds:itemID="{63254AC0-AC8A-431E-A9D9-DBD501BC7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3e74e-1ce1-4be2-85a5-7cea09a847ad"/>
    <ds:schemaRef ds:uri="dc99b809-1127-4291-b345-ae9ca7fbe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A4_Template_Rapport_JEZ</Template>
  <TotalTime>19</TotalTime>
  <Pages>4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© JEZ-Advies | JEZ-ZCT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PvE telefonie Gemeente Gulpen-Wittem</dc:title>
  <dc:subject>Leveringsomvang en Investeringsoverzicht</dc:subject>
  <dc:creator>John Overmars</dc:creator>
  <cp:keywords/>
  <dc:description>St. Julia</dc:description>
  <cp:lastModifiedBy>John Overmars</cp:lastModifiedBy>
  <cp:revision>23</cp:revision>
  <cp:lastPrinted>2024-02-08T07:53:00Z</cp:lastPrinted>
  <dcterms:created xsi:type="dcterms:W3CDTF">2024-02-08T07:38:00Z</dcterms:created>
  <dcterms:modified xsi:type="dcterms:W3CDTF">2024-02-15T12:14:00Z</dcterms:modified>
  <cp:category>5900 AR</cp:category>
  <cp:contentStatus>van Soest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0x010100EF4594173D2389429FD0B5AC197A6F55</vt:lpwstr>
  </property>
  <property fmtid="{D5CDD505-2E9C-101B-9397-08002B2CF9AE}" pid="3" name="MediaServiceImageTags">
    <vt:lpwstr/>
  </property>
</Properties>
</file>