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D7F2B" w14:textId="77777777" w:rsidR="000C60E2" w:rsidRPr="000C60E2" w:rsidRDefault="000C60E2" w:rsidP="000C60E2">
      <w:pPr>
        <w:pStyle w:val="Kop1"/>
        <w:numPr>
          <w:ilvl w:val="0"/>
          <w:numId w:val="0"/>
        </w:numPr>
        <w:rPr>
          <w:color w:val="D10A0F"/>
        </w:rPr>
      </w:pPr>
      <w:bookmarkStart w:id="0" w:name="_Toc154152341"/>
      <w:r w:rsidRPr="000C60E2">
        <w:rPr>
          <w:color w:val="D10A0F"/>
        </w:rPr>
        <w:t>Bijlage 2: Antwoordformulier</w:t>
      </w:r>
      <w:bookmarkEnd w:id="0"/>
      <w:r w:rsidRPr="000C60E2">
        <w:rPr>
          <w:color w:val="D10A0F"/>
        </w:rPr>
        <w:t xml:space="preserve"> </w:t>
      </w:r>
    </w:p>
    <w:p w14:paraId="50647D85" w14:textId="17C98205" w:rsidR="000C60E2" w:rsidRDefault="000C60E2" w:rsidP="000C60E2">
      <w:pPr>
        <w:rPr>
          <w:lang w:bidi="ar-SA"/>
        </w:rPr>
      </w:pPr>
      <w:r>
        <w:rPr>
          <w:lang w:bidi="ar-SA"/>
        </w:rPr>
        <w:t>Antwoordformulier marktconsultatie Kantoormeubilair en duurzaamheid</w:t>
      </w:r>
    </w:p>
    <w:tbl>
      <w:tblPr>
        <w:tblStyle w:val="TabelstijlmetopmaakVRU"/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ook w:val="04A0" w:firstRow="1" w:lastRow="0" w:firstColumn="1" w:lastColumn="0" w:noHBand="0" w:noVBand="1"/>
      </w:tblPr>
      <w:tblGrid>
        <w:gridCol w:w="2689"/>
        <w:gridCol w:w="5953"/>
      </w:tblGrid>
      <w:tr w:rsidR="000C60E2" w:rsidRPr="00C23848" w14:paraId="7A72A8CC" w14:textId="77777777" w:rsidTr="000C6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2645161E" w14:textId="177877B4" w:rsidR="000C60E2" w:rsidRPr="000C60E2" w:rsidRDefault="000C60E2" w:rsidP="000C60E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 w:rsidRPr="000C60E2">
              <w:rPr>
                <w:b w:val="0"/>
                <w:bCs/>
              </w:rPr>
              <w:t>Naam organisatie</w:t>
            </w:r>
          </w:p>
        </w:tc>
        <w:tc>
          <w:tcPr>
            <w:tcW w:w="5953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436E52FE" w14:textId="77777777" w:rsidR="000C60E2" w:rsidRPr="000C60E2" w:rsidRDefault="000C60E2" w:rsidP="000C60E2">
            <w:pPr>
              <w:spacing w:after="2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/>
                <w:sz w:val="20"/>
                <w:szCs w:val="20"/>
              </w:rPr>
            </w:pPr>
          </w:p>
        </w:tc>
      </w:tr>
      <w:tr w:rsidR="000C60E2" w:rsidRPr="00C23848" w14:paraId="3507F96C" w14:textId="77777777" w:rsidTr="000C6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1BC281BD" w14:textId="031FBADC" w:rsidR="000C60E2" w:rsidRPr="000C60E2" w:rsidRDefault="000C60E2" w:rsidP="000C60E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 w:rsidRPr="000C60E2">
              <w:rPr>
                <w:b w:val="0"/>
                <w:bCs/>
              </w:rPr>
              <w:t>Naam contactpersoon</w:t>
            </w:r>
          </w:p>
        </w:tc>
        <w:tc>
          <w:tcPr>
            <w:tcW w:w="5953" w:type="dxa"/>
            <w:shd w:val="clear" w:color="auto" w:fill="auto"/>
          </w:tcPr>
          <w:p w14:paraId="0FF7EB3B" w14:textId="77777777" w:rsidR="000C60E2" w:rsidRPr="00C23848" w:rsidRDefault="000C60E2" w:rsidP="000C60E2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</w:tr>
      <w:tr w:rsidR="000C60E2" w:rsidRPr="00C23848" w14:paraId="6FD2AF1F" w14:textId="77777777" w:rsidTr="000C6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4" w:space="0" w:color="D10A0F"/>
            </w:tcBorders>
            <w:shd w:val="clear" w:color="auto" w:fill="auto"/>
          </w:tcPr>
          <w:p w14:paraId="0DF8668D" w14:textId="661CDD13" w:rsidR="000C60E2" w:rsidRPr="000C60E2" w:rsidRDefault="000C60E2" w:rsidP="000C60E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 w:rsidRPr="000C60E2">
              <w:rPr>
                <w:b w:val="0"/>
                <w:bCs/>
              </w:rPr>
              <w:t>E-mail contactpersoon</w:t>
            </w:r>
          </w:p>
        </w:tc>
        <w:tc>
          <w:tcPr>
            <w:tcW w:w="5953" w:type="dxa"/>
            <w:tcBorders>
              <w:bottom w:val="single" w:sz="4" w:space="0" w:color="D10A0F"/>
            </w:tcBorders>
            <w:shd w:val="clear" w:color="auto" w:fill="auto"/>
          </w:tcPr>
          <w:p w14:paraId="0D82D930" w14:textId="77777777" w:rsidR="000C60E2" w:rsidRPr="00C23848" w:rsidRDefault="000C60E2" w:rsidP="000C60E2">
            <w:pPr>
              <w:spacing w:after="2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</w:tr>
      <w:tr w:rsidR="000C60E2" w:rsidRPr="00C23848" w14:paraId="7F804FB6" w14:textId="77777777" w:rsidTr="000C60E2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00952A4F" w14:textId="26D00F05" w:rsidR="000C60E2" w:rsidRPr="000C60E2" w:rsidRDefault="000C60E2" w:rsidP="000C60E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 w:rsidRPr="000C60E2">
              <w:rPr>
                <w:b w:val="0"/>
                <w:bCs/>
              </w:rPr>
              <w:t>Telefoon contactpersoon</w:t>
            </w:r>
          </w:p>
        </w:tc>
        <w:tc>
          <w:tcPr>
            <w:tcW w:w="5953" w:type="dxa"/>
            <w:shd w:val="clear" w:color="auto" w:fill="auto"/>
          </w:tcPr>
          <w:p w14:paraId="7584B77E" w14:textId="77777777" w:rsidR="000C60E2" w:rsidRPr="00C23848" w:rsidRDefault="000C60E2" w:rsidP="000C60E2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p w14:paraId="7FD6FFC6" w14:textId="77777777" w:rsidR="00ED779F" w:rsidRDefault="00ED779F" w:rsidP="00ED779F">
      <w:pPr>
        <w:pStyle w:val="BasistekstVRU"/>
        <w:rPr>
          <w:lang w:bidi="ar-SA"/>
        </w:rPr>
      </w:pPr>
    </w:p>
    <w:tbl>
      <w:tblPr>
        <w:tblStyle w:val="TabelstijlmetopmaakVRU"/>
        <w:tblW w:w="8637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ook w:val="04A0" w:firstRow="1" w:lastRow="0" w:firstColumn="1" w:lastColumn="0" w:noHBand="0" w:noVBand="1"/>
      </w:tblPr>
      <w:tblGrid>
        <w:gridCol w:w="872"/>
        <w:gridCol w:w="7765"/>
      </w:tblGrid>
      <w:tr w:rsidR="000C60E2" w:rsidRPr="00B64504" w14:paraId="15739438" w14:textId="77777777" w:rsidTr="000C6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tcBorders>
              <w:top w:val="single" w:sz="8" w:space="0" w:color="D10A0F"/>
              <w:left w:val="single" w:sz="8" w:space="0" w:color="D10A0F"/>
              <w:right w:val="single" w:sz="8" w:space="0" w:color="D10A0F"/>
            </w:tcBorders>
            <w:shd w:val="clear" w:color="auto" w:fill="F28C00"/>
          </w:tcPr>
          <w:p w14:paraId="08B5AFD2" w14:textId="14682495" w:rsidR="000C60E2" w:rsidRPr="00B64504" w:rsidRDefault="000C60E2" w:rsidP="00504AC2">
            <w:pPr>
              <w:rPr>
                <w:rFonts w:cs="Calibri"/>
                <w:color w:val="FFFFFF" w:themeColor="background1"/>
                <w:sz w:val="20"/>
                <w:szCs w:val="20"/>
              </w:rPr>
            </w:pPr>
            <w:r>
              <w:rPr>
                <w:rFonts w:cs="Calibri"/>
                <w:color w:val="FFFFFF" w:themeColor="background1"/>
                <w:sz w:val="20"/>
                <w:szCs w:val="20"/>
              </w:rPr>
              <w:t>Vraagnr.</w:t>
            </w:r>
          </w:p>
        </w:tc>
        <w:tc>
          <w:tcPr>
            <w:tcW w:w="7765" w:type="dxa"/>
            <w:tcBorders>
              <w:top w:val="single" w:sz="8" w:space="0" w:color="D10A0F"/>
              <w:left w:val="single" w:sz="8" w:space="0" w:color="D10A0F"/>
              <w:right w:val="single" w:sz="8" w:space="0" w:color="D10A0F"/>
            </w:tcBorders>
            <w:shd w:val="clear" w:color="auto" w:fill="F28C00"/>
          </w:tcPr>
          <w:p w14:paraId="3D26D2D9" w14:textId="4BC183B4" w:rsidR="000C60E2" w:rsidRPr="00B64504" w:rsidRDefault="000C60E2" w:rsidP="00504A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20"/>
                <w:szCs w:val="20"/>
              </w:rPr>
            </w:pPr>
            <w:r>
              <w:rPr>
                <w:rFonts w:cs="Calibri"/>
                <w:color w:val="FFFFFF" w:themeColor="background1"/>
                <w:sz w:val="20"/>
                <w:szCs w:val="20"/>
              </w:rPr>
              <w:t>Antwoord</w:t>
            </w:r>
          </w:p>
        </w:tc>
      </w:tr>
      <w:tr w:rsidR="000C60E2" w:rsidRPr="00B64504" w14:paraId="2E985F9B" w14:textId="77777777" w:rsidTr="000C6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tcBorders>
              <w:bottom w:val="single" w:sz="4" w:space="0" w:color="D10A0F"/>
            </w:tcBorders>
            <w:shd w:val="clear" w:color="auto" w:fill="auto"/>
          </w:tcPr>
          <w:p w14:paraId="0E09E377" w14:textId="47C3114B" w:rsidR="000C60E2" w:rsidRPr="00C23848" w:rsidRDefault="000C60E2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>
              <w:rPr>
                <w:rFonts w:cs="Calibri"/>
                <w:b w:val="0"/>
                <w:bCs/>
                <w:sz w:val="20"/>
                <w:szCs w:val="20"/>
              </w:rPr>
              <w:t>1.</w:t>
            </w:r>
          </w:p>
        </w:tc>
        <w:tc>
          <w:tcPr>
            <w:tcW w:w="7765" w:type="dxa"/>
            <w:tcBorders>
              <w:bottom w:val="single" w:sz="4" w:space="0" w:color="D10A0F"/>
            </w:tcBorders>
            <w:shd w:val="clear" w:color="auto" w:fill="auto"/>
          </w:tcPr>
          <w:p w14:paraId="2C680BC5" w14:textId="77777777" w:rsidR="000C60E2" w:rsidRPr="00C23848" w:rsidRDefault="000C60E2" w:rsidP="00504AC2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</w:tr>
      <w:tr w:rsidR="000C60E2" w:rsidRPr="00B64504" w14:paraId="2D6556E1" w14:textId="77777777" w:rsidTr="000C6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26988B63" w14:textId="10B93420" w:rsidR="000C60E2" w:rsidRPr="00C23848" w:rsidRDefault="000C60E2" w:rsidP="00504AC2">
            <w:pPr>
              <w:spacing w:after="24"/>
              <w:rPr>
                <w:rFonts w:cs="Calibri"/>
                <w:b w:val="0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 w:val="0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7765" w:type="dxa"/>
            <w:shd w:val="clear" w:color="auto" w:fill="auto"/>
          </w:tcPr>
          <w:p w14:paraId="452812C8" w14:textId="77777777" w:rsidR="000C60E2" w:rsidRPr="00C23848" w:rsidRDefault="000C60E2" w:rsidP="00504AC2">
            <w:pPr>
              <w:spacing w:after="2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0C60E2" w:rsidRPr="00B64504" w14:paraId="22BCC2E0" w14:textId="77777777" w:rsidTr="000C6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tcBorders>
              <w:bottom w:val="single" w:sz="4" w:space="0" w:color="D10A0F"/>
            </w:tcBorders>
            <w:shd w:val="clear" w:color="auto" w:fill="auto"/>
          </w:tcPr>
          <w:p w14:paraId="23C2AF83" w14:textId="323ECC2E" w:rsidR="000C60E2" w:rsidRPr="00C23848" w:rsidRDefault="000C60E2" w:rsidP="00504AC2">
            <w:pPr>
              <w:spacing w:after="24"/>
              <w:rPr>
                <w:rFonts w:cs="Calibri"/>
                <w:b w:val="0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 w:val="0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7765" w:type="dxa"/>
            <w:tcBorders>
              <w:bottom w:val="single" w:sz="4" w:space="0" w:color="D10A0F"/>
            </w:tcBorders>
            <w:shd w:val="clear" w:color="auto" w:fill="auto"/>
          </w:tcPr>
          <w:p w14:paraId="7ED3E9C9" w14:textId="77777777" w:rsidR="000C60E2" w:rsidRPr="00C23848" w:rsidRDefault="000C60E2" w:rsidP="00504AC2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0C60E2" w:rsidRPr="00B64504" w14:paraId="170D5EF5" w14:textId="77777777" w:rsidTr="000C6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3E8CD2C8" w14:textId="5FD72E26" w:rsidR="000C60E2" w:rsidRPr="00C23848" w:rsidRDefault="000C60E2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>
              <w:rPr>
                <w:rFonts w:cs="Calibri"/>
                <w:b w:val="0"/>
                <w:bCs/>
                <w:sz w:val="20"/>
                <w:szCs w:val="20"/>
              </w:rPr>
              <w:t>4.</w:t>
            </w:r>
          </w:p>
        </w:tc>
        <w:tc>
          <w:tcPr>
            <w:tcW w:w="7765" w:type="dxa"/>
            <w:shd w:val="clear" w:color="auto" w:fill="auto"/>
          </w:tcPr>
          <w:p w14:paraId="3B7F2078" w14:textId="77777777" w:rsidR="000C60E2" w:rsidRPr="00C23848" w:rsidRDefault="000C60E2" w:rsidP="00504AC2">
            <w:pPr>
              <w:spacing w:after="2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</w:tr>
      <w:tr w:rsidR="000C60E2" w:rsidRPr="00B64504" w14:paraId="6E3E4203" w14:textId="77777777" w:rsidTr="000C60E2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tcBorders>
              <w:bottom w:val="single" w:sz="4" w:space="0" w:color="D10A0F"/>
            </w:tcBorders>
            <w:shd w:val="clear" w:color="auto" w:fill="auto"/>
          </w:tcPr>
          <w:p w14:paraId="77009BCA" w14:textId="21E5B7AC" w:rsidR="000C60E2" w:rsidRPr="00C23848" w:rsidRDefault="000C60E2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>
              <w:rPr>
                <w:rFonts w:cs="Calibri"/>
                <w:b w:val="0"/>
                <w:bCs/>
                <w:sz w:val="20"/>
                <w:szCs w:val="20"/>
              </w:rPr>
              <w:t>5.</w:t>
            </w:r>
          </w:p>
        </w:tc>
        <w:tc>
          <w:tcPr>
            <w:tcW w:w="7765" w:type="dxa"/>
            <w:tcBorders>
              <w:bottom w:val="single" w:sz="4" w:space="0" w:color="D10A0F"/>
            </w:tcBorders>
            <w:shd w:val="clear" w:color="auto" w:fill="auto"/>
          </w:tcPr>
          <w:p w14:paraId="6D659CD3" w14:textId="77777777" w:rsidR="000C60E2" w:rsidRPr="00C23848" w:rsidRDefault="000C60E2" w:rsidP="00504AC2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</w:tr>
      <w:tr w:rsidR="000C60E2" w:rsidRPr="005F1406" w14:paraId="077D1BB7" w14:textId="77777777" w:rsidTr="000C6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65775490" w14:textId="71DD7662" w:rsidR="000C60E2" w:rsidRPr="00C23848" w:rsidRDefault="000C60E2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>
              <w:rPr>
                <w:rFonts w:cs="Calibri"/>
                <w:b w:val="0"/>
                <w:bCs/>
                <w:sz w:val="20"/>
                <w:szCs w:val="20"/>
              </w:rPr>
              <w:t>6.</w:t>
            </w:r>
          </w:p>
        </w:tc>
        <w:tc>
          <w:tcPr>
            <w:tcW w:w="7765" w:type="dxa"/>
            <w:shd w:val="clear" w:color="auto" w:fill="auto"/>
          </w:tcPr>
          <w:p w14:paraId="2DF412AC" w14:textId="77777777" w:rsidR="000C60E2" w:rsidRPr="00C23848" w:rsidRDefault="000C60E2" w:rsidP="00504AC2">
            <w:pPr>
              <w:spacing w:after="2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C60E2" w:rsidRPr="005F1406" w14:paraId="640F3F12" w14:textId="77777777" w:rsidTr="000C60E2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4A88C59F" w14:textId="7EF223A6" w:rsidR="000C60E2" w:rsidRPr="00C23848" w:rsidRDefault="000C60E2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>
              <w:rPr>
                <w:rFonts w:cs="Calibri"/>
                <w:b w:val="0"/>
                <w:bCs/>
                <w:sz w:val="20"/>
                <w:szCs w:val="20"/>
              </w:rPr>
              <w:t>7.</w:t>
            </w:r>
          </w:p>
        </w:tc>
        <w:tc>
          <w:tcPr>
            <w:tcW w:w="7765" w:type="dxa"/>
            <w:shd w:val="clear" w:color="auto" w:fill="auto"/>
          </w:tcPr>
          <w:p w14:paraId="7C1245DE" w14:textId="77777777" w:rsidR="000C60E2" w:rsidRPr="00C23848" w:rsidRDefault="000C60E2" w:rsidP="00504AC2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C60E2" w:rsidRPr="005F1406" w14:paraId="43E1651C" w14:textId="77777777" w:rsidTr="000C6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37F38542" w14:textId="23C3CBCD" w:rsidR="000C60E2" w:rsidRPr="00C23848" w:rsidRDefault="000C60E2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>
              <w:rPr>
                <w:rFonts w:cs="Calibri"/>
                <w:b w:val="0"/>
                <w:bCs/>
                <w:sz w:val="20"/>
                <w:szCs w:val="20"/>
              </w:rPr>
              <w:t>8.</w:t>
            </w:r>
          </w:p>
        </w:tc>
        <w:tc>
          <w:tcPr>
            <w:tcW w:w="7765" w:type="dxa"/>
            <w:shd w:val="clear" w:color="auto" w:fill="auto"/>
          </w:tcPr>
          <w:p w14:paraId="144C0826" w14:textId="77777777" w:rsidR="000C60E2" w:rsidRPr="00C23848" w:rsidRDefault="000C60E2" w:rsidP="00504AC2">
            <w:pPr>
              <w:spacing w:after="2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C60E2" w:rsidRPr="005F1406" w14:paraId="59179E7C" w14:textId="77777777" w:rsidTr="000C60E2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38F0ABB4" w14:textId="05217F0B" w:rsidR="000C60E2" w:rsidRPr="00C23848" w:rsidRDefault="000C60E2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>
              <w:rPr>
                <w:rFonts w:cs="Calibri"/>
                <w:b w:val="0"/>
                <w:bCs/>
                <w:sz w:val="20"/>
                <w:szCs w:val="20"/>
              </w:rPr>
              <w:t>9.</w:t>
            </w:r>
          </w:p>
        </w:tc>
        <w:tc>
          <w:tcPr>
            <w:tcW w:w="7765" w:type="dxa"/>
            <w:shd w:val="clear" w:color="auto" w:fill="auto"/>
          </w:tcPr>
          <w:p w14:paraId="03F7EBA4" w14:textId="77777777" w:rsidR="000C60E2" w:rsidRPr="00C23848" w:rsidRDefault="000C60E2" w:rsidP="00504AC2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C60E2" w:rsidRPr="005F1406" w14:paraId="45CCC565" w14:textId="77777777" w:rsidTr="000C6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7A27E5D1" w14:textId="1696355A" w:rsidR="000C60E2" w:rsidRPr="00C23848" w:rsidRDefault="000C60E2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>
              <w:rPr>
                <w:rFonts w:cs="Calibri"/>
                <w:b w:val="0"/>
                <w:bCs/>
                <w:sz w:val="20"/>
                <w:szCs w:val="20"/>
              </w:rPr>
              <w:t>10.</w:t>
            </w:r>
          </w:p>
        </w:tc>
        <w:tc>
          <w:tcPr>
            <w:tcW w:w="7765" w:type="dxa"/>
            <w:shd w:val="clear" w:color="auto" w:fill="auto"/>
          </w:tcPr>
          <w:p w14:paraId="67A87CE8" w14:textId="77777777" w:rsidR="000C60E2" w:rsidRPr="00C23848" w:rsidRDefault="000C60E2" w:rsidP="00504AC2">
            <w:pPr>
              <w:spacing w:after="2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C60E2" w:rsidRPr="005F1406" w14:paraId="7423D002" w14:textId="77777777" w:rsidTr="000C60E2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5BBD89DC" w14:textId="3AA9712A" w:rsidR="000C60E2" w:rsidRPr="00C23848" w:rsidRDefault="000C60E2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>
              <w:rPr>
                <w:rFonts w:cs="Calibri"/>
                <w:b w:val="0"/>
                <w:bCs/>
                <w:sz w:val="20"/>
                <w:szCs w:val="20"/>
              </w:rPr>
              <w:t>11.</w:t>
            </w:r>
          </w:p>
        </w:tc>
        <w:tc>
          <w:tcPr>
            <w:tcW w:w="7765" w:type="dxa"/>
            <w:shd w:val="clear" w:color="auto" w:fill="auto"/>
          </w:tcPr>
          <w:p w14:paraId="115E926B" w14:textId="77777777" w:rsidR="000C60E2" w:rsidRPr="00C23848" w:rsidRDefault="000C60E2" w:rsidP="00504AC2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C60E2" w:rsidRPr="005F1406" w14:paraId="5EA7ED5D" w14:textId="77777777" w:rsidTr="000C6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1CEFE553" w14:textId="36E46A21" w:rsidR="000C60E2" w:rsidRPr="00C23848" w:rsidRDefault="000C60E2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>
              <w:rPr>
                <w:rFonts w:cs="Calibri"/>
                <w:b w:val="0"/>
                <w:bCs/>
                <w:sz w:val="20"/>
                <w:szCs w:val="20"/>
              </w:rPr>
              <w:t>12.</w:t>
            </w:r>
          </w:p>
        </w:tc>
        <w:tc>
          <w:tcPr>
            <w:tcW w:w="7765" w:type="dxa"/>
            <w:shd w:val="clear" w:color="auto" w:fill="auto"/>
          </w:tcPr>
          <w:p w14:paraId="3A3D59B9" w14:textId="77777777" w:rsidR="000C60E2" w:rsidRPr="00C23848" w:rsidRDefault="000C60E2" w:rsidP="00504AC2">
            <w:pPr>
              <w:spacing w:after="2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C60E2" w:rsidRPr="005F1406" w14:paraId="25BB2679" w14:textId="77777777" w:rsidTr="000C60E2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18CC623C" w14:textId="122B3432" w:rsidR="000C60E2" w:rsidRPr="00C23848" w:rsidRDefault="000C60E2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>
              <w:rPr>
                <w:rFonts w:cs="Calibri"/>
                <w:b w:val="0"/>
                <w:bCs/>
                <w:sz w:val="20"/>
                <w:szCs w:val="20"/>
              </w:rPr>
              <w:t>13.</w:t>
            </w:r>
          </w:p>
        </w:tc>
        <w:tc>
          <w:tcPr>
            <w:tcW w:w="7765" w:type="dxa"/>
            <w:shd w:val="clear" w:color="auto" w:fill="auto"/>
          </w:tcPr>
          <w:p w14:paraId="73E14FB1" w14:textId="77777777" w:rsidR="000C60E2" w:rsidRPr="00C23848" w:rsidRDefault="000C60E2" w:rsidP="00504AC2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C60E2" w:rsidRPr="005F1406" w14:paraId="71A3F981" w14:textId="77777777" w:rsidTr="000C6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17BFBC76" w14:textId="2DF27CDA" w:rsidR="000C60E2" w:rsidRPr="00C23848" w:rsidRDefault="000C60E2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>
              <w:rPr>
                <w:rFonts w:cs="Calibri"/>
                <w:b w:val="0"/>
                <w:bCs/>
                <w:sz w:val="20"/>
                <w:szCs w:val="20"/>
              </w:rPr>
              <w:t>14.</w:t>
            </w:r>
          </w:p>
        </w:tc>
        <w:tc>
          <w:tcPr>
            <w:tcW w:w="7765" w:type="dxa"/>
            <w:shd w:val="clear" w:color="auto" w:fill="auto"/>
          </w:tcPr>
          <w:p w14:paraId="31ADBFCD" w14:textId="77777777" w:rsidR="000C60E2" w:rsidRPr="00C23848" w:rsidRDefault="000C60E2" w:rsidP="00504AC2">
            <w:pPr>
              <w:spacing w:after="2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C60E2" w:rsidRPr="005F1406" w14:paraId="4FAED142" w14:textId="77777777" w:rsidTr="000C60E2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3AA7C87E" w14:textId="39BFBBE6" w:rsidR="000C60E2" w:rsidRPr="00C23848" w:rsidRDefault="000C60E2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>
              <w:rPr>
                <w:rFonts w:cs="Calibri"/>
                <w:b w:val="0"/>
                <w:bCs/>
                <w:sz w:val="20"/>
                <w:szCs w:val="20"/>
              </w:rPr>
              <w:t>15.</w:t>
            </w:r>
          </w:p>
        </w:tc>
        <w:tc>
          <w:tcPr>
            <w:tcW w:w="7765" w:type="dxa"/>
            <w:shd w:val="clear" w:color="auto" w:fill="auto"/>
          </w:tcPr>
          <w:p w14:paraId="51C362B6" w14:textId="77777777" w:rsidR="000C60E2" w:rsidRPr="00C23848" w:rsidRDefault="000C60E2" w:rsidP="00504AC2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C60E2" w:rsidRPr="005F1406" w14:paraId="2882B473" w14:textId="77777777" w:rsidTr="000C6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009EB576" w14:textId="194B39F9" w:rsidR="000C60E2" w:rsidRPr="00C23848" w:rsidRDefault="000C60E2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>
              <w:rPr>
                <w:rFonts w:cs="Calibri"/>
                <w:b w:val="0"/>
                <w:bCs/>
                <w:sz w:val="20"/>
                <w:szCs w:val="20"/>
              </w:rPr>
              <w:t>16.</w:t>
            </w:r>
          </w:p>
        </w:tc>
        <w:tc>
          <w:tcPr>
            <w:tcW w:w="7765" w:type="dxa"/>
            <w:shd w:val="clear" w:color="auto" w:fill="auto"/>
          </w:tcPr>
          <w:p w14:paraId="63A4133B" w14:textId="77777777" w:rsidR="000C60E2" w:rsidRPr="00C23848" w:rsidRDefault="000C60E2" w:rsidP="00504AC2">
            <w:pPr>
              <w:spacing w:after="2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C60E2" w:rsidRPr="005F1406" w14:paraId="318DFA7B" w14:textId="77777777" w:rsidTr="000C60E2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395161F1" w14:textId="6EA49EA0" w:rsidR="000C60E2" w:rsidRPr="00C23848" w:rsidRDefault="000C60E2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>
              <w:rPr>
                <w:rFonts w:cs="Calibri"/>
                <w:b w:val="0"/>
                <w:bCs/>
                <w:sz w:val="20"/>
                <w:szCs w:val="20"/>
              </w:rPr>
              <w:t>17.</w:t>
            </w:r>
          </w:p>
        </w:tc>
        <w:tc>
          <w:tcPr>
            <w:tcW w:w="7765" w:type="dxa"/>
            <w:shd w:val="clear" w:color="auto" w:fill="auto"/>
          </w:tcPr>
          <w:p w14:paraId="02271CF1" w14:textId="77777777" w:rsidR="000C60E2" w:rsidRPr="00C23848" w:rsidRDefault="000C60E2" w:rsidP="00504AC2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120215" w:rsidRPr="005F1406" w14:paraId="7C776E2C" w14:textId="77777777" w:rsidTr="000C6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51655221" w14:textId="78DB7BD9" w:rsidR="00120215" w:rsidRDefault="00120215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>
              <w:rPr>
                <w:rFonts w:cs="Calibri"/>
                <w:b w:val="0"/>
                <w:bCs/>
                <w:sz w:val="20"/>
                <w:szCs w:val="20"/>
              </w:rPr>
              <w:t>18.</w:t>
            </w:r>
          </w:p>
        </w:tc>
        <w:tc>
          <w:tcPr>
            <w:tcW w:w="7765" w:type="dxa"/>
            <w:shd w:val="clear" w:color="auto" w:fill="auto"/>
          </w:tcPr>
          <w:p w14:paraId="370CADE1" w14:textId="77777777" w:rsidR="00120215" w:rsidRPr="00C23848" w:rsidRDefault="00120215" w:rsidP="00504AC2">
            <w:pPr>
              <w:spacing w:after="2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120215" w:rsidRPr="005F1406" w14:paraId="7616B9F6" w14:textId="77777777" w:rsidTr="000C60E2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0CCA7B3C" w14:textId="70512657" w:rsidR="00120215" w:rsidRDefault="00120215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>
              <w:rPr>
                <w:rFonts w:cs="Calibri"/>
                <w:b w:val="0"/>
                <w:bCs/>
                <w:sz w:val="20"/>
                <w:szCs w:val="20"/>
              </w:rPr>
              <w:t>19.</w:t>
            </w:r>
          </w:p>
        </w:tc>
        <w:tc>
          <w:tcPr>
            <w:tcW w:w="7765" w:type="dxa"/>
            <w:shd w:val="clear" w:color="auto" w:fill="auto"/>
          </w:tcPr>
          <w:p w14:paraId="4EE659FA" w14:textId="77777777" w:rsidR="00120215" w:rsidRPr="00C23848" w:rsidRDefault="00120215" w:rsidP="00504AC2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120215" w:rsidRPr="005F1406" w14:paraId="4A2146B9" w14:textId="77777777" w:rsidTr="000C6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60E91304" w14:textId="0E71007A" w:rsidR="00120215" w:rsidRDefault="00120215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>
              <w:rPr>
                <w:rFonts w:cs="Calibri"/>
                <w:b w:val="0"/>
                <w:bCs/>
                <w:sz w:val="20"/>
                <w:szCs w:val="20"/>
              </w:rPr>
              <w:t>20.</w:t>
            </w:r>
          </w:p>
        </w:tc>
        <w:tc>
          <w:tcPr>
            <w:tcW w:w="7765" w:type="dxa"/>
            <w:shd w:val="clear" w:color="auto" w:fill="auto"/>
          </w:tcPr>
          <w:p w14:paraId="688B7C02" w14:textId="77777777" w:rsidR="00120215" w:rsidRPr="00C23848" w:rsidRDefault="00120215" w:rsidP="00504AC2">
            <w:pPr>
              <w:spacing w:after="2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120215" w:rsidRPr="005F1406" w14:paraId="2907C721" w14:textId="77777777" w:rsidTr="000C60E2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79A2F38E" w14:textId="3F490277" w:rsidR="00120215" w:rsidRDefault="00120215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>
              <w:rPr>
                <w:rFonts w:cs="Calibri"/>
                <w:b w:val="0"/>
                <w:bCs/>
                <w:sz w:val="20"/>
                <w:szCs w:val="20"/>
              </w:rPr>
              <w:t>21.</w:t>
            </w:r>
          </w:p>
        </w:tc>
        <w:tc>
          <w:tcPr>
            <w:tcW w:w="7765" w:type="dxa"/>
            <w:shd w:val="clear" w:color="auto" w:fill="auto"/>
          </w:tcPr>
          <w:p w14:paraId="7B66924E" w14:textId="77777777" w:rsidR="00120215" w:rsidRPr="00C23848" w:rsidRDefault="00120215" w:rsidP="00504AC2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120215" w:rsidRPr="005F1406" w14:paraId="7D28BC3F" w14:textId="77777777" w:rsidTr="000C6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2A6EFC28" w14:textId="1CE3C138" w:rsidR="00120215" w:rsidRDefault="00120215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>
              <w:rPr>
                <w:rFonts w:cs="Calibri"/>
                <w:b w:val="0"/>
                <w:bCs/>
                <w:sz w:val="20"/>
                <w:szCs w:val="20"/>
              </w:rPr>
              <w:t>22.</w:t>
            </w:r>
          </w:p>
        </w:tc>
        <w:tc>
          <w:tcPr>
            <w:tcW w:w="7765" w:type="dxa"/>
            <w:shd w:val="clear" w:color="auto" w:fill="auto"/>
          </w:tcPr>
          <w:p w14:paraId="7ECC42B9" w14:textId="77777777" w:rsidR="00120215" w:rsidRPr="00C23848" w:rsidRDefault="00120215" w:rsidP="00504AC2">
            <w:pPr>
              <w:spacing w:after="2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120215" w:rsidRPr="005F1406" w14:paraId="53240656" w14:textId="77777777" w:rsidTr="000C60E2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1ECAC5A2" w14:textId="36BBC1B2" w:rsidR="00120215" w:rsidRDefault="00120215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>
              <w:rPr>
                <w:rFonts w:cs="Calibri"/>
                <w:b w:val="0"/>
                <w:bCs/>
                <w:sz w:val="20"/>
                <w:szCs w:val="20"/>
              </w:rPr>
              <w:t>23.</w:t>
            </w:r>
          </w:p>
        </w:tc>
        <w:tc>
          <w:tcPr>
            <w:tcW w:w="7765" w:type="dxa"/>
            <w:shd w:val="clear" w:color="auto" w:fill="auto"/>
          </w:tcPr>
          <w:p w14:paraId="640C9E5B" w14:textId="77777777" w:rsidR="00120215" w:rsidRPr="00C23848" w:rsidRDefault="00120215" w:rsidP="00504AC2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120215" w:rsidRPr="005F1406" w14:paraId="62B68A00" w14:textId="77777777" w:rsidTr="000C6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2814060F" w14:textId="0D2666B8" w:rsidR="00120215" w:rsidRDefault="00120215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>
              <w:rPr>
                <w:rFonts w:cs="Calibri"/>
                <w:b w:val="0"/>
                <w:bCs/>
                <w:sz w:val="20"/>
                <w:szCs w:val="20"/>
              </w:rPr>
              <w:t>24.</w:t>
            </w:r>
          </w:p>
        </w:tc>
        <w:tc>
          <w:tcPr>
            <w:tcW w:w="7765" w:type="dxa"/>
            <w:shd w:val="clear" w:color="auto" w:fill="auto"/>
          </w:tcPr>
          <w:p w14:paraId="233927BF" w14:textId="77777777" w:rsidR="00120215" w:rsidRPr="00C23848" w:rsidRDefault="00120215" w:rsidP="00504AC2">
            <w:pPr>
              <w:spacing w:after="2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120215" w:rsidRPr="005F1406" w14:paraId="058419C5" w14:textId="77777777" w:rsidTr="000C60E2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shd w:val="clear" w:color="auto" w:fill="auto"/>
          </w:tcPr>
          <w:p w14:paraId="0FD90402" w14:textId="00996873" w:rsidR="00120215" w:rsidRDefault="00120215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>
              <w:rPr>
                <w:rFonts w:cs="Calibri"/>
                <w:b w:val="0"/>
                <w:bCs/>
                <w:sz w:val="20"/>
                <w:szCs w:val="20"/>
              </w:rPr>
              <w:t>25.</w:t>
            </w:r>
          </w:p>
        </w:tc>
        <w:tc>
          <w:tcPr>
            <w:tcW w:w="7765" w:type="dxa"/>
            <w:shd w:val="clear" w:color="auto" w:fill="auto"/>
          </w:tcPr>
          <w:p w14:paraId="137B8AAF" w14:textId="77777777" w:rsidR="00120215" w:rsidRPr="00C23848" w:rsidRDefault="00120215" w:rsidP="00504AC2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p w14:paraId="4B3AB092" w14:textId="68218913" w:rsidR="00120215" w:rsidRPr="00120215" w:rsidRDefault="00120215" w:rsidP="00120215">
      <w:pPr>
        <w:pStyle w:val="Kop1"/>
        <w:numPr>
          <w:ilvl w:val="0"/>
          <w:numId w:val="0"/>
        </w:numPr>
        <w:rPr>
          <w:color w:val="D10A0F"/>
        </w:rPr>
      </w:pPr>
      <w:bookmarkStart w:id="1" w:name="_Toc154152342"/>
      <w:r w:rsidRPr="00120215">
        <w:rPr>
          <w:color w:val="D10A0F"/>
        </w:rPr>
        <w:t>Bijlage 3: Formulier opgave voorkeur</w:t>
      </w:r>
      <w:bookmarkEnd w:id="1"/>
      <w:r w:rsidRPr="00120215">
        <w:rPr>
          <w:color w:val="D10A0F"/>
        </w:rPr>
        <w:t xml:space="preserve"> </w:t>
      </w:r>
    </w:p>
    <w:p w14:paraId="79C38FA2" w14:textId="5C3823AA" w:rsidR="000221A2" w:rsidRDefault="000221A2" w:rsidP="000221A2">
      <w:pPr>
        <w:rPr>
          <w:lang w:bidi="ar-SA"/>
        </w:rPr>
      </w:pPr>
      <w:r>
        <w:rPr>
          <w:lang w:bidi="ar-SA"/>
        </w:rPr>
        <w:t>Voorkeurformulier marktconsultatie Kantoormeubilair en duurzaamheid</w:t>
      </w:r>
    </w:p>
    <w:tbl>
      <w:tblPr>
        <w:tblStyle w:val="TabelstijlmetopmaakVRU"/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ook w:val="04A0" w:firstRow="1" w:lastRow="0" w:firstColumn="1" w:lastColumn="0" w:noHBand="0" w:noVBand="1"/>
      </w:tblPr>
      <w:tblGrid>
        <w:gridCol w:w="2689"/>
        <w:gridCol w:w="5953"/>
      </w:tblGrid>
      <w:tr w:rsidR="000221A2" w:rsidRPr="00C23848" w14:paraId="0CA4452C" w14:textId="77777777" w:rsidTr="00504A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5E6A2B5E" w14:textId="77777777" w:rsidR="000221A2" w:rsidRPr="000C60E2" w:rsidRDefault="000221A2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 w:rsidRPr="000C60E2">
              <w:rPr>
                <w:b w:val="0"/>
                <w:bCs/>
              </w:rPr>
              <w:t>Naam organisatie</w:t>
            </w:r>
          </w:p>
        </w:tc>
        <w:tc>
          <w:tcPr>
            <w:tcW w:w="5953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2A0E962F" w14:textId="77777777" w:rsidR="000221A2" w:rsidRPr="000C60E2" w:rsidRDefault="000221A2" w:rsidP="00504AC2">
            <w:pPr>
              <w:spacing w:after="2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/>
                <w:sz w:val="20"/>
                <w:szCs w:val="20"/>
              </w:rPr>
            </w:pPr>
          </w:p>
        </w:tc>
      </w:tr>
      <w:tr w:rsidR="000221A2" w:rsidRPr="00C23848" w14:paraId="642F99AC" w14:textId="77777777" w:rsidTr="00504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14FE5006" w14:textId="77777777" w:rsidR="000221A2" w:rsidRPr="000C60E2" w:rsidRDefault="000221A2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 w:rsidRPr="000C60E2">
              <w:rPr>
                <w:b w:val="0"/>
                <w:bCs/>
              </w:rPr>
              <w:t>Naam contactpersoon</w:t>
            </w:r>
          </w:p>
        </w:tc>
        <w:tc>
          <w:tcPr>
            <w:tcW w:w="5953" w:type="dxa"/>
            <w:shd w:val="clear" w:color="auto" w:fill="auto"/>
          </w:tcPr>
          <w:p w14:paraId="7B50C201" w14:textId="77777777" w:rsidR="000221A2" w:rsidRPr="00C23848" w:rsidRDefault="000221A2" w:rsidP="00504AC2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</w:tr>
      <w:tr w:rsidR="000221A2" w:rsidRPr="00C23848" w14:paraId="62E93DAB" w14:textId="77777777" w:rsidTr="00504A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4" w:space="0" w:color="D10A0F"/>
            </w:tcBorders>
            <w:shd w:val="clear" w:color="auto" w:fill="auto"/>
          </w:tcPr>
          <w:p w14:paraId="11273853" w14:textId="77777777" w:rsidR="000221A2" w:rsidRPr="000C60E2" w:rsidRDefault="000221A2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 w:rsidRPr="000C60E2">
              <w:rPr>
                <w:b w:val="0"/>
                <w:bCs/>
              </w:rPr>
              <w:t>E-mail contactpersoon</w:t>
            </w:r>
          </w:p>
        </w:tc>
        <w:tc>
          <w:tcPr>
            <w:tcW w:w="5953" w:type="dxa"/>
            <w:tcBorders>
              <w:bottom w:val="single" w:sz="4" w:space="0" w:color="D10A0F"/>
            </w:tcBorders>
            <w:shd w:val="clear" w:color="auto" w:fill="auto"/>
          </w:tcPr>
          <w:p w14:paraId="28A87DA7" w14:textId="77777777" w:rsidR="000221A2" w:rsidRPr="00C23848" w:rsidRDefault="000221A2" w:rsidP="00504AC2">
            <w:pPr>
              <w:spacing w:after="2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</w:tr>
      <w:tr w:rsidR="000221A2" w:rsidRPr="00C23848" w14:paraId="2B35BB1B" w14:textId="77777777" w:rsidTr="00504AC2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28EFA655" w14:textId="77777777" w:rsidR="000221A2" w:rsidRPr="000C60E2" w:rsidRDefault="000221A2" w:rsidP="00504AC2">
            <w:pPr>
              <w:spacing w:after="24"/>
              <w:rPr>
                <w:rFonts w:cs="Calibri"/>
                <w:b w:val="0"/>
                <w:bCs/>
                <w:sz w:val="20"/>
                <w:szCs w:val="20"/>
              </w:rPr>
            </w:pPr>
            <w:r w:rsidRPr="000C60E2">
              <w:rPr>
                <w:b w:val="0"/>
                <w:bCs/>
              </w:rPr>
              <w:t>Telefoon contactpersoon</w:t>
            </w:r>
          </w:p>
        </w:tc>
        <w:tc>
          <w:tcPr>
            <w:tcW w:w="5953" w:type="dxa"/>
            <w:shd w:val="clear" w:color="auto" w:fill="auto"/>
          </w:tcPr>
          <w:p w14:paraId="0CCCE339" w14:textId="77777777" w:rsidR="000221A2" w:rsidRPr="00C23848" w:rsidRDefault="000221A2" w:rsidP="00504AC2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p w14:paraId="26EE0052" w14:textId="77777777" w:rsidR="000C60E2" w:rsidRDefault="000C60E2" w:rsidP="00ED779F">
      <w:pPr>
        <w:pStyle w:val="BasistekstVRU"/>
        <w:rPr>
          <w:lang w:bidi="ar-SA"/>
        </w:rPr>
      </w:pPr>
    </w:p>
    <w:tbl>
      <w:tblPr>
        <w:tblStyle w:val="TabelstijlmetopmaakVRU"/>
        <w:tblW w:w="6199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ook w:val="04A0" w:firstRow="1" w:lastRow="0" w:firstColumn="1" w:lastColumn="0" w:noHBand="0" w:noVBand="1"/>
      </w:tblPr>
      <w:tblGrid>
        <w:gridCol w:w="3818"/>
        <w:gridCol w:w="1194"/>
        <w:gridCol w:w="1187"/>
      </w:tblGrid>
      <w:tr w:rsidR="00F15E77" w:rsidRPr="00B64504" w14:paraId="2C008FF0" w14:textId="77777777" w:rsidTr="00F15E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tcBorders>
              <w:top w:val="single" w:sz="8" w:space="0" w:color="D10A0F"/>
              <w:left w:val="single" w:sz="8" w:space="0" w:color="D10A0F"/>
              <w:bottom w:val="nil"/>
              <w:right w:val="single" w:sz="8" w:space="0" w:color="D10A0F"/>
            </w:tcBorders>
            <w:shd w:val="clear" w:color="auto" w:fill="F28C00"/>
          </w:tcPr>
          <w:p w14:paraId="4DD3D524" w14:textId="77777777" w:rsidR="00F15E77" w:rsidRDefault="00F15E77" w:rsidP="000221A2">
            <w:pPr>
              <w:spacing w:after="0"/>
              <w:rPr>
                <w:rFonts w:cs="Calibr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top w:val="single" w:sz="8" w:space="0" w:color="D10A0F"/>
              <w:left w:val="single" w:sz="8" w:space="0" w:color="D10A0F"/>
              <w:bottom w:val="nil"/>
              <w:right w:val="single" w:sz="8" w:space="0" w:color="D10A0F"/>
            </w:tcBorders>
            <w:shd w:val="clear" w:color="auto" w:fill="F28C00"/>
          </w:tcPr>
          <w:p w14:paraId="12EAD147" w14:textId="1C934384" w:rsidR="00F15E77" w:rsidRDefault="00F15E77" w:rsidP="000221A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20"/>
                <w:szCs w:val="20"/>
              </w:rPr>
            </w:pPr>
            <w:r>
              <w:rPr>
                <w:rFonts w:cs="Calibri"/>
                <w:color w:val="FFFFFF" w:themeColor="background1"/>
                <w:sz w:val="20"/>
                <w:szCs w:val="20"/>
              </w:rPr>
              <w:t>23 februari 2024</w:t>
            </w:r>
          </w:p>
        </w:tc>
      </w:tr>
      <w:tr w:rsidR="00F15E77" w:rsidRPr="00B64504" w14:paraId="67557D41" w14:textId="61063FA4" w:rsidTr="00F15E7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tcBorders>
              <w:top w:val="nil"/>
              <w:left w:val="single" w:sz="8" w:space="0" w:color="D10A0F"/>
              <w:right w:val="single" w:sz="8" w:space="0" w:color="D10A0F"/>
            </w:tcBorders>
            <w:shd w:val="clear" w:color="auto" w:fill="F28C00"/>
          </w:tcPr>
          <w:p w14:paraId="231C68DC" w14:textId="4B01E56A" w:rsidR="00F15E77" w:rsidRPr="00B64504" w:rsidRDefault="00F15E77" w:rsidP="004B1683">
            <w:pPr>
              <w:spacing w:after="0"/>
              <w:rPr>
                <w:rFonts w:cs="Calibri"/>
                <w:color w:val="FFFFFF" w:themeColor="background1"/>
                <w:sz w:val="20"/>
                <w:szCs w:val="20"/>
              </w:rPr>
            </w:pPr>
            <w:r>
              <w:rPr>
                <w:rFonts w:cs="Calibri"/>
                <w:color w:val="FFFFFF" w:themeColor="background1"/>
                <w:sz w:val="20"/>
                <w:szCs w:val="20"/>
              </w:rPr>
              <w:t>Toelichting</w:t>
            </w:r>
            <w:r w:rsidRPr="00F15E77">
              <w:rPr>
                <w:rFonts w:cs="Calibri"/>
                <w:color w:val="FFFFFF" w:themeColor="background1"/>
                <w:sz w:val="20"/>
                <w:szCs w:val="20"/>
              </w:rPr>
              <w:t xml:space="preserve"> op locatie VRU</w:t>
            </w:r>
          </w:p>
        </w:tc>
        <w:tc>
          <w:tcPr>
            <w:tcW w:w="1194" w:type="dxa"/>
            <w:tcBorders>
              <w:top w:val="nil"/>
              <w:left w:val="single" w:sz="8" w:space="0" w:color="D10A0F"/>
              <w:right w:val="single" w:sz="8" w:space="0" w:color="D10A0F"/>
            </w:tcBorders>
            <w:shd w:val="clear" w:color="auto" w:fill="F28C00"/>
          </w:tcPr>
          <w:p w14:paraId="13EF8888" w14:textId="379BDFEB" w:rsidR="00F15E77" w:rsidRPr="00B64504" w:rsidRDefault="00F15E77" w:rsidP="004B168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20"/>
                <w:szCs w:val="20"/>
              </w:rPr>
            </w:pPr>
            <w:r>
              <w:rPr>
                <w:rFonts w:cs="Calibri"/>
                <w:color w:val="FFFFFF" w:themeColor="background1"/>
                <w:sz w:val="20"/>
                <w:szCs w:val="20"/>
              </w:rPr>
              <w:t>ochtend</w:t>
            </w:r>
          </w:p>
        </w:tc>
        <w:tc>
          <w:tcPr>
            <w:tcW w:w="1187" w:type="dxa"/>
            <w:tcBorders>
              <w:top w:val="nil"/>
              <w:left w:val="single" w:sz="8" w:space="0" w:color="D10A0F"/>
              <w:right w:val="single" w:sz="8" w:space="0" w:color="D10A0F"/>
            </w:tcBorders>
            <w:shd w:val="clear" w:color="auto" w:fill="F28C00"/>
          </w:tcPr>
          <w:p w14:paraId="69CA5443" w14:textId="7FCDAC52" w:rsidR="00F15E77" w:rsidRDefault="00F15E77" w:rsidP="004B168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20"/>
                <w:szCs w:val="20"/>
              </w:rPr>
            </w:pPr>
            <w:r>
              <w:rPr>
                <w:rFonts w:cs="Calibri"/>
                <w:color w:val="FFFFFF" w:themeColor="background1"/>
                <w:sz w:val="20"/>
                <w:szCs w:val="20"/>
              </w:rPr>
              <w:t>middag</w:t>
            </w:r>
          </w:p>
        </w:tc>
      </w:tr>
      <w:tr w:rsidR="00F15E77" w:rsidRPr="00C23848" w14:paraId="19759B17" w14:textId="14D51EB6" w:rsidTr="00F15E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shd w:val="clear" w:color="auto" w:fill="auto"/>
          </w:tcPr>
          <w:p w14:paraId="40C2660D" w14:textId="07EFB2BC" w:rsidR="00F15E77" w:rsidRPr="00C23848" w:rsidRDefault="00F15E77" w:rsidP="000221A2">
            <w:pPr>
              <w:spacing w:after="24"/>
              <w:rPr>
                <w:rFonts w:cs="Calibri"/>
                <w:b w:val="0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 w:val="0"/>
                <w:bCs/>
                <w:color w:val="000000" w:themeColor="text1"/>
                <w:sz w:val="20"/>
                <w:szCs w:val="20"/>
              </w:rPr>
              <w:t>Mogelijk?</w:t>
            </w:r>
          </w:p>
        </w:tc>
        <w:tc>
          <w:tcPr>
            <w:tcW w:w="1194" w:type="dxa"/>
            <w:shd w:val="clear" w:color="auto" w:fill="auto"/>
          </w:tcPr>
          <w:p w14:paraId="7CD1D8C3" w14:textId="2EE8470A" w:rsidR="00F15E77" w:rsidRPr="00C23848" w:rsidRDefault="00F15E77" w:rsidP="000221A2">
            <w:pPr>
              <w:spacing w:after="2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ja / nee</w:t>
            </w:r>
          </w:p>
        </w:tc>
        <w:tc>
          <w:tcPr>
            <w:tcW w:w="1187" w:type="dxa"/>
            <w:shd w:val="clear" w:color="auto" w:fill="auto"/>
          </w:tcPr>
          <w:p w14:paraId="27902142" w14:textId="4C43D72B" w:rsidR="00F15E77" w:rsidRPr="000221A2" w:rsidRDefault="00F15E77" w:rsidP="000221A2">
            <w:pPr>
              <w:spacing w:after="2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ja / nee</w:t>
            </w:r>
          </w:p>
        </w:tc>
      </w:tr>
      <w:tr w:rsidR="00F15E77" w:rsidRPr="00C23848" w14:paraId="4E10512F" w14:textId="22D86381" w:rsidTr="00F15E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tcBorders>
              <w:bottom w:val="single" w:sz="4" w:space="0" w:color="D10A0F"/>
            </w:tcBorders>
            <w:shd w:val="clear" w:color="auto" w:fill="auto"/>
          </w:tcPr>
          <w:p w14:paraId="4FCB8AB6" w14:textId="0E918E75" w:rsidR="00F15E77" w:rsidRPr="00C23848" w:rsidRDefault="00F15E77" w:rsidP="000221A2">
            <w:pPr>
              <w:spacing w:after="24"/>
              <w:rPr>
                <w:rFonts w:cs="Calibri"/>
                <w:b w:val="0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 w:val="0"/>
                <w:bCs/>
                <w:color w:val="000000" w:themeColor="text1"/>
                <w:sz w:val="20"/>
                <w:szCs w:val="20"/>
              </w:rPr>
              <w:t>Voorkeur (aangeven d.m.v. aankruisen moment van voorkeur)</w:t>
            </w:r>
          </w:p>
        </w:tc>
        <w:tc>
          <w:tcPr>
            <w:tcW w:w="1194" w:type="dxa"/>
            <w:tcBorders>
              <w:bottom w:val="single" w:sz="4" w:space="0" w:color="D10A0F"/>
            </w:tcBorders>
            <w:shd w:val="clear" w:color="auto" w:fill="auto"/>
          </w:tcPr>
          <w:p w14:paraId="4E953B49" w14:textId="77777777" w:rsidR="00F15E77" w:rsidRPr="00C23848" w:rsidRDefault="00F15E77" w:rsidP="000221A2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187" w:type="dxa"/>
            <w:tcBorders>
              <w:bottom w:val="single" w:sz="4" w:space="0" w:color="D10A0F"/>
            </w:tcBorders>
            <w:shd w:val="clear" w:color="auto" w:fill="auto"/>
          </w:tcPr>
          <w:p w14:paraId="67C7AF55" w14:textId="77777777" w:rsidR="00F15E77" w:rsidRPr="000221A2" w:rsidRDefault="00F15E77" w:rsidP="000221A2">
            <w:pPr>
              <w:spacing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</w:tr>
    </w:tbl>
    <w:p w14:paraId="75342AB6" w14:textId="77777777" w:rsidR="000C60E2" w:rsidRDefault="000C60E2" w:rsidP="00ED779F">
      <w:pPr>
        <w:pStyle w:val="BasistekstVRU"/>
        <w:rPr>
          <w:lang w:bidi="ar-SA"/>
        </w:rPr>
      </w:pPr>
    </w:p>
    <w:tbl>
      <w:tblPr>
        <w:tblStyle w:val="TabelstijlmetopmaakVRU"/>
        <w:tblW w:w="8921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ook w:val="04A0" w:firstRow="1" w:lastRow="0" w:firstColumn="1" w:lastColumn="0" w:noHBand="0" w:noVBand="1"/>
      </w:tblPr>
      <w:tblGrid>
        <w:gridCol w:w="3257"/>
        <w:gridCol w:w="1076"/>
        <w:gridCol w:w="1076"/>
        <w:gridCol w:w="1076"/>
        <w:gridCol w:w="1076"/>
        <w:gridCol w:w="1360"/>
      </w:tblGrid>
      <w:tr w:rsidR="00F15E77" w:rsidRPr="00B64504" w14:paraId="6D76A763" w14:textId="3E17AC69" w:rsidTr="00F15E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  <w:tcBorders>
              <w:top w:val="single" w:sz="8" w:space="0" w:color="D10A0F"/>
              <w:left w:val="single" w:sz="8" w:space="0" w:color="D10A0F"/>
              <w:bottom w:val="nil"/>
              <w:right w:val="single" w:sz="8" w:space="0" w:color="D10A0F"/>
            </w:tcBorders>
            <w:shd w:val="clear" w:color="auto" w:fill="F28C00"/>
          </w:tcPr>
          <w:p w14:paraId="372A70AD" w14:textId="77777777" w:rsidR="00F15E77" w:rsidRDefault="00F15E77" w:rsidP="00F15E77">
            <w:pPr>
              <w:spacing w:after="0"/>
              <w:rPr>
                <w:rFonts w:cs="Calibr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tcBorders>
              <w:top w:val="single" w:sz="8" w:space="0" w:color="D10A0F"/>
              <w:left w:val="single" w:sz="8" w:space="0" w:color="D10A0F"/>
              <w:bottom w:val="nil"/>
              <w:right w:val="single" w:sz="8" w:space="0" w:color="D10A0F"/>
            </w:tcBorders>
            <w:shd w:val="clear" w:color="auto" w:fill="F28C00"/>
          </w:tcPr>
          <w:p w14:paraId="72316095" w14:textId="0FD8FFA5" w:rsidR="00F15E77" w:rsidRDefault="00F15E77" w:rsidP="00F15E7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20"/>
                <w:szCs w:val="20"/>
              </w:rPr>
            </w:pPr>
            <w:r>
              <w:rPr>
                <w:rFonts w:cs="Calibri"/>
                <w:color w:val="FFFFFF" w:themeColor="background1"/>
                <w:sz w:val="20"/>
                <w:szCs w:val="20"/>
              </w:rPr>
              <w:t>4 maart 2024</w:t>
            </w:r>
          </w:p>
        </w:tc>
        <w:tc>
          <w:tcPr>
            <w:tcW w:w="2152" w:type="dxa"/>
            <w:gridSpan w:val="2"/>
            <w:tcBorders>
              <w:top w:val="single" w:sz="8" w:space="0" w:color="D10A0F"/>
              <w:left w:val="single" w:sz="8" w:space="0" w:color="D10A0F"/>
              <w:bottom w:val="nil"/>
              <w:right w:val="single" w:sz="8" w:space="0" w:color="D10A0F"/>
            </w:tcBorders>
            <w:shd w:val="clear" w:color="auto" w:fill="F28C00"/>
          </w:tcPr>
          <w:p w14:paraId="6B5315C2" w14:textId="4F882EEE" w:rsidR="00F15E77" w:rsidRDefault="00F15E77" w:rsidP="00F15E7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20"/>
                <w:szCs w:val="20"/>
              </w:rPr>
            </w:pPr>
            <w:r>
              <w:rPr>
                <w:rFonts w:cs="Calibri"/>
                <w:color w:val="FFFFFF" w:themeColor="background1"/>
                <w:sz w:val="20"/>
                <w:szCs w:val="20"/>
              </w:rPr>
              <w:t>5 maart 2024</w:t>
            </w:r>
          </w:p>
        </w:tc>
        <w:tc>
          <w:tcPr>
            <w:tcW w:w="1360" w:type="dxa"/>
            <w:tcBorders>
              <w:top w:val="single" w:sz="8" w:space="0" w:color="D10A0F"/>
              <w:left w:val="single" w:sz="8" w:space="0" w:color="D10A0F"/>
              <w:bottom w:val="nil"/>
              <w:right w:val="single" w:sz="8" w:space="0" w:color="D10A0F"/>
            </w:tcBorders>
            <w:shd w:val="clear" w:color="auto" w:fill="F28C00"/>
          </w:tcPr>
          <w:p w14:paraId="2D3E1F66" w14:textId="20714D84" w:rsidR="00F15E77" w:rsidRDefault="00F15E77" w:rsidP="00F15E7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20"/>
                <w:szCs w:val="20"/>
              </w:rPr>
            </w:pPr>
            <w:r>
              <w:rPr>
                <w:rFonts w:cs="Calibri"/>
                <w:color w:val="FFFFFF" w:themeColor="background1"/>
                <w:sz w:val="20"/>
                <w:szCs w:val="20"/>
              </w:rPr>
              <w:t>7 maart 2024</w:t>
            </w:r>
          </w:p>
        </w:tc>
      </w:tr>
      <w:tr w:rsidR="00F15E77" w:rsidRPr="00B64504" w14:paraId="48D64563" w14:textId="43474B12" w:rsidTr="00F15E7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  <w:tcBorders>
              <w:top w:val="nil"/>
              <w:left w:val="single" w:sz="8" w:space="0" w:color="D10A0F"/>
              <w:right w:val="single" w:sz="8" w:space="0" w:color="D10A0F"/>
            </w:tcBorders>
            <w:shd w:val="clear" w:color="auto" w:fill="F28C00"/>
          </w:tcPr>
          <w:p w14:paraId="7C00812A" w14:textId="33533A48" w:rsidR="00F15E77" w:rsidRPr="00B64504" w:rsidRDefault="00F15E77" w:rsidP="00F15E77">
            <w:pPr>
              <w:spacing w:after="0"/>
              <w:rPr>
                <w:rFonts w:cs="Calibri"/>
                <w:color w:val="FFFFFF" w:themeColor="background1"/>
                <w:sz w:val="20"/>
                <w:szCs w:val="20"/>
              </w:rPr>
            </w:pPr>
            <w:r w:rsidRPr="00F15E77">
              <w:rPr>
                <w:rFonts w:cs="Calibri"/>
                <w:color w:val="FFFFFF" w:themeColor="background1"/>
                <w:sz w:val="20"/>
                <w:szCs w:val="20"/>
              </w:rPr>
              <w:t>Presentatie op locatie marktpartij</w:t>
            </w:r>
          </w:p>
        </w:tc>
        <w:tc>
          <w:tcPr>
            <w:tcW w:w="1076" w:type="dxa"/>
            <w:tcBorders>
              <w:top w:val="nil"/>
              <w:left w:val="single" w:sz="8" w:space="0" w:color="D10A0F"/>
              <w:right w:val="single" w:sz="8" w:space="0" w:color="D10A0F"/>
            </w:tcBorders>
            <w:shd w:val="clear" w:color="auto" w:fill="F28C00"/>
          </w:tcPr>
          <w:p w14:paraId="3A68205E" w14:textId="77777777" w:rsidR="00F15E77" w:rsidRPr="00B64504" w:rsidRDefault="00F15E77" w:rsidP="00F15E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20"/>
                <w:szCs w:val="20"/>
              </w:rPr>
            </w:pPr>
            <w:r>
              <w:rPr>
                <w:rFonts w:cs="Calibri"/>
                <w:color w:val="FFFFFF" w:themeColor="background1"/>
                <w:sz w:val="20"/>
                <w:szCs w:val="20"/>
              </w:rPr>
              <w:t>ochtend</w:t>
            </w:r>
          </w:p>
        </w:tc>
        <w:tc>
          <w:tcPr>
            <w:tcW w:w="1076" w:type="dxa"/>
            <w:tcBorders>
              <w:top w:val="nil"/>
              <w:left w:val="single" w:sz="8" w:space="0" w:color="D10A0F"/>
              <w:right w:val="single" w:sz="8" w:space="0" w:color="D10A0F"/>
            </w:tcBorders>
            <w:shd w:val="clear" w:color="auto" w:fill="F28C00"/>
          </w:tcPr>
          <w:p w14:paraId="47AE9695" w14:textId="77777777" w:rsidR="00F15E77" w:rsidRDefault="00F15E77" w:rsidP="00F15E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20"/>
                <w:szCs w:val="20"/>
              </w:rPr>
            </w:pPr>
            <w:r>
              <w:rPr>
                <w:rFonts w:cs="Calibri"/>
                <w:color w:val="FFFFFF" w:themeColor="background1"/>
                <w:sz w:val="20"/>
                <w:szCs w:val="20"/>
              </w:rPr>
              <w:t>middag</w:t>
            </w:r>
          </w:p>
        </w:tc>
        <w:tc>
          <w:tcPr>
            <w:tcW w:w="1076" w:type="dxa"/>
            <w:tcBorders>
              <w:top w:val="nil"/>
              <w:left w:val="single" w:sz="8" w:space="0" w:color="D10A0F"/>
              <w:right w:val="single" w:sz="8" w:space="0" w:color="D10A0F"/>
            </w:tcBorders>
            <w:shd w:val="clear" w:color="auto" w:fill="F28C00"/>
          </w:tcPr>
          <w:p w14:paraId="0FD3A334" w14:textId="5071BF5E" w:rsidR="00F15E77" w:rsidRDefault="00F15E77" w:rsidP="00F15E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20"/>
                <w:szCs w:val="20"/>
              </w:rPr>
            </w:pPr>
            <w:r>
              <w:rPr>
                <w:rFonts w:cs="Calibri"/>
                <w:color w:val="FFFFFF" w:themeColor="background1"/>
                <w:sz w:val="20"/>
                <w:szCs w:val="20"/>
              </w:rPr>
              <w:t>ochtend</w:t>
            </w:r>
          </w:p>
        </w:tc>
        <w:tc>
          <w:tcPr>
            <w:tcW w:w="1076" w:type="dxa"/>
            <w:tcBorders>
              <w:top w:val="nil"/>
              <w:left w:val="single" w:sz="8" w:space="0" w:color="D10A0F"/>
              <w:right w:val="single" w:sz="8" w:space="0" w:color="D10A0F"/>
            </w:tcBorders>
            <w:shd w:val="clear" w:color="auto" w:fill="F28C00"/>
          </w:tcPr>
          <w:p w14:paraId="4528C9E6" w14:textId="16F88EE5" w:rsidR="00F15E77" w:rsidRDefault="00F15E77" w:rsidP="00F15E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20"/>
                <w:szCs w:val="20"/>
              </w:rPr>
            </w:pPr>
            <w:r>
              <w:rPr>
                <w:rFonts w:cs="Calibri"/>
                <w:color w:val="FFFFFF" w:themeColor="background1"/>
                <w:sz w:val="20"/>
                <w:szCs w:val="20"/>
              </w:rPr>
              <w:t>middag</w:t>
            </w:r>
          </w:p>
        </w:tc>
        <w:tc>
          <w:tcPr>
            <w:tcW w:w="1360" w:type="dxa"/>
            <w:tcBorders>
              <w:top w:val="nil"/>
              <w:left w:val="single" w:sz="8" w:space="0" w:color="D10A0F"/>
              <w:bottom w:val="single" w:sz="4" w:space="0" w:color="D10A0F"/>
              <w:right w:val="single" w:sz="8" w:space="0" w:color="D10A0F"/>
            </w:tcBorders>
            <w:shd w:val="clear" w:color="auto" w:fill="F28C00"/>
          </w:tcPr>
          <w:p w14:paraId="2117C22A" w14:textId="3043D697" w:rsidR="00F15E77" w:rsidRDefault="00F15E77" w:rsidP="00F15E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20"/>
                <w:szCs w:val="20"/>
              </w:rPr>
            </w:pPr>
            <w:r>
              <w:rPr>
                <w:rFonts w:cs="Calibri"/>
                <w:color w:val="FFFFFF" w:themeColor="background1"/>
                <w:sz w:val="20"/>
                <w:szCs w:val="20"/>
              </w:rPr>
              <w:t>middag</w:t>
            </w:r>
          </w:p>
        </w:tc>
      </w:tr>
      <w:tr w:rsidR="00F15E77" w:rsidRPr="004B1683" w14:paraId="0172D479" w14:textId="278089D2" w:rsidTr="00F15E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  <w:tcBorders>
              <w:bottom w:val="single" w:sz="4" w:space="0" w:color="D10A0F"/>
            </w:tcBorders>
            <w:shd w:val="clear" w:color="auto" w:fill="auto"/>
          </w:tcPr>
          <w:p w14:paraId="1C3B73D9" w14:textId="77777777" w:rsidR="00F15E77" w:rsidRPr="004B1683" w:rsidRDefault="00F15E77" w:rsidP="00F15E77">
            <w:pPr>
              <w:spacing w:after="0"/>
              <w:rPr>
                <w:rFonts w:cs="Calibri"/>
                <w:b w:val="0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 w:val="0"/>
                <w:bCs/>
                <w:color w:val="000000" w:themeColor="text1"/>
                <w:sz w:val="20"/>
                <w:szCs w:val="20"/>
              </w:rPr>
              <w:t>Mogelijk?</w:t>
            </w:r>
          </w:p>
        </w:tc>
        <w:tc>
          <w:tcPr>
            <w:tcW w:w="1076" w:type="dxa"/>
            <w:tcBorders>
              <w:bottom w:val="single" w:sz="4" w:space="0" w:color="D10A0F"/>
            </w:tcBorders>
            <w:shd w:val="clear" w:color="auto" w:fill="auto"/>
          </w:tcPr>
          <w:p w14:paraId="2FD80095" w14:textId="77777777" w:rsidR="00F15E77" w:rsidRPr="004B1683" w:rsidRDefault="00F15E77" w:rsidP="00F15E77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ja / nee</w:t>
            </w:r>
          </w:p>
        </w:tc>
        <w:tc>
          <w:tcPr>
            <w:tcW w:w="1076" w:type="dxa"/>
            <w:tcBorders>
              <w:bottom w:val="single" w:sz="4" w:space="0" w:color="D10A0F"/>
            </w:tcBorders>
            <w:shd w:val="clear" w:color="auto" w:fill="auto"/>
          </w:tcPr>
          <w:p w14:paraId="0C9B292D" w14:textId="77777777" w:rsidR="00F15E77" w:rsidRPr="004B1683" w:rsidRDefault="00F15E77" w:rsidP="00F15E77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ja / nee</w:t>
            </w:r>
          </w:p>
        </w:tc>
        <w:tc>
          <w:tcPr>
            <w:tcW w:w="1076" w:type="dxa"/>
            <w:tcBorders>
              <w:bottom w:val="single" w:sz="4" w:space="0" w:color="D10A0F"/>
            </w:tcBorders>
            <w:shd w:val="clear" w:color="auto" w:fill="auto"/>
          </w:tcPr>
          <w:p w14:paraId="37875D0B" w14:textId="77777777" w:rsidR="00F15E77" w:rsidRPr="004B1683" w:rsidRDefault="00F15E77" w:rsidP="00F15E77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ja / nee</w:t>
            </w:r>
          </w:p>
        </w:tc>
        <w:tc>
          <w:tcPr>
            <w:tcW w:w="1076" w:type="dxa"/>
            <w:tcBorders>
              <w:bottom w:val="single" w:sz="4" w:space="0" w:color="D10A0F"/>
            </w:tcBorders>
            <w:shd w:val="clear" w:color="auto" w:fill="auto"/>
          </w:tcPr>
          <w:p w14:paraId="5F094397" w14:textId="77777777" w:rsidR="00F15E77" w:rsidRPr="004B1683" w:rsidRDefault="00F15E77" w:rsidP="00F15E77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ja / nee</w:t>
            </w:r>
          </w:p>
        </w:tc>
        <w:tc>
          <w:tcPr>
            <w:tcW w:w="1360" w:type="dxa"/>
            <w:tcBorders>
              <w:bottom w:val="single" w:sz="4" w:space="0" w:color="D10A0F"/>
            </w:tcBorders>
            <w:shd w:val="clear" w:color="auto" w:fill="auto"/>
          </w:tcPr>
          <w:p w14:paraId="0933F87C" w14:textId="1EF0AA3B" w:rsidR="00F15E77" w:rsidRDefault="00F15E77" w:rsidP="00F15E77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ja / nee</w:t>
            </w:r>
          </w:p>
        </w:tc>
      </w:tr>
      <w:tr w:rsidR="00F15E77" w:rsidRPr="004B1683" w14:paraId="68248F88" w14:textId="29D0738E" w:rsidTr="00F15E77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  <w:shd w:val="clear" w:color="auto" w:fill="auto"/>
          </w:tcPr>
          <w:p w14:paraId="2D4DC68D" w14:textId="77777777" w:rsidR="00F15E77" w:rsidRPr="004B1683" w:rsidRDefault="00F15E77" w:rsidP="00F15E77">
            <w:pPr>
              <w:spacing w:after="0"/>
              <w:rPr>
                <w:rFonts w:cs="Calibri"/>
                <w:b w:val="0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 w:val="0"/>
                <w:bCs/>
                <w:color w:val="000000" w:themeColor="text1"/>
                <w:sz w:val="20"/>
                <w:szCs w:val="20"/>
              </w:rPr>
              <w:t>Voorkeur (aangeven d.m.v. aankruisen moment van voorkeur)</w:t>
            </w:r>
          </w:p>
        </w:tc>
        <w:tc>
          <w:tcPr>
            <w:tcW w:w="1076" w:type="dxa"/>
            <w:shd w:val="clear" w:color="auto" w:fill="auto"/>
          </w:tcPr>
          <w:p w14:paraId="1BC6E997" w14:textId="77777777" w:rsidR="00F15E77" w:rsidRPr="004B1683" w:rsidRDefault="00F15E77" w:rsidP="00F15E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auto"/>
          </w:tcPr>
          <w:p w14:paraId="38FC0715" w14:textId="77777777" w:rsidR="00F15E77" w:rsidRPr="004B1683" w:rsidRDefault="00F15E77" w:rsidP="00F15E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6" w:type="dxa"/>
          </w:tcPr>
          <w:p w14:paraId="37A87BD2" w14:textId="77777777" w:rsidR="00F15E77" w:rsidRPr="004B1683" w:rsidRDefault="00F15E77" w:rsidP="00F15E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6" w:type="dxa"/>
          </w:tcPr>
          <w:p w14:paraId="55A2F883" w14:textId="77777777" w:rsidR="00F15E77" w:rsidRPr="004B1683" w:rsidRDefault="00F15E77" w:rsidP="00F15E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60" w:type="dxa"/>
          </w:tcPr>
          <w:p w14:paraId="3CEDE581" w14:textId="77777777" w:rsidR="00F15E77" w:rsidRPr="004B1683" w:rsidRDefault="00F15E77" w:rsidP="00F15E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3E9DB07C" w14:textId="26754850" w:rsidR="00B243EC" w:rsidRDefault="00B243EC" w:rsidP="00F56F73">
      <w:pPr>
        <w:pStyle w:val="BasistekstVRU"/>
      </w:pPr>
    </w:p>
    <w:sectPr w:rsidR="00B243EC" w:rsidSect="00DC48D0">
      <w:headerReference w:type="default" r:id="rId8"/>
      <w:footerReference w:type="default" r:id="rId9"/>
      <w:pgSz w:w="11906" w:h="16838" w:code="9"/>
      <w:pgMar w:top="2461" w:right="1418" w:bottom="1418" w:left="1673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844BD" w14:textId="77777777" w:rsidR="003503FD" w:rsidRDefault="003503FD" w:rsidP="007910B2">
      <w:pPr>
        <w:spacing w:line="240" w:lineRule="auto"/>
      </w:pPr>
      <w:r>
        <w:separator/>
      </w:r>
    </w:p>
  </w:endnote>
  <w:endnote w:type="continuationSeparator" w:id="0">
    <w:p w14:paraId="2BF103FB" w14:textId="77777777" w:rsidR="003503FD" w:rsidRDefault="003503FD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margin" w:tblpXSpec="right" w:tblpYSpec="bottom"/>
      <w:tblOverlap w:val="never"/>
      <w:tblW w:w="5000" w:type="pct"/>
      <w:tblLook w:val="04A0" w:firstRow="1" w:lastRow="0" w:firstColumn="1" w:lastColumn="0" w:noHBand="0" w:noVBand="1"/>
    </w:tblPr>
    <w:tblGrid>
      <w:gridCol w:w="8815"/>
    </w:tblGrid>
    <w:tr w:rsidR="003A3F91" w14:paraId="1A45966B" w14:textId="77777777" w:rsidTr="00BE12BC">
      <w:trPr>
        <w:trHeight w:hRule="exact" w:val="907"/>
      </w:trPr>
      <w:tc>
        <w:tcPr>
          <w:tcW w:w="5000" w:type="pct"/>
        </w:tcPr>
        <w:p w14:paraId="0F7BC51D" w14:textId="77777777" w:rsidR="003A3F91" w:rsidRDefault="003A3F91" w:rsidP="00BE12BC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7AA85924" w14:textId="77777777" w:rsidR="00BE03BA" w:rsidRDefault="00BE03B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E4365" w14:textId="77777777" w:rsidR="003503FD" w:rsidRDefault="003503FD" w:rsidP="007910B2">
      <w:pPr>
        <w:spacing w:line="240" w:lineRule="auto"/>
      </w:pPr>
      <w:r>
        <w:separator/>
      </w:r>
    </w:p>
  </w:footnote>
  <w:footnote w:type="continuationSeparator" w:id="0">
    <w:p w14:paraId="60A0C0BB" w14:textId="77777777" w:rsidR="003503FD" w:rsidRDefault="003503FD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6EA4E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37EE8A8C" wp14:editId="5545EEE8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60000" cy="831600"/>
              <wp:effectExtent l="0" t="0" r="3175" b="6985"/>
              <wp:wrapNone/>
              <wp:docPr id="1173260342" name="JE2309201231JU Pagina 2 brief foo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Freeform 14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4AA29C" id="JE2309201231JU Pagina 2 brief foo(JU-LOCK)" o:spid="_x0000_s1026" editas="canvas" alt="&quot;&quot;" style="position:absolute;margin-left:544.1pt;margin-top:0;width:595.3pt;height:65.5pt;z-index:-251649024;mso-position-horizontal:right;mso-position-horizontal-relative:page;mso-position-vertical:bottom;mso-position-vertical-relative:page" coordsize="75596,8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596;height:8312;visibility:visible;mso-wrap-style:square">
                <v:fill o:detectmouseclick="t"/>
                <v:path o:connecttype="none"/>
              </v:shape>
              <v:shape id="Freeform 14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76EB1025" wp14:editId="32D761C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JE2309201142JU Pagina 3 rapport h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Freeform 42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Freeform 43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968B92" id="JE2309201142JU Pagina 3 rapport h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Freeform 42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Freeform 43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0DA10731"/>
    <w:multiLevelType w:val="hybridMultilevel"/>
    <w:tmpl w:val="9196C2C4"/>
    <w:lvl w:ilvl="0" w:tplc="E698E6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9AC0429"/>
    <w:multiLevelType w:val="multilevel"/>
    <w:tmpl w:val="1100A36E"/>
    <w:numStyleLink w:val="OpsommingnummerVRU"/>
  </w:abstractNum>
  <w:abstractNum w:abstractNumId="14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C47940"/>
    <w:multiLevelType w:val="hybridMultilevel"/>
    <w:tmpl w:val="581A6A46"/>
    <w:lvl w:ilvl="0" w:tplc="B5A02BE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994F45"/>
    <w:multiLevelType w:val="multilevel"/>
    <w:tmpl w:val="C8A4F64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9030FD0"/>
    <w:multiLevelType w:val="multilevel"/>
    <w:tmpl w:val="C8A4F64A"/>
    <w:numStyleLink w:val="BijlagenummeringVRU"/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2C7F4F76"/>
    <w:multiLevelType w:val="hybridMultilevel"/>
    <w:tmpl w:val="32DCA3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77895"/>
    <w:multiLevelType w:val="hybridMultilevel"/>
    <w:tmpl w:val="D814F9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825EF5"/>
    <w:multiLevelType w:val="multilevel"/>
    <w:tmpl w:val="1604151A"/>
    <w:numStyleLink w:val="OpsommingletterVRU"/>
  </w:abstractNum>
  <w:abstractNum w:abstractNumId="22" w15:restartNumberingAfterBreak="0">
    <w:nsid w:val="4A514CD0"/>
    <w:multiLevelType w:val="hybridMultilevel"/>
    <w:tmpl w:val="A80E8DAE"/>
    <w:lvl w:ilvl="0" w:tplc="043E037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773E75"/>
    <w:multiLevelType w:val="multilevel"/>
    <w:tmpl w:val="758257B0"/>
    <w:numStyleLink w:val="OpsommingtekenVRU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3221547"/>
    <w:multiLevelType w:val="multilevel"/>
    <w:tmpl w:val="4E06C6A6"/>
    <w:numStyleLink w:val="AgendapuntlijstVRU"/>
  </w:abstractNum>
  <w:abstractNum w:abstractNumId="26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VRU"/>
  </w:abstractNum>
  <w:abstractNum w:abstractNumId="2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6D6B79DD"/>
    <w:multiLevelType w:val="multilevel"/>
    <w:tmpl w:val="A192F0EC"/>
    <w:numStyleLink w:val="KopnummeringVRU"/>
  </w:abstractNum>
  <w:abstractNum w:abstractNumId="30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31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1245606097">
    <w:abstractNumId w:val="30"/>
  </w:num>
  <w:num w:numId="12" w16cid:durableId="1424688786">
    <w:abstractNumId w:val="10"/>
  </w:num>
  <w:num w:numId="13" w16cid:durableId="1251164123">
    <w:abstractNumId w:val="26"/>
  </w:num>
  <w:num w:numId="14" w16cid:durableId="2090927106">
    <w:abstractNumId w:val="16"/>
  </w:num>
  <w:num w:numId="15" w16cid:durableId="1874879808">
    <w:abstractNumId w:val="28"/>
  </w:num>
  <w:num w:numId="16" w16cid:durableId="1157957587">
    <w:abstractNumId w:val="14"/>
  </w:num>
  <w:num w:numId="17" w16cid:durableId="219168992">
    <w:abstractNumId w:val="31"/>
  </w:num>
  <w:num w:numId="18" w16cid:durableId="885483924">
    <w:abstractNumId w:val="32"/>
  </w:num>
  <w:num w:numId="19" w16cid:durableId="1133602508">
    <w:abstractNumId w:val="24"/>
  </w:num>
  <w:num w:numId="20" w16cid:durableId="1343975058">
    <w:abstractNumId w:val="18"/>
  </w:num>
  <w:num w:numId="21" w16cid:durableId="439573972">
    <w:abstractNumId w:val="12"/>
  </w:num>
  <w:num w:numId="22" w16cid:durableId="807627400">
    <w:abstractNumId w:val="25"/>
  </w:num>
  <w:num w:numId="23" w16cid:durableId="1809784020">
    <w:abstractNumId w:val="27"/>
  </w:num>
  <w:num w:numId="24" w16cid:durableId="1340615737">
    <w:abstractNumId w:val="13"/>
  </w:num>
  <w:num w:numId="25" w16cid:durableId="1016544364">
    <w:abstractNumId w:val="21"/>
  </w:num>
  <w:num w:numId="26" w16cid:durableId="719328138">
    <w:abstractNumId w:val="29"/>
  </w:num>
  <w:num w:numId="27" w16cid:durableId="403455362">
    <w:abstractNumId w:val="30"/>
  </w:num>
  <w:num w:numId="28" w16cid:durableId="691077616">
    <w:abstractNumId w:val="23"/>
  </w:num>
  <w:num w:numId="29" w16cid:durableId="693312180">
    <w:abstractNumId w:val="17"/>
  </w:num>
  <w:num w:numId="30" w16cid:durableId="1878812879">
    <w:abstractNumId w:val="20"/>
  </w:num>
  <w:num w:numId="31" w16cid:durableId="609892631">
    <w:abstractNumId w:val="15"/>
  </w:num>
  <w:num w:numId="32" w16cid:durableId="1677608387">
    <w:abstractNumId w:val="22"/>
  </w:num>
  <w:num w:numId="33" w16cid:durableId="1604612004">
    <w:abstractNumId w:val="19"/>
  </w:num>
  <w:num w:numId="34" w16cid:durableId="322778468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FD"/>
    <w:rsid w:val="0000108E"/>
    <w:rsid w:val="000221A2"/>
    <w:rsid w:val="0003240F"/>
    <w:rsid w:val="00037EE9"/>
    <w:rsid w:val="000465FE"/>
    <w:rsid w:val="00083511"/>
    <w:rsid w:val="000878B0"/>
    <w:rsid w:val="00092CEE"/>
    <w:rsid w:val="00094C94"/>
    <w:rsid w:val="000A3729"/>
    <w:rsid w:val="000A7425"/>
    <w:rsid w:val="000C60E2"/>
    <w:rsid w:val="000C70F4"/>
    <w:rsid w:val="000F69D1"/>
    <w:rsid w:val="000F6EE4"/>
    <w:rsid w:val="000F7467"/>
    <w:rsid w:val="00105F25"/>
    <w:rsid w:val="00107923"/>
    <w:rsid w:val="00115303"/>
    <w:rsid w:val="00120215"/>
    <w:rsid w:val="001229F8"/>
    <w:rsid w:val="00124D62"/>
    <w:rsid w:val="00135A37"/>
    <w:rsid w:val="001476E8"/>
    <w:rsid w:val="00173754"/>
    <w:rsid w:val="00192410"/>
    <w:rsid w:val="001A26FD"/>
    <w:rsid w:val="001A63A7"/>
    <w:rsid w:val="001B0D01"/>
    <w:rsid w:val="001B36F9"/>
    <w:rsid w:val="001C44A9"/>
    <w:rsid w:val="001C66E4"/>
    <w:rsid w:val="001D2429"/>
    <w:rsid w:val="001D3783"/>
    <w:rsid w:val="001D6A1E"/>
    <w:rsid w:val="001D7E3F"/>
    <w:rsid w:val="001E3CF5"/>
    <w:rsid w:val="001E4DDA"/>
    <w:rsid w:val="001E7B9F"/>
    <w:rsid w:val="001F7E84"/>
    <w:rsid w:val="00204F95"/>
    <w:rsid w:val="00212423"/>
    <w:rsid w:val="00215DF5"/>
    <w:rsid w:val="00221570"/>
    <w:rsid w:val="00223864"/>
    <w:rsid w:val="002270D7"/>
    <w:rsid w:val="0023077F"/>
    <w:rsid w:val="002309B2"/>
    <w:rsid w:val="00234A61"/>
    <w:rsid w:val="002457BD"/>
    <w:rsid w:val="002458C6"/>
    <w:rsid w:val="0025554D"/>
    <w:rsid w:val="00260601"/>
    <w:rsid w:val="00263680"/>
    <w:rsid w:val="00273C71"/>
    <w:rsid w:val="0028524C"/>
    <w:rsid w:val="00293CD1"/>
    <w:rsid w:val="002A0CCD"/>
    <w:rsid w:val="002C36E8"/>
    <w:rsid w:val="002C772F"/>
    <w:rsid w:val="002E0FAE"/>
    <w:rsid w:val="002E3479"/>
    <w:rsid w:val="002E4D2F"/>
    <w:rsid w:val="002E7CC6"/>
    <w:rsid w:val="002F5489"/>
    <w:rsid w:val="00320C9F"/>
    <w:rsid w:val="003215C7"/>
    <w:rsid w:val="00335379"/>
    <w:rsid w:val="00335D9A"/>
    <w:rsid w:val="00341A0B"/>
    <w:rsid w:val="00342270"/>
    <w:rsid w:val="003503FD"/>
    <w:rsid w:val="00353C56"/>
    <w:rsid w:val="003607F9"/>
    <w:rsid w:val="003634E5"/>
    <w:rsid w:val="00381D73"/>
    <w:rsid w:val="0039435E"/>
    <w:rsid w:val="003A0EAC"/>
    <w:rsid w:val="003A25B6"/>
    <w:rsid w:val="003A3F91"/>
    <w:rsid w:val="003A63DA"/>
    <w:rsid w:val="003D0548"/>
    <w:rsid w:val="003D10F4"/>
    <w:rsid w:val="003D5B90"/>
    <w:rsid w:val="003E7187"/>
    <w:rsid w:val="00400AF9"/>
    <w:rsid w:val="00411BFB"/>
    <w:rsid w:val="00414E41"/>
    <w:rsid w:val="0046495A"/>
    <w:rsid w:val="0046517C"/>
    <w:rsid w:val="0047250A"/>
    <w:rsid w:val="00477072"/>
    <w:rsid w:val="0049184C"/>
    <w:rsid w:val="00496D9C"/>
    <w:rsid w:val="004A40AA"/>
    <w:rsid w:val="004B1683"/>
    <w:rsid w:val="004B3DB4"/>
    <w:rsid w:val="004C5073"/>
    <w:rsid w:val="004C775A"/>
    <w:rsid w:val="004D0F2F"/>
    <w:rsid w:val="004F4628"/>
    <w:rsid w:val="00500FE0"/>
    <w:rsid w:val="005035D4"/>
    <w:rsid w:val="005067A8"/>
    <w:rsid w:val="00506EEC"/>
    <w:rsid w:val="00514BAA"/>
    <w:rsid w:val="005267FB"/>
    <w:rsid w:val="00532543"/>
    <w:rsid w:val="00557F4A"/>
    <w:rsid w:val="00586FB7"/>
    <w:rsid w:val="00587575"/>
    <w:rsid w:val="0058789B"/>
    <w:rsid w:val="00592E1C"/>
    <w:rsid w:val="005A14F3"/>
    <w:rsid w:val="005A2C9A"/>
    <w:rsid w:val="005A3847"/>
    <w:rsid w:val="005B6032"/>
    <w:rsid w:val="005C71DA"/>
    <w:rsid w:val="005D367D"/>
    <w:rsid w:val="005D6750"/>
    <w:rsid w:val="005D7FF9"/>
    <w:rsid w:val="005E3BD4"/>
    <w:rsid w:val="005E7E4A"/>
    <w:rsid w:val="00601763"/>
    <w:rsid w:val="00601EDB"/>
    <w:rsid w:val="006034D3"/>
    <w:rsid w:val="00606F70"/>
    <w:rsid w:val="006147FD"/>
    <w:rsid w:val="006218CD"/>
    <w:rsid w:val="00622AA0"/>
    <w:rsid w:val="00630409"/>
    <w:rsid w:val="00632CF8"/>
    <w:rsid w:val="006359E2"/>
    <w:rsid w:val="00640589"/>
    <w:rsid w:val="006456F5"/>
    <w:rsid w:val="00677AB6"/>
    <w:rsid w:val="00683565"/>
    <w:rsid w:val="00686E31"/>
    <w:rsid w:val="006A500B"/>
    <w:rsid w:val="006C1935"/>
    <w:rsid w:val="006C7509"/>
    <w:rsid w:val="006D4AD5"/>
    <w:rsid w:val="006E031B"/>
    <w:rsid w:val="006E0726"/>
    <w:rsid w:val="006E6926"/>
    <w:rsid w:val="006F102D"/>
    <w:rsid w:val="00741E90"/>
    <w:rsid w:val="00747362"/>
    <w:rsid w:val="007476DD"/>
    <w:rsid w:val="00763CBE"/>
    <w:rsid w:val="00773A13"/>
    <w:rsid w:val="00773AD7"/>
    <w:rsid w:val="00773DBE"/>
    <w:rsid w:val="00781D52"/>
    <w:rsid w:val="007821CA"/>
    <w:rsid w:val="00786FAB"/>
    <w:rsid w:val="00787352"/>
    <w:rsid w:val="007910B2"/>
    <w:rsid w:val="00791906"/>
    <w:rsid w:val="007A10D6"/>
    <w:rsid w:val="007A3484"/>
    <w:rsid w:val="007A3C4B"/>
    <w:rsid w:val="007B4213"/>
    <w:rsid w:val="007C2FAD"/>
    <w:rsid w:val="007D4926"/>
    <w:rsid w:val="007E6462"/>
    <w:rsid w:val="00800F2E"/>
    <w:rsid w:val="0080233F"/>
    <w:rsid w:val="008124B7"/>
    <w:rsid w:val="00820B6D"/>
    <w:rsid w:val="00825861"/>
    <w:rsid w:val="0083628D"/>
    <w:rsid w:val="00842125"/>
    <w:rsid w:val="00842B5E"/>
    <w:rsid w:val="008560BA"/>
    <w:rsid w:val="00860C86"/>
    <w:rsid w:val="00861396"/>
    <w:rsid w:val="00863184"/>
    <w:rsid w:val="00866B8D"/>
    <w:rsid w:val="00876CB6"/>
    <w:rsid w:val="008809AC"/>
    <w:rsid w:val="00882F4F"/>
    <w:rsid w:val="00883595"/>
    <w:rsid w:val="008838A9"/>
    <w:rsid w:val="00895AB5"/>
    <w:rsid w:val="008D3E1A"/>
    <w:rsid w:val="008D7D13"/>
    <w:rsid w:val="008E52BA"/>
    <w:rsid w:val="009112F9"/>
    <w:rsid w:val="00916372"/>
    <w:rsid w:val="00917BEB"/>
    <w:rsid w:val="00923D78"/>
    <w:rsid w:val="00925E46"/>
    <w:rsid w:val="009378D9"/>
    <w:rsid w:val="00961836"/>
    <w:rsid w:val="00964070"/>
    <w:rsid w:val="00982146"/>
    <w:rsid w:val="0098452D"/>
    <w:rsid w:val="009847ED"/>
    <w:rsid w:val="009A5583"/>
    <w:rsid w:val="009A6FDD"/>
    <w:rsid w:val="009B1264"/>
    <w:rsid w:val="009B6B97"/>
    <w:rsid w:val="009C7381"/>
    <w:rsid w:val="009E2552"/>
    <w:rsid w:val="009E612F"/>
    <w:rsid w:val="009E6FC4"/>
    <w:rsid w:val="009F2363"/>
    <w:rsid w:val="00A03E62"/>
    <w:rsid w:val="00A124A7"/>
    <w:rsid w:val="00A216B5"/>
    <w:rsid w:val="00A30A69"/>
    <w:rsid w:val="00A423D2"/>
    <w:rsid w:val="00A45A62"/>
    <w:rsid w:val="00A60367"/>
    <w:rsid w:val="00A632CC"/>
    <w:rsid w:val="00A70CFD"/>
    <w:rsid w:val="00A727AB"/>
    <w:rsid w:val="00A72A81"/>
    <w:rsid w:val="00A76186"/>
    <w:rsid w:val="00A91EB0"/>
    <w:rsid w:val="00A93DAA"/>
    <w:rsid w:val="00A968E6"/>
    <w:rsid w:val="00AB75C6"/>
    <w:rsid w:val="00AC2FED"/>
    <w:rsid w:val="00AC5A80"/>
    <w:rsid w:val="00AC6F65"/>
    <w:rsid w:val="00AC76CB"/>
    <w:rsid w:val="00AD1390"/>
    <w:rsid w:val="00AF1D74"/>
    <w:rsid w:val="00AF76BF"/>
    <w:rsid w:val="00B14D6F"/>
    <w:rsid w:val="00B243EC"/>
    <w:rsid w:val="00B37534"/>
    <w:rsid w:val="00B41BAA"/>
    <w:rsid w:val="00B44A3C"/>
    <w:rsid w:val="00B454E0"/>
    <w:rsid w:val="00B60CAD"/>
    <w:rsid w:val="00B7472B"/>
    <w:rsid w:val="00B83486"/>
    <w:rsid w:val="00B920FA"/>
    <w:rsid w:val="00B926A6"/>
    <w:rsid w:val="00B9460E"/>
    <w:rsid w:val="00BA69B7"/>
    <w:rsid w:val="00BB7D9E"/>
    <w:rsid w:val="00BD60CD"/>
    <w:rsid w:val="00BE03BA"/>
    <w:rsid w:val="00BE12BC"/>
    <w:rsid w:val="00BE367B"/>
    <w:rsid w:val="00BF3373"/>
    <w:rsid w:val="00BF641B"/>
    <w:rsid w:val="00C23848"/>
    <w:rsid w:val="00C3106A"/>
    <w:rsid w:val="00C3176E"/>
    <w:rsid w:val="00C358D8"/>
    <w:rsid w:val="00C57F59"/>
    <w:rsid w:val="00C83948"/>
    <w:rsid w:val="00C9251C"/>
    <w:rsid w:val="00CA591D"/>
    <w:rsid w:val="00CA7BC8"/>
    <w:rsid w:val="00CB27BE"/>
    <w:rsid w:val="00CC25B1"/>
    <w:rsid w:val="00CC51E1"/>
    <w:rsid w:val="00CD3C1C"/>
    <w:rsid w:val="00CF2DD4"/>
    <w:rsid w:val="00D01B86"/>
    <w:rsid w:val="00D03A66"/>
    <w:rsid w:val="00D05266"/>
    <w:rsid w:val="00D13B41"/>
    <w:rsid w:val="00D164FD"/>
    <w:rsid w:val="00D278A0"/>
    <w:rsid w:val="00D305F9"/>
    <w:rsid w:val="00D31677"/>
    <w:rsid w:val="00D34970"/>
    <w:rsid w:val="00D37741"/>
    <w:rsid w:val="00D456F9"/>
    <w:rsid w:val="00D47B7C"/>
    <w:rsid w:val="00D54BEF"/>
    <w:rsid w:val="00D631B1"/>
    <w:rsid w:val="00D940F7"/>
    <w:rsid w:val="00D95269"/>
    <w:rsid w:val="00D96DF4"/>
    <w:rsid w:val="00DC48D0"/>
    <w:rsid w:val="00DD2516"/>
    <w:rsid w:val="00DD2B33"/>
    <w:rsid w:val="00DD5B84"/>
    <w:rsid w:val="00DE75BE"/>
    <w:rsid w:val="00DF0229"/>
    <w:rsid w:val="00DF7920"/>
    <w:rsid w:val="00E05831"/>
    <w:rsid w:val="00E17CBE"/>
    <w:rsid w:val="00E2016C"/>
    <w:rsid w:val="00E2511A"/>
    <w:rsid w:val="00E41F71"/>
    <w:rsid w:val="00E43DED"/>
    <w:rsid w:val="00E448D0"/>
    <w:rsid w:val="00E85522"/>
    <w:rsid w:val="00EB2A79"/>
    <w:rsid w:val="00EB6872"/>
    <w:rsid w:val="00EC4DA8"/>
    <w:rsid w:val="00ED779F"/>
    <w:rsid w:val="00EE1714"/>
    <w:rsid w:val="00F001A6"/>
    <w:rsid w:val="00F01327"/>
    <w:rsid w:val="00F06676"/>
    <w:rsid w:val="00F13B84"/>
    <w:rsid w:val="00F15E77"/>
    <w:rsid w:val="00F34F4E"/>
    <w:rsid w:val="00F46D15"/>
    <w:rsid w:val="00F54822"/>
    <w:rsid w:val="00F56F73"/>
    <w:rsid w:val="00F6257F"/>
    <w:rsid w:val="00F625B5"/>
    <w:rsid w:val="00F7755D"/>
    <w:rsid w:val="00F85B79"/>
    <w:rsid w:val="00FA0B54"/>
    <w:rsid w:val="00FA448F"/>
    <w:rsid w:val="00FB5D73"/>
    <w:rsid w:val="00FB63DD"/>
    <w:rsid w:val="00FC06DE"/>
    <w:rsid w:val="00FD1B9C"/>
    <w:rsid w:val="00FD27D6"/>
    <w:rsid w:val="00FD2BD2"/>
    <w:rsid w:val="00FD39A0"/>
    <w:rsid w:val="00FD4A46"/>
    <w:rsid w:val="00FE350D"/>
    <w:rsid w:val="00FE6A03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E0366C"/>
  <w15:chartTrackingRefBased/>
  <w15:docId w15:val="{E1D3EF89-8EE6-42FA-8BBC-A255D028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Maiandra GD"/>
        <w:sz w:val="18"/>
        <w:szCs w:val="18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94"/>
    <w:lsdException w:name="heading 1" w:uiPriority="9" w:qFormat="1"/>
    <w:lsdException w:name="heading 2" w:semiHidden="1" w:uiPriority="9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54"/>
    <w:lsdException w:name="toc 8" w:uiPriority="55"/>
    <w:lsdException w:name="toc 9" w:uiPriority="56"/>
    <w:lsdException w:name="footnote text" w:uiPriority="69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68"/>
    <w:lsdException w:name="annotation reference" w:semiHidden="1"/>
    <w:lsdException w:name="page number" w:semiHidden="1"/>
    <w:lsdException w:name="endnote text" w:uiPriority="46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uiPriority w:val="94"/>
    <w:rsid w:val="000C60E2"/>
    <w:pPr>
      <w:spacing w:after="240" w:line="240" w:lineRule="atLeast"/>
    </w:pPr>
    <w:rPr>
      <w:sz w:val="22"/>
      <w:szCs w:val="22"/>
    </w:rPr>
  </w:style>
  <w:style w:type="paragraph" w:styleId="Kop1">
    <w:name w:val="heading 1"/>
    <w:aliases w:val="Kop 1 VRU"/>
    <w:basedOn w:val="ZsysbasisVRU"/>
    <w:next w:val="BasistekstVRU"/>
    <w:link w:val="Kop1Char"/>
    <w:uiPriority w:val="9"/>
    <w:qFormat/>
    <w:rsid w:val="00B60CAD"/>
    <w:pPr>
      <w:keepNext/>
      <w:keepLines/>
      <w:pageBreakBefore/>
      <w:numPr>
        <w:numId w:val="26"/>
      </w:numPr>
      <w:spacing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9"/>
    <w:qFormat/>
    <w:rsid w:val="00AC2FED"/>
    <w:pPr>
      <w:keepNext/>
      <w:keepLines/>
      <w:numPr>
        <w:ilvl w:val="1"/>
        <w:numId w:val="2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80233F"/>
    <w:pPr>
      <w:keepNext/>
      <w:keepLines/>
      <w:numPr>
        <w:ilvl w:val="2"/>
        <w:numId w:val="26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8838A9"/>
    <w:pPr>
      <w:keepNext/>
      <w:keepLines/>
      <w:numPr>
        <w:ilvl w:val="3"/>
        <w:numId w:val="26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8838A9"/>
    <w:pPr>
      <w:keepNext/>
      <w:keepLines/>
      <w:numPr>
        <w:ilvl w:val="4"/>
        <w:numId w:val="26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8838A9"/>
    <w:pPr>
      <w:keepNext/>
      <w:keepLines/>
      <w:numPr>
        <w:ilvl w:val="5"/>
        <w:numId w:val="26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8838A9"/>
    <w:pPr>
      <w:keepNext/>
      <w:keepLines/>
      <w:numPr>
        <w:ilvl w:val="6"/>
        <w:numId w:val="26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8838A9"/>
    <w:pPr>
      <w:keepNext/>
      <w:keepLines/>
      <w:numPr>
        <w:ilvl w:val="7"/>
        <w:numId w:val="26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8838A9"/>
    <w:pPr>
      <w:keepNext/>
      <w:keepLines/>
      <w:numPr>
        <w:ilvl w:val="8"/>
        <w:numId w:val="26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AC2FED"/>
    <w:rPr>
      <w:sz w:val="22"/>
      <w:szCs w:val="22"/>
    </w:rPr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AC2FED"/>
    <w:rPr>
      <w:sz w:val="22"/>
      <w:szCs w:val="22"/>
    </w:rPr>
  </w:style>
  <w:style w:type="paragraph" w:customStyle="1" w:styleId="AdresvakVRU">
    <w:name w:val="Adresvak VRU"/>
    <w:basedOn w:val="ZsysbasisVRU"/>
    <w:uiPriority w:val="33"/>
    <w:rsid w:val="000465FE"/>
    <w:pPr>
      <w:spacing w:after="0"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5"/>
    <w:rsid w:val="001D7E3F"/>
  </w:style>
  <w:style w:type="paragraph" w:customStyle="1" w:styleId="AfzendergegevensVRU">
    <w:name w:val="Afzendergegevens VRU"/>
    <w:basedOn w:val="ZsysbasisdocumentgegevensVRU"/>
    <w:uiPriority w:val="34"/>
    <w:rsid w:val="001D7E3F"/>
  </w:style>
  <w:style w:type="paragraph" w:customStyle="1" w:styleId="AgendapuntVRU">
    <w:name w:val="Agendapunt VRU"/>
    <w:basedOn w:val="ZsysbasisVRU"/>
    <w:uiPriority w:val="36"/>
    <w:rsid w:val="00A70CFD"/>
    <w:pPr>
      <w:numPr>
        <w:numId w:val="22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7"/>
    <w:rsid w:val="00A70CFD"/>
    <w:pPr>
      <w:spacing w:after="0"/>
    </w:pPr>
  </w:style>
  <w:style w:type="paragraph" w:customStyle="1" w:styleId="BasistekstVRU">
    <w:name w:val="Basistekst VRU"/>
    <w:basedOn w:val="ZsysbasisVRU"/>
    <w:qFormat/>
    <w:rsid w:val="001D7E3F"/>
  </w:style>
  <w:style w:type="paragraph" w:customStyle="1" w:styleId="Bijlagekop1VRU">
    <w:name w:val="Bijlage kop 1 VRU"/>
    <w:basedOn w:val="ZsysbasisVRU"/>
    <w:next w:val="BasistekstVRU"/>
    <w:uiPriority w:val="12"/>
    <w:qFormat/>
    <w:rsid w:val="00B60CAD"/>
    <w:pPr>
      <w:keepNext/>
      <w:keepLines/>
      <w:pageBreakBefore/>
      <w:numPr>
        <w:numId w:val="29"/>
      </w:numPr>
      <w:spacing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AC2FED"/>
    <w:pPr>
      <w:keepNext/>
      <w:keepLines/>
      <w:numPr>
        <w:ilvl w:val="1"/>
        <w:numId w:val="29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80233F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4"/>
    <w:rsid w:val="0080233F"/>
  </w:style>
  <w:style w:type="paragraph" w:customStyle="1" w:styleId="DocumentgegevensVRU">
    <w:name w:val="Documentgegevens VRU"/>
    <w:basedOn w:val="ZsysbasisdocumentgegevensVRU"/>
    <w:uiPriority w:val="43"/>
    <w:rsid w:val="0080233F"/>
  </w:style>
  <w:style w:type="paragraph" w:customStyle="1" w:styleId="DocumentnaamVRU">
    <w:name w:val="Documentnaam VRU"/>
    <w:basedOn w:val="ZsysbasisVRU"/>
    <w:next w:val="BasistekstVRU"/>
    <w:uiPriority w:val="44"/>
    <w:rsid w:val="00683565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6"/>
    <w:rsid w:val="00A70CFD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97"/>
    <w:semiHidden/>
    <w:rsid w:val="00A70CFD"/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99"/>
    <w:rsid w:val="001D7E3F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39"/>
    <w:rsid w:val="00D54BEF"/>
    <w:pPr>
      <w:spacing w:before="320"/>
      <w:ind w:right="567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39"/>
    <w:rsid w:val="00D54BEF"/>
    <w:pPr>
      <w:ind w:right="567"/>
    </w:pPr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39"/>
    <w:rsid w:val="00D54BEF"/>
    <w:pPr>
      <w:ind w:left="1440" w:right="567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39"/>
    <w:rsid w:val="00D54BEF"/>
    <w:pPr>
      <w:spacing w:before="320"/>
      <w:ind w:left="0" w:right="567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39"/>
    <w:rsid w:val="00D54BEF"/>
    <w:pPr>
      <w:ind w:left="0" w:right="567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39"/>
    <w:rsid w:val="00D54BEF"/>
    <w:pPr>
      <w:ind w:right="567"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4"/>
    <w:rsid w:val="00D54BEF"/>
    <w:pPr>
      <w:spacing w:before="320"/>
      <w:ind w:right="567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5"/>
    <w:rsid w:val="00D54BEF"/>
    <w:pPr>
      <w:ind w:right="567"/>
    </w:pPr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6"/>
    <w:rsid w:val="00D54BEF"/>
    <w:pPr>
      <w:ind w:right="567"/>
    </w:pPr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B60CAD"/>
    <w:pPr>
      <w:keepNext/>
      <w:keepLines/>
      <w:pageBreakBefore/>
      <w:spacing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9"/>
    <w:rsid w:val="00B60CAD"/>
    <w:rPr>
      <w:rFonts w:cs="Calibri"/>
      <w:b/>
      <w:bCs/>
      <w:sz w:val="40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AC2FED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9"/>
    <w:rsid w:val="00AC2FED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80233F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80233F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8838A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8838A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8838A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8838A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8838A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8838A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8838A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3"/>
    <w:rsid w:val="00A70CFD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A70CFD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80233F"/>
    <w:pPr>
      <w:numPr>
        <w:numId w:val="27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80233F"/>
    <w:pPr>
      <w:numPr>
        <w:ilvl w:val="1"/>
        <w:numId w:val="27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80233F"/>
    <w:pPr>
      <w:numPr>
        <w:ilvl w:val="2"/>
        <w:numId w:val="27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80233F"/>
    <w:pPr>
      <w:numPr>
        <w:numId w:val="11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83511"/>
    <w:pPr>
      <w:numPr>
        <w:numId w:val="25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83511"/>
    <w:pPr>
      <w:numPr>
        <w:ilvl w:val="1"/>
        <w:numId w:val="25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83511"/>
    <w:pPr>
      <w:numPr>
        <w:ilvl w:val="2"/>
        <w:numId w:val="25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8560BA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83511"/>
    <w:pPr>
      <w:numPr>
        <w:numId w:val="24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83511"/>
    <w:pPr>
      <w:numPr>
        <w:ilvl w:val="1"/>
        <w:numId w:val="24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83511"/>
    <w:pPr>
      <w:numPr>
        <w:ilvl w:val="2"/>
        <w:numId w:val="24"/>
      </w:numPr>
      <w:spacing w:after="0"/>
      <w:ind w:left="851"/>
    </w:pPr>
  </w:style>
  <w:style w:type="numbering" w:customStyle="1" w:styleId="OpsommingletterVRU">
    <w:name w:val="Opsomming letter VRU"/>
    <w:uiPriority w:val="99"/>
    <w:semiHidden/>
    <w:rsid w:val="007C2FAD"/>
    <w:pPr>
      <w:numPr>
        <w:numId w:val="17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83511"/>
    <w:pPr>
      <w:numPr>
        <w:numId w:val="23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83511"/>
    <w:pPr>
      <w:numPr>
        <w:ilvl w:val="1"/>
        <w:numId w:val="23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83511"/>
    <w:pPr>
      <w:numPr>
        <w:ilvl w:val="2"/>
        <w:numId w:val="23"/>
      </w:numPr>
      <w:spacing w:after="0"/>
      <w:ind w:left="851"/>
    </w:pPr>
  </w:style>
  <w:style w:type="numbering" w:customStyle="1" w:styleId="OpsommingstreepjeVRU">
    <w:name w:val="Opsomming streepje VRU"/>
    <w:uiPriority w:val="99"/>
    <w:semiHidden/>
    <w:rsid w:val="001D7E3F"/>
    <w:pPr>
      <w:numPr>
        <w:numId w:val="12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80233F"/>
    <w:pPr>
      <w:numPr>
        <w:numId w:val="28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83511"/>
    <w:pPr>
      <w:numPr>
        <w:ilvl w:val="1"/>
        <w:numId w:val="28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83511"/>
    <w:pPr>
      <w:numPr>
        <w:ilvl w:val="2"/>
        <w:numId w:val="28"/>
      </w:numPr>
      <w:spacing w:after="0"/>
    </w:pPr>
  </w:style>
  <w:style w:type="numbering" w:customStyle="1" w:styleId="OpsommingtekenVRU">
    <w:name w:val="Opsomming teken VRU"/>
    <w:uiPriority w:val="99"/>
    <w:semiHidden/>
    <w:rsid w:val="001D7E3F"/>
    <w:pPr>
      <w:numPr>
        <w:numId w:val="13"/>
      </w:numPr>
    </w:pPr>
  </w:style>
  <w:style w:type="paragraph" w:customStyle="1" w:styleId="PaginanummerVRU">
    <w:name w:val="Paginanummer VRU"/>
    <w:basedOn w:val="ZsysbasisVRU"/>
    <w:uiPriority w:val="64"/>
    <w:rsid w:val="0080233F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5"/>
    <w:rsid w:val="0080233F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6"/>
    <w:rsid w:val="0080233F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68"/>
    <w:rsid w:val="001D7E3F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69"/>
    <w:rsid w:val="00A70CFD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97"/>
    <w:rsid w:val="00A70CFD"/>
    <w:rPr>
      <w:sz w:val="15"/>
    </w:rPr>
  </w:style>
  <w:style w:type="paragraph" w:customStyle="1" w:styleId="VoettekstVRU">
    <w:name w:val="Voettekst VRU"/>
    <w:basedOn w:val="ZsysbasisdocumentgegevensVRU"/>
    <w:uiPriority w:val="67"/>
    <w:rsid w:val="000878B0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AC2FED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46517C"/>
    <w:pPr>
      <w:tabs>
        <w:tab w:val="right" w:pos="8814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80233F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80233F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8838A9"/>
    <w:pPr>
      <w:spacing w:after="0"/>
    </w:pPr>
    <w:rPr>
      <w:szCs w:val="22"/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8023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,Placeholder Oosterwijs"/>
    <w:basedOn w:val="Standaardalinea-lettertype"/>
    <w:uiPriority w:val="99"/>
    <w:semiHidden/>
    <w:rsid w:val="004D0F2F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link w:val="LijstalineaChar"/>
    <w:uiPriority w:val="34"/>
    <w:qFormat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80233F"/>
    <w:pPr>
      <w:numPr>
        <w:numId w:val="14"/>
      </w:numPr>
    </w:pPr>
  </w:style>
  <w:style w:type="numbering" w:customStyle="1" w:styleId="KopnummeringVRU">
    <w:name w:val="Kopnummering VRU"/>
    <w:uiPriority w:val="99"/>
    <w:semiHidden/>
    <w:rsid w:val="0028524C"/>
    <w:pPr>
      <w:numPr>
        <w:numId w:val="15"/>
      </w:numPr>
    </w:pPr>
  </w:style>
  <w:style w:type="numbering" w:customStyle="1" w:styleId="OpsommingnummerVRU">
    <w:name w:val="Opsomming nummer VRU"/>
    <w:uiPriority w:val="99"/>
    <w:semiHidden/>
    <w:rsid w:val="007C2FAD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2E0FAE"/>
    <w:pPr>
      <w:numPr>
        <w:numId w:val="21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2"/>
    <w:rsid w:val="00B60CAD"/>
    <w:pPr>
      <w:keepNext/>
      <w:keepLines/>
      <w:pageBreakBefore/>
      <w:spacing w:line="500" w:lineRule="atLeast"/>
      <w:outlineLvl w:val="0"/>
    </w:pPr>
    <w:rPr>
      <w:rFonts w:cs="Calibri"/>
      <w:b/>
      <w:sz w:val="40"/>
      <w:szCs w:val="32"/>
      <w:lang w:bidi="ar-SA"/>
    </w:rPr>
  </w:style>
  <w:style w:type="paragraph" w:customStyle="1" w:styleId="AuteurVRU">
    <w:name w:val="Auteur VRU"/>
    <w:basedOn w:val="ZsysbasisVRU"/>
    <w:uiPriority w:val="38"/>
    <w:rsid w:val="00D164FD"/>
    <w:pPr>
      <w:spacing w:before="120" w:after="0" w:line="391" w:lineRule="atLeast"/>
      <w:contextualSpacing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80233F"/>
    <w:pPr>
      <w:spacing w:after="340"/>
    </w:pPr>
    <w:rPr>
      <w:rFonts w:cs="Calibri"/>
      <w:b/>
      <w:lang w:bidi="ar-SA"/>
    </w:rPr>
  </w:style>
  <w:style w:type="table" w:customStyle="1" w:styleId="TabelstijlmetopmaakgroenVRU">
    <w:name w:val="Tabelstijl met opmaak groen VRU"/>
    <w:basedOn w:val="Standaardtabel"/>
    <w:uiPriority w:val="99"/>
    <w:rsid w:val="00F85B79"/>
    <w:pPr>
      <w:spacing w:before="24" w:after="70"/>
    </w:pPr>
    <w:rPr>
      <w:szCs w:val="22"/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BF641B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1"/>
    <w:rsid w:val="00BF641B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39"/>
    <w:rsid w:val="00353C56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2"/>
    <w:rsid w:val="00A60367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0"/>
    <w:rsid w:val="00A60367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1"/>
    <w:rsid w:val="00A60367"/>
    <w:pPr>
      <w:spacing w:after="340"/>
      <w:ind w:left="-1077"/>
    </w:pPr>
  </w:style>
  <w:style w:type="table" w:customStyle="1" w:styleId="TabelstijlmetopmaakblauwVRU">
    <w:name w:val="Tabelstijl met opmaak blauw VRU"/>
    <w:basedOn w:val="Standaardtabel"/>
    <w:uiPriority w:val="99"/>
    <w:rsid w:val="00787352"/>
    <w:pPr>
      <w:spacing w:before="24" w:after="70"/>
    </w:pPr>
    <w:rPr>
      <w:sz w:val="22"/>
      <w:szCs w:val="22"/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AE4F0"/>
      </w:tcPr>
    </w:tblStylePr>
  </w:style>
  <w:style w:type="table" w:customStyle="1" w:styleId="TabelstijlmetopmaakroodVRU">
    <w:name w:val="Tabelstijl met opmaak rood VRU"/>
    <w:basedOn w:val="Standaardtabel"/>
    <w:uiPriority w:val="99"/>
    <w:rsid w:val="00787352"/>
    <w:pPr>
      <w:spacing w:before="24" w:after="70"/>
    </w:pPr>
    <w:rPr>
      <w:sz w:val="22"/>
      <w:szCs w:val="22"/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8DADB"/>
      </w:tcPr>
    </w:tblStylePr>
  </w:style>
  <w:style w:type="table" w:customStyle="1" w:styleId="TabelstijlmetopmaakoranjeVRU">
    <w:name w:val="Tabelstijl met opmaak oranje VRU"/>
    <w:basedOn w:val="Standaardtabel"/>
    <w:uiPriority w:val="99"/>
    <w:rsid w:val="00787352"/>
    <w:pPr>
      <w:spacing w:before="24" w:after="70"/>
    </w:pPr>
    <w:rPr>
      <w:sz w:val="22"/>
      <w:szCs w:val="22"/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DEED9"/>
      </w:tc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9F2363"/>
    <w:rPr>
      <w:sz w:val="22"/>
      <w:szCs w:val="22"/>
    </w:rPr>
  </w:style>
  <w:style w:type="table" w:customStyle="1" w:styleId="TabelstijlmetopmaakVRU">
    <w:name w:val="Tabelstijl met opmaak VRU"/>
    <w:basedOn w:val="Standaardtabel"/>
    <w:uiPriority w:val="99"/>
    <w:rsid w:val="00C23848"/>
    <w:pPr>
      <w:spacing w:before="24" w:after="70" w:line="240" w:lineRule="atLeast"/>
    </w:pPr>
    <w:rPr>
      <w:szCs w:val="22"/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paragraph">
    <w:name w:val="paragraph"/>
    <w:basedOn w:val="Standaard"/>
    <w:rsid w:val="000C60E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normaltextrun">
    <w:name w:val="normaltextrun"/>
    <w:basedOn w:val="Standaardalinea-lettertype"/>
    <w:rsid w:val="000C60E2"/>
  </w:style>
  <w:style w:type="character" w:customStyle="1" w:styleId="eop">
    <w:name w:val="eop"/>
    <w:basedOn w:val="Standaardalinea-lettertype"/>
    <w:rsid w:val="000C6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Rapport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VRU</Template>
  <TotalTime>2</TotalTime>
  <Pages>2</Pages>
  <Words>125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Nowee, Petra</dc:creator>
  <cp:keywords/>
  <dc:description>Sjabloonversie 2.4, 27 november 2023_x000d_
Ontwikkeling sjabloon en macro's:_x000d_
www.JoulesUnlimited.com</dc:description>
  <cp:lastModifiedBy>Nowee, Petra</cp:lastModifiedBy>
  <cp:revision>2</cp:revision>
  <cp:lastPrinted>2023-11-15T07:14:00Z</cp:lastPrinted>
  <dcterms:created xsi:type="dcterms:W3CDTF">2024-01-09T15:47:00Z</dcterms:created>
  <dcterms:modified xsi:type="dcterms:W3CDTF">2024-01-09T15:47:00Z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Rapport VRU.dotx</vt:lpwstr>
  </property>
</Properties>
</file>