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8CE04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3C274C5" w14:textId="58014A0D" w:rsidR="008F7281" w:rsidRPr="00A24140" w:rsidRDefault="00196865" w:rsidP="008F7281">
      <w:pPr>
        <w:rPr>
          <w:rFonts w:asciiTheme="majorHAnsi" w:hAnsiTheme="majorHAnsi"/>
        </w:rPr>
      </w:pPr>
      <w:r w:rsidRPr="00A24140">
        <w:rPr>
          <w:rFonts w:asciiTheme="majorHAnsi" w:hAnsiTheme="majorHAnsi"/>
        </w:rPr>
        <w:t>OLP.OIGRR2023.12</w:t>
      </w:r>
    </w:p>
    <w:p w14:paraId="46066788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EBEAE8F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43BA233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ECA8147" w14:textId="77777777" w:rsidR="0067564B" w:rsidRPr="00572C7E" w:rsidRDefault="0067564B" w:rsidP="00137B35">
      <w:pPr>
        <w:rPr>
          <w:rFonts w:asciiTheme="majorHAnsi" w:hAnsiTheme="majorHAnsi"/>
        </w:rPr>
      </w:pPr>
    </w:p>
    <w:p w14:paraId="29CE5949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C440CD9" w14:textId="77777777" w:rsidR="00D04787" w:rsidRDefault="00D04787" w:rsidP="00137B35">
      <w:pPr>
        <w:rPr>
          <w:rFonts w:asciiTheme="majorHAnsi" w:hAnsiTheme="majorHAnsi"/>
          <w:i/>
        </w:rPr>
      </w:pPr>
    </w:p>
    <w:p w14:paraId="09ADDE0A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E2BED30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6373630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2F268AB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74A40F3A" w14:textId="77777777" w:rsidR="0067564B" w:rsidRPr="00572C7E" w:rsidRDefault="0067564B" w:rsidP="00137B35">
      <w:pPr>
        <w:rPr>
          <w:rFonts w:asciiTheme="majorHAnsi" w:hAnsiTheme="majorHAnsi"/>
        </w:rPr>
      </w:pPr>
    </w:p>
    <w:p w14:paraId="54E91D3A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E132F56" w14:textId="77777777" w:rsidR="005E4B4F" w:rsidRPr="00572C7E" w:rsidRDefault="005E4B4F" w:rsidP="00137B35">
      <w:pPr>
        <w:rPr>
          <w:rFonts w:asciiTheme="majorHAnsi" w:hAnsiTheme="majorHAnsi"/>
        </w:rPr>
      </w:pPr>
    </w:p>
    <w:p w14:paraId="110BB3FC" w14:textId="77777777" w:rsidR="005E4B4F" w:rsidRPr="00572C7E" w:rsidRDefault="005E4B4F" w:rsidP="00137B35">
      <w:pPr>
        <w:rPr>
          <w:rFonts w:asciiTheme="majorHAnsi" w:hAnsiTheme="majorHAnsi"/>
        </w:rPr>
      </w:pPr>
    </w:p>
    <w:p w14:paraId="090497CD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040515E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0E7E37F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1B362779" w14:textId="77777777" w:rsidR="00D04787" w:rsidRPr="00572C7E" w:rsidRDefault="00D04787" w:rsidP="00137B35">
      <w:pPr>
        <w:rPr>
          <w:rFonts w:asciiTheme="majorHAnsi" w:hAnsiTheme="majorHAnsi"/>
        </w:rPr>
      </w:pPr>
    </w:p>
    <w:p w14:paraId="07950289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A8EF05F" w14:textId="77777777" w:rsidR="005E4B4F" w:rsidRPr="00572C7E" w:rsidRDefault="005E4B4F" w:rsidP="00137B35">
      <w:pPr>
        <w:rPr>
          <w:rFonts w:asciiTheme="majorHAnsi" w:hAnsiTheme="majorHAnsi"/>
        </w:rPr>
      </w:pPr>
    </w:p>
    <w:p w14:paraId="58A86BF7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042BB85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2B20C086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22869B0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0F6979D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F2338BB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544177A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50459057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17BF3E89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1ECEDAF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00B25334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542EAAD6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D5CAF62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7C1072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33C917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A4D5A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FA5183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B9F112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0620C4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C7D534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EF0F568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4D03611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lastRenderedPageBreak/>
        <w:t xml:space="preserve">(1): </w:t>
      </w:r>
    </w:p>
    <w:p w14:paraId="15B15035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4E5EBD5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392CCBC" w14:textId="77777777" w:rsidR="00137B35" w:rsidRDefault="00137B35" w:rsidP="00137B35">
      <w:pPr>
        <w:rPr>
          <w:rFonts w:asciiTheme="majorHAnsi" w:hAnsiTheme="majorHAnsi"/>
        </w:rPr>
      </w:pPr>
    </w:p>
    <w:p w14:paraId="51C51420" w14:textId="77777777" w:rsidR="005C1583" w:rsidRDefault="005C1583" w:rsidP="00137B35">
      <w:pPr>
        <w:rPr>
          <w:rFonts w:asciiTheme="majorHAnsi" w:hAnsiTheme="majorHAnsi"/>
        </w:rPr>
      </w:pPr>
    </w:p>
    <w:p w14:paraId="10A1E293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2D7DD7CD" w14:textId="77777777" w:rsidR="00137B35" w:rsidRDefault="00137B35" w:rsidP="00137B35">
      <w:pPr>
        <w:rPr>
          <w:rFonts w:asciiTheme="majorHAnsi" w:hAnsiTheme="majorHAnsi"/>
        </w:rPr>
      </w:pPr>
    </w:p>
    <w:p w14:paraId="4FCCA85E" w14:textId="77777777" w:rsidR="00137B35" w:rsidRDefault="00137B35" w:rsidP="00137B35">
      <w:pPr>
        <w:rPr>
          <w:rFonts w:asciiTheme="majorHAnsi" w:hAnsiTheme="majorHAnsi"/>
        </w:rPr>
      </w:pPr>
    </w:p>
    <w:p w14:paraId="7963F044" w14:textId="77777777" w:rsidR="00137B35" w:rsidRPr="00137B35" w:rsidRDefault="00137B35" w:rsidP="00137B35">
      <w:pPr>
        <w:rPr>
          <w:rFonts w:asciiTheme="majorHAnsi" w:hAnsiTheme="majorHAnsi"/>
        </w:rPr>
      </w:pPr>
    </w:p>
    <w:p w14:paraId="0A0563E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0BD670DC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CB45687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B352" w14:textId="77777777" w:rsidR="00D85D2F" w:rsidRDefault="00D85D2F" w:rsidP="001071D5">
      <w:r>
        <w:separator/>
      </w:r>
    </w:p>
  </w:endnote>
  <w:endnote w:type="continuationSeparator" w:id="0">
    <w:p w14:paraId="75D8059A" w14:textId="77777777" w:rsidR="00D85D2F" w:rsidRDefault="00D85D2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226FE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AC5DB6" wp14:editId="6C93D147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D1F02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48BA03" wp14:editId="2714EED1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C5DB6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ED1F02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E48BA03" wp14:editId="2714EED1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6BE9832" w14:textId="26F1497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A24140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995C" w14:textId="77777777" w:rsidR="00D85D2F" w:rsidRDefault="00D85D2F" w:rsidP="001071D5">
      <w:r>
        <w:separator/>
      </w:r>
    </w:p>
  </w:footnote>
  <w:footnote w:type="continuationSeparator" w:id="0">
    <w:p w14:paraId="28F9D8BE" w14:textId="77777777" w:rsidR="00D85D2F" w:rsidRDefault="00D85D2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9ABA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705CB" wp14:editId="5095E62E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D0798A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CB660B" wp14:editId="6B16A1C4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705C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DD0798A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9CB660B" wp14:editId="6B16A1C4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FEAC004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5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10DAF"/>
    <w:rsid w:val="00137B35"/>
    <w:rsid w:val="00142ACC"/>
    <w:rsid w:val="001438BB"/>
    <w:rsid w:val="0016016C"/>
    <w:rsid w:val="00185195"/>
    <w:rsid w:val="0019686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429E6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A4EBD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24140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85D2F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AEFC90"/>
  <w14:defaultImageDpi w14:val="300"/>
  <w15:docId w15:val="{5390A0F1-E60F-3F41-B257-19EFF5D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uthraalte/OnderwijsIG%20Dropbox/Ruth%20Raalte/2.%20Administratie/802.%20Aanbesteden%20EA%20OLP%20OIG%20klanten/76.%20SKOBOS%20OLP.OIGRR2023.12/1.%20Voorbereiding%20EA%20word%20documenten/Bijlage%202%20Prijsblad%20SKOBOS%20OLP.OIGRR2023.12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SKOBOS OLP.OIGRR2023.12.dotx</Template>
  <TotalTime>2</TotalTime>
  <Pages>2</Pages>
  <Words>286</Words>
  <Characters>1579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Raalte</dc:creator>
  <cp:keywords/>
  <dc:description/>
  <cp:lastModifiedBy>Justin Novak</cp:lastModifiedBy>
  <cp:revision>3</cp:revision>
  <cp:lastPrinted>2013-07-01T09:34:00Z</cp:lastPrinted>
  <dcterms:created xsi:type="dcterms:W3CDTF">2023-08-29T14:46:00Z</dcterms:created>
  <dcterms:modified xsi:type="dcterms:W3CDTF">2023-09-14T16:22:00Z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