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476CE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07C80390" w14:textId="176054E7" w:rsidR="00137B35" w:rsidRPr="009B5B9B" w:rsidRDefault="009B5B9B" w:rsidP="009B5B9B">
      <w:pPr>
        <w:pStyle w:val="Normaalweb"/>
      </w:pPr>
      <w:r>
        <w:rPr>
          <w:rFonts w:ascii="Calibri" w:hAnsi="Calibri" w:cs="Calibri"/>
          <w:sz w:val="22"/>
          <w:szCs w:val="22"/>
        </w:rPr>
        <w:t xml:space="preserve">OLP.OIGRR2023.21 </w:t>
      </w:r>
    </w:p>
    <w:p w14:paraId="1F3D5E91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10619D72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0BE1DDCF" w14:textId="77777777" w:rsidR="0067564B" w:rsidRPr="00572C7E" w:rsidRDefault="0067564B" w:rsidP="00137B35">
      <w:pPr>
        <w:rPr>
          <w:rFonts w:asciiTheme="majorHAnsi" w:hAnsiTheme="majorHAnsi"/>
        </w:rPr>
      </w:pPr>
    </w:p>
    <w:p w14:paraId="7306F4EF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6CEF7181" w14:textId="77777777" w:rsidR="00D04787" w:rsidRDefault="00D04787" w:rsidP="00137B35">
      <w:pPr>
        <w:rPr>
          <w:rFonts w:asciiTheme="majorHAnsi" w:hAnsiTheme="majorHAnsi"/>
          <w:i/>
        </w:rPr>
      </w:pPr>
    </w:p>
    <w:p w14:paraId="38E2454B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5B892995" w14:textId="0723BCAF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Methodegebonden duurzame gebruiksmaterialen (leerboeken, handleidingen, etc.) en methode gebonden verbruiksmaterialen (werkboeken, toetsboeken, etc.)</w:t>
      </w:r>
      <w:r w:rsidR="00D92BDB" w:rsidRPr="00572C7E">
        <w:rPr>
          <w:rFonts w:asciiTheme="majorHAnsi" w:hAnsiTheme="majorHAnsi"/>
          <w:b/>
        </w:rPr>
        <w:t>.</w:t>
      </w:r>
    </w:p>
    <w:p w14:paraId="380D2314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6B0789F5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B447816" w14:textId="77777777" w:rsidR="0067564B" w:rsidRPr="00572C7E" w:rsidRDefault="0067564B" w:rsidP="00137B35">
      <w:pPr>
        <w:rPr>
          <w:rFonts w:asciiTheme="majorHAnsi" w:hAnsiTheme="majorHAnsi"/>
        </w:rPr>
      </w:pPr>
    </w:p>
    <w:p w14:paraId="2CBFB60A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1B77380" w14:textId="77777777" w:rsidR="005E4B4F" w:rsidRPr="00572C7E" w:rsidRDefault="005E4B4F" w:rsidP="00137B35">
      <w:pPr>
        <w:rPr>
          <w:rFonts w:asciiTheme="majorHAnsi" w:hAnsiTheme="majorHAnsi"/>
        </w:rPr>
      </w:pPr>
    </w:p>
    <w:p w14:paraId="05D6D57D" w14:textId="77777777" w:rsidR="005E4B4F" w:rsidRPr="00572C7E" w:rsidRDefault="005E4B4F" w:rsidP="00137B35">
      <w:pPr>
        <w:rPr>
          <w:rFonts w:asciiTheme="majorHAnsi" w:hAnsiTheme="majorHAnsi"/>
        </w:rPr>
      </w:pPr>
    </w:p>
    <w:p w14:paraId="1DC8C3AD" w14:textId="540F0B72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Methodevervangende software</w:t>
      </w:r>
    </w:p>
    <w:p w14:paraId="3A077E38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4C81F0ED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300491FC" w14:textId="77777777" w:rsidR="00D04787" w:rsidRPr="00572C7E" w:rsidRDefault="00D04787" w:rsidP="00137B35">
      <w:pPr>
        <w:rPr>
          <w:rFonts w:asciiTheme="majorHAnsi" w:hAnsiTheme="majorHAnsi"/>
        </w:rPr>
      </w:pPr>
    </w:p>
    <w:p w14:paraId="3A613AE0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3F1C8468" w14:textId="77777777" w:rsidR="005E4B4F" w:rsidRPr="00572C7E" w:rsidRDefault="005E4B4F" w:rsidP="00137B35">
      <w:pPr>
        <w:rPr>
          <w:rFonts w:asciiTheme="majorHAnsi" w:hAnsiTheme="majorHAnsi"/>
        </w:rPr>
      </w:pPr>
    </w:p>
    <w:p w14:paraId="44106C3D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45152D90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5881B924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3A86D07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F6B5BF0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04B30173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24B449C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7C93F879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53B0380F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2A638C44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4808C6FF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13C70A9E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55EF0B0A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4E876EF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CB844D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435701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1197AC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9889B2F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8B620F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E1B2A6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3366B44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79BDCBDE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0142FE63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0225BD76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7CE212C2" w14:textId="77777777" w:rsidR="00137B35" w:rsidRDefault="00137B35" w:rsidP="00137B35">
      <w:pPr>
        <w:rPr>
          <w:rFonts w:asciiTheme="majorHAnsi" w:hAnsiTheme="majorHAnsi"/>
        </w:rPr>
      </w:pPr>
    </w:p>
    <w:p w14:paraId="07F69F57" w14:textId="77777777" w:rsidR="005C1583" w:rsidRDefault="005C1583" w:rsidP="00137B35">
      <w:pPr>
        <w:rPr>
          <w:rFonts w:asciiTheme="majorHAnsi" w:hAnsiTheme="majorHAnsi"/>
        </w:rPr>
      </w:pPr>
    </w:p>
    <w:p w14:paraId="1B4B8554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3B46AE40" w14:textId="77777777" w:rsidR="00137B35" w:rsidRDefault="00137B35" w:rsidP="00137B35">
      <w:pPr>
        <w:rPr>
          <w:rFonts w:asciiTheme="majorHAnsi" w:hAnsiTheme="majorHAnsi"/>
        </w:rPr>
      </w:pPr>
    </w:p>
    <w:p w14:paraId="219792B6" w14:textId="77777777" w:rsidR="00137B35" w:rsidRDefault="00137B35" w:rsidP="00137B35">
      <w:pPr>
        <w:rPr>
          <w:rFonts w:asciiTheme="majorHAnsi" w:hAnsiTheme="majorHAnsi"/>
        </w:rPr>
      </w:pPr>
    </w:p>
    <w:p w14:paraId="4EE41234" w14:textId="77777777" w:rsidR="00137B35" w:rsidRPr="00137B35" w:rsidRDefault="00137B35" w:rsidP="00137B35">
      <w:pPr>
        <w:rPr>
          <w:rFonts w:asciiTheme="majorHAnsi" w:hAnsiTheme="majorHAnsi"/>
        </w:rPr>
      </w:pPr>
    </w:p>
    <w:p w14:paraId="1E9B36AD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38D3FE6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1CD9251C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D9FCA" w14:textId="77777777" w:rsidR="00944F21" w:rsidRDefault="00944F21" w:rsidP="001071D5">
      <w:r>
        <w:separator/>
      </w:r>
    </w:p>
  </w:endnote>
  <w:endnote w:type="continuationSeparator" w:id="0">
    <w:p w14:paraId="1D3FD6B6" w14:textId="77777777" w:rsidR="00944F21" w:rsidRDefault="00944F21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6F8F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26C5AA" wp14:editId="3E7A04E4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BC41FA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C523EB" wp14:editId="51FFBB0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26C5A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6CBC41FA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CC523EB" wp14:editId="51FFBB0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5D6B9A43" w14:textId="1DC5C5EC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F87CC4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4E098" w14:textId="77777777" w:rsidR="00944F21" w:rsidRDefault="00944F21" w:rsidP="001071D5">
      <w:r>
        <w:separator/>
      </w:r>
    </w:p>
  </w:footnote>
  <w:footnote w:type="continuationSeparator" w:id="0">
    <w:p w14:paraId="0ADC29BA" w14:textId="77777777" w:rsidR="00944F21" w:rsidRDefault="00944F21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16F4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9CE021" wp14:editId="304F1008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1A7B83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E8ED80" wp14:editId="20EC1A99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CE02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6A1A7B83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6E8ED80" wp14:editId="20EC1A99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2AC64112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B9B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834E8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44F21"/>
    <w:rsid w:val="00956A2A"/>
    <w:rsid w:val="00961FAB"/>
    <w:rsid w:val="0097356E"/>
    <w:rsid w:val="009B2765"/>
    <w:rsid w:val="009B5B9B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87CC4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59D084"/>
  <w14:defaultImageDpi w14:val="300"/>
  <w15:docId w15:val="{6EE6B711-CC3D-AB49-9C1F-64402B27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9B5B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ustinnovak/OnderwijsIG%20Dropbox/Justin%20Nova&#769;k/2.%20Administratie/802.%20Aanbesteden%20EA%20OLP%20OIG%20klanten/85.%20Prohles%20OLP.OIGRR202321/1.%20Voorbereiding%20EA%20word%20documenten/Bijlage%202%20Prijsblad%20Prohles%20OLP.OIGRR2023.21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Prohles OLP.OIGRR2023.21.dotx</Template>
  <TotalTime>1</TotalTime>
  <Pages>2</Pages>
  <Words>286</Words>
  <Characters>1577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Novák</dc:creator>
  <cp:keywords/>
  <dc:description/>
  <cp:lastModifiedBy>Justin Novak</cp:lastModifiedBy>
  <cp:revision>2</cp:revision>
  <cp:lastPrinted>2013-07-01T09:34:00Z</cp:lastPrinted>
  <dcterms:created xsi:type="dcterms:W3CDTF">2023-09-18T11:57:00Z</dcterms:created>
  <dcterms:modified xsi:type="dcterms:W3CDTF">2023-09-18T14:51:00Z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