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BDCA0" w14:textId="77777777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r w:rsidRPr="00F7003D">
        <w:rPr>
          <w:rFonts w:ascii="Corbel" w:hAnsi="Corbel"/>
          <w:b/>
          <w:sz w:val="24"/>
          <w:szCs w:val="24"/>
        </w:rPr>
        <w:t>s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543BC3B6" w14:textId="77777777" w:rsidR="001E36FF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p w14:paraId="0018D3EF" w14:textId="21443E9B" w:rsidR="0001388A" w:rsidRDefault="0001388A" w:rsidP="007650B2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bookmarkStart w:id="2" w:name="_Hlk150247050"/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Perceel 1 </w:t>
      </w:r>
      <w:r w:rsidR="00985637">
        <w:rPr>
          <w:rFonts w:ascii="Corbel" w:hAnsi="Corbel"/>
          <w:b/>
          <w:bCs/>
          <w:sz w:val="24"/>
          <w:szCs w:val="24"/>
          <w:u w:val="single"/>
        </w:rPr>
        <w:t>–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Macrofauna</w:t>
      </w:r>
    </w:p>
    <w:p w14:paraId="325B033B" w14:textId="0A9D461C" w:rsidR="00985637" w:rsidRPr="00C43B56" w:rsidRDefault="00985637" w:rsidP="007650B2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7807AA8B" w14:textId="77777777" w:rsidR="0001388A" w:rsidRPr="00D51454" w:rsidRDefault="0001388A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1ACD9D91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B814F58" w14:textId="7BFE96D8" w:rsidR="00D155E8" w:rsidRPr="006D656A" w:rsidRDefault="00F7003D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1 </w:t>
            </w:r>
            <w:r w:rsidR="0001388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–</w:t>
            </w:r>
            <w:r w:rsid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125F21"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  <w:r w:rsid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6D656A"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Inschrijver heeft ervaring met het uitvoeren van tenminste </w:t>
            </w:r>
            <w:r w:rsidR="00A81D82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600</w:t>
            </w:r>
            <w:r w:rsidR="006D656A"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hydrobiologische monsters m.b.t. macrofauna in de afgelopen 3 jaar.</w:t>
            </w:r>
          </w:p>
        </w:tc>
      </w:tr>
      <w:tr w:rsidR="00D82414" w:rsidRPr="001A17B8" w14:paraId="0B01FF1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D2278C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E8121FF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540BDE74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6A3EBD2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99AC8A8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210A80E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03E2D168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661D8EA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2CB7282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1F4B579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4438735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F882C38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61524FB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3A3A2A5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4ADDFB8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D6C6D22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5ACE4B0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7A35FFE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1A67B20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75F9245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720FB33" w14:textId="13415BBC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</w:t>
            </w:r>
            <w:r w:rsidR="0047548D">
              <w:rPr>
                <w:rFonts w:ascii="Corbel" w:hAnsi="Corbel"/>
                <w:sz w:val="16"/>
                <w:szCs w:val="16"/>
              </w:rPr>
              <w:t xml:space="preserve">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7519B16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0B76060" w14:textId="77777777" w:rsidR="00D82414" w:rsidRPr="00480FAA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7A933AA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1F49CF5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50366468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51F6612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09BBEF3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71F90DCC" w14:textId="77777777" w:rsidR="001E36FF" w:rsidRPr="00480FAA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35E5105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D3EF60E" w14:textId="77432480" w:rsidR="00702A25" w:rsidRPr="00702A25" w:rsidRDefault="00490E35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</w:rPr>
              <w:t>Heeft u</w:t>
            </w:r>
            <w:r w:rsidR="00520270" w:rsidRPr="00480FAA">
              <w:rPr>
                <w:rFonts w:ascii="Corbel" w:hAnsi="Corbel"/>
                <w:sz w:val="16"/>
                <w:szCs w:val="16"/>
              </w:rPr>
              <w:t xml:space="preserve"> voor de </w:t>
            </w:r>
            <w:r w:rsidR="001E36FF" w:rsidRPr="00480FAA">
              <w:rPr>
                <w:rFonts w:ascii="Corbel" w:hAnsi="Corbel"/>
                <w:sz w:val="16"/>
                <w:szCs w:val="16"/>
              </w:rPr>
              <w:t>referentie</w:t>
            </w:r>
            <w:r w:rsidR="004045F0" w:rsidRPr="00480FAA">
              <w:rPr>
                <w:rFonts w:ascii="Corbel" w:hAnsi="Corbel"/>
                <w:sz w:val="16"/>
                <w:szCs w:val="16"/>
              </w:rPr>
              <w:t>-</w:t>
            </w:r>
            <w:r w:rsidR="00520270" w:rsidRPr="00480FAA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="0037643A" w:rsidRPr="00480FAA">
              <w:rPr>
                <w:rFonts w:ascii="Corbel" w:hAnsi="Corbel"/>
                <w:sz w:val="16"/>
                <w:szCs w:val="16"/>
              </w:rPr>
              <w:t xml:space="preserve">ten minste </w:t>
            </w:r>
            <w:r w:rsidR="00A81D82">
              <w:rPr>
                <w:rFonts w:ascii="Corbel" w:hAnsi="Corbel"/>
                <w:sz w:val="16"/>
                <w:szCs w:val="16"/>
              </w:rPr>
              <w:t xml:space="preserve">600 </w:t>
            </w:r>
            <w:r w:rsidR="0037643A" w:rsidRPr="00480FAA">
              <w:rPr>
                <w:rFonts w:ascii="Corbel" w:hAnsi="Corbel"/>
                <w:sz w:val="16"/>
                <w:szCs w:val="16"/>
              </w:rPr>
              <w:t xml:space="preserve">hydrobiologische monsters m.b.t. macrofauna </w:t>
            </w:r>
            <w:r w:rsidR="00480FAA" w:rsidRPr="00480FAA">
              <w:rPr>
                <w:rFonts w:ascii="Corbel" w:hAnsi="Corbel"/>
                <w:sz w:val="16"/>
                <w:szCs w:val="16"/>
              </w:rPr>
              <w:t>uitgevoerd?</w:t>
            </w:r>
          </w:p>
        </w:tc>
        <w:tc>
          <w:tcPr>
            <w:tcW w:w="3941" w:type="dxa"/>
            <w:shd w:val="clear" w:color="auto" w:fill="auto"/>
          </w:tcPr>
          <w:p w14:paraId="737276FC" w14:textId="77777777" w:rsidR="00702A25" w:rsidRPr="00480FAA" w:rsidRDefault="00C43B56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480FA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480FAA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094BA427" w14:textId="77777777" w:rsidR="00702A25" w:rsidRPr="00133F0C" w:rsidRDefault="00C43B56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480FA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480FAA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133F0C" w:rsidRPr="00480FA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33F0C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</w:t>
            </w:r>
            <w:r w:rsidR="00CE7F7A" w:rsidRPr="00480FAA">
              <w:rPr>
                <w:rFonts w:ascii="Corbel" w:eastAsia="MS Gothic" w:hAnsi="Corbel"/>
                <w:sz w:val="16"/>
                <w:szCs w:val="16"/>
              </w:rPr>
              <w:t>g.</w:t>
            </w:r>
          </w:p>
        </w:tc>
      </w:tr>
      <w:tr w:rsidR="006C236E" w:rsidRPr="001A17B8" w14:paraId="6297EAE4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79C0BA4" w14:textId="08263146" w:rsidR="006C236E" w:rsidRPr="00480FAA" w:rsidRDefault="006C236E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</w:t>
            </w:r>
            <w:r w:rsidR="008435B4">
              <w:rPr>
                <w:rFonts w:ascii="Corbel" w:hAnsi="Corbel"/>
                <w:sz w:val="16"/>
                <w:szCs w:val="16"/>
              </w:rPr>
              <w:t xml:space="preserve"> referentie</w:t>
            </w:r>
            <w:r w:rsidR="00010D38">
              <w:rPr>
                <w:rFonts w:ascii="Corbel" w:hAnsi="Corbel"/>
                <w:sz w:val="16"/>
                <w:szCs w:val="16"/>
              </w:rPr>
              <w:t>-opdracht</w:t>
            </w:r>
            <w:r w:rsidR="008435B4">
              <w:rPr>
                <w:rFonts w:ascii="Corbel" w:hAnsi="Corbel"/>
                <w:sz w:val="16"/>
                <w:szCs w:val="16"/>
              </w:rPr>
              <w:t xml:space="preserve"> uitgevoerd in</w:t>
            </w:r>
            <w:r w:rsidR="00985EF7">
              <w:rPr>
                <w:rFonts w:ascii="Corbel" w:hAnsi="Corbel"/>
                <w:sz w:val="16"/>
                <w:szCs w:val="16"/>
              </w:rPr>
              <w:t xml:space="preserve"> wateren in</w:t>
            </w:r>
            <w:r w:rsidR="008435B4">
              <w:rPr>
                <w:rFonts w:ascii="Corbel" w:hAnsi="Corbel"/>
                <w:sz w:val="16"/>
                <w:szCs w:val="16"/>
              </w:rPr>
              <w:t xml:space="preserve"> Nederland of Belgi</w:t>
            </w:r>
            <w:r w:rsidR="00B10CFB">
              <w:rPr>
                <w:rFonts w:ascii="Corbel" w:hAnsi="Corbel"/>
                <w:sz w:val="16"/>
                <w:szCs w:val="16"/>
              </w:rPr>
              <w:t>ë</w:t>
            </w:r>
            <w:r w:rsidR="00985EF7">
              <w:rPr>
                <w:rFonts w:ascii="Corbel" w:hAnsi="Corbel"/>
                <w:sz w:val="16"/>
                <w:szCs w:val="16"/>
              </w:rPr>
              <w:t xml:space="preserve"> (niet zijnde Rijkswateren)</w:t>
            </w:r>
            <w:r w:rsidR="008435B4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3BB0F456" w14:textId="77777777" w:rsidR="00B10CFB" w:rsidRPr="00480FAA" w:rsidRDefault="00C43B56" w:rsidP="00B10CF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3644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CFB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10CFB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87744D2" w14:textId="0E9A4ECD" w:rsidR="006C236E" w:rsidRDefault="00C43B56" w:rsidP="00B10CF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35749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CFB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10CFB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B10CFB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10CFB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650B2" w:rsidRPr="001A17B8" w14:paraId="15BA291F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981E4A0" w14:textId="5166262E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="00D82414" w:rsidRPr="00480FAA">
              <w:rPr>
                <w:rFonts w:ascii="Corbel" w:hAnsi="Corbel"/>
                <w:sz w:val="16"/>
                <w:szCs w:val="16"/>
              </w:rPr>
              <w:t>36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="00D82414"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72CC470" w14:textId="77777777" w:rsidR="00376FA8" w:rsidRPr="00A019E4" w:rsidRDefault="00C43B56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4B78CF42" w14:textId="77777777" w:rsidR="007650B2" w:rsidRPr="00A019E4" w:rsidRDefault="00C43B56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74B3F742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721887A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C7D8092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469CE9F0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21C85A10" w14:textId="77777777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E33DC73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5D43C27A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CC784F1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14B78899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0B88B39E" w14:textId="6F3CE742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165F5A17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30FE5D7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73F15FDD" w14:textId="77777777" w:rsidR="00376FA8" w:rsidRPr="00A019E4" w:rsidRDefault="00C43B56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0DF79DAB" w14:textId="77777777" w:rsidR="007650B2" w:rsidRPr="001A17B8" w:rsidRDefault="00C43B56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6F6870AD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bookmarkEnd w:id="2"/>
    </w:tbl>
    <w:p w14:paraId="600010D9" w14:textId="77777777" w:rsidR="00287178" w:rsidRDefault="00287178" w:rsidP="007650B2">
      <w:pPr>
        <w:spacing w:after="200" w:line="276" w:lineRule="auto"/>
      </w:pPr>
    </w:p>
    <w:p w14:paraId="2C60C84F" w14:textId="77777777" w:rsidR="00CF2382" w:rsidRDefault="00CF2382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6B73689F" w14:textId="77777777" w:rsidR="007B78AC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17ADEB77" w14:textId="77777777" w:rsidR="007B78AC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5050BE5D" w14:textId="77777777" w:rsidR="007B78AC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5ED37718" w14:textId="77777777" w:rsidR="007B78AC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3CF977FA" w14:textId="77777777" w:rsidR="007B78AC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46E1C847" w14:textId="77777777" w:rsidR="007B78AC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7F8B451F" w14:textId="77777777" w:rsidR="007B78AC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p w14:paraId="4EB51EC9" w14:textId="77777777" w:rsid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Perceel 1 </w:t>
      </w:r>
      <w:r>
        <w:rPr>
          <w:rFonts w:ascii="Corbel" w:hAnsi="Corbel"/>
          <w:b/>
          <w:bCs/>
          <w:sz w:val="24"/>
          <w:szCs w:val="24"/>
          <w:u w:val="single"/>
        </w:rPr>
        <w:t>–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Macrofauna</w:t>
      </w:r>
    </w:p>
    <w:p w14:paraId="14AEE0F8" w14:textId="77777777" w:rsidR="00C43B56" w:rsidRP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0AE210B2" w14:textId="77777777" w:rsidR="007B78AC" w:rsidRPr="00D51454" w:rsidRDefault="007B78AC" w:rsidP="00CF238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CF2382" w:rsidRPr="00CF3901" w14:paraId="1FB38542" w14:textId="77777777" w:rsidTr="0010551B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17F150C0" w14:textId="5B71AD65" w:rsidR="00CF2382" w:rsidRPr="006D656A" w:rsidRDefault="00CF2382" w:rsidP="0010551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1 – 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="007B78AC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  <w:r w:rsidR="007B78AC" w:rsidRPr="007B78AC">
              <w:rPr>
                <w:rFonts w:ascii="Corbel" w:hAnsi="Corbel"/>
                <w:szCs w:val="18"/>
                <w:lang w:eastAsia="en-US"/>
              </w:rPr>
              <w:t xml:space="preserve"> </w:t>
            </w:r>
            <w:r w:rsidR="007B78AC" w:rsidRPr="007B78AC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Inschrijver heeft ervaring met het uitvoeren van tenminste 300 hydrobiologische opnamen m.b.t. macrofauna in de afgelopen 3 jaar.</w:t>
            </w:r>
          </w:p>
        </w:tc>
      </w:tr>
      <w:tr w:rsidR="00CF2382" w:rsidRPr="001A17B8" w14:paraId="5BE59EFC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50BEE99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5CD3134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F2382" w:rsidRPr="001A17B8" w14:paraId="3B10D871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3111692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19B9D88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9F7309E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F2382" w:rsidRPr="001A17B8" w14:paraId="468DEDD7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04C45FD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925B3B4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66BF475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F2382" w:rsidRPr="001A17B8" w14:paraId="4FF5A903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DEA39EE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DBD3DB9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F2382" w:rsidRPr="001A17B8" w14:paraId="290FB455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E61CAE2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8B0FE12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F2382" w:rsidRPr="001A17B8" w14:paraId="47417E2F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5A85F8C5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0A579E0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F2382" w:rsidRPr="001A17B8" w14:paraId="401A8033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692BBEC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6402753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63165C8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F2382" w:rsidRPr="001A17B8" w14:paraId="56AB08DA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53B4F67F" w14:textId="77777777" w:rsidR="00CF2382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0615B66" w14:textId="77777777" w:rsidR="00CF2382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1FC3C29" w14:textId="77777777" w:rsidR="00CF2382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49CBE26" w14:textId="77777777" w:rsidR="00CF2382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C3775B2" w14:textId="77777777" w:rsidR="00CF2382" w:rsidRPr="00480FAA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F2382" w:rsidRPr="001A17B8" w14:paraId="71EC5A86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7A7F6F34" w14:textId="5AA7B94D" w:rsidR="00CF2382" w:rsidRPr="00702A25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</w:rPr>
              <w:t xml:space="preserve">Heeft u voor de referentie-organisatie ten minste </w:t>
            </w:r>
            <w:r w:rsidRPr="0073466B">
              <w:rPr>
                <w:rFonts w:ascii="Corbel" w:hAnsi="Corbel"/>
                <w:sz w:val="16"/>
                <w:szCs w:val="16"/>
              </w:rPr>
              <w:t>300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 hydrobiologische </w:t>
            </w:r>
            <w:r w:rsidR="00A87A40">
              <w:rPr>
                <w:rFonts w:ascii="Corbel" w:hAnsi="Corbel"/>
                <w:sz w:val="16"/>
                <w:szCs w:val="16"/>
              </w:rPr>
              <w:t>opnamen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 m.b.t. macrofauna uitgevoerd?</w:t>
            </w:r>
          </w:p>
        </w:tc>
        <w:tc>
          <w:tcPr>
            <w:tcW w:w="3941" w:type="dxa"/>
            <w:shd w:val="clear" w:color="auto" w:fill="auto"/>
          </w:tcPr>
          <w:p w14:paraId="05DA2032" w14:textId="77777777" w:rsidR="00CF2382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44537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382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F2382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C11CCD9" w14:textId="77777777" w:rsidR="00CF2382" w:rsidRPr="00133F0C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55951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382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F2382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CF2382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F2382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985EF7" w:rsidRPr="001A17B8" w14:paraId="56BF1059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0D4979E" w14:textId="7AE31034" w:rsidR="00985EF7" w:rsidRPr="00480FAA" w:rsidRDefault="00985EF7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 referentie-opdracht uitgevoerd in wateren in Nederland of België (niet zijnde Rijkswateren)?</w:t>
            </w:r>
          </w:p>
        </w:tc>
        <w:tc>
          <w:tcPr>
            <w:tcW w:w="3941" w:type="dxa"/>
            <w:shd w:val="clear" w:color="auto" w:fill="auto"/>
          </w:tcPr>
          <w:p w14:paraId="484D5BBD" w14:textId="77777777" w:rsidR="00985EF7" w:rsidRPr="00480FAA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49284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6C961F0" w14:textId="5AC5380D" w:rsidR="00985EF7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39708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CF2382" w:rsidRPr="001A17B8" w14:paraId="7B99364C" w14:textId="77777777" w:rsidTr="0010551B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1359C1A4" w14:textId="77777777" w:rsidR="00CF2382" w:rsidRPr="001A17B8" w:rsidRDefault="00CF2382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480FA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756666E6" w14:textId="77777777" w:rsidR="00CF2382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56772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38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F2382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48679D7" w14:textId="77777777" w:rsidR="00CF2382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0465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38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F2382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CF2382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CF2382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F2382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65FD29B6" w14:textId="77777777" w:rsidR="00CF2382" w:rsidRPr="00A019E4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C3607A7" w14:textId="77777777" w:rsidR="00CF2382" w:rsidRPr="00A019E4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FD07804" w14:textId="77777777" w:rsidR="00CF2382" w:rsidRPr="00376FA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CF2382" w:rsidRPr="001A17B8" w14:paraId="77332A36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FC503C3" w14:textId="77777777" w:rsidR="00CF2382" w:rsidRPr="001A17B8" w:rsidRDefault="00CF2382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042E16F3" w14:textId="77777777" w:rsidR="00CF2382" w:rsidRPr="00376FA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F2382" w:rsidRPr="001A17B8" w14:paraId="4587A962" w14:textId="77777777" w:rsidTr="0010551B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0E753D4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CF2382" w:rsidRPr="001A17B8" w14:paraId="47173A4D" w14:textId="77777777" w:rsidTr="0010551B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0079E561" w14:textId="77777777" w:rsidR="00CF2382" w:rsidRPr="001A17B8" w:rsidRDefault="00CF2382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5F6171D5" w14:textId="77777777" w:rsidR="00CF2382" w:rsidRPr="001A17B8" w:rsidRDefault="00CF2382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858F00B" w14:textId="77777777" w:rsidR="00CF2382" w:rsidRPr="00376FA8" w:rsidRDefault="00CF2382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6FD9802" w14:textId="77777777" w:rsidR="00CF2382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93473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38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F2382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9BD5F8B" w14:textId="77777777" w:rsidR="00CF2382" w:rsidRPr="001A17B8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6592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238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F2382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CF2382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CF2382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F2382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10710AB" w14:textId="77777777" w:rsidR="00CF2382" w:rsidRPr="001A17B8" w:rsidRDefault="00CF238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331FBA5" w14:textId="77777777" w:rsidR="00CF2382" w:rsidRDefault="00CF2382" w:rsidP="007650B2">
      <w:pPr>
        <w:spacing w:after="200" w:line="276" w:lineRule="auto"/>
      </w:pPr>
    </w:p>
    <w:p w14:paraId="1935FE4A" w14:textId="77777777" w:rsidR="00A87A40" w:rsidRDefault="00A87A40" w:rsidP="007650B2">
      <w:pPr>
        <w:spacing w:after="200" w:line="276" w:lineRule="auto"/>
      </w:pPr>
    </w:p>
    <w:p w14:paraId="2790C979" w14:textId="24079DEE" w:rsidR="00A87A40" w:rsidRDefault="00A87A40" w:rsidP="007650B2">
      <w:pPr>
        <w:spacing w:after="200" w:line="276" w:lineRule="auto"/>
      </w:pPr>
      <w:r>
        <w:br/>
      </w:r>
    </w:p>
    <w:p w14:paraId="53426942" w14:textId="77777777" w:rsidR="00A87A40" w:rsidRDefault="00A87A40">
      <w:pPr>
        <w:spacing w:after="200" w:line="276" w:lineRule="auto"/>
      </w:pPr>
      <w:r>
        <w:br w:type="page"/>
      </w:r>
    </w:p>
    <w:p w14:paraId="2E7B27FB" w14:textId="4A200256" w:rsidR="00A87A40" w:rsidRPr="00A87A40" w:rsidRDefault="00A87A40" w:rsidP="00A87A40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r w:rsidRPr="00A87A40">
        <w:rPr>
          <w:rFonts w:ascii="Corbel" w:hAnsi="Corbel"/>
          <w:b/>
          <w:bCs/>
          <w:sz w:val="24"/>
          <w:szCs w:val="24"/>
          <w:u w:val="single"/>
        </w:rPr>
        <w:lastRenderedPageBreak/>
        <w:t xml:space="preserve">Perceel </w:t>
      </w:r>
      <w:r>
        <w:rPr>
          <w:rFonts w:ascii="Corbel" w:hAnsi="Corbel"/>
          <w:b/>
          <w:bCs/>
          <w:sz w:val="24"/>
          <w:szCs w:val="24"/>
          <w:u w:val="single"/>
        </w:rPr>
        <w:t>2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- Macro</w:t>
      </w:r>
      <w:r>
        <w:rPr>
          <w:rFonts w:ascii="Corbel" w:hAnsi="Corbel"/>
          <w:b/>
          <w:bCs/>
          <w:sz w:val="24"/>
          <w:szCs w:val="24"/>
          <w:u w:val="single"/>
        </w:rPr>
        <w:t>fyten</w:t>
      </w:r>
    </w:p>
    <w:p w14:paraId="5C7F52EA" w14:textId="77777777" w:rsidR="00C43B56" w:rsidRP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45B992BD" w14:textId="77777777" w:rsidR="00A87A40" w:rsidRPr="00D51454" w:rsidRDefault="00A87A40" w:rsidP="00A87A40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A87A40" w:rsidRPr="00CF3901" w14:paraId="4190CFE4" w14:textId="77777777" w:rsidTr="0010551B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B3F2C3B" w14:textId="7252E940" w:rsidR="00A87A40" w:rsidRPr="006D656A" w:rsidRDefault="00A87A40" w:rsidP="0010551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2 – 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 1: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4A686F" w:rsidRPr="004A686F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Inschrijver heeft ervaring met het uitvoeren van tenminste </w:t>
            </w:r>
            <w:r w:rsidR="00B205F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1.500</w:t>
            </w:r>
            <w:r w:rsidR="004A686F" w:rsidRPr="004A686F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hydrobiologische opnamen m.b.t. macrofyten in de afgelopen 3 jaar.</w:t>
            </w:r>
          </w:p>
        </w:tc>
      </w:tr>
      <w:tr w:rsidR="00A87A40" w:rsidRPr="001A17B8" w14:paraId="2010758A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6B842C6D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8A94031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87A40" w:rsidRPr="001A17B8" w14:paraId="2AA5D0C7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279EB87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A4D5CF5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4F3DE59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87A40" w:rsidRPr="001A17B8" w14:paraId="49274A0D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64730F8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42E694B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38A3BDC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87A40" w:rsidRPr="001A17B8" w14:paraId="0C39B08F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0350BA7B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B0EA76C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87A40" w:rsidRPr="001A17B8" w14:paraId="1B13DAE1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C370BA8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6C6FE3B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87A40" w:rsidRPr="001A17B8" w14:paraId="2B77031F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63C09B1D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F0B9C45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87A40" w:rsidRPr="001A17B8" w14:paraId="77F95E7E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0FBF8013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40A11B24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F9AFD6E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87A40" w:rsidRPr="001A17B8" w14:paraId="596898C8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4AAF997" w14:textId="77777777" w:rsidR="00A87A40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1E35EC66" w14:textId="77777777" w:rsidR="00A87A40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5BAD707" w14:textId="77777777" w:rsidR="00A87A40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D7F671" w14:textId="77777777" w:rsidR="00A87A40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67163127" w14:textId="77777777" w:rsidR="00A87A40" w:rsidRPr="00480FAA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87A40" w:rsidRPr="001A17B8" w14:paraId="231F3444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CBA14EA" w14:textId="6821C846" w:rsidR="00A87A40" w:rsidRPr="00702A25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</w:rPr>
              <w:t>Heeft u voor de referentie-organisatie ten minste</w:t>
            </w:r>
            <w:r w:rsidRPr="004A686F">
              <w:rPr>
                <w:rFonts w:ascii="Corbel" w:hAnsi="Corbel"/>
                <w:color w:val="FF0000"/>
                <w:sz w:val="16"/>
                <w:szCs w:val="16"/>
              </w:rPr>
              <w:t xml:space="preserve"> </w:t>
            </w:r>
            <w:r w:rsidR="00B205FD">
              <w:rPr>
                <w:rFonts w:ascii="Corbel" w:hAnsi="Corbel"/>
                <w:sz w:val="16"/>
                <w:szCs w:val="16"/>
              </w:rPr>
              <w:t xml:space="preserve">1.500 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hydrobiologische </w:t>
            </w:r>
            <w:r w:rsidR="004A686F">
              <w:rPr>
                <w:rFonts w:ascii="Corbel" w:hAnsi="Corbel"/>
                <w:sz w:val="16"/>
                <w:szCs w:val="16"/>
              </w:rPr>
              <w:t>opnamen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 m.b.t. macrof</w:t>
            </w:r>
            <w:r w:rsidR="006E72DB">
              <w:rPr>
                <w:rFonts w:ascii="Corbel" w:hAnsi="Corbel"/>
                <w:sz w:val="16"/>
                <w:szCs w:val="16"/>
              </w:rPr>
              <w:t>yten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 uitgevoerd?</w:t>
            </w:r>
          </w:p>
        </w:tc>
        <w:tc>
          <w:tcPr>
            <w:tcW w:w="3941" w:type="dxa"/>
            <w:shd w:val="clear" w:color="auto" w:fill="auto"/>
          </w:tcPr>
          <w:p w14:paraId="29C109D5" w14:textId="77777777" w:rsidR="00A87A40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340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A40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87A40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DA30C63" w14:textId="77777777" w:rsidR="00A87A40" w:rsidRPr="00133F0C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4821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A40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87A40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A87A40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87A40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985EF7" w:rsidRPr="001A17B8" w14:paraId="6CA97C71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2C4604CF" w14:textId="3D17E53A" w:rsidR="00985EF7" w:rsidRPr="00480FAA" w:rsidRDefault="00985EF7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 referentie-opdracht uitgevoerd in wateren in Nederland of België (niet zijnde Rijkswateren)?</w:t>
            </w:r>
          </w:p>
        </w:tc>
        <w:tc>
          <w:tcPr>
            <w:tcW w:w="3941" w:type="dxa"/>
            <w:shd w:val="clear" w:color="auto" w:fill="auto"/>
          </w:tcPr>
          <w:p w14:paraId="1F1764AB" w14:textId="77777777" w:rsidR="00985EF7" w:rsidRPr="00480FAA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55034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53350A5" w14:textId="5F7DAD71" w:rsidR="00985EF7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98493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A87A40" w:rsidRPr="001A17B8" w14:paraId="128AC88C" w14:textId="77777777" w:rsidTr="0010551B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7F24E9BE" w14:textId="77777777" w:rsidR="00A87A40" w:rsidRPr="001A17B8" w:rsidRDefault="00A87A40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480FA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6282472" w14:textId="77777777" w:rsidR="00A87A40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8019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A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87A40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D0AFE29" w14:textId="77777777" w:rsidR="00A87A40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1639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A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87A40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A87A40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A87A40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87A40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9C52F13" w14:textId="77777777" w:rsidR="00A87A40" w:rsidRPr="00A019E4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CABF759" w14:textId="77777777" w:rsidR="00A87A40" w:rsidRPr="00A019E4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C3CC629" w14:textId="77777777" w:rsidR="00A87A40" w:rsidRPr="00376FA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A87A40" w:rsidRPr="001A17B8" w14:paraId="71CF697C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13C586E" w14:textId="77777777" w:rsidR="00A87A40" w:rsidRPr="001A17B8" w:rsidRDefault="00A87A40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33196F4B" w14:textId="77777777" w:rsidR="00A87A40" w:rsidRPr="00376FA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A87A40" w:rsidRPr="001A17B8" w14:paraId="7537C72B" w14:textId="77777777" w:rsidTr="0010551B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D0EA0B3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A87A40" w:rsidRPr="001A17B8" w14:paraId="7D3B92D2" w14:textId="77777777" w:rsidTr="0010551B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7E0BC25" w14:textId="77777777" w:rsidR="00A87A40" w:rsidRPr="001A17B8" w:rsidRDefault="00A87A40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039EDDA4" w14:textId="77777777" w:rsidR="00A87A40" w:rsidRPr="001A17B8" w:rsidRDefault="00A87A40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0A99C59" w14:textId="77777777" w:rsidR="00A87A40" w:rsidRPr="00376FA8" w:rsidRDefault="00A87A40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05DFA58D" w14:textId="77777777" w:rsidR="00A87A40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27547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A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87A40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FDED3EF" w14:textId="77777777" w:rsidR="00A87A40" w:rsidRPr="001A17B8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6732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7A40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87A40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A87A40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A87A40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87A40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27568A0" w14:textId="77777777" w:rsidR="00A87A40" w:rsidRPr="001A17B8" w:rsidRDefault="00A87A4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78A69BF" w14:textId="18785BD3" w:rsidR="006E72DB" w:rsidRDefault="006E72DB" w:rsidP="007650B2">
      <w:pPr>
        <w:spacing w:after="200" w:line="276" w:lineRule="auto"/>
      </w:pPr>
    </w:p>
    <w:p w14:paraId="5C677642" w14:textId="77777777" w:rsidR="006E72DB" w:rsidRDefault="006E72DB">
      <w:pPr>
        <w:spacing w:after="200" w:line="276" w:lineRule="auto"/>
      </w:pPr>
      <w:r>
        <w:br w:type="page"/>
      </w:r>
    </w:p>
    <w:p w14:paraId="59AFC7DE" w14:textId="24F1E98F" w:rsidR="006E72DB" w:rsidRPr="00A87A40" w:rsidRDefault="006E72DB" w:rsidP="006E72DB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r w:rsidRPr="00A87A40">
        <w:rPr>
          <w:rFonts w:ascii="Corbel" w:hAnsi="Corbel"/>
          <w:b/>
          <w:bCs/>
          <w:sz w:val="24"/>
          <w:szCs w:val="24"/>
          <w:u w:val="single"/>
        </w:rPr>
        <w:lastRenderedPageBreak/>
        <w:t xml:space="preserve">Perceel </w:t>
      </w:r>
      <w:r w:rsidR="008203DB">
        <w:rPr>
          <w:rFonts w:ascii="Corbel" w:hAnsi="Corbel"/>
          <w:b/>
          <w:bCs/>
          <w:sz w:val="24"/>
          <w:szCs w:val="24"/>
          <w:u w:val="single"/>
        </w:rPr>
        <w:t>3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 w:rsidR="008203DB">
        <w:rPr>
          <w:rFonts w:ascii="Corbel" w:hAnsi="Corbel"/>
          <w:b/>
          <w:bCs/>
          <w:sz w:val="24"/>
          <w:szCs w:val="24"/>
          <w:u w:val="single"/>
        </w:rPr>
        <w:t>–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 w:rsidR="008203DB">
        <w:rPr>
          <w:rFonts w:ascii="Corbel" w:hAnsi="Corbel"/>
          <w:b/>
          <w:bCs/>
          <w:sz w:val="24"/>
          <w:szCs w:val="24"/>
          <w:u w:val="single"/>
        </w:rPr>
        <w:t>Fytoplankton &amp; Zoöplankton</w:t>
      </w:r>
    </w:p>
    <w:p w14:paraId="69C0CD3D" w14:textId="77777777" w:rsidR="00C43B56" w:rsidRP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47936644" w14:textId="77777777" w:rsidR="006E72DB" w:rsidRPr="00D51454" w:rsidRDefault="006E72DB" w:rsidP="006E72DB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6E72DB" w:rsidRPr="00CF3901" w14:paraId="7CE2DFB7" w14:textId="77777777" w:rsidTr="0010551B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CC717A4" w14:textId="02D94601" w:rsidR="006E72DB" w:rsidRPr="006D656A" w:rsidRDefault="006E72DB" w:rsidP="0010551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</w:t>
            </w:r>
            <w:r w:rsidR="008203D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3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– 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 1: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633C60" w:rsidRPr="00633C6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Inschrijver heeft ervaring met het uitvoeren van tenminste </w:t>
            </w:r>
            <w:r w:rsidR="00B205F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1.500</w:t>
            </w:r>
            <w:r w:rsidR="00633C60" w:rsidRPr="00633C6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hydrobiologische determinaties m.b.t. fytoplankton in de afgelopen 3 jaar.</w:t>
            </w:r>
          </w:p>
        </w:tc>
      </w:tr>
      <w:tr w:rsidR="006E72DB" w:rsidRPr="001A17B8" w14:paraId="05A4E068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26AD7A79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8404BB2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E72DB" w:rsidRPr="001A17B8" w14:paraId="5B7E798F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2141A91C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F015AE8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20957EA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E72DB" w:rsidRPr="001A17B8" w14:paraId="7B0FEB57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E0A3CB7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9C80330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92EFF95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E72DB" w:rsidRPr="001A17B8" w14:paraId="7E1A178E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2CC45E3F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4605143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E72DB" w:rsidRPr="001A17B8" w14:paraId="04CCB572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A06A6D6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C3B2A25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E72DB" w:rsidRPr="001A17B8" w14:paraId="008BF655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C598E63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2B839BD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E72DB" w:rsidRPr="001A17B8" w14:paraId="7EA504EC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475D939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81B17FC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273C6F9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E72DB" w:rsidRPr="001A17B8" w14:paraId="74955F34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BBADEB7" w14:textId="77777777" w:rsidR="006E72DB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AFECFD8" w14:textId="77777777" w:rsidR="006E72DB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C78889B" w14:textId="77777777" w:rsidR="006E72DB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71D74F4" w14:textId="77777777" w:rsidR="006E72DB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01C9BE4" w14:textId="77777777" w:rsidR="006E72DB" w:rsidRPr="00480FAA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E72DB" w:rsidRPr="001A17B8" w14:paraId="3288F921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217244E1" w14:textId="750FE5D5" w:rsidR="006E72DB" w:rsidRPr="00702A25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</w:rPr>
              <w:t xml:space="preserve">Heeft u voor de referentie-organisatie ten </w:t>
            </w:r>
            <w:r w:rsidRPr="00987D13">
              <w:rPr>
                <w:rFonts w:ascii="Corbel" w:hAnsi="Corbel"/>
                <w:sz w:val="16"/>
                <w:szCs w:val="16"/>
              </w:rPr>
              <w:t>minste</w:t>
            </w:r>
            <w:r w:rsidRPr="00987D13">
              <w:rPr>
                <w:rFonts w:ascii="Corbel" w:hAnsi="Corbel"/>
                <w:color w:val="FF0000"/>
                <w:sz w:val="16"/>
                <w:szCs w:val="16"/>
              </w:rPr>
              <w:t xml:space="preserve"> </w:t>
            </w:r>
            <w:r w:rsidR="00B205FD">
              <w:rPr>
                <w:rFonts w:ascii="Corbel" w:hAnsi="Corbel"/>
                <w:sz w:val="16"/>
                <w:szCs w:val="16"/>
              </w:rPr>
              <w:t>1.500</w:t>
            </w:r>
            <w:r w:rsidRPr="004A686F">
              <w:rPr>
                <w:rFonts w:ascii="Corbel" w:hAnsi="Corbel"/>
                <w:sz w:val="16"/>
                <w:szCs w:val="16"/>
              </w:rPr>
              <w:t xml:space="preserve"> </w:t>
            </w:r>
            <w:r w:rsidR="00325F38">
              <w:rPr>
                <w:rFonts w:ascii="Corbel" w:hAnsi="Corbel"/>
                <w:sz w:val="16"/>
                <w:szCs w:val="16"/>
              </w:rPr>
              <w:t>determinaties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 m.b.t. </w:t>
            </w:r>
            <w:r w:rsidR="00DA05CA">
              <w:rPr>
                <w:rFonts w:ascii="Corbel" w:hAnsi="Corbel"/>
                <w:sz w:val="16"/>
                <w:szCs w:val="16"/>
              </w:rPr>
              <w:t xml:space="preserve">fytoplankton </w:t>
            </w:r>
            <w:r w:rsidRPr="00480FAA">
              <w:rPr>
                <w:rFonts w:ascii="Corbel" w:hAnsi="Corbel"/>
                <w:sz w:val="16"/>
                <w:szCs w:val="16"/>
              </w:rPr>
              <w:t>uitgevoerd?</w:t>
            </w:r>
          </w:p>
        </w:tc>
        <w:tc>
          <w:tcPr>
            <w:tcW w:w="3941" w:type="dxa"/>
            <w:shd w:val="clear" w:color="auto" w:fill="auto"/>
          </w:tcPr>
          <w:p w14:paraId="37C9304C" w14:textId="77777777" w:rsidR="006E72DB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61513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2DB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E72DB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C4EB52B" w14:textId="77777777" w:rsidR="006E72DB" w:rsidRPr="00133F0C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0194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2DB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E72DB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6E72DB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6E72DB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985EF7" w:rsidRPr="001A17B8" w14:paraId="28DEAB54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C31463E" w14:textId="015F8ACA" w:rsidR="00985EF7" w:rsidRPr="00480FAA" w:rsidRDefault="00985EF7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 referentie-opdracht uitgevoerd in wateren in Nederland of België (niet zijnde Rijkswateren)?</w:t>
            </w:r>
          </w:p>
        </w:tc>
        <w:tc>
          <w:tcPr>
            <w:tcW w:w="3941" w:type="dxa"/>
            <w:shd w:val="clear" w:color="auto" w:fill="auto"/>
          </w:tcPr>
          <w:p w14:paraId="3EB706AD" w14:textId="77777777" w:rsidR="00985EF7" w:rsidRPr="00480FAA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137782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9609271" w14:textId="0E87F30B" w:rsidR="00985EF7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2394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6E72DB" w:rsidRPr="001A17B8" w14:paraId="453A56ED" w14:textId="77777777" w:rsidTr="0010551B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4BCA3DE8" w14:textId="77777777" w:rsidR="006E72DB" w:rsidRPr="001A17B8" w:rsidRDefault="006E72DB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480FA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8B5BBBC" w14:textId="77777777" w:rsidR="006E72DB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31210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2D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E72D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EEFD597" w14:textId="77777777" w:rsidR="006E72DB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5194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2D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E72D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6E72DB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6E72D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6E72D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31E1E7D6" w14:textId="77777777" w:rsidR="006E72DB" w:rsidRPr="00A019E4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87B863" w14:textId="77777777" w:rsidR="006E72DB" w:rsidRPr="00A019E4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BB977EB" w14:textId="77777777" w:rsidR="006E72DB" w:rsidRPr="00376FA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E72DB" w:rsidRPr="001A17B8" w14:paraId="488A896E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A2592F1" w14:textId="77777777" w:rsidR="006E72DB" w:rsidRPr="001A17B8" w:rsidRDefault="006E72DB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3E832761" w14:textId="77777777" w:rsidR="006E72DB" w:rsidRPr="00376FA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E72DB" w:rsidRPr="001A17B8" w14:paraId="4561395B" w14:textId="77777777" w:rsidTr="0010551B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5C72EF6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6E72DB" w:rsidRPr="001A17B8" w14:paraId="4CC20EF7" w14:textId="77777777" w:rsidTr="0010551B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3DE2356B" w14:textId="77777777" w:rsidR="006E72DB" w:rsidRPr="001A17B8" w:rsidRDefault="006E72DB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2A283026" w14:textId="77777777" w:rsidR="006E72DB" w:rsidRPr="001A17B8" w:rsidRDefault="006E72DB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2CBF952" w14:textId="77777777" w:rsidR="006E72DB" w:rsidRPr="00376FA8" w:rsidRDefault="006E72DB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6289E9F" w14:textId="77777777" w:rsidR="006E72DB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9453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2D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E72DB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F5A1FD1" w14:textId="77777777" w:rsidR="006E72DB" w:rsidRPr="001A17B8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8031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2DB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E72DB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6E72DB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6E72DB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6E72D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F835789" w14:textId="77777777" w:rsidR="006E72DB" w:rsidRPr="001A17B8" w:rsidRDefault="006E72DB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AC31138" w14:textId="1120BEEE" w:rsidR="00326B0E" w:rsidRDefault="00326B0E" w:rsidP="007650B2">
      <w:pPr>
        <w:spacing w:after="200" w:line="276" w:lineRule="auto"/>
      </w:pPr>
    </w:p>
    <w:p w14:paraId="13C47816" w14:textId="77777777" w:rsidR="002D10D6" w:rsidRDefault="002D10D6" w:rsidP="007650B2">
      <w:pPr>
        <w:spacing w:after="200" w:line="276" w:lineRule="auto"/>
      </w:pPr>
    </w:p>
    <w:p w14:paraId="6D7F7BC6" w14:textId="77777777" w:rsidR="002D10D6" w:rsidRDefault="002D10D6" w:rsidP="007650B2">
      <w:pPr>
        <w:spacing w:after="200" w:line="276" w:lineRule="auto"/>
      </w:pPr>
    </w:p>
    <w:p w14:paraId="2B3A7683" w14:textId="77777777" w:rsidR="002D10D6" w:rsidRDefault="002D10D6" w:rsidP="007650B2">
      <w:pPr>
        <w:spacing w:after="200" w:line="276" w:lineRule="auto"/>
      </w:pPr>
    </w:p>
    <w:p w14:paraId="65508DD9" w14:textId="77777777" w:rsidR="002D10D6" w:rsidRDefault="002D10D6" w:rsidP="007650B2">
      <w:pPr>
        <w:spacing w:after="200" w:line="276" w:lineRule="auto"/>
      </w:pPr>
    </w:p>
    <w:p w14:paraId="7387D29F" w14:textId="77777777" w:rsidR="002D10D6" w:rsidRDefault="002D10D6" w:rsidP="007650B2">
      <w:pPr>
        <w:spacing w:after="200" w:line="276" w:lineRule="auto"/>
      </w:pPr>
    </w:p>
    <w:p w14:paraId="30695C7C" w14:textId="77777777" w:rsidR="00C43B56" w:rsidRPr="00A87A40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r w:rsidRPr="00A87A40">
        <w:rPr>
          <w:rFonts w:ascii="Corbel" w:hAnsi="Corbel"/>
          <w:b/>
          <w:bCs/>
          <w:sz w:val="24"/>
          <w:szCs w:val="24"/>
          <w:u w:val="single"/>
        </w:rPr>
        <w:lastRenderedPageBreak/>
        <w:t xml:space="preserve">Perceel </w:t>
      </w:r>
      <w:r>
        <w:rPr>
          <w:rFonts w:ascii="Corbel" w:hAnsi="Corbel"/>
          <w:b/>
          <w:bCs/>
          <w:sz w:val="24"/>
          <w:szCs w:val="24"/>
          <w:u w:val="single"/>
        </w:rPr>
        <w:t>3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–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Fytoplankton &amp; Zoöplankton</w:t>
      </w:r>
    </w:p>
    <w:p w14:paraId="0AB6F2CF" w14:textId="77777777" w:rsid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2F19A16E" w14:textId="77777777" w:rsidR="00C43B56" w:rsidRP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2D10D6" w:rsidRPr="00CF3901" w14:paraId="35C81D70" w14:textId="77777777" w:rsidTr="001835AB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64AC01A6" w14:textId="26CB2754" w:rsidR="002D10D6" w:rsidRPr="006D656A" w:rsidRDefault="002D10D6" w:rsidP="001835A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3 – 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633C6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Inschrijver heeft ervaring met het uitvoeren van tenminste </w:t>
            </w:r>
            <w:r w:rsidR="00B205F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4</w:t>
            </w:r>
            <w:r w:rsidRPr="00633C6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00 determinaties m.b.t. zoöplankton in de afgelopen 3 jaar.</w:t>
            </w:r>
          </w:p>
        </w:tc>
      </w:tr>
      <w:tr w:rsidR="002D10D6" w:rsidRPr="001A17B8" w14:paraId="19B3E85C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591E2D40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5BAC8BD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10D6" w:rsidRPr="001A17B8" w14:paraId="23233C0F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25E5C1E7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A4C8265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43367D5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D10D6" w:rsidRPr="001A17B8" w14:paraId="72BA20B7" w14:textId="77777777" w:rsidTr="001835A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9C3D196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84C1B92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ACA6CBB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D10D6" w:rsidRPr="001A17B8" w14:paraId="6DAA6D9C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69860424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559B610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10D6" w:rsidRPr="001A17B8" w14:paraId="56D222EC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3E3BE5CB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AEB7AC9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10D6" w:rsidRPr="001A17B8" w14:paraId="783595D2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56929086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FBF47E2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10D6" w:rsidRPr="001A17B8" w14:paraId="1D340139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3AC188A2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2DA385B2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54CC525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D10D6" w:rsidRPr="001A17B8" w14:paraId="0BA46EBD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6F1FA705" w14:textId="77777777" w:rsidR="002D10D6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2C575750" w14:textId="77777777" w:rsidR="002D10D6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DBD7281" w14:textId="77777777" w:rsidR="002D10D6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7DE7B8E" w14:textId="77777777" w:rsidR="002D10D6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0D36D560" w14:textId="77777777" w:rsidR="002D10D6" w:rsidRPr="00480FAA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10D6" w:rsidRPr="001A17B8" w14:paraId="5B9E35BD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3E38F83D" w14:textId="347E5292" w:rsidR="002D10D6" w:rsidRPr="00702A25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</w:rPr>
              <w:t xml:space="preserve">Heeft u voor de referentie-organisatie ten </w:t>
            </w:r>
            <w:r w:rsidRPr="00987D13">
              <w:rPr>
                <w:rFonts w:ascii="Corbel" w:hAnsi="Corbel"/>
                <w:sz w:val="16"/>
                <w:szCs w:val="16"/>
              </w:rPr>
              <w:t>minste</w:t>
            </w:r>
            <w:r w:rsidR="006D6C97">
              <w:rPr>
                <w:rFonts w:ascii="Corbel" w:hAnsi="Corbel"/>
                <w:sz w:val="16"/>
                <w:szCs w:val="16"/>
              </w:rPr>
              <w:t xml:space="preserve"> </w:t>
            </w:r>
            <w:r w:rsidR="00B205FD">
              <w:rPr>
                <w:rFonts w:ascii="Corbel" w:hAnsi="Corbel"/>
                <w:sz w:val="16"/>
                <w:szCs w:val="16"/>
              </w:rPr>
              <w:t>400</w:t>
            </w:r>
            <w:r w:rsidR="006D6C97">
              <w:rPr>
                <w:rFonts w:ascii="Corbel" w:hAnsi="Corbel"/>
                <w:sz w:val="16"/>
                <w:szCs w:val="16"/>
              </w:rPr>
              <w:t xml:space="preserve"> </w:t>
            </w:r>
            <w:r>
              <w:rPr>
                <w:rFonts w:ascii="Corbel" w:hAnsi="Corbel"/>
                <w:sz w:val="16"/>
                <w:szCs w:val="16"/>
              </w:rPr>
              <w:t>determinaties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 m.b.t. </w:t>
            </w:r>
            <w:r>
              <w:rPr>
                <w:rFonts w:ascii="Corbel" w:hAnsi="Corbel"/>
                <w:sz w:val="16"/>
                <w:szCs w:val="16"/>
              </w:rPr>
              <w:t xml:space="preserve">zoöplankton </w:t>
            </w:r>
            <w:r w:rsidRPr="00480FAA">
              <w:rPr>
                <w:rFonts w:ascii="Corbel" w:hAnsi="Corbel"/>
                <w:sz w:val="16"/>
                <w:szCs w:val="16"/>
              </w:rPr>
              <w:t>uitgevoerd?</w:t>
            </w:r>
          </w:p>
        </w:tc>
        <w:tc>
          <w:tcPr>
            <w:tcW w:w="3941" w:type="dxa"/>
            <w:shd w:val="clear" w:color="auto" w:fill="auto"/>
          </w:tcPr>
          <w:p w14:paraId="2A98231D" w14:textId="77777777" w:rsidR="002D10D6" w:rsidRPr="00480FAA" w:rsidRDefault="00C43B5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4473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0D6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10D6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987D90B" w14:textId="77777777" w:rsidR="002D10D6" w:rsidRPr="00133F0C" w:rsidRDefault="00C43B5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50670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0D6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10D6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2D10D6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2D10D6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985EF7" w:rsidRPr="001A17B8" w14:paraId="02871D6E" w14:textId="77777777" w:rsidTr="001835AB">
        <w:trPr>
          <w:jc w:val="center"/>
        </w:trPr>
        <w:tc>
          <w:tcPr>
            <w:tcW w:w="5076" w:type="dxa"/>
            <w:shd w:val="clear" w:color="auto" w:fill="auto"/>
          </w:tcPr>
          <w:p w14:paraId="6FC0FC13" w14:textId="1480B7C4" w:rsidR="00985EF7" w:rsidRPr="00480FAA" w:rsidRDefault="00985EF7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 referentie-opdracht uitgevoerd in wateren in Nederland of België (niet zijnde Rijkswateren)?</w:t>
            </w:r>
          </w:p>
        </w:tc>
        <w:tc>
          <w:tcPr>
            <w:tcW w:w="3941" w:type="dxa"/>
            <w:shd w:val="clear" w:color="auto" w:fill="auto"/>
          </w:tcPr>
          <w:p w14:paraId="4DBE5831" w14:textId="77777777" w:rsidR="00985EF7" w:rsidRPr="00480FAA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52316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99349E8" w14:textId="1A4A3A0D" w:rsidR="00985EF7" w:rsidRDefault="00C43B56" w:rsidP="00985EF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41608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EF7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85EF7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2D10D6" w:rsidRPr="001A17B8" w14:paraId="3CB4B9BE" w14:textId="77777777" w:rsidTr="001835AB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5F807D15" w14:textId="77777777" w:rsidR="002D10D6" w:rsidRPr="001A17B8" w:rsidRDefault="002D10D6" w:rsidP="001835A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480FA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5F4B7E45" w14:textId="77777777" w:rsidR="002D10D6" w:rsidRPr="00A019E4" w:rsidRDefault="00C43B5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8997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0D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10D6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E380FA1" w14:textId="77777777" w:rsidR="002D10D6" w:rsidRPr="00A019E4" w:rsidRDefault="00C43B5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47859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0D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10D6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2D10D6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2D10D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2D10D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7BC8946" w14:textId="77777777" w:rsidR="002D10D6" w:rsidRPr="00A019E4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6EB30F4" w14:textId="77777777" w:rsidR="002D10D6" w:rsidRPr="00A019E4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7C1B11E" w14:textId="77777777" w:rsidR="002D10D6" w:rsidRPr="00376FA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D10D6" w:rsidRPr="001A17B8" w14:paraId="0E8EC66F" w14:textId="77777777" w:rsidTr="001835A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C4692CC" w14:textId="77777777" w:rsidR="002D10D6" w:rsidRPr="001A17B8" w:rsidRDefault="002D10D6" w:rsidP="001835A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3A7AA813" w14:textId="77777777" w:rsidR="002D10D6" w:rsidRPr="00376FA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D10D6" w:rsidRPr="001A17B8" w14:paraId="606DF8FF" w14:textId="77777777" w:rsidTr="001835AB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165F4886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2D10D6" w:rsidRPr="001A17B8" w14:paraId="224A5804" w14:textId="77777777" w:rsidTr="001835AB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5F630F1" w14:textId="77777777" w:rsidR="002D10D6" w:rsidRPr="001A17B8" w:rsidRDefault="002D10D6" w:rsidP="001835A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00C07362" w14:textId="77777777" w:rsidR="002D10D6" w:rsidRPr="001A17B8" w:rsidRDefault="002D10D6" w:rsidP="001835A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2172461" w14:textId="77777777" w:rsidR="002D10D6" w:rsidRPr="00376FA8" w:rsidRDefault="002D10D6" w:rsidP="001835A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7CDB9CC4" w14:textId="77777777" w:rsidR="002D10D6" w:rsidRPr="00A019E4" w:rsidRDefault="00C43B5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78180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0D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10D6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019F66E" w14:textId="77777777" w:rsidR="002D10D6" w:rsidRPr="001A17B8" w:rsidRDefault="00C43B5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561587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0D6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D10D6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2D10D6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2D10D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2D10D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F0F8ABD" w14:textId="77777777" w:rsidR="002D10D6" w:rsidRPr="001A17B8" w:rsidRDefault="002D10D6" w:rsidP="001835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C504135" w14:textId="77777777" w:rsidR="002D10D6" w:rsidRDefault="002D10D6" w:rsidP="007650B2">
      <w:pPr>
        <w:spacing w:after="200" w:line="276" w:lineRule="auto"/>
      </w:pPr>
    </w:p>
    <w:p w14:paraId="304978B1" w14:textId="77777777" w:rsidR="00326B0E" w:rsidRDefault="00326B0E">
      <w:pPr>
        <w:spacing w:after="200" w:line="276" w:lineRule="auto"/>
      </w:pPr>
      <w:r>
        <w:br w:type="page"/>
      </w:r>
    </w:p>
    <w:p w14:paraId="525F6189" w14:textId="35256049" w:rsidR="00326B0E" w:rsidRPr="00A87A40" w:rsidRDefault="00326B0E" w:rsidP="00326B0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r w:rsidRPr="00A87A40">
        <w:rPr>
          <w:rFonts w:ascii="Corbel" w:hAnsi="Corbel"/>
          <w:b/>
          <w:bCs/>
          <w:sz w:val="24"/>
          <w:szCs w:val="24"/>
          <w:u w:val="single"/>
        </w:rPr>
        <w:lastRenderedPageBreak/>
        <w:t xml:space="preserve">Perceel </w:t>
      </w:r>
      <w:r>
        <w:rPr>
          <w:rFonts w:ascii="Corbel" w:hAnsi="Corbel"/>
          <w:b/>
          <w:bCs/>
          <w:sz w:val="24"/>
          <w:szCs w:val="24"/>
          <w:u w:val="single"/>
        </w:rPr>
        <w:t>4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–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Diatomeeën</w:t>
      </w:r>
    </w:p>
    <w:p w14:paraId="028C3728" w14:textId="77777777" w:rsidR="00C43B56" w:rsidRP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302D9BD6" w14:textId="77777777" w:rsidR="00326B0E" w:rsidRPr="00D51454" w:rsidRDefault="00326B0E" w:rsidP="00326B0E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326B0E" w:rsidRPr="00CF3901" w14:paraId="49F5F367" w14:textId="77777777" w:rsidTr="0010551B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60C03D21" w14:textId="3A4A5607" w:rsidR="00326B0E" w:rsidRPr="006D656A" w:rsidRDefault="00326B0E" w:rsidP="0010551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</w:t>
            </w:r>
            <w:r w:rsidR="002B7BDF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4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– 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 1: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C851B3" w:rsidRPr="00C851B3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Inschrijver heeft ervaring met het uitvoeren van tenminste</w:t>
            </w:r>
            <w:r w:rsidR="00B205F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200</w:t>
            </w:r>
            <w:r w:rsidR="00C851B3" w:rsidRPr="00C851B3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determinaties m.b.t. diatomeeën in de afgelopen 3 jaar.</w:t>
            </w:r>
          </w:p>
        </w:tc>
      </w:tr>
      <w:tr w:rsidR="00326B0E" w:rsidRPr="001A17B8" w14:paraId="6B52B009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7B879D24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CA46F68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26B0E" w:rsidRPr="001A17B8" w14:paraId="074F5BC8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5E383F81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EE929FB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1FC4E29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26B0E" w:rsidRPr="001A17B8" w14:paraId="07BF34DF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A80B5D1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6CBC236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1E63655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26B0E" w:rsidRPr="001A17B8" w14:paraId="7859A399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D5C0842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EB59D1F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26B0E" w:rsidRPr="001A17B8" w14:paraId="42190E65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21E60FA8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1F3693D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26B0E" w:rsidRPr="001A17B8" w14:paraId="1208C2D8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564A0C3C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1C447F0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26B0E" w:rsidRPr="001A17B8" w14:paraId="69429AC1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7527874C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87E5C9C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2B372A8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26B0E" w:rsidRPr="001A17B8" w14:paraId="19FC5A2E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B37C48A" w14:textId="77777777" w:rsidR="00326B0E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57BC795" w14:textId="77777777" w:rsidR="00326B0E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8A49D15" w14:textId="77777777" w:rsidR="00326B0E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E2B156E" w14:textId="77777777" w:rsidR="00326B0E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15E1FEE5" w14:textId="77777777" w:rsidR="00326B0E" w:rsidRPr="00480FAA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26B0E" w:rsidRPr="001A17B8" w14:paraId="68464226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011C5907" w14:textId="68D453DE" w:rsidR="00326B0E" w:rsidRPr="00702A25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</w:rPr>
              <w:t>Heeft u voor de referentie-organisatie ten minste</w:t>
            </w:r>
            <w:r w:rsidR="005171F1">
              <w:rPr>
                <w:rFonts w:ascii="Corbel" w:hAnsi="Corbel"/>
                <w:color w:val="FF0000"/>
                <w:sz w:val="16"/>
                <w:szCs w:val="16"/>
              </w:rPr>
              <w:t xml:space="preserve"> </w:t>
            </w:r>
            <w:r w:rsidR="00B205FD">
              <w:rPr>
                <w:rFonts w:ascii="Corbel" w:hAnsi="Corbel"/>
                <w:sz w:val="16"/>
                <w:szCs w:val="16"/>
              </w:rPr>
              <w:t xml:space="preserve">200 </w:t>
            </w:r>
            <w:r>
              <w:rPr>
                <w:rFonts w:ascii="Corbel" w:hAnsi="Corbel"/>
                <w:sz w:val="16"/>
                <w:szCs w:val="16"/>
              </w:rPr>
              <w:t>determinaties</w:t>
            </w:r>
            <w:r w:rsidRPr="00480FAA">
              <w:rPr>
                <w:rFonts w:ascii="Corbel" w:hAnsi="Corbel"/>
                <w:sz w:val="16"/>
                <w:szCs w:val="16"/>
              </w:rPr>
              <w:t xml:space="preserve"> m.b.t. </w:t>
            </w:r>
            <w:r w:rsidR="00C851B3">
              <w:rPr>
                <w:rFonts w:ascii="Corbel" w:hAnsi="Corbel"/>
                <w:sz w:val="16"/>
                <w:szCs w:val="16"/>
              </w:rPr>
              <w:t>diatomeeën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480FAA">
              <w:rPr>
                <w:rFonts w:ascii="Corbel" w:hAnsi="Corbel"/>
                <w:sz w:val="16"/>
                <w:szCs w:val="16"/>
              </w:rPr>
              <w:t>uitgevoerd?</w:t>
            </w:r>
          </w:p>
        </w:tc>
        <w:tc>
          <w:tcPr>
            <w:tcW w:w="3941" w:type="dxa"/>
            <w:shd w:val="clear" w:color="auto" w:fill="auto"/>
          </w:tcPr>
          <w:p w14:paraId="37900B81" w14:textId="77777777" w:rsidR="00326B0E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45816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B0E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6B0E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C1622EA" w14:textId="77777777" w:rsidR="00326B0E" w:rsidRPr="00133F0C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7533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B0E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6B0E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326B0E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26B0E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9E5720" w:rsidRPr="001A17B8" w14:paraId="31D5322A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702576F9" w14:textId="5AF233E6" w:rsidR="009E5720" w:rsidRPr="00480FAA" w:rsidRDefault="009E5720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 referentie-opdracht uitgevoerd in wateren in Nederland of België (niet zijnde Rijkswateren)?</w:t>
            </w:r>
          </w:p>
        </w:tc>
        <w:tc>
          <w:tcPr>
            <w:tcW w:w="3941" w:type="dxa"/>
            <w:shd w:val="clear" w:color="auto" w:fill="auto"/>
          </w:tcPr>
          <w:p w14:paraId="0E28825B" w14:textId="77777777" w:rsidR="009E5720" w:rsidRPr="00480FAA" w:rsidRDefault="00C43B56" w:rsidP="009E572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13181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720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E5720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8522152" w14:textId="431D8EF6" w:rsidR="009E5720" w:rsidRDefault="00C43B56" w:rsidP="009E572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9399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720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E5720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9E5720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E5720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326B0E" w:rsidRPr="001A17B8" w14:paraId="364438B8" w14:textId="77777777" w:rsidTr="0010551B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A648F28" w14:textId="77777777" w:rsidR="00326B0E" w:rsidRPr="001A17B8" w:rsidRDefault="00326B0E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480FA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ED4EC31" w14:textId="77777777" w:rsidR="00326B0E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2506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B0E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6B0E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975D48A" w14:textId="77777777" w:rsidR="00326B0E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243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B0E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6B0E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326B0E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326B0E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26B0E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8678992" w14:textId="77777777" w:rsidR="00326B0E" w:rsidRPr="00A019E4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715A545" w14:textId="77777777" w:rsidR="00326B0E" w:rsidRPr="00A019E4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4720C07" w14:textId="77777777" w:rsidR="00326B0E" w:rsidRPr="00376FA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26B0E" w:rsidRPr="001A17B8" w14:paraId="5EB0AD5B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240ABF4" w14:textId="77777777" w:rsidR="00326B0E" w:rsidRPr="001A17B8" w:rsidRDefault="00326B0E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3611A9ED" w14:textId="77777777" w:rsidR="00326B0E" w:rsidRPr="00376FA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26B0E" w:rsidRPr="001A17B8" w14:paraId="4061AACD" w14:textId="77777777" w:rsidTr="0010551B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AF7681B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326B0E" w:rsidRPr="001A17B8" w14:paraId="15232285" w14:textId="77777777" w:rsidTr="0010551B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DE24FE3" w14:textId="77777777" w:rsidR="00326B0E" w:rsidRPr="001A17B8" w:rsidRDefault="00326B0E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6E1FBA5D" w14:textId="77777777" w:rsidR="00326B0E" w:rsidRPr="001A17B8" w:rsidRDefault="00326B0E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523D6836" w14:textId="77777777" w:rsidR="00326B0E" w:rsidRPr="00376FA8" w:rsidRDefault="00326B0E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8D3C526" w14:textId="77777777" w:rsidR="00326B0E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9380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B0E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6B0E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F3EFB01" w14:textId="77777777" w:rsidR="00326B0E" w:rsidRPr="001A17B8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5260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B0E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6B0E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326B0E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326B0E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26B0E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E3011AD" w14:textId="77777777" w:rsidR="00326B0E" w:rsidRPr="001A17B8" w:rsidRDefault="00326B0E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D618464" w14:textId="58F6B5C0" w:rsidR="00B846E2" w:rsidRDefault="00B846E2" w:rsidP="007650B2">
      <w:pPr>
        <w:spacing w:after="200" w:line="276" w:lineRule="auto"/>
      </w:pPr>
    </w:p>
    <w:p w14:paraId="0BA75C8C" w14:textId="77777777" w:rsidR="00B846E2" w:rsidRDefault="00B846E2">
      <w:pPr>
        <w:spacing w:after="200" w:line="276" w:lineRule="auto"/>
      </w:pPr>
      <w:r>
        <w:br w:type="page"/>
      </w:r>
    </w:p>
    <w:p w14:paraId="23B4AEFC" w14:textId="77CFF667" w:rsidR="00B846E2" w:rsidRPr="00A87A40" w:rsidRDefault="00B846E2" w:rsidP="00B846E2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r w:rsidRPr="00A87A40">
        <w:rPr>
          <w:rFonts w:ascii="Corbel" w:hAnsi="Corbel"/>
          <w:b/>
          <w:bCs/>
          <w:sz w:val="24"/>
          <w:szCs w:val="24"/>
          <w:u w:val="single"/>
        </w:rPr>
        <w:lastRenderedPageBreak/>
        <w:t xml:space="preserve">Perceel </w:t>
      </w:r>
      <w:r>
        <w:rPr>
          <w:rFonts w:ascii="Corbel" w:hAnsi="Corbel"/>
          <w:b/>
          <w:bCs/>
          <w:sz w:val="24"/>
          <w:szCs w:val="24"/>
          <w:u w:val="single"/>
        </w:rPr>
        <w:t>5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–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Visstandonderzoek &amp; rivierkreeften</w:t>
      </w:r>
    </w:p>
    <w:p w14:paraId="4688654C" w14:textId="77777777" w:rsidR="00C43B56" w:rsidRP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65A9D0FC" w14:textId="77777777" w:rsidR="00B846E2" w:rsidRPr="00D51454" w:rsidRDefault="00B846E2" w:rsidP="00B846E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B846E2" w:rsidRPr="00CF3901" w14:paraId="664B601A" w14:textId="77777777" w:rsidTr="0010551B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EC352C7" w14:textId="5B19A9CC" w:rsidR="00B846E2" w:rsidRPr="006D656A" w:rsidRDefault="00B846E2" w:rsidP="0010551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5 – 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 1: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9E5A5D" w:rsidRPr="009E5A5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Inschrijver heeft ervaring met visstandonderzoek voor tenminste 1 waterschap (ter waarde van minimaal € </w:t>
            </w:r>
            <w:r w:rsidR="00347893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200</w:t>
            </w:r>
            <w:r w:rsidR="009E5A5D" w:rsidRPr="009E5A5D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.000,-) in de afgelopen 3 jaar. Zowel veldwerk als rapportage.</w:t>
            </w:r>
          </w:p>
        </w:tc>
      </w:tr>
      <w:tr w:rsidR="00B846E2" w:rsidRPr="001A17B8" w14:paraId="7652FEB9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74B2AE0B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5CBCBB8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846E2" w:rsidRPr="001A17B8" w14:paraId="39C26FF4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6902F7D7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1EADE08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A54941A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846E2" w:rsidRPr="001A17B8" w14:paraId="427DAEF7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34DBA8E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7FACE67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BCCFFCA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846E2" w:rsidRPr="001A17B8" w14:paraId="53BD0A9A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6AAE179D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3CCD2BA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846E2" w:rsidRPr="001A17B8" w14:paraId="1BB1681E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64C9867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37F74D2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846E2" w:rsidRPr="001A17B8" w14:paraId="0562BC7B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7FF419D7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290503B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846E2" w:rsidRPr="001A17B8" w14:paraId="75416B3A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7E57461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78AE81D4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9B7A4FD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846E2" w:rsidRPr="001A17B8" w14:paraId="5B9570E4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69BB90CB" w14:textId="77777777" w:rsidR="00B846E2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5BAEBE58" w14:textId="77777777" w:rsidR="00B846E2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9C926CF" w14:textId="77777777" w:rsidR="00B846E2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4E2C22C" w14:textId="77777777" w:rsidR="00B846E2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A3FC5D5" w14:textId="77777777" w:rsidR="00B846E2" w:rsidRPr="00480FAA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846E2" w:rsidRPr="001A17B8" w14:paraId="559BB9C7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0F18C5FB" w14:textId="094F51D6" w:rsidR="00B846E2" w:rsidRPr="00702A25" w:rsidRDefault="0031605D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>Is voor de referentie-organisatie een visstandonderzoek uitgevoerd?</w:t>
            </w:r>
          </w:p>
        </w:tc>
        <w:tc>
          <w:tcPr>
            <w:tcW w:w="3941" w:type="dxa"/>
            <w:shd w:val="clear" w:color="auto" w:fill="auto"/>
          </w:tcPr>
          <w:p w14:paraId="446FD7EB" w14:textId="77777777" w:rsidR="00B846E2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563139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6E2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846E2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1BB32E2" w14:textId="77777777" w:rsidR="00B846E2" w:rsidRPr="00133F0C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3464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6E2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846E2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B846E2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846E2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AD1305" w:rsidRPr="001A17B8" w14:paraId="477E5C73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A451EE8" w14:textId="36AEF89F" w:rsidR="00AD1305" w:rsidRDefault="00AD1305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Zijn voor de referentie-organisatie bij het visstandonderzoek zowel veldwerk als rapportage werkzaamheden verricht?</w:t>
            </w:r>
          </w:p>
        </w:tc>
        <w:tc>
          <w:tcPr>
            <w:tcW w:w="3941" w:type="dxa"/>
            <w:shd w:val="clear" w:color="auto" w:fill="auto"/>
          </w:tcPr>
          <w:p w14:paraId="1A3FDA1B" w14:textId="77777777" w:rsidR="00AD1305" w:rsidRPr="00480FAA" w:rsidRDefault="00C43B56" w:rsidP="00AD130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29635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30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D1305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8BF8C83" w14:textId="1E9EF52F" w:rsidR="00AD1305" w:rsidRPr="00480FAA" w:rsidRDefault="00C43B56" w:rsidP="00AD130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9536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130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D1305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AD1305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AD1305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9C1EE5" w:rsidRPr="001A17B8" w14:paraId="7E89D8E2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07D561E4" w14:textId="09526435" w:rsidR="009C1EE5" w:rsidRDefault="009C1EE5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 referentie-opdracht uitgevoerd in wateren in Nederland of België (niet zijnde Rijkswateren)?</w:t>
            </w:r>
          </w:p>
        </w:tc>
        <w:tc>
          <w:tcPr>
            <w:tcW w:w="3941" w:type="dxa"/>
            <w:shd w:val="clear" w:color="auto" w:fill="auto"/>
          </w:tcPr>
          <w:p w14:paraId="0EB0A21B" w14:textId="77777777" w:rsidR="009C1EE5" w:rsidRPr="00480FAA" w:rsidRDefault="00C43B56" w:rsidP="009C1EE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2797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EE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1EE5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0191D68" w14:textId="29479F6E" w:rsidR="009C1EE5" w:rsidRDefault="00C43B56" w:rsidP="009C1EE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2627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EE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1EE5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9C1EE5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C1EE5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AD1305" w:rsidRPr="001A17B8" w14:paraId="2D1688B9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2744493" w14:textId="33AADCE9" w:rsidR="00AD1305" w:rsidRDefault="00AD1305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Wat was de waarde </w:t>
            </w:r>
            <w:r w:rsidR="00000CDA">
              <w:rPr>
                <w:rFonts w:ascii="Corbel" w:hAnsi="Corbel"/>
                <w:sz w:val="16"/>
                <w:szCs w:val="16"/>
              </w:rPr>
              <w:t>van het visstandonderzoek bij de referentie-organisatie?</w:t>
            </w:r>
          </w:p>
        </w:tc>
        <w:tc>
          <w:tcPr>
            <w:tcW w:w="3941" w:type="dxa"/>
            <w:shd w:val="clear" w:color="auto" w:fill="auto"/>
          </w:tcPr>
          <w:p w14:paraId="1177697D" w14:textId="611E2D73" w:rsidR="00AD1305" w:rsidRPr="00480FAA" w:rsidRDefault="009666AA" w:rsidP="00AD130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>
              <w:rPr>
                <w:rFonts w:ascii="Corbel" w:eastAsia="MS Gothic" w:hAnsi="Corbel"/>
                <w:sz w:val="16"/>
                <w:szCs w:val="16"/>
              </w:rPr>
              <w:t xml:space="preserve">€ </w:t>
            </w:r>
            <w:r w:rsidRPr="00376FA8">
              <w:rPr>
                <w:rFonts w:ascii="Corbel" w:hAnsi="Corbel"/>
                <w:sz w:val="16"/>
                <w:szCs w:val="16"/>
                <w:highlight w:val="lightGray"/>
              </w:rPr>
              <w:t>&lt;aantal euro’s exclusief btw&gt;</w:t>
            </w:r>
          </w:p>
        </w:tc>
      </w:tr>
      <w:tr w:rsidR="00B846E2" w:rsidRPr="001A17B8" w14:paraId="63210664" w14:textId="77777777" w:rsidTr="0010551B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5232F18A" w14:textId="77777777" w:rsidR="00B846E2" w:rsidRPr="001A17B8" w:rsidRDefault="00B846E2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480FA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07692AB4" w14:textId="77777777" w:rsidR="00B846E2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0160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6E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846E2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898009F" w14:textId="77777777" w:rsidR="00B846E2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89485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6E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846E2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B846E2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B846E2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846E2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2A5CCDAC" w14:textId="77777777" w:rsidR="00B846E2" w:rsidRPr="00A019E4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54B0744" w14:textId="77777777" w:rsidR="00B846E2" w:rsidRPr="00A019E4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A6295FD" w14:textId="77777777" w:rsidR="00B846E2" w:rsidRPr="00376FA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846E2" w:rsidRPr="001A17B8" w14:paraId="4BA05E64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4FF115C" w14:textId="77777777" w:rsidR="00B846E2" w:rsidRPr="001A17B8" w:rsidRDefault="00B846E2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4849A088" w14:textId="77777777" w:rsidR="00B846E2" w:rsidRPr="00376FA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846E2" w:rsidRPr="001A17B8" w14:paraId="00A813C0" w14:textId="77777777" w:rsidTr="0010551B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62520C20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B846E2" w:rsidRPr="001A17B8" w14:paraId="0BBD8E04" w14:textId="77777777" w:rsidTr="0010551B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B0A6459" w14:textId="77777777" w:rsidR="00B846E2" w:rsidRPr="001A17B8" w:rsidRDefault="00B846E2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68B87BA1" w14:textId="77777777" w:rsidR="00B846E2" w:rsidRPr="001A17B8" w:rsidRDefault="00B846E2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86BB7DE" w14:textId="77777777" w:rsidR="00B846E2" w:rsidRPr="00376FA8" w:rsidRDefault="00B846E2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779741A" w14:textId="77777777" w:rsidR="00B846E2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5333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6E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846E2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967C29D" w14:textId="77777777" w:rsidR="00B846E2" w:rsidRPr="001A17B8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38276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6E2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846E2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B846E2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B846E2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846E2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CA1F194" w14:textId="77777777" w:rsidR="00B846E2" w:rsidRPr="001A17B8" w:rsidRDefault="00B846E2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1FDDB5D" w14:textId="77777777" w:rsidR="00B846E2" w:rsidRDefault="00B846E2" w:rsidP="00B846E2">
      <w:pPr>
        <w:spacing w:after="200" w:line="276" w:lineRule="auto"/>
      </w:pPr>
    </w:p>
    <w:p w14:paraId="04735E56" w14:textId="0F4E8F47" w:rsidR="00B846E2" w:rsidRDefault="00B846E2">
      <w:pPr>
        <w:spacing w:after="200" w:line="276" w:lineRule="auto"/>
      </w:pPr>
      <w:r>
        <w:br w:type="page"/>
      </w:r>
    </w:p>
    <w:p w14:paraId="21D73AD3" w14:textId="77777777" w:rsidR="001C6DD3" w:rsidRPr="00A87A40" w:rsidRDefault="001C6DD3" w:rsidP="001C6DD3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bCs/>
          <w:sz w:val="24"/>
          <w:szCs w:val="24"/>
          <w:u w:val="single"/>
        </w:rPr>
      </w:pPr>
      <w:r w:rsidRPr="00A87A40">
        <w:rPr>
          <w:rFonts w:ascii="Corbel" w:hAnsi="Corbel"/>
          <w:b/>
          <w:bCs/>
          <w:sz w:val="24"/>
          <w:szCs w:val="24"/>
          <w:u w:val="single"/>
        </w:rPr>
        <w:lastRenderedPageBreak/>
        <w:t xml:space="preserve">Perceel </w:t>
      </w:r>
      <w:r>
        <w:rPr>
          <w:rFonts w:ascii="Corbel" w:hAnsi="Corbel"/>
          <w:b/>
          <w:bCs/>
          <w:sz w:val="24"/>
          <w:szCs w:val="24"/>
          <w:u w:val="single"/>
        </w:rPr>
        <w:t>5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–</w:t>
      </w:r>
      <w:r w:rsidRPr="00A87A40">
        <w:rPr>
          <w:rFonts w:ascii="Corbel" w:hAnsi="Corbel"/>
          <w:b/>
          <w:bCs/>
          <w:sz w:val="24"/>
          <w:szCs w:val="24"/>
          <w:u w:val="single"/>
        </w:rPr>
        <w:t xml:space="preserve"> </w:t>
      </w:r>
      <w:r>
        <w:rPr>
          <w:rFonts w:ascii="Corbel" w:hAnsi="Corbel"/>
          <w:b/>
          <w:bCs/>
          <w:sz w:val="24"/>
          <w:szCs w:val="24"/>
          <w:u w:val="single"/>
        </w:rPr>
        <w:t>Visstandonderzoek &amp; rivierkreeften</w:t>
      </w:r>
    </w:p>
    <w:p w14:paraId="780A8152" w14:textId="77777777" w:rsidR="00C43B56" w:rsidRPr="00C43B56" w:rsidRDefault="00C43B56" w:rsidP="00C43B56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 w:rsidRPr="00C43B56">
        <w:rPr>
          <w:rFonts w:ascii="Corbel" w:hAnsi="Corbel"/>
          <w:szCs w:val="18"/>
        </w:rPr>
        <w:t xml:space="preserve">Naam inschrijver: </w:t>
      </w:r>
      <w:r w:rsidRPr="00C43B56">
        <w:rPr>
          <w:rFonts w:ascii="Corbel" w:hAnsi="Corbel"/>
          <w:szCs w:val="18"/>
          <w:highlight w:val="lightGray"/>
        </w:rPr>
        <w:t>&lt;…..&gt;</w:t>
      </w:r>
    </w:p>
    <w:p w14:paraId="58F88219" w14:textId="77777777" w:rsidR="001C6DD3" w:rsidRPr="00D51454" w:rsidRDefault="001C6DD3" w:rsidP="001C6DD3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1C6DD3" w:rsidRPr="00CF3901" w14:paraId="3A6BFC0D" w14:textId="77777777" w:rsidTr="0010551B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50A3E3EE" w14:textId="22A0011B" w:rsidR="001C6DD3" w:rsidRPr="006D656A" w:rsidRDefault="001C6DD3" w:rsidP="0010551B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Perceel 5 – 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6D656A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9C5ED8" w:rsidRPr="009C5ED8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Inschrijver heeft ervaring met rivierkreeften onderzoek voor tenminste 1 waterschap (ter waarde van minimaal € </w:t>
            </w:r>
            <w:r w:rsidR="00347893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7</w:t>
            </w:r>
            <w:r w:rsidR="009C5ED8" w:rsidRPr="009C5ED8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0.000) in de afgelopen 3 jaar. Zowel veldwerk als rapportage.</w:t>
            </w:r>
          </w:p>
        </w:tc>
      </w:tr>
      <w:tr w:rsidR="001C6DD3" w:rsidRPr="001A17B8" w14:paraId="340F6E22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5BB1495A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B57D83D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C6DD3" w:rsidRPr="001A17B8" w14:paraId="61754F07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F00DD40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F34C45A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65DA44F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C6DD3" w:rsidRPr="001A17B8" w14:paraId="45DD70E4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C65A1B2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1F927EC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E7D3EC3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C6DD3" w:rsidRPr="001A17B8" w14:paraId="7AE8CB54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5B40C18E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E4E3F8C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C6DD3" w:rsidRPr="001A17B8" w14:paraId="38DFBF39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4FCD3DD1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FC94EC6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C6DD3" w:rsidRPr="001A17B8" w14:paraId="4D0A1131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7AB7B782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507F334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C6DD3" w:rsidRPr="001A17B8" w14:paraId="5596F411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6427605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Pr="006A3B17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EB662E7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5FCFD88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C6DD3" w:rsidRPr="001A17B8" w14:paraId="38A51F15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B1E09B8" w14:textId="77777777" w:rsidR="001C6DD3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A678DA4" w14:textId="77777777" w:rsidR="001C6DD3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1B1B674" w14:textId="77777777" w:rsidR="001C6DD3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9B14CDE" w14:textId="77777777" w:rsidR="001C6DD3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61DEBA7C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480FAA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C6DD3" w:rsidRPr="001A17B8" w14:paraId="077866BB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1A64205" w14:textId="70A7201C" w:rsidR="001C6DD3" w:rsidRPr="00702A25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Is voor de referentie-organisatie een </w:t>
            </w:r>
            <w:r w:rsidR="009C5ED8">
              <w:rPr>
                <w:rFonts w:ascii="Corbel" w:hAnsi="Corbel"/>
                <w:sz w:val="16"/>
                <w:szCs w:val="16"/>
              </w:rPr>
              <w:t xml:space="preserve">rivierkreeften </w:t>
            </w:r>
            <w:r>
              <w:rPr>
                <w:rFonts w:ascii="Corbel" w:hAnsi="Corbel"/>
                <w:sz w:val="16"/>
                <w:szCs w:val="16"/>
              </w:rPr>
              <w:t>onderzoek uitgevoerd?</w:t>
            </w:r>
          </w:p>
        </w:tc>
        <w:tc>
          <w:tcPr>
            <w:tcW w:w="3941" w:type="dxa"/>
            <w:shd w:val="clear" w:color="auto" w:fill="auto"/>
          </w:tcPr>
          <w:p w14:paraId="523F880A" w14:textId="77777777" w:rsidR="001C6DD3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0585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A52D9BF" w14:textId="77777777" w:rsidR="001C6DD3" w:rsidRPr="00133F0C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40129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1C6DD3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C6DD3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1C6DD3" w:rsidRPr="001A17B8" w14:paraId="6CB89BB5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3109CE74" w14:textId="7B396312" w:rsidR="001C6DD3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Zijn voor de referentie-organisatie bij het </w:t>
            </w:r>
            <w:r w:rsidR="009C5ED8">
              <w:rPr>
                <w:rFonts w:ascii="Corbel" w:hAnsi="Corbel"/>
                <w:sz w:val="16"/>
                <w:szCs w:val="16"/>
              </w:rPr>
              <w:t xml:space="preserve">rivierkreeften </w:t>
            </w:r>
            <w:r>
              <w:rPr>
                <w:rFonts w:ascii="Corbel" w:hAnsi="Corbel"/>
                <w:sz w:val="16"/>
                <w:szCs w:val="16"/>
              </w:rPr>
              <w:t>onderzoek zowel veldwerk als rapportage werkzaamheden verricht?</w:t>
            </w:r>
          </w:p>
        </w:tc>
        <w:tc>
          <w:tcPr>
            <w:tcW w:w="3941" w:type="dxa"/>
            <w:shd w:val="clear" w:color="auto" w:fill="auto"/>
          </w:tcPr>
          <w:p w14:paraId="60420CA8" w14:textId="77777777" w:rsidR="001C6DD3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48493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0EC8509" w14:textId="77777777" w:rsidR="001C6DD3" w:rsidRPr="00480FAA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0151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1C6DD3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C6DD3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9C1EE5" w:rsidRPr="001A17B8" w14:paraId="35A2AB17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1295E7EB" w14:textId="3C8A5EC2" w:rsidR="009C1EE5" w:rsidRDefault="009C1EE5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Is de referentie-opdracht uitgevoerd in wateren in Nederland of België (niet zijnde Rijkswateren)?</w:t>
            </w:r>
          </w:p>
        </w:tc>
        <w:tc>
          <w:tcPr>
            <w:tcW w:w="3941" w:type="dxa"/>
            <w:shd w:val="clear" w:color="auto" w:fill="auto"/>
          </w:tcPr>
          <w:p w14:paraId="46338AAE" w14:textId="77777777" w:rsidR="009C1EE5" w:rsidRPr="00480FAA" w:rsidRDefault="00C43B56" w:rsidP="009C1EE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12134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EE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1EE5" w:rsidRPr="00480FAA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BEEDD0B" w14:textId="425C0B74" w:rsidR="009C1EE5" w:rsidRDefault="00C43B56" w:rsidP="009C1EE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3190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EE5" w:rsidRPr="00480FA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1EE5" w:rsidRPr="00480FAA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9C1EE5" w:rsidRPr="00480FAA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9C1EE5" w:rsidRPr="00480FA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1C6DD3" w:rsidRPr="001A17B8" w14:paraId="5EFB3FE4" w14:textId="77777777" w:rsidTr="0010551B">
        <w:trPr>
          <w:jc w:val="center"/>
        </w:trPr>
        <w:tc>
          <w:tcPr>
            <w:tcW w:w="5076" w:type="dxa"/>
            <w:shd w:val="clear" w:color="auto" w:fill="auto"/>
          </w:tcPr>
          <w:p w14:paraId="013A6F1C" w14:textId="0078DE20" w:rsidR="001C6DD3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Wat was de waarde van het </w:t>
            </w:r>
            <w:r w:rsidR="009C5ED8">
              <w:rPr>
                <w:rFonts w:ascii="Corbel" w:hAnsi="Corbel"/>
                <w:sz w:val="16"/>
                <w:szCs w:val="16"/>
              </w:rPr>
              <w:t xml:space="preserve">rivierkreeften </w:t>
            </w:r>
            <w:r>
              <w:rPr>
                <w:rFonts w:ascii="Corbel" w:hAnsi="Corbel"/>
                <w:sz w:val="16"/>
                <w:szCs w:val="16"/>
              </w:rPr>
              <w:t>onderzoek bij de referentie-organisatie?</w:t>
            </w:r>
          </w:p>
        </w:tc>
        <w:tc>
          <w:tcPr>
            <w:tcW w:w="3941" w:type="dxa"/>
            <w:shd w:val="clear" w:color="auto" w:fill="auto"/>
          </w:tcPr>
          <w:p w14:paraId="39C53E7E" w14:textId="77777777" w:rsidR="001C6DD3" w:rsidRPr="00480FAA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>
              <w:rPr>
                <w:rFonts w:ascii="Corbel" w:eastAsia="MS Gothic" w:hAnsi="Corbel"/>
                <w:sz w:val="16"/>
                <w:szCs w:val="16"/>
              </w:rPr>
              <w:t xml:space="preserve">€ </w:t>
            </w:r>
            <w:r w:rsidRPr="00376FA8">
              <w:rPr>
                <w:rFonts w:ascii="Corbel" w:hAnsi="Corbel"/>
                <w:sz w:val="16"/>
                <w:szCs w:val="16"/>
                <w:highlight w:val="lightGray"/>
              </w:rPr>
              <w:t>&lt;aantal euro’s exclusief btw&gt;</w:t>
            </w:r>
          </w:p>
        </w:tc>
      </w:tr>
      <w:tr w:rsidR="001C6DD3" w:rsidRPr="001A17B8" w14:paraId="724A50AF" w14:textId="77777777" w:rsidTr="0010551B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7CEE425" w14:textId="77777777" w:rsidR="001C6DD3" w:rsidRPr="001A17B8" w:rsidRDefault="001C6DD3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verricht in de periode van </w:t>
            </w:r>
            <w:r w:rsidRPr="00480FA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</w:t>
            </w:r>
            <w:r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Pr="00480FAA">
              <w:rPr>
                <w:rFonts w:ascii="Corbel" w:hAnsi="Corbel"/>
                <w:sz w:val="16"/>
                <w:szCs w:val="16"/>
              </w:rPr>
              <w:t>Inschrijving.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071342E0" w14:textId="77777777" w:rsidR="001C6DD3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4133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8F94047" w14:textId="77777777" w:rsidR="001C6DD3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7834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C6DD3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C6DD3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C6DD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5D23A069" w14:textId="77777777" w:rsidR="001C6DD3" w:rsidRPr="00A019E4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ACDB3F6" w14:textId="77777777" w:rsidR="001C6DD3" w:rsidRPr="00A019E4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07DB9B7" w14:textId="77777777" w:rsidR="001C6DD3" w:rsidRPr="00376FA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C6DD3" w:rsidRPr="001A17B8" w14:paraId="6BAEFCC8" w14:textId="77777777" w:rsidTr="0010551B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2806340D" w14:textId="77777777" w:rsidR="001C6DD3" w:rsidRPr="001A17B8" w:rsidRDefault="001C6DD3" w:rsidP="0010551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1079A16" w14:textId="77777777" w:rsidR="001C6DD3" w:rsidRPr="00376FA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C6DD3" w:rsidRPr="001A17B8" w14:paraId="168631A9" w14:textId="77777777" w:rsidTr="0010551B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32466BD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1C6DD3" w:rsidRPr="001A17B8" w14:paraId="4C5F6562" w14:textId="77777777" w:rsidTr="0010551B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352BE16F" w14:textId="77777777" w:rsidR="001C6DD3" w:rsidRPr="001A17B8" w:rsidRDefault="001C6DD3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480FAA">
              <w:rPr>
                <w:rFonts w:ascii="Corbel" w:hAnsi="Corbel"/>
                <w:sz w:val="16"/>
                <w:szCs w:val="16"/>
                <w:lang w:val="nl-NL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6F742C46" w14:textId="77777777" w:rsidR="001C6DD3" w:rsidRPr="001A17B8" w:rsidRDefault="001C6DD3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56D3682C" w14:textId="77777777" w:rsidR="001C6DD3" w:rsidRPr="00376FA8" w:rsidRDefault="001C6DD3" w:rsidP="0010551B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07504BCF" w14:textId="77777777" w:rsidR="001C6DD3" w:rsidRPr="00A019E4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0412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E79064A" w14:textId="77777777" w:rsidR="001C6DD3" w:rsidRPr="001A17B8" w:rsidRDefault="00C43B56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6602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DD3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C6DD3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C6DD3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C6DD3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C6DD3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3F3004C" w14:textId="77777777" w:rsidR="001C6DD3" w:rsidRPr="001A17B8" w:rsidRDefault="001C6DD3" w:rsidP="0010551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53DB404D" w14:textId="77777777" w:rsidR="00A87A40" w:rsidRDefault="00A87A40" w:rsidP="007650B2">
      <w:pPr>
        <w:spacing w:after="200" w:line="276" w:lineRule="auto"/>
      </w:pPr>
    </w:p>
    <w:sectPr w:rsidR="00A87A40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87258" w14:textId="77777777" w:rsidR="00ED63E7" w:rsidRDefault="00ED63E7" w:rsidP="00A57DF0">
      <w:pPr>
        <w:spacing w:line="240" w:lineRule="auto"/>
      </w:pPr>
      <w:r>
        <w:separator/>
      </w:r>
    </w:p>
  </w:endnote>
  <w:endnote w:type="continuationSeparator" w:id="0">
    <w:p w14:paraId="29BDD8CA" w14:textId="77777777" w:rsidR="00ED63E7" w:rsidRDefault="00ED63E7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171414A1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78681E2E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C8B8D" w14:textId="77777777" w:rsidR="00ED63E7" w:rsidRDefault="00ED63E7" w:rsidP="00A57DF0">
      <w:pPr>
        <w:spacing w:line="240" w:lineRule="auto"/>
      </w:pPr>
      <w:r>
        <w:separator/>
      </w:r>
    </w:p>
  </w:footnote>
  <w:footnote w:type="continuationSeparator" w:id="0">
    <w:p w14:paraId="71DD53AF" w14:textId="77777777" w:rsidR="00ED63E7" w:rsidRDefault="00ED63E7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BFF5531"/>
    <w:multiLevelType w:val="hybridMultilevel"/>
    <w:tmpl w:val="6EE2429E"/>
    <w:lvl w:ilvl="0" w:tplc="FFFFFFFF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2"/>
  </w:num>
  <w:num w:numId="3" w16cid:durableId="86930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4A"/>
    <w:rsid w:val="00000CDA"/>
    <w:rsid w:val="00010D38"/>
    <w:rsid w:val="0001388A"/>
    <w:rsid w:val="00064E11"/>
    <w:rsid w:val="00087AF2"/>
    <w:rsid w:val="000A5C56"/>
    <w:rsid w:val="00100A15"/>
    <w:rsid w:val="00125F21"/>
    <w:rsid w:val="00133F0C"/>
    <w:rsid w:val="00163763"/>
    <w:rsid w:val="001C6DD3"/>
    <w:rsid w:val="001E36FF"/>
    <w:rsid w:val="00287178"/>
    <w:rsid w:val="002B7BDF"/>
    <w:rsid w:val="002C0083"/>
    <w:rsid w:val="002D10D6"/>
    <w:rsid w:val="0031605D"/>
    <w:rsid w:val="00325F38"/>
    <w:rsid w:val="003265BB"/>
    <w:rsid w:val="00326B0E"/>
    <w:rsid w:val="00347893"/>
    <w:rsid w:val="00376002"/>
    <w:rsid w:val="0037643A"/>
    <w:rsid w:val="00376FA8"/>
    <w:rsid w:val="004045F0"/>
    <w:rsid w:val="0047548D"/>
    <w:rsid w:val="00480FAA"/>
    <w:rsid w:val="00490E35"/>
    <w:rsid w:val="004A686F"/>
    <w:rsid w:val="005171F1"/>
    <w:rsid w:val="00520270"/>
    <w:rsid w:val="00632837"/>
    <w:rsid w:val="00633C60"/>
    <w:rsid w:val="006A3B17"/>
    <w:rsid w:val="006A4D42"/>
    <w:rsid w:val="006C1497"/>
    <w:rsid w:val="006C236E"/>
    <w:rsid w:val="006D656A"/>
    <w:rsid w:val="006D6C97"/>
    <w:rsid w:val="006E72DB"/>
    <w:rsid w:val="00702A25"/>
    <w:rsid w:val="0073466B"/>
    <w:rsid w:val="007576F1"/>
    <w:rsid w:val="007650B2"/>
    <w:rsid w:val="007B2A9F"/>
    <w:rsid w:val="007B78AC"/>
    <w:rsid w:val="0081334A"/>
    <w:rsid w:val="008203DB"/>
    <w:rsid w:val="008435B4"/>
    <w:rsid w:val="008717DD"/>
    <w:rsid w:val="008A5C68"/>
    <w:rsid w:val="00904410"/>
    <w:rsid w:val="009666AA"/>
    <w:rsid w:val="00985637"/>
    <w:rsid w:val="00985EF7"/>
    <w:rsid w:val="00987D13"/>
    <w:rsid w:val="009955BE"/>
    <w:rsid w:val="009C1EE5"/>
    <w:rsid w:val="009C5ED8"/>
    <w:rsid w:val="009E5720"/>
    <w:rsid w:val="009E5A5D"/>
    <w:rsid w:val="00A019E4"/>
    <w:rsid w:val="00A57DF0"/>
    <w:rsid w:val="00A81D82"/>
    <w:rsid w:val="00A87A40"/>
    <w:rsid w:val="00AD1305"/>
    <w:rsid w:val="00B10CFB"/>
    <w:rsid w:val="00B205FD"/>
    <w:rsid w:val="00B846E2"/>
    <w:rsid w:val="00C12F22"/>
    <w:rsid w:val="00C43B56"/>
    <w:rsid w:val="00C851B3"/>
    <w:rsid w:val="00CE7F7A"/>
    <w:rsid w:val="00CF2382"/>
    <w:rsid w:val="00D06D74"/>
    <w:rsid w:val="00D155E8"/>
    <w:rsid w:val="00D82414"/>
    <w:rsid w:val="00DA05CA"/>
    <w:rsid w:val="00E76EC8"/>
    <w:rsid w:val="00ED63E7"/>
    <w:rsid w:val="00F7003D"/>
    <w:rsid w:val="00FC4DF3"/>
    <w:rsid w:val="00FE135A"/>
    <w:rsid w:val="00FE5460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07DDF"/>
  <w15:docId w15:val="{7A0775E3-C6F2-46D6-A3A8-4FBAECA47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238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633C6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33C60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rsid w:val="00633C60"/>
    <w:rPr>
      <w:sz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4DF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4DF3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afianie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7" ma:contentTypeDescription="Een nieuw document maken." ma:contentTypeScope="" ma:versionID="89e634e82c49fb8814b8897733af07f0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72998fcacb5803e5db7a2c3a971aff6a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9AB807-65CD-4C5F-A2FE-143362E50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</Template>
  <TotalTime>53</TotalTime>
  <Pages>8</Pages>
  <Words>2781</Words>
  <Characters>15301</Characters>
  <Application>Microsoft Office Word</Application>
  <DocSecurity>0</DocSecurity>
  <Lines>127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Fafianie</dc:creator>
  <cp:lastModifiedBy>Susan van der Linden</cp:lastModifiedBy>
  <cp:revision>49</cp:revision>
  <dcterms:created xsi:type="dcterms:W3CDTF">2023-11-06T10:37:00Z</dcterms:created>
  <dcterms:modified xsi:type="dcterms:W3CDTF">2024-01-04T06:22:00Z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