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86804" w:rsidR="00B02A50" w:rsidP="00B02A50" w:rsidRDefault="00BB32A0" w14:paraId="226FA33D" w14:textId="371ACE0C">
      <w:pPr>
        <w:pStyle w:val="Kop1"/>
        <w:rPr>
          <w:b w:val="0"/>
          <w:bCs/>
          <w:color w:val="auto"/>
          <w:sz w:val="28"/>
          <w:szCs w:val="40"/>
        </w:rPr>
      </w:pPr>
      <w:r w:rsidRPr="00086804">
        <w:rPr>
          <w:b w:val="0"/>
          <w:bCs/>
          <w:color w:val="auto"/>
          <w:sz w:val="28"/>
          <w:szCs w:val="40"/>
        </w:rPr>
        <w:t xml:space="preserve">BIJLAGE </w:t>
      </w:r>
      <w:r w:rsidRPr="00086804" w:rsidR="00B02A50">
        <w:rPr>
          <w:b w:val="0"/>
          <w:bCs/>
          <w:color w:val="auto"/>
          <w:sz w:val="28"/>
          <w:szCs w:val="40"/>
        </w:rPr>
        <w:t>1</w:t>
      </w:r>
      <w:r w:rsidRPr="00086804" w:rsidR="00936600">
        <w:rPr>
          <w:b w:val="0"/>
          <w:bCs/>
          <w:color w:val="auto"/>
          <w:sz w:val="28"/>
          <w:szCs w:val="40"/>
        </w:rPr>
        <w:t>6</w:t>
      </w:r>
      <w:r w:rsidRPr="00086804" w:rsidR="009E21BA">
        <w:rPr>
          <w:b w:val="0"/>
          <w:bCs/>
          <w:color w:val="auto"/>
          <w:sz w:val="28"/>
          <w:szCs w:val="40"/>
        </w:rPr>
        <w:t>c</w:t>
      </w:r>
      <w:r w:rsidRPr="00086804">
        <w:rPr>
          <w:b w:val="0"/>
          <w:bCs/>
          <w:color w:val="auto"/>
          <w:sz w:val="28"/>
          <w:szCs w:val="40"/>
        </w:rPr>
        <w:t xml:space="preserve"> </w:t>
      </w:r>
      <w:r w:rsidRPr="00086804" w:rsidR="006B02C0">
        <w:rPr>
          <w:b w:val="0"/>
          <w:bCs/>
          <w:color w:val="auto"/>
          <w:sz w:val="28"/>
          <w:szCs w:val="40"/>
        </w:rPr>
        <w:t>–</w:t>
      </w:r>
      <w:r w:rsidRPr="00086804">
        <w:rPr>
          <w:b w:val="0"/>
          <w:bCs/>
          <w:color w:val="auto"/>
          <w:sz w:val="28"/>
          <w:szCs w:val="40"/>
        </w:rPr>
        <w:t xml:space="preserve"> </w:t>
      </w:r>
      <w:r w:rsidRPr="00086804" w:rsidR="00B02A50">
        <w:rPr>
          <w:b w:val="0"/>
          <w:bCs/>
          <w:color w:val="auto"/>
          <w:sz w:val="28"/>
          <w:szCs w:val="40"/>
        </w:rPr>
        <w:t>Referentieformulier</w:t>
      </w:r>
      <w:r w:rsidRPr="00086804" w:rsidR="006B02C0">
        <w:rPr>
          <w:b w:val="0"/>
          <w:bCs/>
          <w:color w:val="auto"/>
          <w:sz w:val="28"/>
          <w:szCs w:val="40"/>
        </w:rPr>
        <w:t xml:space="preserve"> Perceel </w:t>
      </w:r>
      <w:r w:rsidRPr="00086804" w:rsidR="009E21BA">
        <w:rPr>
          <w:b w:val="0"/>
          <w:bCs/>
          <w:color w:val="auto"/>
          <w:sz w:val="28"/>
          <w:szCs w:val="40"/>
        </w:rPr>
        <w:t>3</w:t>
      </w:r>
    </w:p>
    <w:p w:rsidRPr="00B02A50" w:rsidR="00B02A50" w:rsidP="00B02A50" w:rsidRDefault="00B02A50" w14:paraId="2FD63094" w14:textId="77777777">
      <w:pPr>
        <w:rPr>
          <w:rFonts w:ascii="Century Gothic" w:hAnsi="Century Gothic" w:cs="Times New Roman"/>
          <w:sz w:val="20"/>
          <w:szCs w:val="20"/>
        </w:rPr>
      </w:pPr>
    </w:p>
    <w:p w:rsidRPr="00B02A50" w:rsidR="00B02A50" w:rsidP="00B02A50" w:rsidRDefault="00B02A50" w14:paraId="3C00E9AF" w14:textId="11280D09">
      <w:pPr>
        <w:pStyle w:val="01PlatteTekst"/>
        <w:rPr>
          <w:rFonts w:cs="Times New Roman"/>
          <w:sz w:val="20"/>
          <w:szCs w:val="20"/>
        </w:rPr>
      </w:pPr>
    </w:p>
    <w:p w:rsidRPr="00512982" w:rsidR="00512982" w:rsidP="00E23029" w:rsidRDefault="00512982" w14:paraId="3DD59E91" w14:textId="77777777">
      <w:pPr>
        <w:tabs>
          <w:tab w:val="left" w:pos="426"/>
          <w:tab w:val="left" w:pos="720"/>
          <w:tab w:val="left" w:pos="993"/>
          <w:tab w:val="left" w:pos="1440"/>
          <w:tab w:val="left" w:pos="2160"/>
        </w:tabs>
        <w:spacing w:line="276" w:lineRule="auto"/>
        <w:jc w:val="both"/>
        <w:rPr>
          <w:rFonts w:ascii="Century Gothic" w:hAnsi="Century Gothic"/>
          <w:sz w:val="20"/>
          <w:szCs w:val="20"/>
        </w:rPr>
      </w:pPr>
      <w:r w:rsidRPr="00512982">
        <w:rPr>
          <w:rFonts w:ascii="Century Gothic" w:hAnsi="Century Gothic"/>
          <w:sz w:val="20"/>
          <w:szCs w:val="20"/>
        </w:rPr>
        <w:t>Voor het aantonen van de ervaringseis dient u deze bijlage in te vullen en gelden de volgende voorwaarden:</w:t>
      </w:r>
    </w:p>
    <w:p w:rsidRPr="00512982" w:rsidR="00512982" w:rsidP="00E23029" w:rsidRDefault="00512982" w14:paraId="4730F831" w14:textId="0E8B7708">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sidRPr="00512982">
        <w:rPr>
          <w:rFonts w:cs="Arial"/>
          <w:szCs w:val="18"/>
        </w:rPr>
        <w:t xml:space="preserve">De beschrijving per kerncompetentie mag </w:t>
      </w:r>
      <w:r w:rsidRPr="00512982">
        <w:rPr>
          <w:rFonts w:cs="Arial"/>
          <w:b/>
          <w:szCs w:val="18"/>
        </w:rPr>
        <w:t xml:space="preserve">maximaal </w:t>
      </w:r>
      <w:r w:rsidR="00FC013A">
        <w:rPr>
          <w:rFonts w:cs="Arial"/>
          <w:b/>
          <w:szCs w:val="18"/>
        </w:rPr>
        <w:t>twee (2)</w:t>
      </w:r>
      <w:r w:rsidRPr="00512982">
        <w:rPr>
          <w:rFonts w:cs="Arial"/>
          <w:b/>
          <w:szCs w:val="18"/>
        </w:rPr>
        <w:t xml:space="preserve"> pagina</w:t>
      </w:r>
      <w:r w:rsidR="00FC013A">
        <w:rPr>
          <w:rFonts w:cs="Arial"/>
          <w:b/>
          <w:szCs w:val="18"/>
        </w:rPr>
        <w:t>(s)</w:t>
      </w:r>
      <w:r w:rsidRPr="00512982">
        <w:rPr>
          <w:rFonts w:cs="Arial"/>
          <w:b/>
          <w:szCs w:val="18"/>
        </w:rPr>
        <w:t xml:space="preserve"> A4</w:t>
      </w:r>
      <w:r w:rsidRPr="00512982">
        <w:rPr>
          <w:rFonts w:cs="Arial"/>
          <w:szCs w:val="18"/>
        </w:rPr>
        <w:t xml:space="preserve"> omvatten</w:t>
      </w:r>
      <w:r w:rsidR="00014D79">
        <w:rPr>
          <w:rFonts w:cs="Arial"/>
          <w:szCs w:val="18"/>
        </w:rPr>
        <w:t xml:space="preserve"> (deze</w:t>
      </w:r>
      <w:r w:rsidR="00A16BFF">
        <w:rPr>
          <w:rFonts w:cs="Arial"/>
          <w:szCs w:val="18"/>
        </w:rPr>
        <w:t xml:space="preserve"> huidige</w:t>
      </w:r>
      <w:r w:rsidR="00014D79">
        <w:rPr>
          <w:rFonts w:cs="Arial"/>
          <w:szCs w:val="18"/>
        </w:rPr>
        <w:t xml:space="preserve"> pagina telt niet mee in de telling)</w:t>
      </w:r>
      <w:r w:rsidRPr="00512982">
        <w:rPr>
          <w:rFonts w:cs="Arial"/>
          <w:szCs w:val="18"/>
        </w:rPr>
        <w:t>.</w:t>
      </w:r>
    </w:p>
    <w:p w:rsidRPr="00512982" w:rsidR="00512982" w:rsidP="00E23029" w:rsidRDefault="00512982" w14:paraId="3CAE4FA2" w14:textId="314197FB">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sidRPr="00512982">
        <w:rPr>
          <w:rFonts w:cs="Arial"/>
          <w:szCs w:val="18"/>
        </w:rPr>
        <w:t xml:space="preserve">Inschrijver dient alle gevraagde gegevens </w:t>
      </w:r>
      <w:r w:rsidRPr="00512982" w:rsidR="009E21BA">
        <w:rPr>
          <w:rFonts w:cs="Arial"/>
          <w:szCs w:val="18"/>
        </w:rPr>
        <w:t xml:space="preserve">in de </w:t>
      </w:r>
      <w:r w:rsidR="009E21BA">
        <w:rPr>
          <w:rFonts w:cs="Arial"/>
          <w:szCs w:val="18"/>
        </w:rPr>
        <w:t>daarvoor beschikbare ruimtes</w:t>
      </w:r>
      <w:r w:rsidRPr="00512982" w:rsidR="009E21BA">
        <w:rPr>
          <w:rFonts w:cs="Arial"/>
          <w:szCs w:val="18"/>
        </w:rPr>
        <w:t xml:space="preserve"> </w:t>
      </w:r>
      <w:r w:rsidRPr="00512982">
        <w:rPr>
          <w:rFonts w:cs="Arial"/>
          <w:szCs w:val="18"/>
        </w:rPr>
        <w:t>bij de betreffende kerncompetentie op te nemen.</w:t>
      </w:r>
    </w:p>
    <w:p w:rsidRPr="00512982" w:rsidR="00512982" w:rsidP="00E23029" w:rsidRDefault="00512982" w14:paraId="0631DFE8" w14:textId="3E43990D">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sidRPr="00512982">
        <w:rPr>
          <w:rFonts w:cs="Arial"/>
          <w:szCs w:val="18"/>
        </w:rPr>
        <w:t xml:space="preserve">Inschrijver is zelf verantwoordelijk voor een zo duidelijk en volledig mogelijke beschrijving van de geëiste ervaring op basis waarvan de aanbestedende dienst kan beoordelen of die voldoet aan het gestelde in paragraaf </w:t>
      </w:r>
      <w:r w:rsidR="006A3483">
        <w:rPr>
          <w:rFonts w:cs="Arial"/>
          <w:szCs w:val="18"/>
        </w:rPr>
        <w:t>4</w:t>
      </w:r>
      <w:r w:rsidRPr="00512982">
        <w:rPr>
          <w:rFonts w:cs="Arial"/>
          <w:szCs w:val="18"/>
        </w:rPr>
        <w:t xml:space="preserve">.2.1. van </w:t>
      </w:r>
      <w:r w:rsidR="006A3483">
        <w:rPr>
          <w:rFonts w:cs="Arial"/>
          <w:szCs w:val="18"/>
        </w:rPr>
        <w:t xml:space="preserve">Bijlage </w:t>
      </w:r>
      <w:r w:rsidR="00BB69E3">
        <w:rPr>
          <w:rFonts w:cs="Arial"/>
          <w:szCs w:val="18"/>
        </w:rPr>
        <w:t>6 ‘</w:t>
      </w:r>
      <w:r w:rsidRPr="00BB69E3" w:rsidR="00BB69E3">
        <w:rPr>
          <w:rFonts w:cs="Arial"/>
          <w:szCs w:val="18"/>
        </w:rPr>
        <w:t>Uitsluitingsgronden, geschiktheidseisen &amp; bewijsstukken</w:t>
      </w:r>
      <w:r w:rsidR="00BB69E3">
        <w:rPr>
          <w:rFonts w:cs="Arial"/>
          <w:szCs w:val="18"/>
        </w:rPr>
        <w:t>’</w:t>
      </w:r>
      <w:r w:rsidRPr="00512982">
        <w:rPr>
          <w:rFonts w:cs="Arial"/>
          <w:szCs w:val="18"/>
        </w:rPr>
        <w:t xml:space="preserve">. </w:t>
      </w:r>
    </w:p>
    <w:p w:rsidRPr="00512982" w:rsidR="00512982" w:rsidP="00E23029" w:rsidRDefault="00BB69E3" w14:paraId="426789E5" w14:textId="774F9D71">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Pr>
          <w:rFonts w:cs="Arial"/>
          <w:szCs w:val="18"/>
        </w:rPr>
        <w:t>ICTU</w:t>
      </w:r>
      <w:r w:rsidRPr="00512982" w:rsidR="00512982">
        <w:rPr>
          <w:rFonts w:cs="Arial"/>
          <w:szCs w:val="18"/>
        </w:rPr>
        <w:t xml:space="preserve"> behoudt zich het recht voor om de juistheid van alle verstrekte informatie omtrent de referentie te verifiëren (bij de referent) en/of nadere bewijsstukken op de vragen bij de inschrijver, zoals het bewijs van de duur van de overeenkomst en bewijs van de omvang van de referentie opdracht. </w:t>
      </w:r>
    </w:p>
    <w:p w:rsidRPr="00512982" w:rsidR="00512982" w:rsidP="00E23029" w:rsidRDefault="00512982" w14:paraId="1921DC07" w14:textId="77777777">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sidRPr="00512982">
        <w:rPr>
          <w:rFonts w:cs="Arial"/>
          <w:szCs w:val="18"/>
        </w:rPr>
        <w:t xml:space="preserve">Het is de inschrijver niet toegestaan om bij de naam van de contactpersoon van de referent de naam van een eigen medewerker van inschrijver in te vullen of aan te geven dat de contactpersoon alleen via inschrijver benaderd kan worden. </w:t>
      </w:r>
    </w:p>
    <w:p w:rsidRPr="00512982" w:rsidR="00512982" w:rsidP="0EC04133" w:rsidRDefault="00512982" w14:paraId="4302B71C" w14:textId="11529229">
      <w:pPr>
        <w:pStyle w:val="Lijstalinea"/>
        <w:numPr>
          <w:ilvl w:val="0"/>
          <w:numId w:val="1"/>
        </w:numPr>
        <w:tabs>
          <w:tab w:val="left" w:pos="426"/>
          <w:tab w:val="left" w:pos="720"/>
          <w:tab w:val="left" w:pos="993"/>
          <w:tab w:val="left" w:pos="1440"/>
          <w:tab w:val="left" w:pos="2160"/>
        </w:tabs>
        <w:spacing w:line="276" w:lineRule="auto"/>
        <w:jc w:val="both"/>
        <w:rPr>
          <w:rFonts w:cs="Arial"/>
        </w:rPr>
      </w:pPr>
      <w:r w:rsidRPr="0EC04133" w:rsidR="00512982">
        <w:rPr>
          <w:rFonts w:cs="Arial"/>
        </w:rPr>
        <w:t xml:space="preserve">Inschrijver wordt verzocht de opgegeven contactpersoon van referent op de hoogte te stellen van de mogelijke benadering door </w:t>
      </w:r>
      <w:r w:rsidRPr="0EC04133" w:rsidR="00604A64">
        <w:rPr>
          <w:rFonts w:cs="Arial"/>
        </w:rPr>
        <w:t>ICTU</w:t>
      </w:r>
      <w:r w:rsidRPr="0EC04133" w:rsidR="00512982">
        <w:rPr>
          <w:rFonts w:cs="Arial"/>
        </w:rPr>
        <w:t>.</w:t>
      </w:r>
    </w:p>
    <w:p w:rsidRPr="00512982" w:rsidR="00512982" w:rsidP="00E23029" w:rsidRDefault="00512982" w14:paraId="5A377A59" w14:textId="77777777">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sidRPr="00512982">
        <w:rPr>
          <w:rFonts w:cs="Arial"/>
          <w:szCs w:val="18"/>
        </w:rPr>
        <w:t>Ingeval de inschrijver bestaat uit een samenwerkingsverband (combinatie), kunnen alle deelnemers gezamenlijk de technische bekwaamheid aantonen. Dat kan bijvoorbeeld doordat een van de leden aan de kerncompetentie voldoet.</w:t>
      </w:r>
    </w:p>
    <w:p w:rsidRPr="00512982" w:rsidR="00512982" w:rsidP="00512982" w:rsidRDefault="00512982" w14:paraId="38D54464" w14:textId="77777777">
      <w:pPr>
        <w:spacing w:line="276" w:lineRule="auto"/>
        <w:rPr>
          <w:rFonts w:ascii="Century Gothic" w:hAnsi="Century Gothic" w:cs="Arial"/>
          <w:szCs w:val="18"/>
        </w:rPr>
      </w:pPr>
      <w:r w:rsidRPr="00512982">
        <w:rPr>
          <w:rFonts w:ascii="Century Gothic" w:hAnsi="Century Gothic" w:cs="Arial"/>
          <w:szCs w:val="18"/>
        </w:rPr>
        <w:br w:type="page"/>
      </w:r>
    </w:p>
    <w:tbl>
      <w:tblPr>
        <w:tblW w:w="10207"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820"/>
        <w:gridCol w:w="5387"/>
      </w:tblGrid>
      <w:tr w:rsidRPr="00C7747B" w:rsidR="00512982" w:rsidTr="00C7674F" w14:paraId="60CDCD6F" w14:textId="77777777">
        <w:tc>
          <w:tcPr>
            <w:tcW w:w="4820" w:type="dxa"/>
            <w:shd w:val="clear" w:color="auto" w:fill="auto"/>
          </w:tcPr>
          <w:p w:rsidRPr="00C7747B" w:rsidR="00512982" w:rsidP="00DA78EB" w:rsidRDefault="00512982" w14:paraId="68AD8FC9" w14:textId="77777777">
            <w:pPr>
              <w:spacing w:line="276" w:lineRule="auto"/>
              <w:rPr>
                <w:rFonts w:ascii="Century Gothic" w:hAnsi="Century Gothic" w:cs="Arial"/>
                <w:b/>
                <w:sz w:val="20"/>
                <w:szCs w:val="20"/>
              </w:rPr>
            </w:pPr>
            <w:r w:rsidRPr="00C7747B">
              <w:rPr>
                <w:rFonts w:ascii="Century Gothic" w:hAnsi="Century Gothic" w:cs="Arial"/>
                <w:b/>
                <w:sz w:val="20"/>
                <w:szCs w:val="20"/>
              </w:rPr>
              <w:lastRenderedPageBreak/>
              <w:t xml:space="preserve">Kerncompetentie 1 </w:t>
            </w:r>
          </w:p>
        </w:tc>
        <w:tc>
          <w:tcPr>
            <w:tcW w:w="5387" w:type="dxa"/>
            <w:shd w:val="clear" w:color="auto" w:fill="auto"/>
          </w:tcPr>
          <w:p w:rsidR="00512982" w:rsidP="00DA78EB" w:rsidRDefault="00512982" w14:paraId="2191BF81" w14:textId="77777777">
            <w:pPr>
              <w:spacing w:line="276" w:lineRule="auto"/>
              <w:rPr>
                <w:rFonts w:ascii="Century Gothic" w:hAnsi="Century Gothic" w:cs="Arial"/>
                <w:sz w:val="20"/>
                <w:szCs w:val="20"/>
              </w:rPr>
            </w:pPr>
            <w:r w:rsidRPr="00C7747B">
              <w:rPr>
                <w:rFonts w:ascii="Century Gothic" w:hAnsi="Century Gothic" w:cs="Arial"/>
                <w:sz w:val="20"/>
                <w:szCs w:val="20"/>
              </w:rPr>
              <w:t>Naam referentieproject:</w:t>
            </w:r>
          </w:p>
          <w:p w:rsidRPr="00C7747B" w:rsidR="00C7747B" w:rsidP="00C7747B" w:rsidRDefault="00C7747B" w14:paraId="6571FB97" w14:textId="5AE51634">
            <w:pPr>
              <w:pStyle w:val="01PlatteTekst"/>
            </w:pPr>
          </w:p>
        </w:tc>
      </w:tr>
      <w:tr w:rsidRPr="00C7747B" w:rsidR="00512982" w:rsidTr="00C7674F" w14:paraId="796246DD" w14:textId="77777777">
        <w:tc>
          <w:tcPr>
            <w:tcW w:w="4820" w:type="dxa"/>
            <w:shd w:val="clear" w:color="auto" w:fill="auto"/>
          </w:tcPr>
          <w:p w:rsidRPr="00C7747B" w:rsidR="00512982" w:rsidP="00DA78EB" w:rsidRDefault="00512982" w14:paraId="524F05A6" w14:textId="77777777">
            <w:pPr>
              <w:spacing w:line="276" w:lineRule="auto"/>
              <w:rPr>
                <w:rFonts w:ascii="Century Gothic" w:hAnsi="Century Gothic" w:cs="Arial"/>
                <w:sz w:val="20"/>
                <w:szCs w:val="20"/>
                <w:highlight w:val="yellow"/>
              </w:rPr>
            </w:pPr>
            <w:r w:rsidRPr="00C7747B">
              <w:rPr>
                <w:rFonts w:ascii="Century Gothic" w:hAnsi="Century Gothic" w:cs="Arial"/>
                <w:sz w:val="20"/>
                <w:szCs w:val="20"/>
              </w:rPr>
              <w:t>Contactgegevens referent</w:t>
            </w:r>
          </w:p>
        </w:tc>
        <w:tc>
          <w:tcPr>
            <w:tcW w:w="5387" w:type="dxa"/>
            <w:shd w:val="clear" w:color="auto" w:fill="auto"/>
          </w:tcPr>
          <w:p w:rsidRPr="00C7747B" w:rsidR="00512982" w:rsidP="00DA78EB" w:rsidRDefault="00512982" w14:paraId="3C98817A" w14:textId="77777777">
            <w:pPr>
              <w:spacing w:line="276" w:lineRule="auto"/>
              <w:rPr>
                <w:rFonts w:ascii="Century Gothic" w:hAnsi="Century Gothic" w:cs="Arial"/>
                <w:sz w:val="20"/>
                <w:szCs w:val="20"/>
              </w:rPr>
            </w:pPr>
            <w:r w:rsidRPr="00C7747B">
              <w:rPr>
                <w:rFonts w:ascii="Century Gothic" w:hAnsi="Century Gothic" w:cs="Arial"/>
                <w:sz w:val="20"/>
                <w:szCs w:val="20"/>
              </w:rPr>
              <w:t xml:space="preserve">Naam organisatie: </w:t>
            </w:r>
          </w:p>
          <w:p w:rsidRPr="00C7747B" w:rsidR="00512982" w:rsidP="00DA78EB" w:rsidRDefault="00512982" w14:paraId="41AC0CCC" w14:textId="77777777">
            <w:pPr>
              <w:spacing w:line="276" w:lineRule="auto"/>
              <w:rPr>
                <w:rFonts w:ascii="Century Gothic" w:hAnsi="Century Gothic" w:cs="Arial"/>
                <w:sz w:val="20"/>
                <w:szCs w:val="20"/>
              </w:rPr>
            </w:pPr>
            <w:r w:rsidRPr="00C7747B">
              <w:rPr>
                <w:rFonts w:ascii="Century Gothic" w:hAnsi="Century Gothic" w:cs="Arial"/>
                <w:sz w:val="20"/>
                <w:szCs w:val="20"/>
              </w:rPr>
              <w:t xml:space="preserve">Naam contactpersoon: </w:t>
            </w:r>
          </w:p>
          <w:p w:rsidRPr="00C7747B" w:rsidR="00512982" w:rsidP="00DA78EB" w:rsidRDefault="00512982" w14:paraId="0073C209" w14:textId="77777777">
            <w:pPr>
              <w:spacing w:line="276" w:lineRule="auto"/>
              <w:rPr>
                <w:rFonts w:ascii="Century Gothic" w:hAnsi="Century Gothic" w:cs="Arial"/>
                <w:sz w:val="20"/>
                <w:szCs w:val="20"/>
              </w:rPr>
            </w:pPr>
            <w:r w:rsidRPr="00C7747B">
              <w:rPr>
                <w:rFonts w:ascii="Century Gothic" w:hAnsi="Century Gothic" w:cs="Arial"/>
                <w:sz w:val="20"/>
                <w:szCs w:val="20"/>
              </w:rPr>
              <w:t>Adres:</w:t>
            </w:r>
          </w:p>
          <w:p w:rsidRPr="00C7747B" w:rsidR="00512982" w:rsidP="00DA78EB" w:rsidRDefault="00512982" w14:paraId="73E7712A" w14:textId="77777777">
            <w:pPr>
              <w:spacing w:line="276" w:lineRule="auto"/>
              <w:rPr>
                <w:rFonts w:ascii="Century Gothic" w:hAnsi="Century Gothic" w:cs="Arial"/>
                <w:sz w:val="20"/>
                <w:szCs w:val="20"/>
              </w:rPr>
            </w:pPr>
            <w:r w:rsidRPr="00C7747B">
              <w:rPr>
                <w:rFonts w:ascii="Century Gothic" w:hAnsi="Century Gothic" w:cs="Arial"/>
                <w:sz w:val="20"/>
                <w:szCs w:val="20"/>
              </w:rPr>
              <w:t>Telefoonnummer:</w:t>
            </w:r>
          </w:p>
          <w:p w:rsidRPr="00C7747B" w:rsidR="00512982" w:rsidP="00DA78EB" w:rsidRDefault="00512982" w14:paraId="10ED444F" w14:textId="77777777">
            <w:pPr>
              <w:spacing w:line="276" w:lineRule="auto"/>
              <w:rPr>
                <w:rFonts w:ascii="Century Gothic" w:hAnsi="Century Gothic" w:cs="Arial"/>
                <w:sz w:val="20"/>
                <w:szCs w:val="20"/>
              </w:rPr>
            </w:pPr>
            <w:r w:rsidRPr="00C7747B">
              <w:rPr>
                <w:rFonts w:ascii="Century Gothic" w:hAnsi="Century Gothic" w:cs="Arial"/>
                <w:sz w:val="20"/>
                <w:szCs w:val="20"/>
              </w:rPr>
              <w:t xml:space="preserve">E-mailadres: </w:t>
            </w:r>
          </w:p>
        </w:tc>
      </w:tr>
      <w:tr w:rsidRPr="00C7747B" w:rsidR="00512982" w:rsidTr="00C7674F" w14:paraId="4F5CB1BE" w14:textId="77777777">
        <w:tc>
          <w:tcPr>
            <w:tcW w:w="4820" w:type="dxa"/>
            <w:shd w:val="clear" w:color="auto" w:fill="auto"/>
          </w:tcPr>
          <w:p w:rsidRPr="00C7747B" w:rsidR="00512982" w:rsidP="00DA78EB" w:rsidRDefault="00512982" w14:paraId="4A458704" w14:textId="77777777">
            <w:pPr>
              <w:tabs>
                <w:tab w:val="left" w:pos="0"/>
                <w:tab w:val="left" w:pos="720"/>
                <w:tab w:val="left" w:pos="1440"/>
                <w:tab w:val="left" w:pos="2160"/>
              </w:tabs>
              <w:spacing w:line="276" w:lineRule="auto"/>
              <w:jc w:val="both"/>
              <w:rPr>
                <w:rFonts w:ascii="Century Gothic" w:hAnsi="Century Gothic" w:cs="Arial"/>
                <w:sz w:val="20"/>
                <w:szCs w:val="20"/>
              </w:rPr>
            </w:pPr>
            <w:r w:rsidRPr="00C7747B">
              <w:rPr>
                <w:rFonts w:ascii="Century Gothic" w:hAnsi="Century Gothic" w:cs="Arial"/>
                <w:sz w:val="20"/>
                <w:szCs w:val="20"/>
              </w:rPr>
              <w:t>Uitvoering referentie opdracht</w:t>
            </w:r>
          </w:p>
        </w:tc>
        <w:tc>
          <w:tcPr>
            <w:tcW w:w="5387" w:type="dxa"/>
            <w:shd w:val="clear" w:color="auto" w:fill="auto"/>
          </w:tcPr>
          <w:p w:rsidRPr="00C7747B" w:rsidR="00512982" w:rsidP="00DA78EB" w:rsidRDefault="00512982" w14:paraId="685992AC" w14:textId="77777777">
            <w:pPr>
              <w:spacing w:line="276" w:lineRule="auto"/>
              <w:rPr>
                <w:rFonts w:ascii="Century Gothic" w:hAnsi="Century Gothic" w:cs="Arial"/>
                <w:color w:val="FF0000"/>
                <w:sz w:val="20"/>
                <w:szCs w:val="20"/>
              </w:rPr>
            </w:pPr>
            <w:r w:rsidRPr="00C7747B">
              <w:rPr>
                <w:rFonts w:ascii="Century Gothic" w:hAnsi="Century Gothic" w:cs="Arial"/>
                <w:sz w:val="20"/>
                <w:szCs w:val="20"/>
              </w:rPr>
              <w:t xml:space="preserve">Van </w:t>
            </w:r>
            <w:r w:rsidRPr="00C7747B">
              <w:rPr>
                <w:rFonts w:ascii="Century Gothic" w:hAnsi="Century Gothic" w:cs="Arial"/>
                <w:i/>
                <w:color w:val="FF0000"/>
                <w:sz w:val="20"/>
                <w:szCs w:val="20"/>
              </w:rPr>
              <w:t>[dd-mm-jjjj]</w:t>
            </w:r>
            <w:r w:rsidRPr="00C7747B">
              <w:rPr>
                <w:rFonts w:ascii="Century Gothic" w:hAnsi="Century Gothic" w:cs="Arial"/>
                <w:sz w:val="20"/>
                <w:szCs w:val="20"/>
              </w:rPr>
              <w:t xml:space="preserve"> tot </w:t>
            </w:r>
            <w:r w:rsidRPr="00C7747B">
              <w:rPr>
                <w:rFonts w:ascii="Century Gothic" w:hAnsi="Century Gothic" w:cs="Arial"/>
                <w:i/>
                <w:color w:val="FF0000"/>
                <w:sz w:val="20"/>
                <w:szCs w:val="20"/>
              </w:rPr>
              <w:t>[dd-mm-jjjj]</w:t>
            </w:r>
          </w:p>
        </w:tc>
      </w:tr>
      <w:tr w:rsidRPr="00C7747B" w:rsidR="006E4141" w:rsidTr="00C7674F" w14:paraId="505700B6" w14:textId="77777777">
        <w:tc>
          <w:tcPr>
            <w:tcW w:w="4820" w:type="dxa"/>
            <w:shd w:val="clear" w:color="auto" w:fill="auto"/>
          </w:tcPr>
          <w:p w:rsidRPr="00C7747B" w:rsidR="006E4141" w:rsidP="00CA7A6C" w:rsidRDefault="006E4141" w14:paraId="51108AB9" w14:textId="494B44E0">
            <w:pPr>
              <w:tabs>
                <w:tab w:val="left" w:pos="0"/>
                <w:tab w:val="left" w:pos="720"/>
                <w:tab w:val="left" w:pos="1440"/>
                <w:tab w:val="left" w:pos="2160"/>
              </w:tabs>
              <w:spacing w:line="276" w:lineRule="auto"/>
              <w:rPr>
                <w:rFonts w:ascii="Century Gothic" w:hAnsi="Century Gothic" w:cs="Arial"/>
                <w:sz w:val="20"/>
                <w:szCs w:val="20"/>
              </w:rPr>
            </w:pPr>
            <w:r>
              <w:rPr>
                <w:rFonts w:ascii="Century Gothic" w:hAnsi="Century Gothic" w:cs="Arial"/>
                <w:sz w:val="20"/>
                <w:szCs w:val="20"/>
              </w:rPr>
              <w:t xml:space="preserve">Waarde van de referentie opdracht </w:t>
            </w:r>
            <w:r w:rsidR="008F39D3">
              <w:rPr>
                <w:rFonts w:ascii="Century Gothic" w:hAnsi="Century Gothic" w:cs="Arial"/>
                <w:sz w:val="20"/>
                <w:szCs w:val="20"/>
              </w:rPr>
              <w:t xml:space="preserve">(over een aangesloten periode van 12 maanden) </w:t>
            </w:r>
          </w:p>
        </w:tc>
        <w:tc>
          <w:tcPr>
            <w:tcW w:w="5387" w:type="dxa"/>
            <w:shd w:val="clear" w:color="auto" w:fill="auto"/>
          </w:tcPr>
          <w:p w:rsidRPr="00C7747B" w:rsidR="006E4141" w:rsidP="00DA78EB" w:rsidRDefault="008F39D3" w14:paraId="02A6B413" w14:textId="258C953B">
            <w:pPr>
              <w:spacing w:line="276" w:lineRule="auto"/>
              <w:rPr>
                <w:rFonts w:ascii="Century Gothic" w:hAnsi="Century Gothic" w:cs="Arial"/>
                <w:sz w:val="20"/>
                <w:szCs w:val="20"/>
              </w:rPr>
            </w:pPr>
            <w:r w:rsidRPr="008F39D3">
              <w:rPr>
                <w:rFonts w:ascii="Century Gothic" w:hAnsi="Century Gothic" w:cs="Arial"/>
                <w:color w:val="FF0000"/>
                <w:sz w:val="20"/>
                <w:szCs w:val="20"/>
              </w:rPr>
              <w:t>€ xxx</w:t>
            </w:r>
            <w:r w:rsidRPr="00C70202">
              <w:rPr>
                <w:rFonts w:ascii="Century Gothic" w:hAnsi="Century Gothic" w:cs="Arial"/>
                <w:b/>
                <w:bCs/>
                <w:sz w:val="20"/>
                <w:szCs w:val="20"/>
              </w:rPr>
              <w:t xml:space="preserve"> </w:t>
            </w:r>
            <w:r w:rsidRPr="008A66A9">
              <w:rPr>
                <w:rFonts w:ascii="Century Gothic" w:hAnsi="Century Gothic" w:cs="Arial"/>
                <w:sz w:val="20"/>
                <w:szCs w:val="20"/>
              </w:rPr>
              <w:t>(ex BTW)</w:t>
            </w:r>
          </w:p>
        </w:tc>
      </w:tr>
      <w:tr w:rsidRPr="00C7747B" w:rsidR="00C94599" w:rsidTr="00155D90" w14:paraId="70AC8278" w14:textId="77777777">
        <w:tc>
          <w:tcPr>
            <w:tcW w:w="10207" w:type="dxa"/>
            <w:gridSpan w:val="2"/>
            <w:shd w:val="clear" w:color="auto" w:fill="auto"/>
          </w:tcPr>
          <w:p w:rsidRPr="00C669D3" w:rsidR="001B46B1" w:rsidP="001B46B1" w:rsidRDefault="001B46B1" w14:paraId="75F321BB" w14:textId="77777777">
            <w:pPr>
              <w:spacing w:line="276" w:lineRule="auto"/>
              <w:rPr>
                <w:rFonts w:ascii="Century Gothic" w:hAnsi="Century Gothic"/>
                <w:sz w:val="20"/>
                <w:szCs w:val="20"/>
              </w:rPr>
            </w:pPr>
            <w:r w:rsidRPr="00C669D3">
              <w:rPr>
                <w:rFonts w:ascii="Century Gothic" w:hAnsi="Century Gothic"/>
                <w:b/>
                <w:bCs/>
                <w:sz w:val="20"/>
                <w:szCs w:val="20"/>
              </w:rPr>
              <w:t>Kerncompetentie 1 (K1): Ter beschikking stellen van tijdelijk personeel</w:t>
            </w:r>
          </w:p>
          <w:p w:rsidRPr="003B7855" w:rsidR="001B46B1" w:rsidP="001B46B1" w:rsidRDefault="001B46B1" w14:paraId="0B61EAA3" w14:textId="77777777">
            <w:pPr>
              <w:spacing w:line="276" w:lineRule="auto"/>
              <w:rPr>
                <w:rFonts w:ascii="Century Gothic" w:hAnsi="Century Gothic"/>
                <w:sz w:val="20"/>
                <w:szCs w:val="20"/>
              </w:rPr>
            </w:pPr>
            <w:r w:rsidRPr="003B7855">
              <w:rPr>
                <w:rFonts w:ascii="Century Gothic" w:hAnsi="Century Gothic"/>
                <w:sz w:val="20"/>
                <w:szCs w:val="20"/>
              </w:rPr>
              <w:t xml:space="preserve">U heeft ervaring met het ter beschikking stellen (daadwerkelijk ook geplaatst bij een opdrachtgever): </w:t>
            </w:r>
          </w:p>
          <w:p w:rsidRPr="003B7855" w:rsidR="001B46B1" w:rsidP="001B46B1" w:rsidRDefault="001B46B1" w14:paraId="467331AD" w14:textId="4D065A13">
            <w:pPr>
              <w:pStyle w:val="Lijstalinea"/>
              <w:numPr>
                <w:ilvl w:val="0"/>
                <w:numId w:val="4"/>
              </w:numPr>
              <w:spacing w:line="276" w:lineRule="auto"/>
              <w:ind w:left="426"/>
              <w:rPr>
                <w:szCs w:val="20"/>
              </w:rPr>
            </w:pPr>
            <w:r w:rsidRPr="003B7855">
              <w:rPr>
                <w:szCs w:val="20"/>
              </w:rPr>
              <w:t xml:space="preserve">van ten </w:t>
            </w:r>
            <w:r w:rsidRPr="00936600">
              <w:rPr>
                <w:szCs w:val="20"/>
              </w:rPr>
              <w:t xml:space="preserve">minste </w:t>
            </w:r>
            <w:r w:rsidRPr="00936600">
              <w:rPr>
                <w:b/>
                <w:bCs/>
                <w:szCs w:val="20"/>
              </w:rPr>
              <w:t>v</w:t>
            </w:r>
            <w:r w:rsidR="00086804">
              <w:rPr>
                <w:b/>
                <w:bCs/>
                <w:szCs w:val="20"/>
              </w:rPr>
              <w:t>ier</w:t>
            </w:r>
            <w:r w:rsidRPr="00936600">
              <w:rPr>
                <w:b/>
                <w:bCs/>
                <w:szCs w:val="20"/>
              </w:rPr>
              <w:t xml:space="preserve"> (</w:t>
            </w:r>
            <w:r w:rsidR="00086804">
              <w:rPr>
                <w:b/>
                <w:bCs/>
                <w:szCs w:val="20"/>
              </w:rPr>
              <w:t>4</w:t>
            </w:r>
            <w:r w:rsidRPr="00936600">
              <w:rPr>
                <w:b/>
                <w:bCs/>
                <w:szCs w:val="20"/>
              </w:rPr>
              <w:t>)</w:t>
            </w:r>
            <w:r w:rsidRPr="00936600">
              <w:rPr>
                <w:szCs w:val="20"/>
              </w:rPr>
              <w:t xml:space="preserve"> zzp’ers, eigen personeel en/of personeel van derden voor tijdelijke inhuuropdrachten (inclusief administratieve afhandeling), met </w:t>
            </w:r>
            <w:r w:rsidRPr="00936600">
              <w:t xml:space="preserve">een minimale waarde van </w:t>
            </w:r>
            <w:r w:rsidR="00936600">
              <w:br/>
            </w:r>
            <w:r w:rsidRPr="00936600">
              <w:rPr>
                <w:b/>
                <w:bCs/>
              </w:rPr>
              <w:t xml:space="preserve">€ </w:t>
            </w:r>
            <w:r w:rsidR="00086804">
              <w:rPr>
                <w:b/>
                <w:bCs/>
              </w:rPr>
              <w:t>6</w:t>
            </w:r>
            <w:r w:rsidRPr="00936600">
              <w:rPr>
                <w:b/>
                <w:bCs/>
              </w:rPr>
              <w:t>00.000</w:t>
            </w:r>
            <w:r w:rsidRPr="00936600">
              <w:t xml:space="preserve"> (ex BTW) </w:t>
            </w:r>
            <w:r w:rsidRPr="00936600">
              <w:rPr>
                <w:szCs w:val="20"/>
              </w:rPr>
              <w:t>over een aaneengesloten periode</w:t>
            </w:r>
            <w:r w:rsidRPr="003B7855">
              <w:rPr>
                <w:szCs w:val="20"/>
              </w:rPr>
              <w:t xml:space="preserve"> van 12 maanden. </w:t>
            </w:r>
          </w:p>
          <w:p w:rsidRPr="003B7855" w:rsidR="001B46B1" w:rsidP="001B46B1" w:rsidRDefault="001B46B1" w14:paraId="4C45981B" w14:textId="7DAC91B1">
            <w:pPr>
              <w:pStyle w:val="Lijstalinea"/>
              <w:numPr>
                <w:ilvl w:val="0"/>
                <w:numId w:val="4"/>
              </w:numPr>
              <w:spacing w:line="276" w:lineRule="auto"/>
              <w:ind w:left="426"/>
              <w:rPr>
                <w:szCs w:val="20"/>
              </w:rPr>
            </w:pPr>
            <w:r>
              <w:rPr>
                <w:szCs w:val="20"/>
              </w:rPr>
              <w:t>v</w:t>
            </w:r>
            <w:r w:rsidRPr="003B7855">
              <w:rPr>
                <w:szCs w:val="20"/>
              </w:rPr>
              <w:t xml:space="preserve">oor </w:t>
            </w:r>
            <w:r>
              <w:rPr>
                <w:szCs w:val="20"/>
              </w:rPr>
              <w:t xml:space="preserve">ten minste </w:t>
            </w:r>
            <w:r w:rsidR="00442A7A">
              <w:rPr>
                <w:szCs w:val="20"/>
              </w:rPr>
              <w:t>vi</w:t>
            </w:r>
            <w:r w:rsidR="002F68C5">
              <w:rPr>
                <w:szCs w:val="20"/>
              </w:rPr>
              <w:t>er</w:t>
            </w:r>
            <w:r w:rsidR="00442A7A">
              <w:rPr>
                <w:szCs w:val="20"/>
              </w:rPr>
              <w:t xml:space="preserve"> (</w:t>
            </w:r>
            <w:r w:rsidR="002F68C5">
              <w:rPr>
                <w:szCs w:val="20"/>
              </w:rPr>
              <w:t>4</w:t>
            </w:r>
            <w:r w:rsidR="00442A7A">
              <w:rPr>
                <w:szCs w:val="20"/>
              </w:rPr>
              <w:t xml:space="preserve">) van </w:t>
            </w:r>
            <w:r w:rsidRPr="003B7855">
              <w:rPr>
                <w:szCs w:val="20"/>
              </w:rPr>
              <w:t xml:space="preserve">de volgende </w:t>
            </w:r>
            <w:r>
              <w:rPr>
                <w:szCs w:val="20"/>
              </w:rPr>
              <w:t>functiegebieden</w:t>
            </w:r>
            <w:r w:rsidRPr="003B7855">
              <w:rPr>
                <w:szCs w:val="20"/>
              </w:rPr>
              <w:t>:</w:t>
            </w:r>
          </w:p>
          <w:p w:rsidR="001B46B1" w:rsidP="001B46B1" w:rsidRDefault="001B46B1" w14:paraId="24E930FB" w14:textId="77777777">
            <w:pPr>
              <w:pStyle w:val="Lijstalinea"/>
              <w:numPr>
                <w:ilvl w:val="1"/>
                <w:numId w:val="3"/>
              </w:numPr>
              <w:spacing w:line="276" w:lineRule="auto"/>
              <w:ind w:left="993"/>
              <w:rPr>
                <w:szCs w:val="20"/>
              </w:rPr>
            </w:pPr>
            <w:r w:rsidRPr="00F95B33">
              <w:rPr>
                <w:szCs w:val="20"/>
              </w:rPr>
              <w:t>Communicatie</w:t>
            </w:r>
          </w:p>
          <w:p w:rsidRPr="00F95B33" w:rsidR="001B46B1" w:rsidP="001B46B1" w:rsidRDefault="001B46B1" w14:paraId="2108D99D" w14:textId="77777777">
            <w:pPr>
              <w:pStyle w:val="Lijstalinea"/>
              <w:numPr>
                <w:ilvl w:val="1"/>
                <w:numId w:val="3"/>
              </w:numPr>
              <w:spacing w:line="276" w:lineRule="auto"/>
              <w:ind w:left="993"/>
              <w:rPr>
                <w:szCs w:val="20"/>
              </w:rPr>
            </w:pPr>
            <w:r w:rsidRPr="00F95B33">
              <w:rPr>
                <w:szCs w:val="20"/>
              </w:rPr>
              <w:t>Financiën</w:t>
            </w:r>
          </w:p>
          <w:p w:rsidRPr="00F95B33" w:rsidR="001B46B1" w:rsidP="001B46B1" w:rsidRDefault="001B46B1" w14:paraId="6B911A00" w14:textId="77777777">
            <w:pPr>
              <w:pStyle w:val="Lijstalinea"/>
              <w:numPr>
                <w:ilvl w:val="1"/>
                <w:numId w:val="3"/>
              </w:numPr>
              <w:spacing w:line="276" w:lineRule="auto"/>
              <w:ind w:left="993"/>
              <w:rPr>
                <w:szCs w:val="20"/>
              </w:rPr>
            </w:pPr>
            <w:r w:rsidRPr="00F95B33">
              <w:rPr>
                <w:szCs w:val="20"/>
              </w:rPr>
              <w:t>Human Resources</w:t>
            </w:r>
          </w:p>
          <w:p w:rsidRPr="00F95B33" w:rsidR="001B46B1" w:rsidP="001B46B1" w:rsidRDefault="001B46B1" w14:paraId="389F5428" w14:textId="77777777">
            <w:pPr>
              <w:pStyle w:val="Lijstalinea"/>
              <w:numPr>
                <w:ilvl w:val="1"/>
                <w:numId w:val="3"/>
              </w:numPr>
              <w:spacing w:line="276" w:lineRule="auto"/>
              <w:ind w:left="993"/>
              <w:rPr>
                <w:szCs w:val="20"/>
              </w:rPr>
            </w:pPr>
            <w:r w:rsidRPr="00F95B33">
              <w:rPr>
                <w:szCs w:val="20"/>
              </w:rPr>
              <w:t>Inkoop</w:t>
            </w:r>
          </w:p>
          <w:p w:rsidRPr="00F95B33" w:rsidR="001B46B1" w:rsidP="001B46B1" w:rsidRDefault="001B46B1" w14:paraId="536C5A92" w14:textId="77777777">
            <w:pPr>
              <w:pStyle w:val="Lijstalinea"/>
              <w:numPr>
                <w:ilvl w:val="1"/>
                <w:numId w:val="3"/>
              </w:numPr>
              <w:spacing w:line="276" w:lineRule="auto"/>
              <w:ind w:left="993"/>
              <w:rPr>
                <w:szCs w:val="20"/>
              </w:rPr>
            </w:pPr>
            <w:r w:rsidRPr="00F95B33">
              <w:rPr>
                <w:szCs w:val="20"/>
              </w:rPr>
              <w:t>Juridische Zaken</w:t>
            </w:r>
          </w:p>
          <w:p w:rsidRPr="00DF3B4A" w:rsidR="00C94599" w:rsidP="00DF3B4A" w:rsidRDefault="00DF3B4A" w14:paraId="706869B7" w14:textId="683F9E0B">
            <w:pPr>
              <w:pStyle w:val="Lijstalinea"/>
              <w:numPr>
                <w:ilvl w:val="1"/>
                <w:numId w:val="3"/>
              </w:numPr>
              <w:spacing w:line="276" w:lineRule="auto"/>
              <w:ind w:left="993"/>
              <w:rPr>
                <w:szCs w:val="20"/>
              </w:rPr>
            </w:pPr>
            <w:r>
              <w:rPr>
                <w:szCs w:val="20"/>
              </w:rPr>
              <w:t>Administratieve o</w:t>
            </w:r>
            <w:r w:rsidRPr="00F95B33" w:rsidR="001B46B1">
              <w:rPr>
                <w:szCs w:val="20"/>
              </w:rPr>
              <w:t>ndersteuning (Projecten)</w:t>
            </w:r>
          </w:p>
        </w:tc>
      </w:tr>
      <w:tr w:rsidRPr="00C7747B" w:rsidR="00C7674F" w:rsidTr="00C7674F" w14:paraId="14EA561F" w14:textId="77777777">
        <w:trPr>
          <w:trHeight w:val="897"/>
        </w:trPr>
        <w:tc>
          <w:tcPr>
            <w:tcW w:w="4820" w:type="dxa"/>
            <w:shd w:val="clear" w:color="auto" w:fill="auto"/>
          </w:tcPr>
          <w:p w:rsidRPr="00C7747B" w:rsidR="00C7674F" w:rsidP="00F95B33" w:rsidRDefault="00C7674F" w14:paraId="6A439A80" w14:textId="77777777">
            <w:pPr>
              <w:spacing w:line="276" w:lineRule="auto"/>
              <w:rPr>
                <w:rFonts w:ascii="Century Gothic" w:hAnsi="Century Gothic" w:cs="Arial"/>
                <w:sz w:val="20"/>
                <w:szCs w:val="20"/>
              </w:rPr>
            </w:pPr>
            <w:r w:rsidRPr="00C7747B">
              <w:rPr>
                <w:rFonts w:ascii="Century Gothic" w:hAnsi="Century Gothic" w:cs="Arial"/>
                <w:sz w:val="20"/>
                <w:szCs w:val="20"/>
              </w:rPr>
              <w:t>Is het referentieproject zelfstandig uitgevoerd door inschrijver of in samenwerking met andere bedrijven (bijvoorbeeld in combinatie of met onderaannemers)?</w:t>
            </w:r>
          </w:p>
          <w:p w:rsidRPr="00C7747B" w:rsidR="00C7674F" w:rsidP="00F95B33" w:rsidRDefault="00C7674F" w14:paraId="3E8B1038" w14:textId="77777777">
            <w:pPr>
              <w:spacing w:line="276" w:lineRule="auto"/>
              <w:rPr>
                <w:rFonts w:ascii="Century Gothic" w:hAnsi="Century Gothic" w:cs="Arial"/>
                <w:sz w:val="20"/>
                <w:szCs w:val="20"/>
              </w:rPr>
            </w:pPr>
          </w:p>
          <w:p w:rsidRPr="00C7747B" w:rsidR="00C7674F" w:rsidP="00F95B33" w:rsidRDefault="00C7674F" w14:paraId="77FA0783" w14:textId="77777777">
            <w:pPr>
              <w:spacing w:line="276" w:lineRule="auto"/>
              <w:rPr>
                <w:rFonts w:ascii="Century Gothic" w:hAnsi="Century Gothic" w:cs="Arial"/>
                <w:sz w:val="20"/>
                <w:szCs w:val="20"/>
                <w:highlight w:val="yellow"/>
              </w:rPr>
            </w:pPr>
            <w:r w:rsidRPr="00C7747B">
              <w:rPr>
                <w:rFonts w:ascii="Century Gothic" w:hAnsi="Century Gothic" w:cs="Arial"/>
                <w:sz w:val="20"/>
                <w:szCs w:val="20"/>
              </w:rPr>
              <w:t>Geef duidelijk aan wat de taken (werkzaamheden) van inschrijver en de eventueel andere betrokken bedrijven was/is die betrokken waren/zijn bij de uitvoering van het referentieproject.</w:t>
            </w:r>
          </w:p>
        </w:tc>
        <w:tc>
          <w:tcPr>
            <w:tcW w:w="5387" w:type="dxa"/>
            <w:shd w:val="clear" w:color="auto" w:fill="auto"/>
          </w:tcPr>
          <w:p w:rsidRPr="00C7747B" w:rsidR="00C7674F" w:rsidP="00F95B33" w:rsidRDefault="00C7674F" w14:paraId="4DFF1E41" w14:textId="77777777">
            <w:pPr>
              <w:spacing w:line="276" w:lineRule="auto"/>
              <w:rPr>
                <w:rFonts w:ascii="Century Gothic" w:hAnsi="Century Gothic" w:cs="Arial"/>
                <w:color w:val="0070C0"/>
                <w:sz w:val="20"/>
                <w:szCs w:val="20"/>
              </w:rPr>
            </w:pPr>
            <w:r w:rsidRPr="00C7747B">
              <w:rPr>
                <w:rFonts w:ascii="Century Gothic" w:hAnsi="Century Gothic" w:cs="Arial"/>
                <w:sz w:val="20"/>
                <w:szCs w:val="20"/>
              </w:rPr>
              <w:t>□ zelfstandig uitgevoerd.</w:t>
            </w:r>
          </w:p>
          <w:p w:rsidRPr="00C7747B" w:rsidR="00C7674F" w:rsidP="00F95B33" w:rsidRDefault="00C7674F" w14:paraId="4F389295" w14:textId="77777777">
            <w:pPr>
              <w:spacing w:line="276" w:lineRule="auto"/>
              <w:rPr>
                <w:rFonts w:ascii="Century Gothic" w:hAnsi="Century Gothic" w:cs="Arial"/>
                <w:color w:val="0070C0"/>
                <w:sz w:val="20"/>
                <w:szCs w:val="20"/>
              </w:rPr>
            </w:pPr>
          </w:p>
          <w:p w:rsidRPr="00C7747B" w:rsidR="00C7674F" w:rsidP="00F95B33" w:rsidRDefault="00C7674F" w14:paraId="485C3858" w14:textId="4D50CCF8">
            <w:pPr>
              <w:spacing w:line="276" w:lineRule="auto"/>
              <w:rPr>
                <w:rFonts w:ascii="Century Gothic" w:hAnsi="Century Gothic" w:cs="Arial"/>
                <w:sz w:val="20"/>
                <w:szCs w:val="20"/>
                <w:u w:val="single"/>
              </w:rPr>
            </w:pPr>
            <w:r w:rsidRPr="00C7747B">
              <w:rPr>
                <w:rFonts w:ascii="Century Gothic" w:hAnsi="Century Gothic" w:cs="Arial"/>
                <w:sz w:val="20"/>
                <w:szCs w:val="20"/>
              </w:rPr>
              <w:t xml:space="preserve">□ in samenwerking met andere bedrijven uitgevoerd, namelijk </w:t>
            </w:r>
            <w:r w:rsidRPr="00C7747B">
              <w:rPr>
                <w:rFonts w:ascii="Century Gothic" w:hAnsi="Century Gothic" w:cs="Arial"/>
                <w:i/>
                <w:color w:val="FF0000"/>
                <w:sz w:val="20"/>
                <w:szCs w:val="20"/>
              </w:rPr>
              <w:t xml:space="preserve">[naam en adresgegevens onderneming(en)] </w:t>
            </w:r>
            <w:r w:rsidRPr="00C7747B">
              <w:rPr>
                <w:rFonts w:ascii="Century Gothic" w:hAnsi="Century Gothic" w:cs="Arial"/>
                <w:sz w:val="20"/>
                <w:szCs w:val="20"/>
              </w:rPr>
              <w:t xml:space="preserve">waarbij de taken als volgt waren / zijn verdeeld </w:t>
            </w:r>
            <w:r w:rsidRPr="00C7747B">
              <w:rPr>
                <w:rFonts w:ascii="Century Gothic" w:hAnsi="Century Gothic" w:cs="Arial"/>
                <w:i/>
                <w:color w:val="FF0000"/>
                <w:sz w:val="20"/>
                <w:szCs w:val="20"/>
              </w:rPr>
              <w:t>[beschrijving]</w:t>
            </w:r>
            <w:r w:rsidR="00DF3B4A">
              <w:rPr>
                <w:rStyle w:val="Voetnootmarkering"/>
                <w:rFonts w:ascii="Century Gothic" w:hAnsi="Century Gothic" w:cs="Arial"/>
                <w:i/>
                <w:color w:val="FF0000"/>
                <w:sz w:val="20"/>
                <w:szCs w:val="20"/>
              </w:rPr>
              <w:footnoteReference w:id="1"/>
            </w:r>
          </w:p>
        </w:tc>
      </w:tr>
      <w:tr w:rsidRPr="00C7747B" w:rsidR="00C94599" w:rsidTr="00755BE2" w14:paraId="390C33DB" w14:textId="77777777">
        <w:tc>
          <w:tcPr>
            <w:tcW w:w="10207" w:type="dxa"/>
            <w:gridSpan w:val="2"/>
            <w:shd w:val="clear" w:color="auto" w:fill="auto"/>
          </w:tcPr>
          <w:p w:rsidR="00C94599" w:rsidP="00DA78EB" w:rsidRDefault="00C94599" w14:paraId="796A136A" w14:textId="77777777">
            <w:pPr>
              <w:spacing w:line="276" w:lineRule="auto"/>
              <w:rPr>
                <w:rFonts w:ascii="Century Gothic" w:hAnsi="Century Gothic" w:cs="Arial"/>
                <w:i/>
                <w:color w:val="FF0000"/>
                <w:sz w:val="20"/>
                <w:szCs w:val="20"/>
              </w:rPr>
            </w:pPr>
            <w:r w:rsidRPr="00C7747B">
              <w:rPr>
                <w:rFonts w:ascii="Century Gothic" w:hAnsi="Century Gothic" w:cs="Arial"/>
                <w:i/>
                <w:color w:val="FF0000"/>
                <w:sz w:val="20"/>
                <w:szCs w:val="20"/>
              </w:rPr>
              <w:t>[beschrijving referentieopdracht, hoe is aan de gestelde competentie voldaan]</w:t>
            </w:r>
          </w:p>
          <w:p w:rsidR="00C94599" w:rsidP="00C94599" w:rsidRDefault="00C94599" w14:paraId="10CCAE12" w14:textId="77777777">
            <w:pPr>
              <w:pStyle w:val="01PlatteTekst"/>
            </w:pPr>
          </w:p>
          <w:p w:rsidR="00C94599" w:rsidP="00C94599" w:rsidRDefault="00C94599" w14:paraId="57F41720" w14:textId="77777777">
            <w:pPr>
              <w:pStyle w:val="01PlatteTekst"/>
            </w:pPr>
          </w:p>
          <w:p w:rsidR="00C94599" w:rsidP="00C94599" w:rsidRDefault="00C94599" w14:paraId="7B9567AD" w14:textId="77777777">
            <w:pPr>
              <w:pStyle w:val="01PlatteTekst"/>
            </w:pPr>
          </w:p>
          <w:p w:rsidR="00C94599" w:rsidP="00C94599" w:rsidRDefault="00C94599" w14:paraId="6B9D54C8" w14:textId="3D556C85">
            <w:pPr>
              <w:pStyle w:val="01PlatteTekst"/>
            </w:pPr>
          </w:p>
          <w:p w:rsidR="009F7834" w:rsidP="00C94599" w:rsidRDefault="009F7834" w14:paraId="1130EDFB" w14:textId="1D266A7C">
            <w:pPr>
              <w:pStyle w:val="01PlatteTekst"/>
            </w:pPr>
          </w:p>
          <w:p w:rsidR="009F7834" w:rsidP="00C94599" w:rsidRDefault="009F7834" w14:paraId="65CFE8A4" w14:textId="741CD45C">
            <w:pPr>
              <w:pStyle w:val="01PlatteTekst"/>
            </w:pPr>
          </w:p>
          <w:p w:rsidR="009F7834" w:rsidP="00C94599" w:rsidRDefault="009F7834" w14:paraId="110BC622" w14:textId="0BBCD1CF">
            <w:pPr>
              <w:pStyle w:val="01PlatteTekst"/>
            </w:pPr>
          </w:p>
          <w:p w:rsidR="009F7834" w:rsidP="00C94599" w:rsidRDefault="009F7834" w14:paraId="65C9A24D" w14:textId="03645558">
            <w:pPr>
              <w:pStyle w:val="01PlatteTekst"/>
            </w:pPr>
          </w:p>
          <w:p w:rsidR="009F7834" w:rsidP="00C94599" w:rsidRDefault="009F7834" w14:paraId="3B2ABDA0" w14:textId="71B986DA">
            <w:pPr>
              <w:pStyle w:val="01PlatteTekst"/>
            </w:pPr>
          </w:p>
          <w:p w:rsidR="009F7834" w:rsidP="00C94599" w:rsidRDefault="009F7834" w14:paraId="75775054" w14:textId="7D519F85">
            <w:pPr>
              <w:pStyle w:val="01PlatteTekst"/>
            </w:pPr>
          </w:p>
          <w:p w:rsidR="009F7834" w:rsidP="00C94599" w:rsidRDefault="009F7834" w14:paraId="3F61BF02" w14:textId="23E975C9">
            <w:pPr>
              <w:pStyle w:val="01PlatteTekst"/>
            </w:pPr>
          </w:p>
          <w:p w:rsidR="009F7834" w:rsidP="00C94599" w:rsidRDefault="009F7834" w14:paraId="4E58737D" w14:textId="32536996">
            <w:pPr>
              <w:pStyle w:val="01PlatteTekst"/>
            </w:pPr>
          </w:p>
          <w:p w:rsidR="009F7834" w:rsidP="00C94599" w:rsidRDefault="009F7834" w14:paraId="45067DE7" w14:textId="2518DBAA">
            <w:pPr>
              <w:pStyle w:val="01PlatteTekst"/>
            </w:pPr>
          </w:p>
          <w:p w:rsidR="009F7834" w:rsidP="00C94599" w:rsidRDefault="009F7834" w14:paraId="45AFCCF1" w14:textId="04561EA2">
            <w:pPr>
              <w:pStyle w:val="01PlatteTekst"/>
            </w:pPr>
          </w:p>
          <w:p w:rsidR="009F7834" w:rsidP="00C94599" w:rsidRDefault="009F7834" w14:paraId="76E1E199" w14:textId="5298A5FD">
            <w:pPr>
              <w:pStyle w:val="01PlatteTekst"/>
            </w:pPr>
          </w:p>
          <w:p w:rsidR="009F7834" w:rsidP="00C94599" w:rsidRDefault="009F7834" w14:paraId="4524BB0B" w14:textId="2D28708F">
            <w:pPr>
              <w:pStyle w:val="01PlatteTekst"/>
            </w:pPr>
          </w:p>
          <w:p w:rsidR="009F7834" w:rsidP="00C94599" w:rsidRDefault="009F7834" w14:paraId="0372F672" w14:textId="6C651461">
            <w:pPr>
              <w:pStyle w:val="01PlatteTekst"/>
            </w:pPr>
          </w:p>
          <w:p w:rsidR="009F7834" w:rsidP="00C94599" w:rsidRDefault="009F7834" w14:paraId="7CCBCA71" w14:textId="31223EF9">
            <w:pPr>
              <w:pStyle w:val="01PlatteTekst"/>
            </w:pPr>
          </w:p>
          <w:p w:rsidR="009F7834" w:rsidP="00C94599" w:rsidRDefault="009F7834" w14:paraId="09D69BEB" w14:textId="09284876">
            <w:pPr>
              <w:pStyle w:val="01PlatteTekst"/>
            </w:pPr>
          </w:p>
          <w:p w:rsidR="009F7834" w:rsidP="00C94599" w:rsidRDefault="009F7834" w14:paraId="69709248" w14:textId="1EA8D5EF">
            <w:pPr>
              <w:pStyle w:val="01PlatteTekst"/>
            </w:pPr>
          </w:p>
          <w:p w:rsidR="009F7834" w:rsidP="00C94599" w:rsidRDefault="009F7834" w14:paraId="4E23FC61" w14:textId="5595E4D0">
            <w:pPr>
              <w:pStyle w:val="01PlatteTekst"/>
            </w:pPr>
          </w:p>
          <w:p w:rsidR="009F7834" w:rsidP="00C94599" w:rsidRDefault="009F7834" w14:paraId="7277D5A7" w14:textId="7A4C5C8E">
            <w:pPr>
              <w:pStyle w:val="01PlatteTekst"/>
            </w:pPr>
          </w:p>
          <w:p w:rsidR="009F7834" w:rsidP="00C94599" w:rsidRDefault="009F7834" w14:paraId="5E879B36" w14:textId="135A488D">
            <w:pPr>
              <w:pStyle w:val="01PlatteTekst"/>
            </w:pPr>
          </w:p>
          <w:p w:rsidR="009F7834" w:rsidP="00C94599" w:rsidRDefault="009F7834" w14:paraId="099E0C36" w14:textId="0F4735EF">
            <w:pPr>
              <w:pStyle w:val="01PlatteTekst"/>
            </w:pPr>
          </w:p>
          <w:p w:rsidR="009F7834" w:rsidP="00C94599" w:rsidRDefault="009F7834" w14:paraId="39ECBBC9" w14:textId="49ECDD12">
            <w:pPr>
              <w:pStyle w:val="01PlatteTekst"/>
            </w:pPr>
          </w:p>
          <w:p w:rsidR="009F7834" w:rsidP="00C94599" w:rsidRDefault="009F7834" w14:paraId="1EE9C738" w14:textId="098C745B">
            <w:pPr>
              <w:pStyle w:val="01PlatteTekst"/>
            </w:pPr>
          </w:p>
          <w:p w:rsidR="009F7834" w:rsidP="00C94599" w:rsidRDefault="009F7834" w14:paraId="6C5885B2" w14:textId="1B0DF82D">
            <w:pPr>
              <w:pStyle w:val="01PlatteTekst"/>
            </w:pPr>
          </w:p>
          <w:p w:rsidR="009F7834" w:rsidP="00C94599" w:rsidRDefault="009F7834" w14:paraId="01F6893A" w14:textId="69FB365B">
            <w:pPr>
              <w:pStyle w:val="01PlatteTekst"/>
            </w:pPr>
          </w:p>
          <w:p w:rsidR="009F7834" w:rsidP="00C94599" w:rsidRDefault="009F7834" w14:paraId="65613B6B" w14:textId="5E315A1A">
            <w:pPr>
              <w:pStyle w:val="01PlatteTekst"/>
            </w:pPr>
          </w:p>
          <w:p w:rsidR="009F7834" w:rsidP="00C94599" w:rsidRDefault="009F7834" w14:paraId="265A764E" w14:textId="77796686">
            <w:pPr>
              <w:pStyle w:val="01PlatteTekst"/>
            </w:pPr>
          </w:p>
          <w:p w:rsidR="009F7834" w:rsidP="00C94599" w:rsidRDefault="009F7834" w14:paraId="075F1ADE" w14:textId="6696779C">
            <w:pPr>
              <w:pStyle w:val="01PlatteTekst"/>
            </w:pPr>
          </w:p>
          <w:p w:rsidR="009F7834" w:rsidP="00C94599" w:rsidRDefault="009F7834" w14:paraId="35778805" w14:textId="45A9F451">
            <w:pPr>
              <w:pStyle w:val="01PlatteTekst"/>
            </w:pPr>
          </w:p>
          <w:p w:rsidR="009F7834" w:rsidP="00C94599" w:rsidRDefault="009F7834" w14:paraId="240EB2BA" w14:textId="62EB413D">
            <w:pPr>
              <w:pStyle w:val="01PlatteTekst"/>
            </w:pPr>
          </w:p>
          <w:p w:rsidR="009F7834" w:rsidP="00C94599" w:rsidRDefault="009F7834" w14:paraId="7632BFC9" w14:textId="13F4812D">
            <w:pPr>
              <w:pStyle w:val="01PlatteTekst"/>
            </w:pPr>
          </w:p>
          <w:p w:rsidR="009F7834" w:rsidP="00C94599" w:rsidRDefault="009F7834" w14:paraId="260C5844" w14:textId="42A2F607">
            <w:pPr>
              <w:pStyle w:val="01PlatteTekst"/>
            </w:pPr>
          </w:p>
          <w:p w:rsidR="009F7834" w:rsidP="00C94599" w:rsidRDefault="009F7834" w14:paraId="00C555C5" w14:textId="2D781745">
            <w:pPr>
              <w:pStyle w:val="01PlatteTekst"/>
            </w:pPr>
          </w:p>
          <w:p w:rsidR="009F7834" w:rsidP="00C94599" w:rsidRDefault="009F7834" w14:paraId="73218E74" w14:textId="6962DC0E">
            <w:pPr>
              <w:pStyle w:val="01PlatteTekst"/>
            </w:pPr>
          </w:p>
          <w:p w:rsidR="009F7834" w:rsidP="00C94599" w:rsidRDefault="009F7834" w14:paraId="10A0FA80" w14:textId="0AB6CC2E">
            <w:pPr>
              <w:pStyle w:val="01PlatteTekst"/>
            </w:pPr>
          </w:p>
          <w:p w:rsidR="009F7834" w:rsidP="00C94599" w:rsidRDefault="009F7834" w14:paraId="21C3C5B9" w14:textId="6E8508D8">
            <w:pPr>
              <w:pStyle w:val="01PlatteTekst"/>
            </w:pPr>
          </w:p>
          <w:p w:rsidR="009F7834" w:rsidP="00C94599" w:rsidRDefault="009F7834" w14:paraId="00B140FB" w14:textId="2B169010">
            <w:pPr>
              <w:pStyle w:val="01PlatteTekst"/>
            </w:pPr>
          </w:p>
          <w:p w:rsidR="009F7834" w:rsidP="00C94599" w:rsidRDefault="009F7834" w14:paraId="1BA1761B" w14:textId="1C3CA2F2">
            <w:pPr>
              <w:pStyle w:val="01PlatteTekst"/>
            </w:pPr>
          </w:p>
          <w:p w:rsidR="009F7834" w:rsidP="00C94599" w:rsidRDefault="009F7834" w14:paraId="5D43D16D" w14:textId="0DC62AF0">
            <w:pPr>
              <w:pStyle w:val="01PlatteTekst"/>
            </w:pPr>
          </w:p>
          <w:p w:rsidR="009F7834" w:rsidP="00C94599" w:rsidRDefault="009F7834" w14:paraId="0669FD60" w14:textId="2B2A0A97">
            <w:pPr>
              <w:pStyle w:val="01PlatteTekst"/>
            </w:pPr>
          </w:p>
          <w:p w:rsidR="009F7834" w:rsidP="00C94599" w:rsidRDefault="009F7834" w14:paraId="06E51DF9" w14:textId="1EBB8824">
            <w:pPr>
              <w:pStyle w:val="01PlatteTekst"/>
            </w:pPr>
          </w:p>
          <w:p w:rsidR="009F7834" w:rsidP="00C94599" w:rsidRDefault="009F7834" w14:paraId="1B6286C7" w14:textId="2DD92E86">
            <w:pPr>
              <w:pStyle w:val="01PlatteTekst"/>
            </w:pPr>
          </w:p>
          <w:p w:rsidR="009F7834" w:rsidP="00C94599" w:rsidRDefault="009F7834" w14:paraId="7FDAA74A" w14:textId="0250AF35">
            <w:pPr>
              <w:pStyle w:val="01PlatteTekst"/>
            </w:pPr>
          </w:p>
          <w:p w:rsidR="009F7834" w:rsidP="00C94599" w:rsidRDefault="009F7834" w14:paraId="6C5E3854" w14:textId="75A3D192">
            <w:pPr>
              <w:pStyle w:val="01PlatteTekst"/>
            </w:pPr>
          </w:p>
          <w:p w:rsidR="009F7834" w:rsidP="00C94599" w:rsidRDefault="009F7834" w14:paraId="28ABC3E7" w14:textId="6087441E">
            <w:pPr>
              <w:pStyle w:val="01PlatteTekst"/>
            </w:pPr>
          </w:p>
          <w:p w:rsidR="009F7834" w:rsidP="00C94599" w:rsidRDefault="009F7834" w14:paraId="404D0C83" w14:textId="66E5E0B8">
            <w:pPr>
              <w:pStyle w:val="01PlatteTekst"/>
            </w:pPr>
          </w:p>
          <w:p w:rsidR="009F7834" w:rsidP="00C94599" w:rsidRDefault="009F7834" w14:paraId="1BEAD899" w14:textId="1B8432B0">
            <w:pPr>
              <w:pStyle w:val="01PlatteTekst"/>
            </w:pPr>
          </w:p>
          <w:p w:rsidR="009F7834" w:rsidP="00C94599" w:rsidRDefault="009F7834" w14:paraId="399939E4" w14:textId="464EC342">
            <w:pPr>
              <w:pStyle w:val="01PlatteTekst"/>
            </w:pPr>
          </w:p>
          <w:p w:rsidR="009F7834" w:rsidP="00C94599" w:rsidRDefault="009F7834" w14:paraId="56A5963D" w14:textId="29818524">
            <w:pPr>
              <w:pStyle w:val="01PlatteTekst"/>
            </w:pPr>
          </w:p>
          <w:p w:rsidR="009F7834" w:rsidP="00C94599" w:rsidRDefault="009F7834" w14:paraId="68DD8DE4" w14:textId="16995F8A">
            <w:pPr>
              <w:pStyle w:val="01PlatteTekst"/>
            </w:pPr>
          </w:p>
          <w:p w:rsidR="009F7834" w:rsidP="00C94599" w:rsidRDefault="009F7834" w14:paraId="14F2E057" w14:textId="44952DB7">
            <w:pPr>
              <w:pStyle w:val="01PlatteTekst"/>
            </w:pPr>
          </w:p>
          <w:p w:rsidR="009F7834" w:rsidP="00C94599" w:rsidRDefault="009F7834" w14:paraId="2A07A398" w14:textId="021BB718">
            <w:pPr>
              <w:pStyle w:val="01PlatteTekst"/>
            </w:pPr>
          </w:p>
          <w:p w:rsidR="009F7834" w:rsidP="00C94599" w:rsidRDefault="009F7834" w14:paraId="7C4BC205" w14:textId="015F43C4">
            <w:pPr>
              <w:pStyle w:val="01PlatteTekst"/>
            </w:pPr>
          </w:p>
          <w:p w:rsidR="009F7834" w:rsidP="00C94599" w:rsidRDefault="009F7834" w14:paraId="3EB769AE" w14:textId="1D5E09E3">
            <w:pPr>
              <w:pStyle w:val="01PlatteTekst"/>
            </w:pPr>
          </w:p>
          <w:p w:rsidR="009F7834" w:rsidP="00C94599" w:rsidRDefault="009F7834" w14:paraId="3BAE07F5" w14:textId="1E740837">
            <w:pPr>
              <w:pStyle w:val="01PlatteTekst"/>
            </w:pPr>
          </w:p>
          <w:p w:rsidR="009F7834" w:rsidP="00C94599" w:rsidRDefault="009F7834" w14:paraId="646BE106" w14:textId="19A4821E">
            <w:pPr>
              <w:pStyle w:val="01PlatteTekst"/>
            </w:pPr>
          </w:p>
          <w:p w:rsidR="009F7834" w:rsidP="00C94599" w:rsidRDefault="009F7834" w14:paraId="572071B1" w14:textId="12B6875E">
            <w:pPr>
              <w:pStyle w:val="01PlatteTekst"/>
            </w:pPr>
          </w:p>
          <w:p w:rsidR="009F7834" w:rsidP="00C94599" w:rsidRDefault="009F7834" w14:paraId="7F73E27B" w14:textId="1BC497E0">
            <w:pPr>
              <w:pStyle w:val="01PlatteTekst"/>
            </w:pPr>
          </w:p>
          <w:p w:rsidR="009F7834" w:rsidP="00C94599" w:rsidRDefault="009F7834" w14:paraId="60032458" w14:textId="7396381B">
            <w:pPr>
              <w:pStyle w:val="01PlatteTekst"/>
            </w:pPr>
          </w:p>
          <w:p w:rsidR="009F7834" w:rsidP="00C94599" w:rsidRDefault="009F7834" w14:paraId="64F3527A" w14:textId="65AFF719">
            <w:pPr>
              <w:pStyle w:val="01PlatteTekst"/>
            </w:pPr>
          </w:p>
          <w:p w:rsidR="009F7834" w:rsidP="00C94599" w:rsidRDefault="009F7834" w14:paraId="2AA75FB0" w14:textId="720EA219">
            <w:pPr>
              <w:pStyle w:val="01PlatteTekst"/>
            </w:pPr>
          </w:p>
          <w:p w:rsidR="009F7834" w:rsidP="00C94599" w:rsidRDefault="009F7834" w14:paraId="366D9E01" w14:textId="26536F32">
            <w:pPr>
              <w:pStyle w:val="01PlatteTekst"/>
            </w:pPr>
          </w:p>
          <w:p w:rsidR="009F7834" w:rsidP="00C94599" w:rsidRDefault="009F7834" w14:paraId="69DD9B0B" w14:textId="7591D294">
            <w:pPr>
              <w:pStyle w:val="01PlatteTekst"/>
            </w:pPr>
          </w:p>
          <w:p w:rsidR="009F7834" w:rsidP="00C94599" w:rsidRDefault="009F7834" w14:paraId="764872F2" w14:textId="546E9F6E">
            <w:pPr>
              <w:pStyle w:val="01PlatteTekst"/>
            </w:pPr>
          </w:p>
          <w:p w:rsidR="009F7834" w:rsidP="00C94599" w:rsidRDefault="009F7834" w14:paraId="32E71FFF" w14:textId="67C335BA">
            <w:pPr>
              <w:pStyle w:val="01PlatteTekst"/>
            </w:pPr>
          </w:p>
          <w:p w:rsidR="009F7834" w:rsidP="00C94599" w:rsidRDefault="009F7834" w14:paraId="4ED41318" w14:textId="77777777">
            <w:pPr>
              <w:pStyle w:val="01PlatteTekst"/>
            </w:pPr>
          </w:p>
          <w:p w:rsidR="00C94599" w:rsidP="00C94599" w:rsidRDefault="00C94599" w14:paraId="287E9FC7" w14:textId="77777777">
            <w:pPr>
              <w:pStyle w:val="01PlatteTekst"/>
            </w:pPr>
          </w:p>
          <w:p w:rsidR="00E23029" w:rsidP="00C94599" w:rsidRDefault="00E23029" w14:paraId="7346884D" w14:textId="158E2625">
            <w:pPr>
              <w:pStyle w:val="01PlatteTekst"/>
            </w:pPr>
          </w:p>
          <w:p w:rsidR="00E23029" w:rsidP="00C94599" w:rsidRDefault="00E23029" w14:paraId="3F87CFB7" w14:textId="58388875">
            <w:pPr>
              <w:pStyle w:val="01PlatteTekst"/>
            </w:pPr>
          </w:p>
          <w:p w:rsidR="00E23029" w:rsidP="00C94599" w:rsidRDefault="00E23029" w14:paraId="5D4DEF98" w14:textId="11ED7782">
            <w:pPr>
              <w:pStyle w:val="01PlatteTekst"/>
            </w:pPr>
          </w:p>
          <w:p w:rsidR="00E23029" w:rsidP="00C94599" w:rsidRDefault="00E23029" w14:paraId="5E0E6F2C" w14:textId="77777777">
            <w:pPr>
              <w:pStyle w:val="01PlatteTekst"/>
            </w:pPr>
          </w:p>
          <w:p w:rsidRPr="00C94599" w:rsidR="00C94599" w:rsidP="00C94599" w:rsidRDefault="00C94599" w14:paraId="3B5B4FAB" w14:textId="07CC8D59">
            <w:pPr>
              <w:pStyle w:val="01PlatteTekst"/>
            </w:pPr>
          </w:p>
        </w:tc>
      </w:tr>
    </w:tbl>
    <w:p w:rsidRPr="00C7747B" w:rsidR="003560D6" w:rsidP="00E23029" w:rsidRDefault="003560D6" w14:paraId="0F67C136" w14:textId="77777777">
      <w:pPr>
        <w:rPr>
          <w:rFonts w:ascii="Century Gothic" w:hAnsi="Century Gothic"/>
          <w:sz w:val="20"/>
          <w:szCs w:val="20"/>
        </w:rPr>
      </w:pPr>
    </w:p>
    <w:sectPr w:rsidRPr="00C7747B" w:rsidR="003560D6" w:rsidSect="0051284A">
      <w:headerReference w:type="default" r:id="rId11"/>
      <w:footerReference w:type="default" r:id="rId12"/>
      <w:pgSz w:w="11906" w:h="16838" w:orient="portrait"/>
      <w:pgMar w:top="1417" w:right="1417" w:bottom="993" w:left="1417" w:header="284" w:footer="8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F422F" w:rsidP="009279E3" w:rsidRDefault="006F422F" w14:paraId="5581D880" w14:textId="77777777">
      <w:pPr>
        <w:spacing w:line="240" w:lineRule="auto"/>
      </w:pPr>
      <w:r>
        <w:separator/>
      </w:r>
    </w:p>
  </w:endnote>
  <w:endnote w:type="continuationSeparator" w:id="0">
    <w:p w:rsidR="006F422F" w:rsidP="009279E3" w:rsidRDefault="006F422F" w14:paraId="5D1569C3"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8"/>
      <w:gridCol w:w="1814"/>
    </w:tblGrid>
    <w:sdt>
      <w:sdtPr>
        <w:rPr>
          <w:rFonts w:asciiTheme="majorHAnsi" w:hAnsiTheme="majorHAnsi" w:eastAsiaTheme="majorEastAsia" w:cstheme="majorBidi"/>
          <w:szCs w:val="20"/>
        </w:rPr>
        <w:id w:val="1022133482"/>
        <w:docPartObj>
          <w:docPartGallery w:val="Page Numbers (Bottom of Page)"/>
          <w:docPartUnique/>
        </w:docPartObj>
      </w:sdtPr>
      <w:sdtEndPr>
        <w:rPr>
          <w:rFonts w:ascii="Century Gothic" w:hAnsi="Century Gothic" w:eastAsiaTheme="minorHAnsi" w:cstheme="minorBidi"/>
          <w:sz w:val="20"/>
        </w:rPr>
      </w:sdtEndPr>
      <w:sdtContent>
        <w:tr w:rsidR="0051284A" w:rsidTr="00F95B33" w14:paraId="58ED7711" w14:textId="77777777">
          <w:trPr>
            <w:trHeight w:val="727"/>
          </w:trPr>
          <w:tc>
            <w:tcPr>
              <w:tcW w:w="4000" w:type="pct"/>
              <w:tcBorders>
                <w:right w:val="triple" w:color="63DBFF" w:themeColor="accent1" w:sz="4" w:space="0"/>
              </w:tcBorders>
            </w:tcPr>
            <w:p w:rsidR="0051284A" w:rsidP="0051284A" w:rsidRDefault="0051284A" w14:paraId="21B2A851" w14:textId="77777777">
              <w:pPr>
                <w:tabs>
                  <w:tab w:val="left" w:pos="620"/>
                  <w:tab w:val="center" w:pos="4320"/>
                </w:tabs>
                <w:jc w:val="right"/>
                <w:rPr>
                  <w:rFonts w:asciiTheme="majorHAnsi" w:hAnsiTheme="majorHAnsi" w:eastAsiaTheme="majorEastAsia" w:cstheme="majorBidi"/>
                  <w:szCs w:val="20"/>
                </w:rPr>
              </w:pPr>
            </w:p>
          </w:tc>
          <w:tc>
            <w:tcPr>
              <w:tcW w:w="1000" w:type="pct"/>
              <w:tcBorders>
                <w:left w:val="triple" w:color="63DBFF" w:themeColor="accent1" w:sz="4" w:space="0"/>
              </w:tcBorders>
            </w:tcPr>
            <w:p w:rsidRPr="00872C22" w:rsidR="0051284A" w:rsidP="0051284A" w:rsidRDefault="0051284A" w14:paraId="5DEFF095" w14:textId="77777777">
              <w:pPr>
                <w:tabs>
                  <w:tab w:val="left" w:pos="1490"/>
                </w:tabs>
                <w:rPr>
                  <w:rFonts w:ascii="Century Gothic" w:hAnsi="Century Gothic" w:eastAsiaTheme="majorEastAsia" w:cstheme="majorBidi"/>
                  <w:sz w:val="20"/>
                  <w:szCs w:val="20"/>
                </w:rPr>
              </w:pPr>
              <w:r w:rsidRPr="00872C22">
                <w:rPr>
                  <w:rFonts w:ascii="Century Gothic" w:hAnsi="Century Gothic"/>
                  <w:sz w:val="20"/>
                  <w:szCs w:val="20"/>
                </w:rPr>
                <w:fldChar w:fldCharType="begin"/>
              </w:r>
              <w:r w:rsidRPr="00872C22">
                <w:rPr>
                  <w:rFonts w:ascii="Century Gothic" w:hAnsi="Century Gothic"/>
                  <w:sz w:val="20"/>
                  <w:szCs w:val="20"/>
                </w:rPr>
                <w:instrText>PAGE    \* MERGEFORMAT</w:instrText>
              </w:r>
              <w:r w:rsidRPr="00872C22">
                <w:rPr>
                  <w:rFonts w:ascii="Century Gothic" w:hAnsi="Century Gothic"/>
                  <w:sz w:val="20"/>
                  <w:szCs w:val="20"/>
                </w:rPr>
                <w:fldChar w:fldCharType="separate"/>
              </w:r>
              <w:r w:rsidRPr="00872C22">
                <w:rPr>
                  <w:rFonts w:ascii="Century Gothic" w:hAnsi="Century Gothic"/>
                  <w:sz w:val="20"/>
                  <w:szCs w:val="20"/>
                </w:rPr>
                <w:t>2</w:t>
              </w:r>
              <w:r w:rsidRPr="00872C22">
                <w:rPr>
                  <w:rFonts w:ascii="Century Gothic" w:hAnsi="Century Gothic"/>
                  <w:sz w:val="20"/>
                  <w:szCs w:val="20"/>
                </w:rPr>
                <w:fldChar w:fldCharType="end"/>
              </w:r>
              <w:r w:rsidRPr="00872C22">
                <w:rPr>
                  <w:rFonts w:ascii="Century Gothic" w:hAnsi="Century Gothic"/>
                  <w:sz w:val="20"/>
                  <w:szCs w:val="20"/>
                </w:rPr>
                <w:t>/</w:t>
              </w:r>
              <w:r w:rsidRPr="00872C22">
                <w:rPr>
                  <w:rFonts w:ascii="Century Gothic" w:hAnsi="Century Gothic"/>
                  <w:sz w:val="20"/>
                  <w:szCs w:val="20"/>
                </w:rPr>
                <w:fldChar w:fldCharType="begin"/>
              </w:r>
              <w:r w:rsidRPr="00872C22">
                <w:rPr>
                  <w:rFonts w:ascii="Century Gothic" w:hAnsi="Century Gothic"/>
                  <w:sz w:val="20"/>
                  <w:szCs w:val="20"/>
                </w:rPr>
                <w:instrText xml:space="preserve"> NUMPAGES  \# "0"  \* MERGEFORMAT </w:instrText>
              </w:r>
              <w:r w:rsidRPr="00872C22">
                <w:rPr>
                  <w:rFonts w:ascii="Century Gothic" w:hAnsi="Century Gothic"/>
                  <w:sz w:val="20"/>
                  <w:szCs w:val="20"/>
                </w:rPr>
                <w:fldChar w:fldCharType="separate"/>
              </w:r>
              <w:r w:rsidRPr="00872C22">
                <w:rPr>
                  <w:rFonts w:ascii="Century Gothic" w:hAnsi="Century Gothic"/>
                  <w:noProof/>
                  <w:sz w:val="20"/>
                  <w:szCs w:val="20"/>
                </w:rPr>
                <w:t>10</w:t>
              </w:r>
              <w:r w:rsidRPr="00872C22">
                <w:rPr>
                  <w:rFonts w:ascii="Century Gothic" w:hAnsi="Century Gothic"/>
                  <w:sz w:val="20"/>
                  <w:szCs w:val="20"/>
                </w:rPr>
                <w:fldChar w:fldCharType="end"/>
              </w:r>
            </w:p>
          </w:tc>
        </w:tr>
      </w:sdtContent>
    </w:sdt>
  </w:tbl>
  <w:p w:rsidR="0051284A" w:rsidRDefault="0051284A" w14:paraId="736CF8EA"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F422F" w:rsidP="009279E3" w:rsidRDefault="006F422F" w14:paraId="5341B921" w14:textId="77777777">
      <w:pPr>
        <w:spacing w:line="240" w:lineRule="auto"/>
      </w:pPr>
      <w:r>
        <w:separator/>
      </w:r>
    </w:p>
  </w:footnote>
  <w:footnote w:type="continuationSeparator" w:id="0">
    <w:p w:rsidR="006F422F" w:rsidP="009279E3" w:rsidRDefault="006F422F" w14:paraId="02365CB2" w14:textId="77777777">
      <w:pPr>
        <w:spacing w:line="240" w:lineRule="auto"/>
      </w:pPr>
      <w:r>
        <w:continuationSeparator/>
      </w:r>
    </w:p>
  </w:footnote>
  <w:footnote w:id="1">
    <w:p w:rsidR="00DF3B4A" w:rsidRDefault="00DF3B4A" w14:paraId="2FD428A0" w14:textId="0E6DB2D4">
      <w:pPr>
        <w:pStyle w:val="Voetnoottekst"/>
      </w:pPr>
      <w:r>
        <w:rPr>
          <w:rStyle w:val="Voetnootmarkering"/>
        </w:rPr>
        <w:footnoteRef/>
      </w:r>
      <w:r>
        <w:t xml:space="preserve"> </w:t>
      </w:r>
      <w:r w:rsidRPr="000C5D2B">
        <w:rPr>
          <w:rFonts w:ascii="Century Gothic" w:hAnsi="Century Gothic"/>
          <w:sz w:val="14"/>
          <w:szCs w:val="14"/>
        </w:rPr>
        <w:t>Indien uit de referentieverklaring blijkt dat de inschrijver niet zelfstandig voldoet aan het gestelde in de kerncompetentie, dan dient inschrijver te voldoen aan de voorwaarden zoals genoemd in Bijlage 1 paragraaf 2.7.1 of 2.7.2.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086804" w:rsidR="009279E3" w:rsidP="00DF3B4A" w:rsidRDefault="00EF36E7" w14:paraId="31393F98" w14:textId="43F93AD1">
    <w:pPr>
      <w:pStyle w:val="Koptekst"/>
      <w:tabs>
        <w:tab w:val="clear" w:pos="4536"/>
        <w:tab w:val="center" w:pos="2694"/>
      </w:tabs>
      <w:rPr>
        <w:sz w:val="16"/>
        <w:szCs w:val="18"/>
      </w:rPr>
    </w:pPr>
    <w:r>
      <w:rPr>
        <w:noProof/>
        <w:lang w:eastAsia="nl-NL"/>
      </w:rPr>
      <w:drawing>
        <wp:anchor distT="0" distB="0" distL="114300" distR="114300" simplePos="0" relativeHeight="251658240" behindDoc="1" locked="0" layoutInCell="1" allowOverlap="1" wp14:anchorId="4DE11A2F" wp14:editId="0300ECF0">
          <wp:simplePos x="0" y="0"/>
          <wp:positionH relativeFrom="column">
            <wp:posOffset>-4445</wp:posOffset>
          </wp:positionH>
          <wp:positionV relativeFrom="page">
            <wp:posOffset>180340</wp:posOffset>
          </wp:positionV>
          <wp:extent cx="1591200" cy="507600"/>
          <wp:effectExtent l="0" t="0" r="0" b="6985"/>
          <wp:wrapNone/>
          <wp:docPr id="15" name="Afbeelding 15"/>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1">
                    <a:extLst>
                      <a:ext uri="{28A0092B-C50C-407E-A947-70E740481C1C}">
                        <a14:useLocalDpi xmlns:a14="http://schemas.microsoft.com/office/drawing/2010/main" val="0"/>
                      </a:ext>
                    </a:extLst>
                  </a:blip>
                  <a:stretch>
                    <a:fillRect/>
                  </a:stretch>
                </pic:blipFill>
                <pic:spPr>
                  <a:xfrm>
                    <a:off x="0" y="0"/>
                    <a:ext cx="1591200" cy="507600"/>
                  </a:xfrm>
                  <a:prstGeom prst="rect">
                    <a:avLst/>
                  </a:prstGeom>
                </pic:spPr>
              </pic:pic>
            </a:graphicData>
          </a:graphic>
          <wp14:sizeRelH relativeFrom="margin">
            <wp14:pctWidth>0</wp14:pctWidth>
          </wp14:sizeRelH>
          <wp14:sizeRelV relativeFrom="margin">
            <wp14:pctHeight>0</wp14:pctHeight>
          </wp14:sizeRelV>
        </wp:anchor>
      </w:drawing>
    </w:r>
    <w:r w:rsidR="009279E3">
      <w:tab/>
    </w:r>
    <w:r w:rsidR="009279E3">
      <w:tab/>
    </w:r>
    <w:r w:rsidRPr="00086804" w:rsidR="009F7834">
      <w:rPr>
        <w:sz w:val="16"/>
        <w:szCs w:val="18"/>
      </w:rPr>
      <w:t xml:space="preserve">Bijlage </w:t>
    </w:r>
    <w:r w:rsidRPr="00086804" w:rsidR="00E23029">
      <w:rPr>
        <w:sz w:val="16"/>
        <w:szCs w:val="18"/>
      </w:rPr>
      <w:t>1</w:t>
    </w:r>
    <w:r w:rsidRPr="00086804" w:rsidR="00936600">
      <w:rPr>
        <w:sz w:val="16"/>
        <w:szCs w:val="18"/>
      </w:rPr>
      <w:t>6</w:t>
    </w:r>
    <w:r w:rsidRPr="00086804" w:rsidR="009E21BA">
      <w:rPr>
        <w:sz w:val="16"/>
        <w:szCs w:val="18"/>
      </w:rPr>
      <w:t>c</w:t>
    </w:r>
    <w:r w:rsidRPr="00086804" w:rsidR="00E23029">
      <w:rPr>
        <w:sz w:val="16"/>
        <w:szCs w:val="18"/>
      </w:rPr>
      <w:t xml:space="preserve"> </w:t>
    </w:r>
    <w:r w:rsidRPr="00086804" w:rsidR="00873974">
      <w:rPr>
        <w:sz w:val="16"/>
        <w:szCs w:val="18"/>
      </w:rPr>
      <w:t>– Referentie</w:t>
    </w:r>
    <w:r w:rsidRPr="00086804" w:rsidR="00E23029">
      <w:rPr>
        <w:sz w:val="16"/>
        <w:szCs w:val="18"/>
      </w:rPr>
      <w:t>formulier</w:t>
    </w:r>
    <w:r w:rsidRPr="00086804" w:rsidR="00873974">
      <w:rPr>
        <w:sz w:val="16"/>
        <w:szCs w:val="18"/>
      </w:rPr>
      <w:t xml:space="preserve"> </w:t>
    </w:r>
    <w:r w:rsidRPr="00086804" w:rsidR="00924419">
      <w:rPr>
        <w:sz w:val="16"/>
        <w:szCs w:val="18"/>
      </w:rPr>
      <w:t xml:space="preserve"> – Perceel </w:t>
    </w:r>
    <w:r w:rsidRPr="00086804" w:rsidR="009E21BA">
      <w:rPr>
        <w:sz w:val="16"/>
        <w:szCs w:val="18"/>
      </w:rPr>
      <w:t>3</w:t>
    </w:r>
  </w:p>
  <w:p w:rsidRPr="00086804" w:rsidR="00DF3B4A" w:rsidP="00DF3B4A" w:rsidRDefault="00DF3B4A" w14:paraId="4B523958" w14:textId="2431A250">
    <w:pPr>
      <w:pStyle w:val="Koptekst"/>
      <w:tabs>
        <w:tab w:val="clear" w:pos="4536"/>
        <w:tab w:val="center" w:pos="2694"/>
      </w:tabs>
      <w:rPr>
        <w:sz w:val="16"/>
        <w:szCs w:val="18"/>
      </w:rPr>
    </w:pPr>
    <w:r w:rsidRPr="00086804">
      <w:rPr>
        <w:sz w:val="16"/>
        <w:szCs w:val="18"/>
      </w:rPr>
      <w:tab/>
    </w:r>
    <w:r w:rsidRPr="00086804">
      <w:rPr>
        <w:sz w:val="16"/>
        <w:szCs w:val="18"/>
      </w:rPr>
      <w:tab/>
    </w:r>
    <w:r w:rsidRPr="00086804">
      <w:rPr>
        <w:sz w:val="16"/>
        <w:szCs w:val="18"/>
      </w:rPr>
      <w:t>Inschrijvingsleidraad Tender</w:t>
    </w:r>
    <w:r w:rsidRPr="00086804" w:rsidR="008A6E92">
      <w:rPr>
        <w:sz w:val="16"/>
        <w:szCs w:val="18"/>
      </w:rPr>
      <w:t>N</w:t>
    </w:r>
    <w:r w:rsidRPr="00086804">
      <w:rPr>
        <w:sz w:val="16"/>
        <w:szCs w:val="18"/>
      </w:rPr>
      <w:t>ed-nummer: 406241</w:t>
    </w:r>
  </w:p>
  <w:p w:rsidR="009279E3" w:rsidRDefault="009279E3" w14:paraId="7C496D5A" w14:textId="77777777">
    <w:pPr>
      <w:pStyle w:val="Koptekst"/>
    </w:pPr>
  </w:p>
  <w:p w:rsidR="009279E3" w:rsidRDefault="009279E3" w14:paraId="7EE5FADA"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6806"/>
    <w:multiLevelType w:val="hybridMultilevel"/>
    <w:tmpl w:val="E42CFA2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11D657A5"/>
    <w:multiLevelType w:val="hybridMultilevel"/>
    <w:tmpl w:val="FFFFFFFF"/>
    <w:lvl w:ilvl="0" w:tplc="729C25DA">
      <w:start w:val="1"/>
      <w:numFmt w:val="bullet"/>
      <w:lvlText w:val=""/>
      <w:lvlJc w:val="left"/>
      <w:pPr>
        <w:ind w:left="720" w:hanging="360"/>
      </w:pPr>
      <w:rPr>
        <w:rFonts w:hint="default" w:ascii="Symbol" w:hAnsi="Symbol"/>
      </w:rPr>
    </w:lvl>
    <w:lvl w:ilvl="1" w:tplc="A41C450C">
      <w:start w:val="1"/>
      <w:numFmt w:val="bullet"/>
      <w:lvlText w:val="o"/>
      <w:lvlJc w:val="left"/>
      <w:pPr>
        <w:ind w:left="1440" w:hanging="360"/>
      </w:pPr>
      <w:rPr>
        <w:rFonts w:hint="default" w:ascii="Courier New" w:hAnsi="Courier New"/>
      </w:rPr>
    </w:lvl>
    <w:lvl w:ilvl="2" w:tplc="4B4AE8D8">
      <w:start w:val="1"/>
      <w:numFmt w:val="bullet"/>
      <w:lvlText w:val=""/>
      <w:lvlJc w:val="left"/>
      <w:pPr>
        <w:ind w:left="2160" w:hanging="360"/>
      </w:pPr>
      <w:rPr>
        <w:rFonts w:hint="default" w:ascii="Wingdings" w:hAnsi="Wingdings"/>
      </w:rPr>
    </w:lvl>
    <w:lvl w:ilvl="3" w:tplc="5DF0318A">
      <w:start w:val="1"/>
      <w:numFmt w:val="bullet"/>
      <w:lvlText w:val=""/>
      <w:lvlJc w:val="left"/>
      <w:pPr>
        <w:ind w:left="2880" w:hanging="360"/>
      </w:pPr>
      <w:rPr>
        <w:rFonts w:hint="default" w:ascii="Symbol" w:hAnsi="Symbol"/>
      </w:rPr>
    </w:lvl>
    <w:lvl w:ilvl="4" w:tplc="CFCE92DC">
      <w:start w:val="1"/>
      <w:numFmt w:val="bullet"/>
      <w:lvlText w:val="o"/>
      <w:lvlJc w:val="left"/>
      <w:pPr>
        <w:ind w:left="3600" w:hanging="360"/>
      </w:pPr>
      <w:rPr>
        <w:rFonts w:hint="default" w:ascii="Courier New" w:hAnsi="Courier New"/>
      </w:rPr>
    </w:lvl>
    <w:lvl w:ilvl="5" w:tplc="703C2184">
      <w:start w:val="1"/>
      <w:numFmt w:val="bullet"/>
      <w:lvlText w:val=""/>
      <w:lvlJc w:val="left"/>
      <w:pPr>
        <w:ind w:left="4320" w:hanging="360"/>
      </w:pPr>
      <w:rPr>
        <w:rFonts w:hint="default" w:ascii="Wingdings" w:hAnsi="Wingdings"/>
      </w:rPr>
    </w:lvl>
    <w:lvl w:ilvl="6" w:tplc="4CCA3244">
      <w:start w:val="1"/>
      <w:numFmt w:val="bullet"/>
      <w:lvlText w:val=""/>
      <w:lvlJc w:val="left"/>
      <w:pPr>
        <w:ind w:left="5040" w:hanging="360"/>
      </w:pPr>
      <w:rPr>
        <w:rFonts w:hint="default" w:ascii="Symbol" w:hAnsi="Symbol"/>
      </w:rPr>
    </w:lvl>
    <w:lvl w:ilvl="7" w:tplc="CC0EA9F0">
      <w:start w:val="1"/>
      <w:numFmt w:val="bullet"/>
      <w:lvlText w:val="o"/>
      <w:lvlJc w:val="left"/>
      <w:pPr>
        <w:ind w:left="5760" w:hanging="360"/>
      </w:pPr>
      <w:rPr>
        <w:rFonts w:hint="default" w:ascii="Courier New" w:hAnsi="Courier New"/>
      </w:rPr>
    </w:lvl>
    <w:lvl w:ilvl="8" w:tplc="E8CC812A">
      <w:start w:val="1"/>
      <w:numFmt w:val="bullet"/>
      <w:lvlText w:val=""/>
      <w:lvlJc w:val="left"/>
      <w:pPr>
        <w:ind w:left="6480" w:hanging="360"/>
      </w:pPr>
      <w:rPr>
        <w:rFonts w:hint="default" w:ascii="Wingdings" w:hAnsi="Wingdings"/>
      </w:rPr>
    </w:lvl>
  </w:abstractNum>
  <w:abstractNum w:abstractNumId="2" w15:restartNumberingAfterBreak="0">
    <w:nsid w:val="525D7935"/>
    <w:multiLevelType w:val="hybridMultilevel"/>
    <w:tmpl w:val="A372C856"/>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7564529D"/>
    <w:multiLevelType w:val="hybridMultilevel"/>
    <w:tmpl w:val="22B8436A"/>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874030294">
    <w:abstractNumId w:val="0"/>
  </w:num>
  <w:num w:numId="2" w16cid:durableId="55250325">
    <w:abstractNumId w:val="2"/>
  </w:num>
  <w:num w:numId="3" w16cid:durableId="61343132">
    <w:abstractNumId w:val="3"/>
  </w:num>
  <w:num w:numId="4" w16cid:durableId="186936507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30"/>
  <w:attachedTemplate r:id="rId1"/>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A50"/>
    <w:rsid w:val="00014D79"/>
    <w:rsid w:val="000240AB"/>
    <w:rsid w:val="00086804"/>
    <w:rsid w:val="000A735F"/>
    <w:rsid w:val="000C5D2B"/>
    <w:rsid w:val="000D5791"/>
    <w:rsid w:val="00141794"/>
    <w:rsid w:val="001436DB"/>
    <w:rsid w:val="00150EAF"/>
    <w:rsid w:val="001834AB"/>
    <w:rsid w:val="001B46B1"/>
    <w:rsid w:val="00211125"/>
    <w:rsid w:val="002419A7"/>
    <w:rsid w:val="00285917"/>
    <w:rsid w:val="00293FB1"/>
    <w:rsid w:val="002E4068"/>
    <w:rsid w:val="002F68C5"/>
    <w:rsid w:val="0031117D"/>
    <w:rsid w:val="00317229"/>
    <w:rsid w:val="003560D6"/>
    <w:rsid w:val="00360BA5"/>
    <w:rsid w:val="00377725"/>
    <w:rsid w:val="00397EF5"/>
    <w:rsid w:val="003A5231"/>
    <w:rsid w:val="003B0CA9"/>
    <w:rsid w:val="00413B6C"/>
    <w:rsid w:val="004251DB"/>
    <w:rsid w:val="004365B4"/>
    <w:rsid w:val="00442A7A"/>
    <w:rsid w:val="00480CE0"/>
    <w:rsid w:val="00482C84"/>
    <w:rsid w:val="004B29F3"/>
    <w:rsid w:val="004B5179"/>
    <w:rsid w:val="004C31C9"/>
    <w:rsid w:val="004D4375"/>
    <w:rsid w:val="0051284A"/>
    <w:rsid w:val="00512982"/>
    <w:rsid w:val="00530378"/>
    <w:rsid w:val="00533009"/>
    <w:rsid w:val="00603738"/>
    <w:rsid w:val="00604A64"/>
    <w:rsid w:val="006A3483"/>
    <w:rsid w:val="006B02C0"/>
    <w:rsid w:val="006B091C"/>
    <w:rsid w:val="006E3C2D"/>
    <w:rsid w:val="006E4141"/>
    <w:rsid w:val="006F422F"/>
    <w:rsid w:val="007924F0"/>
    <w:rsid w:val="008102F4"/>
    <w:rsid w:val="00832D3C"/>
    <w:rsid w:val="00856E8F"/>
    <w:rsid w:val="00872C22"/>
    <w:rsid w:val="00873974"/>
    <w:rsid w:val="0089137F"/>
    <w:rsid w:val="008A66A9"/>
    <w:rsid w:val="008A6E92"/>
    <w:rsid w:val="008D3A20"/>
    <w:rsid w:val="008F1D20"/>
    <w:rsid w:val="008F39D3"/>
    <w:rsid w:val="00924419"/>
    <w:rsid w:val="009279E3"/>
    <w:rsid w:val="00936600"/>
    <w:rsid w:val="00955395"/>
    <w:rsid w:val="009571D2"/>
    <w:rsid w:val="0096545E"/>
    <w:rsid w:val="00975FEB"/>
    <w:rsid w:val="00980493"/>
    <w:rsid w:val="009925F8"/>
    <w:rsid w:val="009E21BA"/>
    <w:rsid w:val="009E5F91"/>
    <w:rsid w:val="009F7834"/>
    <w:rsid w:val="00A03FCB"/>
    <w:rsid w:val="00A16BFF"/>
    <w:rsid w:val="00A240EC"/>
    <w:rsid w:val="00AF0027"/>
    <w:rsid w:val="00B02A50"/>
    <w:rsid w:val="00B14C3E"/>
    <w:rsid w:val="00B91266"/>
    <w:rsid w:val="00B93AFF"/>
    <w:rsid w:val="00BB32A0"/>
    <w:rsid w:val="00BB69E3"/>
    <w:rsid w:val="00BC5659"/>
    <w:rsid w:val="00C10F04"/>
    <w:rsid w:val="00C240BE"/>
    <w:rsid w:val="00C4075B"/>
    <w:rsid w:val="00C47EF0"/>
    <w:rsid w:val="00C70202"/>
    <w:rsid w:val="00C708BC"/>
    <w:rsid w:val="00C70D77"/>
    <w:rsid w:val="00C7674F"/>
    <w:rsid w:val="00C7747B"/>
    <w:rsid w:val="00C90E42"/>
    <w:rsid w:val="00C94599"/>
    <w:rsid w:val="00CA7A6C"/>
    <w:rsid w:val="00CB623C"/>
    <w:rsid w:val="00CC3B35"/>
    <w:rsid w:val="00D0792B"/>
    <w:rsid w:val="00D6475A"/>
    <w:rsid w:val="00D7291B"/>
    <w:rsid w:val="00DF3B4A"/>
    <w:rsid w:val="00DF504A"/>
    <w:rsid w:val="00E00F1A"/>
    <w:rsid w:val="00E23029"/>
    <w:rsid w:val="00E73248"/>
    <w:rsid w:val="00E86B4D"/>
    <w:rsid w:val="00EA0D9D"/>
    <w:rsid w:val="00EA43D3"/>
    <w:rsid w:val="00EF36E7"/>
    <w:rsid w:val="00F109B5"/>
    <w:rsid w:val="00F54AAB"/>
    <w:rsid w:val="00FB4203"/>
    <w:rsid w:val="00FC013A"/>
    <w:rsid w:val="0EC04133"/>
    <w:rsid w:val="5C5C024B"/>
    <w:rsid w:val="760C60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CEC03"/>
  <w15:chartTrackingRefBased/>
  <w15:docId w15:val="{83A963E8-6B44-4B54-B6E7-81ED52E6EB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next w:val="01PlatteTekst"/>
    <w:qFormat/>
    <w:rsid w:val="00B02A50"/>
    <w:pPr>
      <w:spacing w:after="0" w:line="240" w:lineRule="atLeast"/>
    </w:pPr>
    <w:rPr>
      <w:sz w:val="24"/>
      <w:szCs w:val="24"/>
    </w:rPr>
  </w:style>
  <w:style w:type="paragraph" w:styleId="Kop1">
    <w:name w:val="heading 1"/>
    <w:basedOn w:val="Standaard"/>
    <w:next w:val="Standaard"/>
    <w:link w:val="Kop1Char"/>
    <w:uiPriority w:val="9"/>
    <w:qFormat/>
    <w:rsid w:val="00DF504A"/>
    <w:pPr>
      <w:keepNext/>
      <w:keepLines/>
      <w:spacing w:before="240" w:line="336" w:lineRule="auto"/>
      <w:outlineLvl w:val="0"/>
    </w:pPr>
    <w:rPr>
      <w:rFonts w:ascii="Century Gothic" w:hAnsi="Century Gothic" w:eastAsiaTheme="majorEastAsia" w:cstheme="majorBidi"/>
      <w:b/>
      <w:color w:val="0028A7" w:themeColor="accent3" w:themeShade="80"/>
      <w:sz w:val="22"/>
      <w:szCs w:val="32"/>
    </w:rPr>
  </w:style>
  <w:style w:type="paragraph" w:styleId="Kop2">
    <w:name w:val="heading 2"/>
    <w:basedOn w:val="Standaard"/>
    <w:next w:val="Standaard"/>
    <w:link w:val="Kop2Char"/>
    <w:uiPriority w:val="9"/>
    <w:unhideWhenUsed/>
    <w:qFormat/>
    <w:rsid w:val="00C240BE"/>
    <w:pPr>
      <w:keepNext/>
      <w:keepLines/>
      <w:spacing w:before="40" w:line="336" w:lineRule="auto"/>
      <w:outlineLvl w:val="1"/>
    </w:pPr>
    <w:rPr>
      <w:rFonts w:ascii="Century Gothic" w:hAnsi="Century Gothic" w:eastAsiaTheme="majorEastAsia" w:cstheme="majorBidi"/>
      <w:b/>
      <w:sz w:val="20"/>
      <w:szCs w:val="26"/>
    </w:rPr>
  </w:style>
  <w:style w:type="paragraph" w:styleId="Kop3">
    <w:name w:val="heading 3"/>
    <w:basedOn w:val="Standaard"/>
    <w:next w:val="Standaard"/>
    <w:link w:val="Kop3Char"/>
    <w:uiPriority w:val="9"/>
    <w:unhideWhenUsed/>
    <w:qFormat/>
    <w:rsid w:val="00C240BE"/>
    <w:pPr>
      <w:keepNext/>
      <w:keepLines/>
      <w:spacing w:before="40" w:line="336" w:lineRule="auto"/>
      <w:outlineLvl w:val="2"/>
    </w:pPr>
    <w:rPr>
      <w:rFonts w:ascii="Century Gothic" w:hAnsi="Century Gothic" w:eastAsiaTheme="majorEastAsia" w:cstheme="majorBidi"/>
      <w:sz w:val="20"/>
    </w:rPr>
  </w:style>
  <w:style w:type="paragraph" w:styleId="Kop4">
    <w:name w:val="heading 4"/>
    <w:basedOn w:val="Standaard"/>
    <w:next w:val="Standaard"/>
    <w:link w:val="Kop4Char"/>
    <w:uiPriority w:val="9"/>
    <w:unhideWhenUsed/>
    <w:qFormat/>
    <w:rsid w:val="00C240BE"/>
    <w:pPr>
      <w:keepNext/>
      <w:keepLines/>
      <w:spacing w:before="40" w:line="336" w:lineRule="auto"/>
      <w:outlineLvl w:val="3"/>
    </w:pPr>
    <w:rPr>
      <w:rFonts w:ascii="Century Gothic" w:hAnsi="Century Gothic" w:eastAsiaTheme="majorEastAsia" w:cstheme="majorBidi"/>
      <w:i/>
      <w:iCs/>
      <w:color w:val="00B5FF"/>
      <w:sz w:val="20"/>
      <w:szCs w:val="22"/>
    </w:rPr>
  </w:style>
  <w:style w:type="paragraph" w:styleId="Kop5">
    <w:name w:val="heading 5"/>
    <w:basedOn w:val="Standaard"/>
    <w:next w:val="Standaard"/>
    <w:link w:val="Kop5Char"/>
    <w:uiPriority w:val="9"/>
    <w:semiHidden/>
    <w:unhideWhenUsed/>
    <w:qFormat/>
    <w:rsid w:val="00C240BE"/>
    <w:pPr>
      <w:keepNext/>
      <w:keepLines/>
      <w:spacing w:before="40" w:line="336" w:lineRule="auto"/>
      <w:outlineLvl w:val="4"/>
    </w:pPr>
    <w:rPr>
      <w:rFonts w:ascii="Century Gothic" w:hAnsi="Century Gothic" w:eastAsiaTheme="majorEastAsia" w:cstheme="majorBidi"/>
      <w:sz w:val="20"/>
      <w:szCs w:val="22"/>
    </w:rPr>
  </w:style>
  <w:style w:type="paragraph" w:styleId="Kop6">
    <w:name w:val="heading 6"/>
    <w:basedOn w:val="Standaard"/>
    <w:next w:val="Standaard"/>
    <w:link w:val="Kop6Char"/>
    <w:uiPriority w:val="9"/>
    <w:semiHidden/>
    <w:unhideWhenUsed/>
    <w:qFormat/>
    <w:rsid w:val="00E73248"/>
    <w:pPr>
      <w:keepNext/>
      <w:keepLines/>
      <w:spacing w:before="40" w:line="288" w:lineRule="auto"/>
      <w:outlineLvl w:val="5"/>
    </w:pPr>
    <w:rPr>
      <w:rFonts w:ascii="Century Gothic" w:hAnsi="Century Gothic" w:eastAsiaTheme="majorEastAsia" w:cstheme="majorBidi"/>
      <w:sz w:val="20"/>
      <w:szCs w:val="22"/>
    </w:rPr>
  </w:style>
  <w:style w:type="paragraph" w:styleId="Kop7">
    <w:name w:val="heading 7"/>
    <w:basedOn w:val="Standaard"/>
    <w:next w:val="Standaard"/>
    <w:link w:val="Kop7Char"/>
    <w:uiPriority w:val="9"/>
    <w:semiHidden/>
    <w:unhideWhenUsed/>
    <w:qFormat/>
    <w:rsid w:val="00E73248"/>
    <w:pPr>
      <w:keepNext/>
      <w:keepLines/>
      <w:spacing w:before="40" w:line="288" w:lineRule="auto"/>
      <w:outlineLvl w:val="6"/>
    </w:pPr>
    <w:rPr>
      <w:rFonts w:asciiTheme="majorHAnsi" w:hAnsiTheme="majorHAnsi" w:eastAsiaTheme="majorEastAsia" w:cstheme="majorBidi"/>
      <w:i/>
      <w:iCs/>
      <w:color w:val="0087B0" w:themeColor="accent1" w:themeShade="7F"/>
      <w:sz w:val="20"/>
      <w:szCs w:val="22"/>
    </w:rPr>
  </w:style>
  <w:style w:type="paragraph" w:styleId="Kop8">
    <w:name w:val="heading 8"/>
    <w:basedOn w:val="Standaard"/>
    <w:next w:val="Standaard"/>
    <w:link w:val="Kop8Char"/>
    <w:uiPriority w:val="9"/>
    <w:semiHidden/>
    <w:unhideWhenUsed/>
    <w:qFormat/>
    <w:rsid w:val="00E73248"/>
    <w:pPr>
      <w:keepNext/>
      <w:keepLines/>
      <w:spacing w:before="40" w:line="288" w:lineRule="auto"/>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73248"/>
    <w:pPr>
      <w:keepNext/>
      <w:keepLines/>
      <w:spacing w:before="40" w:line="288" w:lineRule="auto"/>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DF504A"/>
    <w:rPr>
      <w:rFonts w:ascii="Century Gothic" w:hAnsi="Century Gothic" w:eastAsiaTheme="majorEastAsia" w:cstheme="majorBidi"/>
      <w:b/>
      <w:color w:val="0028A7" w:themeColor="accent3" w:themeShade="80"/>
      <w:szCs w:val="32"/>
    </w:rPr>
  </w:style>
  <w:style w:type="paragraph" w:styleId="Duidelijkcitaat">
    <w:name w:val="Intense Quote"/>
    <w:basedOn w:val="Standaard"/>
    <w:next w:val="Standaard"/>
    <w:link w:val="DuidelijkcitaatChar"/>
    <w:uiPriority w:val="30"/>
    <w:qFormat/>
    <w:rsid w:val="00E73248"/>
    <w:pPr>
      <w:pBdr>
        <w:top w:val="single" w:color="63DBFF" w:themeColor="accent1" w:sz="4" w:space="10"/>
        <w:bottom w:val="single" w:color="63DBFF" w:themeColor="accent1" w:sz="4" w:space="10"/>
      </w:pBdr>
      <w:spacing w:before="360" w:after="360" w:line="288" w:lineRule="auto"/>
      <w:ind w:left="864" w:right="864"/>
      <w:jc w:val="center"/>
    </w:pPr>
    <w:rPr>
      <w:rFonts w:ascii="Century Gothic" w:hAnsi="Century Gothic"/>
      <w:i/>
      <w:iCs/>
      <w:color w:val="63DBFF" w:themeColor="accent1"/>
      <w:sz w:val="20"/>
      <w:szCs w:val="22"/>
    </w:rPr>
  </w:style>
  <w:style w:type="character" w:styleId="DuidelijkcitaatChar" w:customStyle="1">
    <w:name w:val="Duidelijk citaat Char"/>
    <w:basedOn w:val="Standaardalinea-lettertype"/>
    <w:link w:val="Duidelijkcitaat"/>
    <w:uiPriority w:val="30"/>
    <w:rsid w:val="00E73248"/>
    <w:rPr>
      <w:i/>
      <w:iCs/>
      <w:color w:val="63DBFF" w:themeColor="accent1"/>
    </w:rPr>
  </w:style>
  <w:style w:type="character" w:styleId="Kop2Char" w:customStyle="1">
    <w:name w:val="Kop 2 Char"/>
    <w:basedOn w:val="Standaardalinea-lettertype"/>
    <w:link w:val="Kop2"/>
    <w:uiPriority w:val="9"/>
    <w:rsid w:val="00C240BE"/>
    <w:rPr>
      <w:rFonts w:ascii="Century Gothic" w:hAnsi="Century Gothic" w:eastAsiaTheme="majorEastAsia" w:cstheme="majorBidi"/>
      <w:b/>
      <w:sz w:val="20"/>
      <w:szCs w:val="26"/>
    </w:rPr>
  </w:style>
  <w:style w:type="paragraph" w:styleId="Geenafstand">
    <w:name w:val="No Spacing"/>
    <w:uiPriority w:val="1"/>
    <w:qFormat/>
    <w:rsid w:val="00E73248"/>
    <w:pPr>
      <w:spacing w:after="0" w:line="240" w:lineRule="auto"/>
    </w:pPr>
  </w:style>
  <w:style w:type="character" w:styleId="Kop3Char" w:customStyle="1">
    <w:name w:val="Kop 3 Char"/>
    <w:basedOn w:val="Standaardalinea-lettertype"/>
    <w:link w:val="Kop3"/>
    <w:uiPriority w:val="9"/>
    <w:rsid w:val="00C240BE"/>
    <w:rPr>
      <w:rFonts w:ascii="Century Gothic" w:hAnsi="Century Gothic" w:eastAsiaTheme="majorEastAsia" w:cstheme="majorBidi"/>
      <w:sz w:val="20"/>
      <w:szCs w:val="24"/>
    </w:rPr>
  </w:style>
  <w:style w:type="paragraph" w:styleId="Titel">
    <w:name w:val="Title"/>
    <w:basedOn w:val="Standaard"/>
    <w:next w:val="Standaard"/>
    <w:link w:val="TitelChar"/>
    <w:uiPriority w:val="10"/>
    <w:qFormat/>
    <w:rsid w:val="003B0CA9"/>
    <w:pPr>
      <w:spacing w:line="240" w:lineRule="auto"/>
      <w:contextualSpacing/>
    </w:pPr>
    <w:rPr>
      <w:rFonts w:ascii="Century Gothic" w:hAnsi="Century Gothic" w:eastAsiaTheme="majorEastAsia" w:cstheme="majorBidi"/>
      <w:spacing w:val="-10"/>
      <w:kern w:val="28"/>
      <w:sz w:val="56"/>
      <w:szCs w:val="56"/>
    </w:rPr>
  </w:style>
  <w:style w:type="character" w:styleId="TitelChar" w:customStyle="1">
    <w:name w:val="Titel Char"/>
    <w:basedOn w:val="Standaardalinea-lettertype"/>
    <w:link w:val="Titel"/>
    <w:uiPriority w:val="10"/>
    <w:rsid w:val="003B0CA9"/>
    <w:rPr>
      <w:rFonts w:ascii="Century Gothic" w:hAnsi="Century Gothic" w:eastAsiaTheme="majorEastAsia" w:cstheme="majorBidi"/>
      <w:spacing w:val="-10"/>
      <w:kern w:val="28"/>
      <w:sz w:val="56"/>
      <w:szCs w:val="56"/>
    </w:rPr>
  </w:style>
  <w:style w:type="character" w:styleId="Kop4Char" w:customStyle="1">
    <w:name w:val="Kop 4 Char"/>
    <w:basedOn w:val="Standaardalinea-lettertype"/>
    <w:link w:val="Kop4"/>
    <w:uiPriority w:val="9"/>
    <w:rsid w:val="00C240BE"/>
    <w:rPr>
      <w:rFonts w:ascii="Century Gothic" w:hAnsi="Century Gothic" w:eastAsiaTheme="majorEastAsia" w:cstheme="majorBidi"/>
      <w:i/>
      <w:iCs/>
      <w:color w:val="00B5FF"/>
      <w:sz w:val="20"/>
    </w:rPr>
  </w:style>
  <w:style w:type="character" w:styleId="Kop5Char" w:customStyle="1">
    <w:name w:val="Kop 5 Char"/>
    <w:basedOn w:val="Standaardalinea-lettertype"/>
    <w:link w:val="Kop5"/>
    <w:uiPriority w:val="9"/>
    <w:semiHidden/>
    <w:rsid w:val="00C240BE"/>
    <w:rPr>
      <w:rFonts w:ascii="Century Gothic" w:hAnsi="Century Gothic" w:eastAsiaTheme="majorEastAsia" w:cstheme="majorBidi"/>
      <w:sz w:val="20"/>
    </w:rPr>
  </w:style>
  <w:style w:type="paragraph" w:styleId="Lijstalinea">
    <w:name w:val="List Paragraph"/>
    <w:aliases w:val="Reference List"/>
    <w:basedOn w:val="Standaard"/>
    <w:link w:val="LijstalineaChar"/>
    <w:uiPriority w:val="34"/>
    <w:qFormat/>
    <w:rsid w:val="00E86B4D"/>
    <w:pPr>
      <w:spacing w:line="288" w:lineRule="auto"/>
      <w:ind w:left="720"/>
      <w:contextualSpacing/>
    </w:pPr>
    <w:rPr>
      <w:rFonts w:ascii="Century Gothic" w:hAnsi="Century Gothic"/>
      <w:sz w:val="20"/>
      <w:szCs w:val="22"/>
    </w:rPr>
  </w:style>
  <w:style w:type="character" w:styleId="Kop6Char" w:customStyle="1">
    <w:name w:val="Kop 6 Char"/>
    <w:basedOn w:val="Standaardalinea-lettertype"/>
    <w:link w:val="Kop6"/>
    <w:uiPriority w:val="9"/>
    <w:semiHidden/>
    <w:rsid w:val="00E73248"/>
    <w:rPr>
      <w:rFonts w:ascii="Century Gothic" w:hAnsi="Century Gothic" w:eastAsiaTheme="majorEastAsia" w:cstheme="majorBidi"/>
      <w:sz w:val="20"/>
    </w:rPr>
  </w:style>
  <w:style w:type="character" w:styleId="Kop7Char" w:customStyle="1">
    <w:name w:val="Kop 7 Char"/>
    <w:basedOn w:val="Standaardalinea-lettertype"/>
    <w:link w:val="Kop7"/>
    <w:uiPriority w:val="9"/>
    <w:semiHidden/>
    <w:rsid w:val="00E73248"/>
    <w:rPr>
      <w:rFonts w:asciiTheme="majorHAnsi" w:hAnsiTheme="majorHAnsi" w:eastAsiaTheme="majorEastAsia" w:cstheme="majorBidi"/>
      <w:i/>
      <w:iCs/>
      <w:color w:val="0087B0" w:themeColor="accent1" w:themeShade="7F"/>
    </w:rPr>
  </w:style>
  <w:style w:type="character" w:styleId="Kop8Char" w:customStyle="1">
    <w:name w:val="Kop 8 Char"/>
    <w:basedOn w:val="Standaardalinea-lettertype"/>
    <w:link w:val="Kop8"/>
    <w:uiPriority w:val="9"/>
    <w:semiHidden/>
    <w:rsid w:val="00E73248"/>
    <w:rPr>
      <w:rFonts w:asciiTheme="majorHAnsi" w:hAnsiTheme="majorHAnsi" w:eastAsiaTheme="majorEastAsia" w:cstheme="majorBidi"/>
      <w:color w:val="272727" w:themeColor="text1" w:themeTint="D8"/>
      <w:sz w:val="21"/>
      <w:szCs w:val="21"/>
    </w:rPr>
  </w:style>
  <w:style w:type="character" w:styleId="Kop9Char" w:customStyle="1">
    <w:name w:val="Kop 9 Char"/>
    <w:basedOn w:val="Standaardalinea-lettertype"/>
    <w:link w:val="Kop9"/>
    <w:uiPriority w:val="9"/>
    <w:semiHidden/>
    <w:rsid w:val="00E73248"/>
    <w:rPr>
      <w:rFonts w:asciiTheme="majorHAnsi" w:hAnsiTheme="majorHAnsi" w:eastAsiaTheme="majorEastAsia" w:cstheme="majorBidi"/>
      <w:i/>
      <w:iCs/>
      <w:color w:val="272727" w:themeColor="text1" w:themeTint="D8"/>
      <w:sz w:val="21"/>
      <w:szCs w:val="21"/>
    </w:rPr>
  </w:style>
  <w:style w:type="paragraph" w:styleId="Bijschrift">
    <w:name w:val="caption"/>
    <w:basedOn w:val="Standaard"/>
    <w:next w:val="Standaard"/>
    <w:uiPriority w:val="35"/>
    <w:semiHidden/>
    <w:unhideWhenUsed/>
    <w:qFormat/>
    <w:rsid w:val="00E73248"/>
    <w:pPr>
      <w:spacing w:after="200" w:line="240" w:lineRule="auto"/>
    </w:pPr>
    <w:rPr>
      <w:rFonts w:ascii="Century Gothic" w:hAnsi="Century Gothic"/>
      <w:i/>
      <w:iCs/>
      <w:color w:val="44546A" w:themeColor="text2"/>
      <w:sz w:val="18"/>
      <w:szCs w:val="18"/>
    </w:rPr>
  </w:style>
  <w:style w:type="paragraph" w:styleId="Ondertitel">
    <w:name w:val="Subtitle"/>
    <w:basedOn w:val="Standaard"/>
    <w:next w:val="Standaard"/>
    <w:link w:val="OndertitelChar"/>
    <w:uiPriority w:val="11"/>
    <w:qFormat/>
    <w:rsid w:val="00E73248"/>
    <w:pPr>
      <w:numPr>
        <w:ilvl w:val="1"/>
      </w:numPr>
      <w:spacing w:line="288" w:lineRule="auto"/>
    </w:pPr>
    <w:rPr>
      <w:rFonts w:ascii="Century Gothic" w:hAnsi="Century Gothic" w:eastAsiaTheme="minorEastAsia"/>
      <w:color w:val="5A5A5A" w:themeColor="text1" w:themeTint="A5"/>
      <w:spacing w:val="15"/>
      <w:sz w:val="20"/>
      <w:szCs w:val="22"/>
    </w:rPr>
  </w:style>
  <w:style w:type="character" w:styleId="OndertitelChar" w:customStyle="1">
    <w:name w:val="Ondertitel Char"/>
    <w:basedOn w:val="Standaardalinea-lettertype"/>
    <w:link w:val="Ondertitel"/>
    <w:uiPriority w:val="11"/>
    <w:rsid w:val="00E73248"/>
    <w:rPr>
      <w:rFonts w:eastAsiaTheme="minorEastAsia"/>
      <w:color w:val="5A5A5A" w:themeColor="text1" w:themeTint="A5"/>
      <w:spacing w:val="15"/>
    </w:rPr>
  </w:style>
  <w:style w:type="character" w:styleId="Zwaar">
    <w:name w:val="Strong"/>
    <w:basedOn w:val="Standaardalinea-lettertype"/>
    <w:uiPriority w:val="22"/>
    <w:qFormat/>
    <w:rsid w:val="00E73248"/>
    <w:rPr>
      <w:b/>
      <w:bCs/>
    </w:rPr>
  </w:style>
  <w:style w:type="character" w:styleId="Nadruk">
    <w:name w:val="Emphasis"/>
    <w:basedOn w:val="Standaardalinea-lettertype"/>
    <w:uiPriority w:val="20"/>
    <w:qFormat/>
    <w:rsid w:val="00E73248"/>
    <w:rPr>
      <w:i/>
      <w:iCs/>
    </w:rPr>
  </w:style>
  <w:style w:type="paragraph" w:styleId="Citaat">
    <w:name w:val="Quote"/>
    <w:basedOn w:val="Standaard"/>
    <w:next w:val="Standaard"/>
    <w:link w:val="CitaatChar"/>
    <w:uiPriority w:val="29"/>
    <w:qFormat/>
    <w:rsid w:val="00E73248"/>
    <w:pPr>
      <w:spacing w:before="200" w:line="288" w:lineRule="auto"/>
      <w:ind w:left="864" w:right="864"/>
      <w:jc w:val="center"/>
    </w:pPr>
    <w:rPr>
      <w:rFonts w:ascii="Century Gothic" w:hAnsi="Century Gothic"/>
      <w:i/>
      <w:iCs/>
      <w:color w:val="404040" w:themeColor="text1" w:themeTint="BF"/>
      <w:sz w:val="20"/>
      <w:szCs w:val="22"/>
    </w:rPr>
  </w:style>
  <w:style w:type="character" w:styleId="CitaatChar" w:customStyle="1">
    <w:name w:val="Citaat Char"/>
    <w:basedOn w:val="Standaardalinea-lettertype"/>
    <w:link w:val="Citaat"/>
    <w:uiPriority w:val="29"/>
    <w:rsid w:val="00E73248"/>
    <w:rPr>
      <w:i/>
      <w:iCs/>
      <w:color w:val="404040" w:themeColor="text1" w:themeTint="BF"/>
    </w:rPr>
  </w:style>
  <w:style w:type="character" w:styleId="Subtielebenadrukking">
    <w:name w:val="Subtle Emphasis"/>
    <w:basedOn w:val="Standaardalinea-lettertype"/>
    <w:uiPriority w:val="19"/>
    <w:qFormat/>
    <w:rsid w:val="00E73248"/>
    <w:rPr>
      <w:i/>
      <w:iCs/>
      <w:color w:val="404040" w:themeColor="text1" w:themeTint="BF"/>
    </w:rPr>
  </w:style>
  <w:style w:type="character" w:styleId="Intensievebenadrukking">
    <w:name w:val="Intense Emphasis"/>
    <w:basedOn w:val="Standaardalinea-lettertype"/>
    <w:uiPriority w:val="21"/>
    <w:qFormat/>
    <w:rsid w:val="00E73248"/>
    <w:rPr>
      <w:i/>
      <w:iCs/>
      <w:color w:val="63DBFF" w:themeColor="accent1"/>
    </w:rPr>
  </w:style>
  <w:style w:type="character" w:styleId="Subtieleverwijzing">
    <w:name w:val="Subtle Reference"/>
    <w:basedOn w:val="Standaardalinea-lettertype"/>
    <w:uiPriority w:val="31"/>
    <w:qFormat/>
    <w:rsid w:val="00E73248"/>
    <w:rPr>
      <w:smallCaps/>
      <w:color w:val="5A5A5A" w:themeColor="text1" w:themeTint="A5"/>
    </w:rPr>
  </w:style>
  <w:style w:type="character" w:styleId="Intensieveverwijzing">
    <w:name w:val="Intense Reference"/>
    <w:basedOn w:val="Standaardalinea-lettertype"/>
    <w:uiPriority w:val="32"/>
    <w:qFormat/>
    <w:rsid w:val="00E73248"/>
    <w:rPr>
      <w:b/>
      <w:bCs/>
      <w:smallCaps/>
      <w:color w:val="63DBFF" w:themeColor="accent1"/>
      <w:spacing w:val="5"/>
    </w:rPr>
  </w:style>
  <w:style w:type="character" w:styleId="Titelvanboek">
    <w:name w:val="Book Title"/>
    <w:basedOn w:val="Standaardalinea-lettertype"/>
    <w:uiPriority w:val="33"/>
    <w:qFormat/>
    <w:rsid w:val="00E73248"/>
    <w:rPr>
      <w:b/>
      <w:bCs/>
      <w:i/>
      <w:iCs/>
      <w:spacing w:val="5"/>
    </w:rPr>
  </w:style>
  <w:style w:type="paragraph" w:styleId="Kopvaninhoudsopgave">
    <w:name w:val="TOC Heading"/>
    <w:basedOn w:val="Kop1"/>
    <w:next w:val="Standaard"/>
    <w:uiPriority w:val="39"/>
    <w:semiHidden/>
    <w:unhideWhenUsed/>
    <w:qFormat/>
    <w:rsid w:val="00E73248"/>
    <w:pPr>
      <w:outlineLvl w:val="9"/>
    </w:pPr>
  </w:style>
  <w:style w:type="paragraph" w:styleId="Koptekst">
    <w:name w:val="header"/>
    <w:basedOn w:val="Standaard"/>
    <w:link w:val="KoptekstChar"/>
    <w:uiPriority w:val="99"/>
    <w:unhideWhenUsed/>
    <w:rsid w:val="009279E3"/>
    <w:pPr>
      <w:tabs>
        <w:tab w:val="center" w:pos="4536"/>
        <w:tab w:val="right" w:pos="9072"/>
      </w:tabs>
      <w:spacing w:line="240" w:lineRule="auto"/>
    </w:pPr>
    <w:rPr>
      <w:rFonts w:ascii="Century Gothic" w:hAnsi="Century Gothic"/>
      <w:sz w:val="20"/>
      <w:szCs w:val="22"/>
    </w:rPr>
  </w:style>
  <w:style w:type="character" w:styleId="KoptekstChar" w:customStyle="1">
    <w:name w:val="Koptekst Char"/>
    <w:basedOn w:val="Standaardalinea-lettertype"/>
    <w:link w:val="Koptekst"/>
    <w:uiPriority w:val="99"/>
    <w:rsid w:val="009279E3"/>
    <w:rPr>
      <w:rFonts w:ascii="Century Gothic" w:hAnsi="Century Gothic"/>
      <w:sz w:val="20"/>
    </w:rPr>
  </w:style>
  <w:style w:type="paragraph" w:styleId="Voettekst">
    <w:name w:val="footer"/>
    <w:basedOn w:val="Standaard"/>
    <w:link w:val="VoettekstChar"/>
    <w:uiPriority w:val="99"/>
    <w:unhideWhenUsed/>
    <w:rsid w:val="009279E3"/>
    <w:pPr>
      <w:tabs>
        <w:tab w:val="center" w:pos="4536"/>
        <w:tab w:val="right" w:pos="9072"/>
      </w:tabs>
      <w:spacing w:line="240" w:lineRule="auto"/>
    </w:pPr>
    <w:rPr>
      <w:rFonts w:ascii="Century Gothic" w:hAnsi="Century Gothic"/>
      <w:sz w:val="20"/>
      <w:szCs w:val="22"/>
    </w:rPr>
  </w:style>
  <w:style w:type="character" w:styleId="VoettekstChar" w:customStyle="1">
    <w:name w:val="Voettekst Char"/>
    <w:basedOn w:val="Standaardalinea-lettertype"/>
    <w:link w:val="Voettekst"/>
    <w:uiPriority w:val="99"/>
    <w:rsid w:val="009279E3"/>
    <w:rPr>
      <w:rFonts w:ascii="Century Gothic" w:hAnsi="Century Gothic"/>
      <w:sz w:val="20"/>
    </w:rPr>
  </w:style>
  <w:style w:type="character" w:styleId="Tekstvantijdelijkeaanduiding">
    <w:name w:val="Placeholder Text"/>
    <w:basedOn w:val="Standaardalinea-lettertype"/>
    <w:uiPriority w:val="99"/>
    <w:semiHidden/>
    <w:rsid w:val="008102F4"/>
    <w:rPr>
      <w:color w:val="808080"/>
    </w:rPr>
  </w:style>
  <w:style w:type="paragraph" w:styleId="01PlatteTekst" w:customStyle="1">
    <w:name w:val="01_Platte Tekst"/>
    <w:basedOn w:val="Standaard"/>
    <w:autoRedefine/>
    <w:qFormat/>
    <w:rsid w:val="00B02A50"/>
    <w:pPr>
      <w:tabs>
        <w:tab w:val="left" w:pos="284"/>
        <w:tab w:val="left" w:pos="567"/>
      </w:tabs>
    </w:pPr>
    <w:rPr>
      <w:rFonts w:ascii="Century Gothic" w:hAnsi="Century Gothic"/>
      <w:noProof/>
      <w:sz w:val="18"/>
    </w:rPr>
  </w:style>
  <w:style w:type="table" w:styleId="Tabelraster">
    <w:name w:val="Table Grid"/>
    <w:basedOn w:val="Standaardtabel"/>
    <w:uiPriority w:val="39"/>
    <w:rsid w:val="00B02A50"/>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ntekst">
    <w:name w:val="Balloon Text"/>
    <w:basedOn w:val="Standaard"/>
    <w:link w:val="BallontekstChar"/>
    <w:uiPriority w:val="99"/>
    <w:semiHidden/>
    <w:unhideWhenUsed/>
    <w:rsid w:val="00BB32A0"/>
    <w:pPr>
      <w:spacing w:line="240" w:lineRule="auto"/>
    </w:pPr>
    <w:rPr>
      <w:rFonts w:ascii="Times New Roman" w:hAnsi="Times New Roman" w:cs="Times New Roman"/>
      <w:sz w:val="18"/>
      <w:szCs w:val="18"/>
    </w:rPr>
  </w:style>
  <w:style w:type="character" w:styleId="BallontekstChar" w:customStyle="1">
    <w:name w:val="Ballontekst Char"/>
    <w:basedOn w:val="Standaardalinea-lettertype"/>
    <w:link w:val="Ballontekst"/>
    <w:uiPriority w:val="99"/>
    <w:semiHidden/>
    <w:rsid w:val="00BB32A0"/>
    <w:rPr>
      <w:rFonts w:ascii="Times New Roman" w:hAnsi="Times New Roman" w:cs="Times New Roman"/>
      <w:sz w:val="18"/>
      <w:szCs w:val="18"/>
    </w:rPr>
  </w:style>
  <w:style w:type="character" w:styleId="Verwijzingopmerking">
    <w:name w:val="annotation reference"/>
    <w:basedOn w:val="Standaardalinea-lettertype"/>
    <w:uiPriority w:val="99"/>
    <w:semiHidden/>
    <w:unhideWhenUsed/>
    <w:rsid w:val="00BB32A0"/>
    <w:rPr>
      <w:sz w:val="16"/>
      <w:szCs w:val="16"/>
    </w:rPr>
  </w:style>
  <w:style w:type="paragraph" w:styleId="Tekstopmerking">
    <w:name w:val="annotation text"/>
    <w:basedOn w:val="Standaard"/>
    <w:link w:val="TekstopmerkingChar"/>
    <w:uiPriority w:val="99"/>
    <w:unhideWhenUsed/>
    <w:rsid w:val="00BB32A0"/>
    <w:pPr>
      <w:spacing w:line="240" w:lineRule="auto"/>
    </w:pPr>
    <w:rPr>
      <w:sz w:val="20"/>
      <w:szCs w:val="20"/>
    </w:rPr>
  </w:style>
  <w:style w:type="character" w:styleId="TekstopmerkingChar" w:customStyle="1">
    <w:name w:val="Tekst opmerking Char"/>
    <w:basedOn w:val="Standaardalinea-lettertype"/>
    <w:link w:val="Tekstopmerking"/>
    <w:uiPriority w:val="99"/>
    <w:rsid w:val="00BB32A0"/>
    <w:rPr>
      <w:sz w:val="20"/>
      <w:szCs w:val="20"/>
    </w:rPr>
  </w:style>
  <w:style w:type="paragraph" w:styleId="Onderwerpvanopmerking">
    <w:name w:val="annotation subject"/>
    <w:basedOn w:val="Tekstopmerking"/>
    <w:next w:val="Tekstopmerking"/>
    <w:link w:val="OnderwerpvanopmerkingChar"/>
    <w:uiPriority w:val="99"/>
    <w:semiHidden/>
    <w:unhideWhenUsed/>
    <w:rsid w:val="00BB32A0"/>
    <w:rPr>
      <w:b/>
      <w:bCs/>
    </w:rPr>
  </w:style>
  <w:style w:type="character" w:styleId="OnderwerpvanopmerkingChar" w:customStyle="1">
    <w:name w:val="Onderwerp van opmerking Char"/>
    <w:basedOn w:val="TekstopmerkingChar"/>
    <w:link w:val="Onderwerpvanopmerking"/>
    <w:uiPriority w:val="99"/>
    <w:semiHidden/>
    <w:rsid w:val="00BB32A0"/>
    <w:rPr>
      <w:b/>
      <w:bCs/>
      <w:sz w:val="20"/>
      <w:szCs w:val="20"/>
    </w:rPr>
  </w:style>
  <w:style w:type="character" w:styleId="LijstalineaChar" w:customStyle="1">
    <w:name w:val="Lijstalinea Char"/>
    <w:aliases w:val="Reference List Char"/>
    <w:link w:val="Lijstalinea"/>
    <w:uiPriority w:val="34"/>
    <w:locked/>
    <w:rsid w:val="00512982"/>
    <w:rPr>
      <w:rFonts w:ascii="Century Gothic" w:hAnsi="Century Gothic"/>
      <w:sz w:val="20"/>
    </w:rPr>
  </w:style>
  <w:style w:type="character" w:styleId="Vermelding">
    <w:name w:val="Mention"/>
    <w:basedOn w:val="Standaardalinea-lettertype"/>
    <w:uiPriority w:val="99"/>
    <w:unhideWhenUsed/>
    <w:rsid w:val="004C31C9"/>
    <w:rPr>
      <w:color w:val="2B579A"/>
      <w:shd w:val="clear" w:color="auto" w:fill="E1DFDD"/>
    </w:rPr>
  </w:style>
  <w:style w:type="paragraph" w:styleId="Voetnoottekst">
    <w:name w:val="footnote text"/>
    <w:basedOn w:val="Standaard"/>
    <w:link w:val="VoetnoottekstChar"/>
    <w:uiPriority w:val="99"/>
    <w:semiHidden/>
    <w:unhideWhenUsed/>
    <w:rsid w:val="00DF3B4A"/>
    <w:pPr>
      <w:spacing w:line="240" w:lineRule="auto"/>
    </w:pPr>
    <w:rPr>
      <w:sz w:val="20"/>
      <w:szCs w:val="20"/>
    </w:rPr>
  </w:style>
  <w:style w:type="character" w:styleId="VoetnoottekstChar" w:customStyle="1">
    <w:name w:val="Voetnoottekst Char"/>
    <w:basedOn w:val="Standaardalinea-lettertype"/>
    <w:link w:val="Voetnoottekst"/>
    <w:uiPriority w:val="99"/>
    <w:semiHidden/>
    <w:rsid w:val="00DF3B4A"/>
    <w:rPr>
      <w:sz w:val="20"/>
      <w:szCs w:val="20"/>
    </w:rPr>
  </w:style>
  <w:style w:type="character" w:styleId="Voetnootmarkering">
    <w:name w:val="footnote reference"/>
    <w:basedOn w:val="Standaardalinea-lettertype"/>
    <w:uiPriority w:val="99"/>
    <w:semiHidden/>
    <w:unhideWhenUsed/>
    <w:rsid w:val="00DF3B4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lu01.ictu.nl\template$\ICTU%20blanco.dotx" TargetMode="External"/></Relationships>
</file>

<file path=word/theme/theme1.xml><?xml version="1.0" encoding="utf-8"?>
<a:theme xmlns:a="http://schemas.openxmlformats.org/drawingml/2006/main" name="Kantoorthema">
  <a:themeElements>
    <a:clrScheme name="ICTU">
      <a:dk1>
        <a:sysClr val="windowText" lastClr="000000"/>
      </a:dk1>
      <a:lt1>
        <a:sysClr val="window" lastClr="FFFFFF"/>
      </a:lt1>
      <a:dk2>
        <a:srgbClr val="44546A"/>
      </a:dk2>
      <a:lt2>
        <a:srgbClr val="E7E6E6"/>
      </a:lt2>
      <a:accent1>
        <a:srgbClr val="63DBFF"/>
      </a:accent1>
      <a:accent2>
        <a:srgbClr val="00B5FF"/>
      </a:accent2>
      <a:accent3>
        <a:srgbClr val="4F7AFF"/>
      </a:accent3>
      <a:accent4>
        <a:srgbClr val="B500C7"/>
      </a:accent4>
      <a:accent5>
        <a:srgbClr val="FF33FF"/>
      </a:accent5>
      <a:accent6>
        <a:srgbClr val="FF33FF"/>
      </a:accent6>
      <a:hlink>
        <a:srgbClr val="00B5FF"/>
      </a:hlink>
      <a:folHlink>
        <a:srgbClr val="B500C7"/>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69A218EB65A34389DE15EFCA7F0C9D" ma:contentTypeVersion="4" ma:contentTypeDescription="Een nieuw document maken." ma:contentTypeScope="" ma:versionID="cfbf6a20ee65e6db91891ec2d3e2af08">
  <xsd:schema xmlns:xsd="http://www.w3.org/2001/XMLSchema" xmlns:xs="http://www.w3.org/2001/XMLSchema" xmlns:p="http://schemas.microsoft.com/office/2006/metadata/properties" xmlns:ns2="91f65b9e-7db2-4444-bb83-70285daa777a" xmlns:ns3="863f677d-da93-487e-b6d6-22a7a0038065" targetNamespace="http://schemas.microsoft.com/office/2006/metadata/properties" ma:root="true" ma:fieldsID="028c25bb6506e6269cac3d87c3cfb39b" ns2:_="" ns3:_="">
    <xsd:import namespace="91f65b9e-7db2-4444-bb83-70285daa777a"/>
    <xsd:import namespace="863f677d-da93-487e-b6d6-22a7a00380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65b9e-7db2-4444-bb83-70285daa77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3f677d-da93-487e-b6d6-22a7a003806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863f677d-da93-487e-b6d6-22a7a0038065">
      <UserInfo>
        <DisplayName/>
        <AccountId xsi:nil="true"/>
        <AccountType/>
      </UserInfo>
    </SharedWithUsers>
  </documentManagement>
</p:properties>
</file>

<file path=customXml/itemProps1.xml><?xml version="1.0" encoding="utf-8"?>
<ds:datastoreItem xmlns:ds="http://schemas.openxmlformats.org/officeDocument/2006/customXml" ds:itemID="{CEC7AAD6-DB78-4370-851A-1B8F5FCDBC01}">
  <ds:schemaRefs>
    <ds:schemaRef ds:uri="http://schemas.microsoft.com/sharepoint/v3/contenttype/forms"/>
  </ds:schemaRefs>
</ds:datastoreItem>
</file>

<file path=customXml/itemProps2.xml><?xml version="1.0" encoding="utf-8"?>
<ds:datastoreItem xmlns:ds="http://schemas.openxmlformats.org/officeDocument/2006/customXml" ds:itemID="{05D08B65-83DC-48F7-8C33-759CDE34C5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65b9e-7db2-4444-bb83-70285daa777a"/>
    <ds:schemaRef ds:uri="863f677d-da93-487e-b6d6-22a7a0038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B444F7-B59C-4F08-B96C-E17A2A84E7BD}">
  <ds:schemaRefs>
    <ds:schemaRef ds:uri="http://schemas.openxmlformats.org/officeDocument/2006/bibliography"/>
  </ds:schemaRefs>
</ds:datastoreItem>
</file>

<file path=customXml/itemProps4.xml><?xml version="1.0" encoding="utf-8"?>
<ds:datastoreItem xmlns:ds="http://schemas.openxmlformats.org/officeDocument/2006/customXml" ds:itemID="{6817834C-F65D-4960-9CB4-0E1BFC026E4E}">
  <ds:schemaRefs>
    <ds:schemaRef ds:uri="http://schemas.microsoft.com/office/2006/metadata/properties"/>
    <ds:schemaRef ds:uri="http://schemas.microsoft.com/office/infopath/2007/PartnerControls"/>
    <ds:schemaRef ds:uri="863f677d-da93-487e-b6d6-22a7a003806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ICTU blanco.dotx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inICTU3</dc:creator>
  <keywords/>
  <dc:description/>
  <lastModifiedBy>Jurgen van de Wal</lastModifiedBy>
  <revision>57</revision>
  <dcterms:created xsi:type="dcterms:W3CDTF">2018-11-21T10:08:00.0000000Z</dcterms:created>
  <dcterms:modified xsi:type="dcterms:W3CDTF">2023-04-16T19:32:34.0466483Z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0x010100AC69A218EB65A34389DE15EFCA7F0C9D</vt:lpwstr>
  </property>
  <property fmtid="{D5CDD505-2E9C-101B-9397-08002B2CF9AE}" pid="3" name="Aan">
    <vt:lpwstr>Aan</vt:lpwstr>
  </property>
  <property fmtid="{D5CDD505-2E9C-101B-9397-08002B2CF9AE}" pid="4" name="Order">
    <vt:r8>54800</vt:r8>
  </property>
  <property fmtid="{D5CDD505-2E9C-101B-9397-08002B2CF9AE}" pid="5" name="URL">
    <vt:lpwstr/>
  </property>
  <property fmtid="{D5CDD505-2E9C-101B-9397-08002B2CF9AE}" pid="6" name="xd_Signature">
    <vt:bool>false</vt:bool>
  </property>
  <property fmtid="{D5CDD505-2E9C-101B-9397-08002B2CF9AE}" pid="7" name="xd_ProgID">
    <vt:lpwstr/>
  </property>
  <property fmtid="{D5CDD505-2E9C-101B-9397-08002B2CF9AE}" pid="8" name="SharedWithUsers">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