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D56FC" w14:textId="77777777" w:rsidR="00130E84" w:rsidRDefault="002C7D1E" w:rsidP="007B58B2">
      <w:pPr>
        <w:tabs>
          <w:tab w:val="left" w:pos="1134"/>
        </w:tabs>
        <w:rPr>
          <w:b/>
          <w:sz w:val="16"/>
          <w:szCs w:val="16"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2590D" wp14:editId="55BF11E7">
                <wp:simplePos x="0" y="0"/>
                <wp:positionH relativeFrom="margin">
                  <wp:align>right</wp:align>
                </wp:positionH>
                <wp:positionV relativeFrom="paragraph">
                  <wp:posOffset>127551</wp:posOffset>
                </wp:positionV>
                <wp:extent cx="6004836" cy="15903"/>
                <wp:effectExtent l="0" t="0" r="34290" b="22225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4836" cy="159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C31252" id="Rechte verbindingslijn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1.6pt,10.05pt" to="894.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" strokecolor="black [3040]">
                <w10:wrap anchorx="margin"/>
              </v:line>
            </w:pict>
          </mc:Fallback>
        </mc:AlternateContent>
      </w:r>
    </w:p>
    <w:p w14:paraId="04EEBEFE" w14:textId="77777777" w:rsidR="00222293" w:rsidRDefault="00222293" w:rsidP="007B58B2">
      <w:pPr>
        <w:tabs>
          <w:tab w:val="left" w:pos="1134"/>
        </w:tabs>
        <w:rPr>
          <w:b/>
          <w:sz w:val="16"/>
          <w:szCs w:val="16"/>
        </w:rPr>
      </w:pPr>
    </w:p>
    <w:tbl>
      <w:tblPr>
        <w:tblStyle w:val="Tabel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521"/>
      </w:tblGrid>
      <w:tr w:rsidR="00222293" w14:paraId="1EDB1FB0" w14:textId="77777777" w:rsidTr="00BD50F4">
        <w:trPr>
          <w:trHeight w:val="284"/>
        </w:trPr>
        <w:tc>
          <w:tcPr>
            <w:tcW w:w="2977" w:type="dxa"/>
          </w:tcPr>
          <w:p w14:paraId="5621C7A6" w14:textId="77777777" w:rsidR="00222293" w:rsidRPr="00A25072" w:rsidRDefault="002C7D1E" w:rsidP="002C7D1E">
            <w:pPr>
              <w:rPr>
                <w:b/>
              </w:rPr>
            </w:pPr>
            <w:r>
              <w:rPr>
                <w:b/>
              </w:rPr>
              <w:t>Gekoppeld aan verslag</w:t>
            </w:r>
            <w:r w:rsidR="00222293" w:rsidRPr="00A25072">
              <w:rPr>
                <w:b/>
              </w:rPr>
              <w:t>:</w:t>
            </w:r>
          </w:p>
        </w:tc>
        <w:tc>
          <w:tcPr>
            <w:tcW w:w="6521" w:type="dxa"/>
          </w:tcPr>
          <w:p w14:paraId="68F5200A" w14:textId="665A8A72" w:rsidR="00222293" w:rsidRPr="00B0469A" w:rsidRDefault="00280A83" w:rsidP="001363D2">
            <w:r>
              <w:t>100</w:t>
            </w:r>
            <w:r w:rsidR="001363D2">
              <w:t>9</w:t>
            </w:r>
            <w:r w:rsidR="002C3280">
              <w:t>94</w:t>
            </w:r>
            <w:r w:rsidR="00F62C82">
              <w:t xml:space="preserve">G01 </w:t>
            </w:r>
            <w:sdt>
              <w:sdtPr>
                <w:id w:val="-1898660175"/>
                <w:placeholder>
                  <w:docPart w:val="634D8A26FFD3454CB646A5EF0A56763A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2A17CC">
                  <w:t>datum</w:t>
                </w:r>
              </w:sdtContent>
            </w:sdt>
            <w:r w:rsidR="005500DA">
              <w:t xml:space="preserve"> </w:t>
            </w:r>
            <w:r w:rsidR="001B1B11">
              <w:t>standaard verslag</w:t>
            </w:r>
            <w:r w:rsidR="005500DA">
              <w:t xml:space="preserve"> </w:t>
            </w:r>
          </w:p>
        </w:tc>
      </w:tr>
      <w:tr w:rsidR="00504C9F" w14:paraId="601D6A5F" w14:textId="77777777" w:rsidTr="00BD50F4">
        <w:trPr>
          <w:trHeight w:val="284"/>
        </w:trPr>
        <w:tc>
          <w:tcPr>
            <w:tcW w:w="2977" w:type="dxa"/>
          </w:tcPr>
          <w:p w14:paraId="575B66AC" w14:textId="77777777" w:rsidR="00504C9F" w:rsidRDefault="00504C9F" w:rsidP="002C7D1E">
            <w:pPr>
              <w:rPr>
                <w:b/>
              </w:rPr>
            </w:pPr>
            <w:r>
              <w:rPr>
                <w:b/>
              </w:rPr>
              <w:t>Datum gekoppeld verslag:</w:t>
            </w:r>
          </w:p>
        </w:tc>
        <w:sdt>
          <w:sdtPr>
            <w:id w:val="431490265"/>
            <w:placeholder>
              <w:docPart w:val="DefaultPlaceholder_-1854013438"/>
            </w:placeholder>
            <w:date w:fullDate="2024-01-01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521" w:type="dxa"/>
              </w:tcPr>
              <w:p w14:paraId="687EB61D" w14:textId="0E1F7AB4" w:rsidR="00504C9F" w:rsidRDefault="00043EB2" w:rsidP="002C7D1E">
                <w:r>
                  <w:t>1-1-2024</w:t>
                </w:r>
              </w:p>
            </w:tc>
          </w:sdtContent>
        </w:sdt>
      </w:tr>
      <w:tr w:rsidR="00222293" w14:paraId="551B83D6" w14:textId="77777777" w:rsidTr="00BD50F4">
        <w:trPr>
          <w:trHeight w:val="284"/>
        </w:trPr>
        <w:tc>
          <w:tcPr>
            <w:tcW w:w="2977" w:type="dxa"/>
          </w:tcPr>
          <w:p w14:paraId="6386B7AB" w14:textId="77777777" w:rsidR="00222293" w:rsidRPr="00A25072" w:rsidRDefault="00222293" w:rsidP="00B0469A">
            <w:pPr>
              <w:rPr>
                <w:b/>
              </w:rPr>
            </w:pPr>
            <w:r w:rsidRPr="00A25072">
              <w:rPr>
                <w:b/>
              </w:rPr>
              <w:t>Gebouwnummer (s):</w:t>
            </w:r>
          </w:p>
        </w:tc>
        <w:tc>
          <w:tcPr>
            <w:tcW w:w="6521" w:type="dxa"/>
          </w:tcPr>
          <w:p w14:paraId="4241104F" w14:textId="511B72FE" w:rsidR="00222293" w:rsidRPr="00B0469A" w:rsidRDefault="00280A83" w:rsidP="001363D2">
            <w:r>
              <w:t>100</w:t>
            </w:r>
            <w:r w:rsidR="001363D2">
              <w:t>9</w:t>
            </w:r>
            <w:r w:rsidR="002C3280">
              <w:t>94</w:t>
            </w:r>
            <w:r w:rsidR="001B1B11">
              <w:t>G01</w:t>
            </w:r>
          </w:p>
        </w:tc>
      </w:tr>
    </w:tbl>
    <w:p w14:paraId="1B9D7A1E" w14:textId="77777777" w:rsidR="00222293" w:rsidRDefault="00222293" w:rsidP="007B58B2">
      <w:pPr>
        <w:tabs>
          <w:tab w:val="left" w:pos="1134"/>
        </w:tabs>
        <w:rPr>
          <w:b/>
          <w:sz w:val="16"/>
          <w:szCs w:val="16"/>
        </w:rPr>
      </w:pPr>
    </w:p>
    <w:p w14:paraId="03628E6B" w14:textId="77777777" w:rsidR="00B97936" w:rsidRDefault="00BD50F4" w:rsidP="00B97936"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1E9E04" wp14:editId="17A0C3CA">
                <wp:simplePos x="0" y="0"/>
                <wp:positionH relativeFrom="margin">
                  <wp:align>left</wp:align>
                </wp:positionH>
                <wp:positionV relativeFrom="paragraph">
                  <wp:posOffset>3976</wp:posOffset>
                </wp:positionV>
                <wp:extent cx="5988933" cy="7620"/>
                <wp:effectExtent l="0" t="0" r="31115" b="3048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8933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D2C8CE" id="Rechte verbindingslijn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pt" to="471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" strokecolor="black [3040]">
                <w10:wrap anchorx="margin"/>
              </v:line>
            </w:pict>
          </mc:Fallback>
        </mc:AlternateContent>
      </w: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B92A6C" w:rsidRPr="000413F3" w14:paraId="3396CCB9" w14:textId="77777777" w:rsidTr="00CA19F5">
        <w:trPr>
          <w:trHeight w:val="413"/>
        </w:trPr>
        <w:tc>
          <w:tcPr>
            <w:tcW w:w="9493" w:type="dxa"/>
            <w:shd w:val="clear" w:color="auto" w:fill="DAEEF3" w:themeFill="accent5" w:themeFillTint="33"/>
          </w:tcPr>
          <w:p w14:paraId="76FE5737" w14:textId="77777777" w:rsidR="00B92A6C" w:rsidRPr="000413F3" w:rsidRDefault="00F677F9" w:rsidP="00B92A6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Toelichting</w:t>
            </w:r>
          </w:p>
          <w:p w14:paraId="1664C99A" w14:textId="77777777" w:rsidR="00B92A6C" w:rsidRPr="000413F3" w:rsidRDefault="00B92A6C" w:rsidP="00CA19F5">
            <w:pPr>
              <w:rPr>
                <w:b/>
                <w:szCs w:val="18"/>
              </w:rPr>
            </w:pPr>
          </w:p>
        </w:tc>
      </w:tr>
      <w:tr w:rsidR="00B92A6C" w:rsidRPr="000413F3" w14:paraId="4208DA85" w14:textId="77777777" w:rsidTr="00CA19F5">
        <w:trPr>
          <w:trHeight w:val="284"/>
        </w:trPr>
        <w:tc>
          <w:tcPr>
            <w:tcW w:w="9493" w:type="dxa"/>
          </w:tcPr>
          <w:p w14:paraId="3B389C64" w14:textId="77777777" w:rsidR="00B92A6C" w:rsidRPr="00F677F9" w:rsidRDefault="00B92A6C" w:rsidP="00B92A6C">
            <w:pPr>
              <w:rPr>
                <w:i/>
                <w:sz w:val="16"/>
                <w:szCs w:val="16"/>
              </w:rPr>
            </w:pPr>
            <w:r w:rsidRPr="00F677F9">
              <w:rPr>
                <w:i/>
                <w:sz w:val="16"/>
                <w:szCs w:val="16"/>
              </w:rPr>
              <w:t>Bij dit punt wordt geïnventariseerd of er bijzonderheden zijn te melden bij de genoemde aspectprogramma’s.</w:t>
            </w:r>
          </w:p>
          <w:p w14:paraId="05D4713D" w14:textId="6A98B947" w:rsidR="00B92A6C" w:rsidRPr="0079592C" w:rsidRDefault="00B92A6C" w:rsidP="00B92A6C">
            <w:pPr>
              <w:rPr>
                <w:szCs w:val="20"/>
              </w:rPr>
            </w:pPr>
            <w:r w:rsidRPr="00F677F9">
              <w:rPr>
                <w:i/>
                <w:sz w:val="16"/>
                <w:szCs w:val="16"/>
              </w:rPr>
              <w:t xml:space="preserve">Bij een afwijking is kan je de regel voorzien van </w:t>
            </w:r>
            <w:r w:rsidR="00043EB2" w:rsidRPr="00043EB2">
              <w:rPr>
                <w:b/>
                <w:i/>
                <w:sz w:val="16"/>
                <w:szCs w:val="16"/>
              </w:rPr>
              <w:t>Datum</w:t>
            </w:r>
            <w:r w:rsidRPr="00F677F9">
              <w:rPr>
                <w:b/>
                <w:i/>
                <w:sz w:val="16"/>
                <w:szCs w:val="16"/>
              </w:rPr>
              <w:t>:</w:t>
            </w:r>
            <w:r w:rsidRPr="00F677F9">
              <w:rPr>
                <w:i/>
                <w:sz w:val="16"/>
                <w:szCs w:val="16"/>
              </w:rPr>
              <w:t xml:space="preserve"> afwijking (zie 1.2)</w:t>
            </w:r>
            <w:r w:rsidR="00266C23">
              <w:rPr>
                <w:i/>
                <w:sz w:val="16"/>
                <w:szCs w:val="16"/>
              </w:rPr>
              <w:t>. De kleur geeft aan of er meerdere nummers aanwezig zijn</w:t>
            </w:r>
            <w:r w:rsidR="002D3D05">
              <w:rPr>
                <w:i/>
                <w:sz w:val="16"/>
                <w:szCs w:val="16"/>
              </w:rPr>
              <w:t>.</w:t>
            </w:r>
          </w:p>
        </w:tc>
      </w:tr>
    </w:tbl>
    <w:p w14:paraId="68B40458" w14:textId="77777777" w:rsidR="00BD50F4" w:rsidRPr="000413F3" w:rsidRDefault="00BD50F4" w:rsidP="00BD50F4">
      <w:pPr>
        <w:rPr>
          <w:szCs w:val="18"/>
        </w:rPr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6919"/>
        <w:gridCol w:w="1838"/>
      </w:tblGrid>
      <w:tr w:rsidR="00BD50F4" w:rsidRPr="000413F3" w14:paraId="4CA2F9F5" w14:textId="77777777" w:rsidTr="00FE1732">
        <w:trPr>
          <w:trHeight w:val="413"/>
        </w:trPr>
        <w:tc>
          <w:tcPr>
            <w:tcW w:w="736" w:type="dxa"/>
            <w:shd w:val="clear" w:color="auto" w:fill="DAEEF3" w:themeFill="accent5" w:themeFillTint="33"/>
          </w:tcPr>
          <w:p w14:paraId="5D17909D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1</w:t>
            </w:r>
          </w:p>
        </w:tc>
        <w:tc>
          <w:tcPr>
            <w:tcW w:w="8757" w:type="dxa"/>
            <w:gridSpan w:val="2"/>
            <w:shd w:val="clear" w:color="auto" w:fill="DAEEF3" w:themeFill="accent5" w:themeFillTint="33"/>
          </w:tcPr>
          <w:p w14:paraId="6C13BF68" w14:textId="77777777" w:rsidR="00BD50F4" w:rsidRPr="000413F3" w:rsidRDefault="00BD50F4" w:rsidP="00D124BC">
            <w:pPr>
              <w:tabs>
                <w:tab w:val="left" w:pos="1134"/>
              </w:tabs>
              <w:rPr>
                <w:szCs w:val="18"/>
              </w:rPr>
            </w:pPr>
            <w:r w:rsidRPr="000413F3">
              <w:rPr>
                <w:b/>
                <w:szCs w:val="18"/>
              </w:rPr>
              <w:t>Asbest</w:t>
            </w:r>
          </w:p>
        </w:tc>
      </w:tr>
      <w:tr w:rsidR="000B6770" w:rsidRPr="000413F3" w14:paraId="5739E83A" w14:textId="77777777" w:rsidTr="00FE1732">
        <w:trPr>
          <w:trHeight w:val="284"/>
        </w:trPr>
        <w:tc>
          <w:tcPr>
            <w:tcW w:w="736" w:type="dxa"/>
          </w:tcPr>
          <w:p w14:paraId="235C0B8A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19" w:type="dxa"/>
          </w:tcPr>
          <w:p w14:paraId="1D337750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er asbest aanwezig? </w:t>
            </w:r>
            <w:r w:rsidRPr="000D264D">
              <w:rPr>
                <w:szCs w:val="18"/>
              </w:rPr>
              <w:t>Indien nee</w:t>
            </w:r>
            <w:r w:rsidRPr="000413F3">
              <w:rPr>
                <w:szCs w:val="18"/>
              </w:rPr>
              <w:t xml:space="preserve"> ga door naar 2</w:t>
            </w:r>
            <w:r>
              <w:rPr>
                <w:szCs w:val="18"/>
              </w:rPr>
              <w:t xml:space="preserve"> en verwijder 1.2 t/m 1.6</w:t>
            </w:r>
          </w:p>
        </w:tc>
        <w:tc>
          <w:tcPr>
            <w:tcW w:w="1838" w:type="dxa"/>
          </w:tcPr>
          <w:p w14:paraId="5A750B28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365378774"/>
                <w:placeholder>
                  <w:docPart w:val="2209ED54353948469DC0CF3512F96D25"/>
                </w:placeholder>
                <w:showingPlcHdr/>
                <w:comboBox>
                  <w:listItem w:value="Kies een item."/>
                  <w:listItem w:displayText="Ja" w:value="Ja"/>
                  <w:listItem w:displayText="Nee, ga naar 2.1" w:value="Nee, ga naar 2.1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63548D2A" w14:textId="77777777" w:rsidTr="00FE1732">
        <w:trPr>
          <w:trHeight w:val="284"/>
        </w:trPr>
        <w:tc>
          <w:tcPr>
            <w:tcW w:w="736" w:type="dxa"/>
          </w:tcPr>
          <w:p w14:paraId="638EEC15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19" w:type="dxa"/>
          </w:tcPr>
          <w:p w14:paraId="7D03DADC" w14:textId="77777777" w:rsidR="000B6770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er een </w:t>
            </w:r>
            <w:r>
              <w:rPr>
                <w:szCs w:val="18"/>
              </w:rPr>
              <w:t xml:space="preserve">actueel </w:t>
            </w:r>
            <w:r w:rsidR="003A2F14" w:rsidRPr="000413F3">
              <w:rPr>
                <w:szCs w:val="18"/>
              </w:rPr>
              <w:t>asbestinventarisatie</w:t>
            </w:r>
            <w:r w:rsidRPr="000413F3">
              <w:rPr>
                <w:szCs w:val="18"/>
              </w:rPr>
              <w:t xml:space="preserve"> rapport</w:t>
            </w:r>
            <w:r>
              <w:rPr>
                <w:szCs w:val="18"/>
              </w:rPr>
              <w:t xml:space="preserve"> (AIR)</w:t>
            </w:r>
            <w:r w:rsidRPr="000413F3">
              <w:rPr>
                <w:szCs w:val="18"/>
              </w:rPr>
              <w:t xml:space="preserve"> aanwezig</w:t>
            </w:r>
          </w:p>
          <w:p w14:paraId="17F02615" w14:textId="34C32983" w:rsidR="00F30C6E" w:rsidRPr="000413F3" w:rsidRDefault="00043EB2" w:rsidP="00B92A6C">
            <w:pPr>
              <w:rPr>
                <w:szCs w:val="18"/>
              </w:rPr>
            </w:pPr>
            <w:r>
              <w:rPr>
                <w:b/>
                <w:szCs w:val="18"/>
              </w:rPr>
              <w:t>Datum</w:t>
            </w:r>
            <w:r w:rsidR="005760A2" w:rsidRPr="00F30C6E">
              <w:rPr>
                <w:b/>
                <w:szCs w:val="18"/>
              </w:rPr>
              <w:t>:</w:t>
            </w:r>
            <w:r w:rsidR="005760A2">
              <w:rPr>
                <w:szCs w:val="18"/>
              </w:rPr>
              <w:t xml:space="preserve"> </w:t>
            </w:r>
            <w:r w:rsidR="00B92A6C">
              <w:rPr>
                <w:szCs w:val="18"/>
              </w:rPr>
              <w:t>afwijking,</w:t>
            </w:r>
          </w:p>
        </w:tc>
        <w:tc>
          <w:tcPr>
            <w:tcW w:w="1838" w:type="dxa"/>
          </w:tcPr>
          <w:p w14:paraId="72F1A65A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995024530"/>
                <w:placeholder>
                  <w:docPart w:val="8ECAFDC68F2F492B93B29F780A763855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883172678"/>
              <w:placeholder>
                <w:docPart w:val="3A7088C3CE9C4BDE891EF1DCADB94538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3B87C9C6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06C5AA6E" w14:textId="77777777" w:rsidTr="00FE1732">
        <w:trPr>
          <w:trHeight w:val="284"/>
        </w:trPr>
        <w:tc>
          <w:tcPr>
            <w:tcW w:w="736" w:type="dxa"/>
          </w:tcPr>
          <w:p w14:paraId="3DB8751A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</w:t>
            </w:r>
            <w:r w:rsidRPr="000413F3">
              <w:rPr>
                <w:rFonts w:cs="Verdana"/>
                <w:szCs w:val="18"/>
              </w:rPr>
              <w:t>.3</w:t>
            </w:r>
          </w:p>
        </w:tc>
        <w:tc>
          <w:tcPr>
            <w:tcW w:w="6919" w:type="dxa"/>
          </w:tcPr>
          <w:p w14:paraId="68712F0C" w14:textId="77777777" w:rsidR="000B6770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er een </w:t>
            </w:r>
            <w:r>
              <w:rPr>
                <w:szCs w:val="18"/>
              </w:rPr>
              <w:t xml:space="preserve">actueel </w:t>
            </w:r>
            <w:r w:rsidRPr="000413F3">
              <w:rPr>
                <w:szCs w:val="18"/>
              </w:rPr>
              <w:t>Asbestbeheerplan</w:t>
            </w:r>
            <w:r>
              <w:rPr>
                <w:szCs w:val="18"/>
              </w:rPr>
              <w:t xml:space="preserve"> (ABP) aanwezig?</w:t>
            </w:r>
          </w:p>
          <w:p w14:paraId="5926DFEF" w14:textId="62E04A8C" w:rsidR="0041690F" w:rsidRPr="000413F3" w:rsidRDefault="00043EB2" w:rsidP="001363D2">
            <w:pPr>
              <w:rPr>
                <w:szCs w:val="18"/>
              </w:rPr>
            </w:pPr>
            <w:r w:rsidRPr="00043EB2">
              <w:rPr>
                <w:szCs w:val="18"/>
              </w:rPr>
              <w:t>100994G01</w:t>
            </w:r>
            <w:r w:rsidR="0041690F">
              <w:rPr>
                <w:szCs w:val="18"/>
              </w:rPr>
              <w:t xml:space="preserve">- </w:t>
            </w:r>
            <w:r>
              <w:rPr>
                <w:b/>
                <w:szCs w:val="18"/>
              </w:rPr>
              <w:t>Datum</w:t>
            </w:r>
            <w:r w:rsidR="0041690F" w:rsidRPr="00F30C6E">
              <w:rPr>
                <w:b/>
                <w:szCs w:val="18"/>
              </w:rPr>
              <w:t>:</w:t>
            </w:r>
            <w:r w:rsidR="0041690F">
              <w:rPr>
                <w:szCs w:val="18"/>
              </w:rPr>
              <w:t xml:space="preserve"> afwijking,</w:t>
            </w:r>
          </w:p>
        </w:tc>
        <w:tc>
          <w:tcPr>
            <w:tcW w:w="1838" w:type="dxa"/>
          </w:tcPr>
          <w:p w14:paraId="4369C856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432081632"/>
                <w:placeholder>
                  <w:docPart w:val="261D2EDB7C7B414EBC4FB84FD5233902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266C23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026060554"/>
              <w:placeholder>
                <w:docPart w:val="453A474ACEFA44F2BEEAA7FAD4B8A577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4C377664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41690F" w:rsidRPr="000413F3" w14:paraId="6EFF5AF9" w14:textId="77777777" w:rsidTr="00FE1732">
        <w:trPr>
          <w:trHeight w:val="284"/>
        </w:trPr>
        <w:tc>
          <w:tcPr>
            <w:tcW w:w="736" w:type="dxa"/>
          </w:tcPr>
          <w:p w14:paraId="6827F81A" w14:textId="77777777" w:rsidR="0041690F" w:rsidRPr="000413F3" w:rsidRDefault="0041690F" w:rsidP="00BB58C1">
            <w:pPr>
              <w:rPr>
                <w:rFonts w:cs="Verdana"/>
                <w:szCs w:val="18"/>
              </w:rPr>
            </w:pPr>
          </w:p>
        </w:tc>
        <w:tc>
          <w:tcPr>
            <w:tcW w:w="6919" w:type="dxa"/>
          </w:tcPr>
          <w:p w14:paraId="6065FBD9" w14:textId="77777777" w:rsidR="0041690F" w:rsidRPr="000413F3" w:rsidRDefault="0041690F" w:rsidP="00BB58C1">
            <w:pPr>
              <w:rPr>
                <w:szCs w:val="18"/>
              </w:rPr>
            </w:pPr>
          </w:p>
        </w:tc>
        <w:tc>
          <w:tcPr>
            <w:tcW w:w="1838" w:type="dxa"/>
          </w:tcPr>
          <w:p w14:paraId="437B9E15" w14:textId="77777777" w:rsidR="0041690F" w:rsidRDefault="00C24481" w:rsidP="00BB58C1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474297906"/>
                <w:placeholder>
                  <w:docPart w:val="0A225771FC774DAE82EF8A23EE90FC7B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1363D2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423876231"/>
              <w:placeholder>
                <w:docPart w:val="24AAA53779F84AF1923CCFB5D276BB71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786C54D5" w14:textId="77777777" w:rsidR="0041690F" w:rsidRPr="000413F3" w:rsidRDefault="0041690F" w:rsidP="00BB58C1">
                <w:r>
                  <w:t>Datum selecteren</w:t>
                </w:r>
              </w:p>
            </w:sdtContent>
          </w:sdt>
        </w:tc>
      </w:tr>
      <w:tr w:rsidR="000B6770" w:rsidRPr="000413F3" w14:paraId="096269C3" w14:textId="77777777" w:rsidTr="00FE1732">
        <w:trPr>
          <w:trHeight w:val="284"/>
        </w:trPr>
        <w:tc>
          <w:tcPr>
            <w:tcW w:w="736" w:type="dxa"/>
          </w:tcPr>
          <w:p w14:paraId="5551FC5D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1</w:t>
            </w:r>
            <w:r w:rsidRPr="000413F3">
              <w:rPr>
                <w:rFonts w:cs="Verdana"/>
                <w:szCs w:val="18"/>
              </w:rPr>
              <w:t>.4</w:t>
            </w:r>
          </w:p>
        </w:tc>
        <w:tc>
          <w:tcPr>
            <w:tcW w:w="6919" w:type="dxa"/>
          </w:tcPr>
          <w:p w14:paraId="454B6A01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Is ieder op de hoogte van de aanwezige asbest?</w:t>
            </w:r>
          </w:p>
        </w:tc>
        <w:tc>
          <w:tcPr>
            <w:tcW w:w="1838" w:type="dxa"/>
          </w:tcPr>
          <w:p w14:paraId="792E899E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82719001"/>
                <w:placeholder>
                  <w:docPart w:val="B339254CAE72490BB7C74FFF1C3E69CE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896D5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6B38DF15" w14:textId="77777777" w:rsidTr="00FE1732">
        <w:trPr>
          <w:trHeight w:val="284"/>
        </w:trPr>
        <w:tc>
          <w:tcPr>
            <w:tcW w:w="736" w:type="dxa"/>
          </w:tcPr>
          <w:p w14:paraId="1F801EF4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1</w:t>
            </w:r>
            <w:r w:rsidRPr="000413F3">
              <w:rPr>
                <w:rFonts w:cs="Verdana"/>
                <w:szCs w:val="18"/>
              </w:rPr>
              <w:t>.5</w:t>
            </w:r>
          </w:p>
        </w:tc>
        <w:tc>
          <w:tcPr>
            <w:tcW w:w="6919" w:type="dxa"/>
          </w:tcPr>
          <w:p w14:paraId="11304A90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Is ieder op de hoogte hoe te handelen bij calamiteit?</w:t>
            </w:r>
          </w:p>
        </w:tc>
        <w:tc>
          <w:tcPr>
            <w:tcW w:w="1838" w:type="dxa"/>
          </w:tcPr>
          <w:p w14:paraId="04A93A93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414402305"/>
                <w:placeholder>
                  <w:docPart w:val="EC5F3D639AC543EBA970C59606D1B34E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61B7D1D1" w14:textId="77777777" w:rsidTr="00FE1732">
        <w:trPr>
          <w:trHeight w:val="284"/>
        </w:trPr>
        <w:tc>
          <w:tcPr>
            <w:tcW w:w="736" w:type="dxa"/>
          </w:tcPr>
          <w:p w14:paraId="7FD325FB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</w:t>
            </w:r>
            <w:r w:rsidRPr="000413F3">
              <w:rPr>
                <w:rFonts w:cs="Verdana"/>
                <w:szCs w:val="18"/>
              </w:rPr>
              <w:t>.6</w:t>
            </w:r>
          </w:p>
        </w:tc>
        <w:tc>
          <w:tcPr>
            <w:tcW w:w="6919" w:type="dxa"/>
          </w:tcPr>
          <w:p w14:paraId="62650A0A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er wijzigingen?</w:t>
            </w:r>
          </w:p>
        </w:tc>
        <w:tc>
          <w:tcPr>
            <w:tcW w:w="1838" w:type="dxa"/>
          </w:tcPr>
          <w:p w14:paraId="593F0536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530104888"/>
                <w:placeholder>
                  <w:docPart w:val="D09D9D31C39C4725853B19230B3AE550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63F919A9" w14:textId="77777777" w:rsidR="00266C23" w:rsidRDefault="00266C23" w:rsidP="00BD50F4">
      <w:pPr>
        <w:rPr>
          <w:szCs w:val="18"/>
        </w:rPr>
      </w:pPr>
    </w:p>
    <w:p w14:paraId="665A6752" w14:textId="77777777" w:rsidR="003604BB" w:rsidRPr="000413F3" w:rsidRDefault="003604BB" w:rsidP="00BD50F4">
      <w:pPr>
        <w:rPr>
          <w:szCs w:val="18"/>
        </w:rPr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2"/>
        <w:gridCol w:w="6913"/>
        <w:gridCol w:w="1838"/>
      </w:tblGrid>
      <w:tr w:rsidR="00BD50F4" w:rsidRPr="000413F3" w14:paraId="21B27B25" w14:textId="77777777" w:rsidTr="00FE1732">
        <w:trPr>
          <w:trHeight w:val="413"/>
        </w:trPr>
        <w:tc>
          <w:tcPr>
            <w:tcW w:w="742" w:type="dxa"/>
            <w:shd w:val="clear" w:color="auto" w:fill="DAEEF3" w:themeFill="accent5" w:themeFillTint="33"/>
          </w:tcPr>
          <w:p w14:paraId="353AA974" w14:textId="77777777" w:rsidR="00BD50F4" w:rsidRPr="000413F3" w:rsidRDefault="00BD50F4" w:rsidP="00D124BC">
            <w:pPr>
              <w:rPr>
                <w:b/>
                <w:szCs w:val="18"/>
              </w:rPr>
            </w:pPr>
            <w:r w:rsidRPr="000413F3">
              <w:rPr>
                <w:b/>
                <w:szCs w:val="18"/>
              </w:rPr>
              <w:t>2</w:t>
            </w:r>
          </w:p>
        </w:tc>
        <w:tc>
          <w:tcPr>
            <w:tcW w:w="8751" w:type="dxa"/>
            <w:gridSpan w:val="2"/>
            <w:shd w:val="clear" w:color="auto" w:fill="DAEEF3" w:themeFill="accent5" w:themeFillTint="33"/>
          </w:tcPr>
          <w:p w14:paraId="268399DD" w14:textId="77777777" w:rsidR="00BD50F4" w:rsidRPr="00AD2D2F" w:rsidRDefault="00BD50F4" w:rsidP="00D124BC">
            <w:pPr>
              <w:rPr>
                <w:b/>
              </w:rPr>
            </w:pPr>
            <w:r w:rsidRPr="00AD2D2F">
              <w:rPr>
                <w:b/>
              </w:rPr>
              <w:t>Brandveiligheid</w:t>
            </w:r>
          </w:p>
        </w:tc>
      </w:tr>
      <w:tr w:rsidR="000B6770" w:rsidRPr="000413F3" w14:paraId="77177D43" w14:textId="77777777" w:rsidTr="00FE1732">
        <w:trPr>
          <w:trHeight w:val="284"/>
        </w:trPr>
        <w:tc>
          <w:tcPr>
            <w:tcW w:w="742" w:type="dxa"/>
          </w:tcPr>
          <w:p w14:paraId="572AF555" w14:textId="77777777" w:rsidR="000B6770" w:rsidRPr="000413F3" w:rsidRDefault="000B6770" w:rsidP="006D3756">
            <w:r w:rsidRPr="000413F3">
              <w:t>2.1</w:t>
            </w:r>
          </w:p>
        </w:tc>
        <w:tc>
          <w:tcPr>
            <w:tcW w:w="6913" w:type="dxa"/>
          </w:tcPr>
          <w:p w14:paraId="2612B53E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er een </w:t>
            </w:r>
            <w:r>
              <w:rPr>
                <w:szCs w:val="18"/>
              </w:rPr>
              <w:t xml:space="preserve">Brand Veiligheid Installatie aanwezig (BMI, sprinkler, ontruiming </w:t>
            </w:r>
            <w:proofErr w:type="spellStart"/>
            <w:r>
              <w:rPr>
                <w:szCs w:val="18"/>
              </w:rPr>
              <w:t>etc</w:t>
            </w:r>
            <w:proofErr w:type="spellEnd"/>
            <w:r>
              <w:rPr>
                <w:szCs w:val="18"/>
              </w:rPr>
              <w:t>)?</w:t>
            </w:r>
          </w:p>
        </w:tc>
        <w:tc>
          <w:tcPr>
            <w:tcW w:w="1838" w:type="dxa"/>
          </w:tcPr>
          <w:p w14:paraId="36BFCC90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642571355"/>
                <w:placeholder>
                  <w:docPart w:val="2FB02235F57C45069EB6A5C5BF8DECB8"/>
                </w:placeholder>
                <w:showingPlcHdr/>
                <w:comboBox>
                  <w:listItem w:value="Kies een item."/>
                  <w:listItem w:displayText="Ja" w:value="Ja"/>
                  <w:listItem w:displayText="Nee, ga naar 3.1" w:value="Nee, ga naar 3.1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  <w:r w:rsidR="000B6770">
              <w:rPr>
                <w:rStyle w:val="StandaardtekstChar1"/>
              </w:rPr>
              <w:t xml:space="preserve"> </w:t>
            </w:r>
          </w:p>
        </w:tc>
      </w:tr>
      <w:tr w:rsidR="000B6770" w14:paraId="3BFDEA01" w14:textId="77777777" w:rsidTr="00FE1732">
        <w:trPr>
          <w:trHeight w:val="284"/>
        </w:trPr>
        <w:tc>
          <w:tcPr>
            <w:tcW w:w="742" w:type="dxa"/>
          </w:tcPr>
          <w:p w14:paraId="5B2D6215" w14:textId="77777777" w:rsidR="000B6770" w:rsidRPr="000413F3" w:rsidRDefault="000B6770" w:rsidP="006D3756">
            <w:r>
              <w:t>2.2</w:t>
            </w:r>
          </w:p>
        </w:tc>
        <w:tc>
          <w:tcPr>
            <w:tcW w:w="6913" w:type="dxa"/>
          </w:tcPr>
          <w:p w14:paraId="7718AB73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Is er een melding brandveilig gebruik aanwezig en actueel (&gt;50 personen). Verplichting gebruiker!</w:t>
            </w:r>
          </w:p>
        </w:tc>
        <w:tc>
          <w:tcPr>
            <w:tcW w:w="1838" w:type="dxa"/>
          </w:tcPr>
          <w:p w14:paraId="0876433B" w14:textId="77777777" w:rsidR="000B6770" w:rsidRDefault="00C24481" w:rsidP="0062646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305212504"/>
                <w:placeholder>
                  <w:docPart w:val="0D376FDB9F1D479FACCFA8EC1701D49B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14:paraId="15F958C6" w14:textId="77777777" w:rsidTr="00FE1732">
        <w:trPr>
          <w:trHeight w:val="284"/>
        </w:trPr>
        <w:tc>
          <w:tcPr>
            <w:tcW w:w="742" w:type="dxa"/>
          </w:tcPr>
          <w:p w14:paraId="1706EB5A" w14:textId="77777777" w:rsidR="000B6770" w:rsidRDefault="000B6770" w:rsidP="006D3756">
            <w:r>
              <w:t>2.3</w:t>
            </w:r>
          </w:p>
        </w:tc>
        <w:tc>
          <w:tcPr>
            <w:tcW w:w="6913" w:type="dxa"/>
          </w:tcPr>
          <w:p w14:paraId="7F7F9E01" w14:textId="77777777" w:rsidR="000B6770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 xml:space="preserve">Is er een omgevingsvergunning aanwezig en actueel (het betreft objecten </w:t>
            </w:r>
            <w:r w:rsidRPr="000D264D">
              <w:rPr>
                <w:szCs w:val="18"/>
              </w:rPr>
              <w:t>niet zelf redzame mensen</w:t>
            </w:r>
            <w:r>
              <w:rPr>
                <w:szCs w:val="18"/>
              </w:rPr>
              <w:t>). Verplichting gebruiker!</w:t>
            </w:r>
          </w:p>
        </w:tc>
        <w:tc>
          <w:tcPr>
            <w:tcW w:w="1838" w:type="dxa"/>
          </w:tcPr>
          <w:p w14:paraId="5DDD830C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2123261896"/>
                <w:placeholder>
                  <w:docPart w:val="09406422B579417884E97E2356B2EF30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" w:value="NVT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14:paraId="6784621F" w14:textId="77777777" w:rsidTr="00FE1732">
        <w:trPr>
          <w:trHeight w:val="284"/>
        </w:trPr>
        <w:tc>
          <w:tcPr>
            <w:tcW w:w="742" w:type="dxa"/>
          </w:tcPr>
          <w:p w14:paraId="19CF6F9C" w14:textId="77777777" w:rsidR="000B6770" w:rsidRDefault="000B6770" w:rsidP="006D3756">
            <w:r>
              <w:t>2.4</w:t>
            </w:r>
          </w:p>
        </w:tc>
        <w:tc>
          <w:tcPr>
            <w:tcW w:w="6913" w:type="dxa"/>
          </w:tcPr>
          <w:p w14:paraId="45F978AE" w14:textId="77777777" w:rsidR="000B6770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Is het object certificaat plichtig (&gt;50 m hoog, &gt;10.000 niet zelf redzame personen).</w:t>
            </w:r>
          </w:p>
        </w:tc>
        <w:tc>
          <w:tcPr>
            <w:tcW w:w="1838" w:type="dxa"/>
          </w:tcPr>
          <w:p w14:paraId="0E979038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636766229"/>
                <w:placeholder>
                  <w:docPart w:val="090488EF02B54F24BE2E1DD7704B7ECC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538E6D87" w14:textId="77777777" w:rsidTr="00FE1732">
        <w:trPr>
          <w:trHeight w:val="284"/>
        </w:trPr>
        <w:tc>
          <w:tcPr>
            <w:tcW w:w="742" w:type="dxa"/>
          </w:tcPr>
          <w:p w14:paraId="5CB53ECA" w14:textId="77777777" w:rsidR="000B6770" w:rsidRDefault="000B6770" w:rsidP="006D3756">
            <w:r>
              <w:t>2.5</w:t>
            </w:r>
          </w:p>
        </w:tc>
        <w:tc>
          <w:tcPr>
            <w:tcW w:w="6913" w:type="dxa"/>
          </w:tcPr>
          <w:p w14:paraId="3036AB11" w14:textId="77777777" w:rsidR="000B6770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Is het certificaat aanwezig?</w:t>
            </w:r>
          </w:p>
        </w:tc>
        <w:tc>
          <w:tcPr>
            <w:tcW w:w="1838" w:type="dxa"/>
          </w:tcPr>
          <w:p w14:paraId="3C4D834B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356579383"/>
                <w:placeholder>
                  <w:docPart w:val="882ADA9C884A4AB59B098DEEE8258024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  <w:listItem w:displayText="nvt, zie 2.4" w:value="nvt, zie 2.4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9132400"/>
              <w:placeholder>
                <w:docPart w:val="EBBBF00E1343491C87E6DA74618860F2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04B29F1A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14:paraId="47AF0229" w14:textId="77777777" w:rsidTr="00FE1732">
        <w:trPr>
          <w:trHeight w:val="284"/>
        </w:trPr>
        <w:tc>
          <w:tcPr>
            <w:tcW w:w="742" w:type="dxa"/>
          </w:tcPr>
          <w:p w14:paraId="1A0CC004" w14:textId="77777777" w:rsidR="000B6770" w:rsidRDefault="000B6770" w:rsidP="006D3756">
            <w:r>
              <w:t>2.6</w:t>
            </w:r>
          </w:p>
        </w:tc>
        <w:tc>
          <w:tcPr>
            <w:tcW w:w="6913" w:type="dxa"/>
          </w:tcPr>
          <w:p w14:paraId="762F2979" w14:textId="77777777" w:rsidR="000B6770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Zijn er aanschrijvingen vanuit bevoegd gezag? (omgevingsdienst, gemeente / brandweer</w:t>
            </w:r>
          </w:p>
        </w:tc>
        <w:tc>
          <w:tcPr>
            <w:tcW w:w="1838" w:type="dxa"/>
          </w:tcPr>
          <w:p w14:paraId="0A5706DD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344623364"/>
                <w:placeholder>
                  <w:docPart w:val="328C97E42A7948F3A6F11B63FD47D5D7"/>
                </w:placeholder>
                <w:showingPlcHdr/>
                <w:comboBox>
                  <w:listItem w:value="Kies een item."/>
                  <w:listItem w:displayText="Ja, zie afwijking" w:value="Ja, zie afwijking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  <w:r w:rsidR="000B6770">
              <w:rPr>
                <w:rStyle w:val="StandaardtekstChar1"/>
              </w:rPr>
              <w:t xml:space="preserve"> </w:t>
            </w:r>
          </w:p>
        </w:tc>
      </w:tr>
      <w:tr w:rsidR="000B6770" w:rsidRPr="000413F3" w14:paraId="05157DB5" w14:textId="77777777" w:rsidTr="00FE1732">
        <w:trPr>
          <w:trHeight w:val="284"/>
        </w:trPr>
        <w:tc>
          <w:tcPr>
            <w:tcW w:w="742" w:type="dxa"/>
          </w:tcPr>
          <w:p w14:paraId="1FF2A960" w14:textId="77777777" w:rsidR="000B6770" w:rsidRPr="000413F3" w:rsidRDefault="000B6770" w:rsidP="006D3756">
            <w:r>
              <w:t>2.7</w:t>
            </w:r>
          </w:p>
        </w:tc>
        <w:tc>
          <w:tcPr>
            <w:tcW w:w="6913" w:type="dxa"/>
          </w:tcPr>
          <w:p w14:paraId="3B58907B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Zijn </w:t>
            </w:r>
            <w:r>
              <w:rPr>
                <w:szCs w:val="18"/>
              </w:rPr>
              <w:t>er werkzaamheden verricht die de brandscheidingen hebben doorbroken hersteld en zijn deze genoteerd in het mutatieformulier</w:t>
            </w:r>
          </w:p>
        </w:tc>
        <w:tc>
          <w:tcPr>
            <w:tcW w:w="1838" w:type="dxa"/>
          </w:tcPr>
          <w:p w14:paraId="4FAB98E6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640610223"/>
                <w:placeholder>
                  <w:docPart w:val="28B5605FC7F14129AC428BCCCDBC5234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E4DDF98" w14:textId="77777777" w:rsidTr="00FE1732">
        <w:trPr>
          <w:trHeight w:val="284"/>
        </w:trPr>
        <w:tc>
          <w:tcPr>
            <w:tcW w:w="742" w:type="dxa"/>
          </w:tcPr>
          <w:p w14:paraId="24844D8A" w14:textId="77777777" w:rsidR="000B6770" w:rsidRPr="000413F3" w:rsidRDefault="000B6770" w:rsidP="006D3756">
            <w:r>
              <w:t>2.8</w:t>
            </w:r>
          </w:p>
        </w:tc>
        <w:tc>
          <w:tcPr>
            <w:tcW w:w="6913" w:type="dxa"/>
          </w:tcPr>
          <w:p w14:paraId="029F773C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Zijn de </w:t>
            </w:r>
            <w:r>
              <w:rPr>
                <w:szCs w:val="18"/>
              </w:rPr>
              <w:t>omgevings</w:t>
            </w:r>
            <w:r w:rsidRPr="000413F3">
              <w:rPr>
                <w:szCs w:val="18"/>
              </w:rPr>
              <w:t>vergunning tekeningen aanwezig (</w:t>
            </w:r>
            <w:r>
              <w:rPr>
                <w:szCs w:val="18"/>
              </w:rPr>
              <w:t xml:space="preserve">verplichting </w:t>
            </w:r>
            <w:r w:rsidRPr="000413F3">
              <w:rPr>
                <w:szCs w:val="18"/>
              </w:rPr>
              <w:t>gebruiker)</w:t>
            </w:r>
          </w:p>
        </w:tc>
        <w:tc>
          <w:tcPr>
            <w:tcW w:w="1838" w:type="dxa"/>
          </w:tcPr>
          <w:p w14:paraId="3AADF2F1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044256814"/>
                <w:placeholder>
                  <w:docPart w:val="70336DE9BF3F45F2AF35DB205DD234E4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C3F0F1B" w14:textId="77777777" w:rsidTr="00FE1732">
        <w:trPr>
          <w:trHeight w:val="284"/>
        </w:trPr>
        <w:tc>
          <w:tcPr>
            <w:tcW w:w="742" w:type="dxa"/>
          </w:tcPr>
          <w:p w14:paraId="4C87A51B" w14:textId="77777777" w:rsidR="000B6770" w:rsidRPr="000413F3" w:rsidRDefault="000B6770" w:rsidP="006D3756">
            <w:r>
              <w:rPr>
                <w:rFonts w:cs="Verdana"/>
              </w:rPr>
              <w:lastRenderedPageBreak/>
              <w:t>2.9</w:t>
            </w:r>
          </w:p>
        </w:tc>
        <w:tc>
          <w:tcPr>
            <w:tcW w:w="6913" w:type="dxa"/>
          </w:tcPr>
          <w:p w14:paraId="0AD5E350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 xml:space="preserve">Zijn de OP-taken </w:t>
            </w:r>
            <w:r>
              <w:rPr>
                <w:szCs w:val="18"/>
              </w:rPr>
              <w:t xml:space="preserve">door de installateur </w:t>
            </w:r>
            <w:r w:rsidRPr="000413F3">
              <w:rPr>
                <w:szCs w:val="18"/>
              </w:rPr>
              <w:t>uitgevoerd</w:t>
            </w:r>
          </w:p>
        </w:tc>
        <w:tc>
          <w:tcPr>
            <w:tcW w:w="1838" w:type="dxa"/>
          </w:tcPr>
          <w:p w14:paraId="4A7E3A1F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087196365"/>
                <w:placeholder>
                  <w:docPart w:val="4EB6FB641D4A48A69549F64C49763060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1710107463"/>
              <w:placeholder>
                <w:docPart w:val="43FDDDF4103D465A80FFE311D680BC74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67888ABB" w14:textId="77777777" w:rsidR="00626466" w:rsidRPr="000413F3" w:rsidRDefault="00626466" w:rsidP="006D3756">
                <w:r>
                  <w:t>Datum selecteren</w:t>
                </w:r>
              </w:p>
            </w:sdtContent>
          </w:sdt>
        </w:tc>
      </w:tr>
      <w:tr w:rsidR="000B6770" w:rsidRPr="000413F3" w14:paraId="7AAC86A7" w14:textId="77777777" w:rsidTr="00FE1732">
        <w:trPr>
          <w:trHeight w:val="284"/>
        </w:trPr>
        <w:tc>
          <w:tcPr>
            <w:tcW w:w="742" w:type="dxa"/>
          </w:tcPr>
          <w:p w14:paraId="1A338396" w14:textId="77777777" w:rsidR="000B6770" w:rsidRPr="000413F3" w:rsidRDefault="000B6770" w:rsidP="006D3756">
            <w:pPr>
              <w:rPr>
                <w:rFonts w:cs="Verdana"/>
              </w:rPr>
            </w:pPr>
            <w:r>
              <w:rPr>
                <w:rFonts w:cs="Verdana"/>
              </w:rPr>
              <w:t>2.10</w:t>
            </w:r>
          </w:p>
        </w:tc>
        <w:tc>
          <w:tcPr>
            <w:tcW w:w="6913" w:type="dxa"/>
          </w:tcPr>
          <w:p w14:paraId="454BBFDF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Heeft er een ontruimingsoefening plaatsgevonden (verplichting gebruiker)</w:t>
            </w:r>
          </w:p>
        </w:tc>
        <w:tc>
          <w:tcPr>
            <w:tcW w:w="1838" w:type="dxa"/>
          </w:tcPr>
          <w:p w14:paraId="060CB890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367344823"/>
                <w:placeholder>
                  <w:docPart w:val="A7D521355B50420289B948635F0EC31E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946354864"/>
              <w:placeholder>
                <w:docPart w:val="462F76942CFD4D87ADE39FABDD5C380A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31112B07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1D0C58DF" w14:textId="77777777" w:rsidTr="00FE1732">
        <w:trPr>
          <w:trHeight w:val="284"/>
        </w:trPr>
        <w:tc>
          <w:tcPr>
            <w:tcW w:w="742" w:type="dxa"/>
          </w:tcPr>
          <w:p w14:paraId="47B6B013" w14:textId="77777777" w:rsidR="000B6770" w:rsidRPr="000413F3" w:rsidRDefault="000B6770" w:rsidP="006D3756">
            <w:pPr>
              <w:rPr>
                <w:rFonts w:cs="Verdana"/>
              </w:rPr>
            </w:pPr>
            <w:r>
              <w:rPr>
                <w:rFonts w:cs="Verdana"/>
              </w:rPr>
              <w:t>2.11</w:t>
            </w:r>
          </w:p>
        </w:tc>
        <w:tc>
          <w:tcPr>
            <w:tcW w:w="6913" w:type="dxa"/>
          </w:tcPr>
          <w:p w14:paraId="468DA909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Zijn er </w:t>
            </w:r>
            <w:r>
              <w:rPr>
                <w:szCs w:val="18"/>
              </w:rPr>
              <w:t xml:space="preserve">aankomende </w:t>
            </w:r>
            <w:r w:rsidRPr="000413F3">
              <w:rPr>
                <w:szCs w:val="18"/>
              </w:rPr>
              <w:t xml:space="preserve">projecten </w:t>
            </w:r>
            <w:r>
              <w:rPr>
                <w:szCs w:val="18"/>
              </w:rPr>
              <w:t xml:space="preserve">vanuit de gebruiker </w:t>
            </w:r>
            <w:r w:rsidRPr="000413F3">
              <w:rPr>
                <w:szCs w:val="18"/>
              </w:rPr>
              <w:t>die een relatie hebben met brandveiligheid</w:t>
            </w:r>
          </w:p>
        </w:tc>
        <w:tc>
          <w:tcPr>
            <w:tcW w:w="1838" w:type="dxa"/>
          </w:tcPr>
          <w:p w14:paraId="439A99D5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15396150"/>
                <w:placeholder>
                  <w:docPart w:val="B161CA22D6F044049E541DEA885418F8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B6A39A4" w14:textId="77777777" w:rsidTr="00FE1732">
        <w:trPr>
          <w:trHeight w:val="284"/>
        </w:trPr>
        <w:tc>
          <w:tcPr>
            <w:tcW w:w="742" w:type="dxa"/>
          </w:tcPr>
          <w:p w14:paraId="7DBA2A57" w14:textId="77777777" w:rsidR="000B6770" w:rsidRPr="000413F3" w:rsidRDefault="000B6770" w:rsidP="006D3756">
            <w:pPr>
              <w:rPr>
                <w:rFonts w:cs="Verdana"/>
              </w:rPr>
            </w:pPr>
            <w:r>
              <w:rPr>
                <w:rFonts w:cs="Verdana"/>
              </w:rPr>
              <w:t>2.12</w:t>
            </w:r>
          </w:p>
        </w:tc>
        <w:tc>
          <w:tcPr>
            <w:tcW w:w="6913" w:type="dxa"/>
          </w:tcPr>
          <w:p w14:paraId="69F748CF" w14:textId="77777777" w:rsidR="000B6770" w:rsidRPr="000413F3" w:rsidRDefault="000B6770" w:rsidP="006D3756">
            <w:pPr>
              <w:contextualSpacing/>
              <w:rPr>
                <w:szCs w:val="18"/>
              </w:rPr>
            </w:pPr>
            <w:r w:rsidRPr="000413F3">
              <w:rPr>
                <w:szCs w:val="18"/>
              </w:rPr>
              <w:t>Zijn alle vluchtroutes vrij van obstakels (</w:t>
            </w:r>
            <w:r>
              <w:rPr>
                <w:szCs w:val="18"/>
              </w:rPr>
              <w:t xml:space="preserve">verplichting </w:t>
            </w:r>
            <w:r w:rsidRPr="000413F3">
              <w:rPr>
                <w:szCs w:val="18"/>
              </w:rPr>
              <w:t>gebruiker)</w:t>
            </w:r>
          </w:p>
        </w:tc>
        <w:tc>
          <w:tcPr>
            <w:tcW w:w="1838" w:type="dxa"/>
          </w:tcPr>
          <w:p w14:paraId="4EB11B1E" w14:textId="77777777" w:rsidR="000B6770" w:rsidRPr="000413F3" w:rsidRDefault="00C24481" w:rsidP="00404026">
            <w:sdt>
              <w:sdtPr>
                <w:rPr>
                  <w:rStyle w:val="StandaardtekstChar1"/>
                </w:rPr>
                <w:alias w:val="Pull down"/>
                <w:tag w:val="Pull down"/>
                <w:id w:val="-2016376849"/>
                <w:placeholder>
                  <w:docPart w:val="E5FBBB237DD349B88E8EB2D1FABA3AFC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62646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3532506D" w14:textId="77777777" w:rsidR="00266C23" w:rsidRDefault="00266C23" w:rsidP="00BD50F4">
      <w:pPr>
        <w:rPr>
          <w:szCs w:val="18"/>
        </w:rPr>
      </w:pPr>
    </w:p>
    <w:p w14:paraId="66442536" w14:textId="77777777" w:rsidR="003604BB" w:rsidRPr="000413F3" w:rsidRDefault="003604BB" w:rsidP="00BD50F4">
      <w:pPr>
        <w:rPr>
          <w:szCs w:val="18"/>
        </w:rPr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6919"/>
        <w:gridCol w:w="1838"/>
      </w:tblGrid>
      <w:tr w:rsidR="00BD50F4" w:rsidRPr="000413F3" w14:paraId="2E0C51D2" w14:textId="77777777" w:rsidTr="00FE1732">
        <w:trPr>
          <w:trHeight w:val="413"/>
        </w:trPr>
        <w:tc>
          <w:tcPr>
            <w:tcW w:w="736" w:type="dxa"/>
            <w:shd w:val="clear" w:color="auto" w:fill="DAEEF3" w:themeFill="accent5" w:themeFillTint="33"/>
          </w:tcPr>
          <w:p w14:paraId="5F546A9F" w14:textId="77777777" w:rsidR="00BD50F4" w:rsidRPr="000413F3" w:rsidRDefault="00BD50F4" w:rsidP="00D124BC">
            <w:pPr>
              <w:rPr>
                <w:b/>
                <w:szCs w:val="18"/>
              </w:rPr>
            </w:pPr>
            <w:r w:rsidRPr="000413F3">
              <w:rPr>
                <w:b/>
                <w:szCs w:val="18"/>
              </w:rPr>
              <w:t>3</w:t>
            </w:r>
          </w:p>
        </w:tc>
        <w:tc>
          <w:tcPr>
            <w:tcW w:w="8757" w:type="dxa"/>
            <w:gridSpan w:val="2"/>
            <w:shd w:val="clear" w:color="auto" w:fill="DAEEF3" w:themeFill="accent5" w:themeFillTint="33"/>
          </w:tcPr>
          <w:p w14:paraId="448B4614" w14:textId="77777777" w:rsidR="00BD50F4" w:rsidRPr="000413F3" w:rsidRDefault="00BD50F4" w:rsidP="00D124BC">
            <w:pPr>
              <w:tabs>
                <w:tab w:val="left" w:pos="1134"/>
              </w:tabs>
              <w:rPr>
                <w:szCs w:val="18"/>
              </w:rPr>
            </w:pPr>
            <w:r w:rsidRPr="000413F3">
              <w:rPr>
                <w:b/>
                <w:szCs w:val="18"/>
              </w:rPr>
              <w:t>Duurzaamheid</w:t>
            </w:r>
          </w:p>
        </w:tc>
      </w:tr>
      <w:tr w:rsidR="000B6770" w:rsidRPr="000413F3" w14:paraId="236AFCA0" w14:textId="77777777" w:rsidTr="00FE1732">
        <w:trPr>
          <w:trHeight w:val="284"/>
        </w:trPr>
        <w:tc>
          <w:tcPr>
            <w:tcW w:w="736" w:type="dxa"/>
          </w:tcPr>
          <w:p w14:paraId="29ABB5FD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3.1</w:t>
            </w:r>
          </w:p>
        </w:tc>
        <w:tc>
          <w:tcPr>
            <w:tcW w:w="6919" w:type="dxa"/>
          </w:tcPr>
          <w:p w14:paraId="3B717670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de Energie label aanwezig</w:t>
            </w:r>
            <w:r>
              <w:rPr>
                <w:szCs w:val="18"/>
              </w:rPr>
              <w:t xml:space="preserve"> &lt;10 jaar</w:t>
            </w:r>
            <w:r w:rsidRPr="000413F3">
              <w:rPr>
                <w:szCs w:val="18"/>
              </w:rPr>
              <w:t>?</w:t>
            </w:r>
            <w:r>
              <w:rPr>
                <w:szCs w:val="18"/>
              </w:rPr>
              <w:t xml:space="preserve"> Zo ja, Label:  </w:t>
            </w:r>
            <w:sdt>
              <w:sdtPr>
                <w:rPr>
                  <w:rStyle w:val="StandaardtekstChar1"/>
                </w:rPr>
                <w:alias w:val="Pull down"/>
                <w:tag w:val="Pull down"/>
                <w:id w:val="-585843661"/>
                <w:placeholder>
                  <w:docPart w:val="40104A5488BC4333B1D979145D773B7F"/>
                </w:placeholder>
                <w:showingPlcHdr/>
                <w:comboBox>
                  <w:listItem w:value="Kies een item."/>
                  <w:listItem w:displayText="A" w:value="A"/>
                  <w:listItem w:displayText="B" w:value="B"/>
                  <w:listItem w:displayText="C" w:value="C"/>
                  <w:listItem w:displayText="D" w:value="D"/>
                  <w:listItem w:displayText="E" w:value="E"/>
                  <w:listItem w:displayText="F" w:value="F"/>
                  <w:listItem w:displayText="G" w:value="G"/>
                </w:comboBox>
              </w:sdtPr>
              <w:sdtEndPr>
                <w:rPr>
                  <w:rStyle w:val="StandaardtekstChar1"/>
                </w:rPr>
              </w:sdtEndPr>
              <w:sdtContent>
                <w:r w:rsidRPr="00190F7D">
                  <w:rPr>
                    <w:rStyle w:val="Tekstvantijdelijkeaanduiding"/>
                  </w:rPr>
                  <w:t>Kies een item.</w:t>
                </w:r>
              </w:sdtContent>
            </w:sdt>
            <w:r>
              <w:rPr>
                <w:szCs w:val="18"/>
              </w:rPr>
              <w:t xml:space="preserve"> </w:t>
            </w:r>
          </w:p>
        </w:tc>
        <w:tc>
          <w:tcPr>
            <w:tcW w:w="1838" w:type="dxa"/>
          </w:tcPr>
          <w:p w14:paraId="0AD98420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599515520"/>
                <w:placeholder>
                  <w:docPart w:val="D6FAF588C9974283A678D26CAA973A6A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266C23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215615256"/>
              <w:placeholder>
                <w:docPart w:val="B4934E181A1C43EABADD4E38D8476CCA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55AE8682" w14:textId="77777777" w:rsidR="000B6770" w:rsidRPr="000413F3" w:rsidRDefault="00266C23" w:rsidP="006D3756">
                <w:r>
                  <w:t>Datum selecteren</w:t>
                </w:r>
              </w:p>
            </w:sdtContent>
          </w:sdt>
        </w:tc>
      </w:tr>
      <w:tr w:rsidR="000B6770" w:rsidRPr="000413F3" w14:paraId="61854CD7" w14:textId="77777777" w:rsidTr="00FE1732">
        <w:trPr>
          <w:trHeight w:val="284"/>
        </w:trPr>
        <w:tc>
          <w:tcPr>
            <w:tcW w:w="736" w:type="dxa"/>
          </w:tcPr>
          <w:p w14:paraId="5A6A3FF8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3.2</w:t>
            </w:r>
          </w:p>
        </w:tc>
        <w:tc>
          <w:tcPr>
            <w:tcW w:w="6919" w:type="dxa"/>
          </w:tcPr>
          <w:p w14:paraId="3924EFA0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Indien aanwezig hangt deze zichtbaar bij de publieke entree</w:t>
            </w:r>
          </w:p>
        </w:tc>
        <w:tc>
          <w:tcPr>
            <w:tcW w:w="1838" w:type="dxa"/>
          </w:tcPr>
          <w:p w14:paraId="5909A17E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8573668"/>
                <w:placeholder>
                  <w:docPart w:val="AC125292BD3948289D36B4B498B325A4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6FA1D780" w14:textId="77777777" w:rsidTr="00FE1732">
        <w:trPr>
          <w:trHeight w:val="284"/>
        </w:trPr>
        <w:tc>
          <w:tcPr>
            <w:tcW w:w="736" w:type="dxa"/>
          </w:tcPr>
          <w:p w14:paraId="51E1CDCA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rFonts w:cs="Verdana"/>
                <w:szCs w:val="18"/>
              </w:rPr>
              <w:t>3.3</w:t>
            </w:r>
          </w:p>
        </w:tc>
        <w:tc>
          <w:tcPr>
            <w:tcW w:w="6919" w:type="dxa"/>
          </w:tcPr>
          <w:p w14:paraId="5EA0979F" w14:textId="09CAFD18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color w:val="000000" w:themeColor="text1"/>
                <w:szCs w:val="18"/>
              </w:rPr>
              <w:t xml:space="preserve">Worden de installaties op natuurlijke momenten duurzaam vervangen </w:t>
            </w:r>
            <w:proofErr w:type="gramStart"/>
            <w:r w:rsidRPr="000413F3">
              <w:rPr>
                <w:color w:val="000000" w:themeColor="text1"/>
                <w:szCs w:val="18"/>
              </w:rPr>
              <w:t>conform</w:t>
            </w:r>
            <w:proofErr w:type="gramEnd"/>
            <w:r w:rsidRPr="000413F3">
              <w:rPr>
                <w:color w:val="000000" w:themeColor="text1"/>
                <w:szCs w:val="18"/>
              </w:rPr>
              <w:t xml:space="preserve"> de</w:t>
            </w:r>
            <w:r w:rsidR="00043EB2">
              <w:rPr>
                <w:color w:val="000000" w:themeColor="text1"/>
                <w:szCs w:val="18"/>
              </w:rPr>
              <w:t xml:space="preserve"> blauwe</w:t>
            </w:r>
            <w:r w:rsidRPr="000413F3">
              <w:rPr>
                <w:color w:val="000000" w:themeColor="text1"/>
                <w:szCs w:val="18"/>
              </w:rPr>
              <w:t xml:space="preserve"> lijn (handboek BOEI)</w:t>
            </w:r>
          </w:p>
        </w:tc>
        <w:tc>
          <w:tcPr>
            <w:tcW w:w="1838" w:type="dxa"/>
          </w:tcPr>
          <w:p w14:paraId="51E5956A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921716041"/>
                <w:placeholder>
                  <w:docPart w:val="939DC111DB2D45799FAD59E5EB88CEED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2ED53B18" w14:textId="77777777" w:rsidR="006E37DD" w:rsidRDefault="006E37DD" w:rsidP="00BD50F4"/>
    <w:p w14:paraId="4548C948" w14:textId="77777777" w:rsidR="003604BB" w:rsidRDefault="003604BB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6920"/>
        <w:gridCol w:w="1838"/>
      </w:tblGrid>
      <w:tr w:rsidR="00BD50F4" w:rsidRPr="000413F3" w14:paraId="1118D9B3" w14:textId="77777777" w:rsidTr="00FE1732">
        <w:trPr>
          <w:trHeight w:val="413"/>
        </w:trPr>
        <w:tc>
          <w:tcPr>
            <w:tcW w:w="735" w:type="dxa"/>
            <w:shd w:val="clear" w:color="auto" w:fill="DAEEF3" w:themeFill="accent5" w:themeFillTint="33"/>
          </w:tcPr>
          <w:p w14:paraId="145EA687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4</w:t>
            </w:r>
          </w:p>
        </w:tc>
        <w:tc>
          <w:tcPr>
            <w:tcW w:w="8758" w:type="dxa"/>
            <w:gridSpan w:val="2"/>
            <w:shd w:val="clear" w:color="auto" w:fill="DAEEF3" w:themeFill="accent5" w:themeFillTint="33"/>
          </w:tcPr>
          <w:p w14:paraId="0E273494" w14:textId="77777777" w:rsidR="00BD50F4" w:rsidRPr="000413F3" w:rsidRDefault="00BD50F4" w:rsidP="00D124BC">
            <w:pPr>
              <w:tabs>
                <w:tab w:val="left" w:pos="1134"/>
              </w:tabs>
              <w:rPr>
                <w:szCs w:val="18"/>
              </w:rPr>
            </w:pPr>
            <w:r>
              <w:rPr>
                <w:b/>
                <w:szCs w:val="18"/>
              </w:rPr>
              <w:t>Laadpalen</w:t>
            </w:r>
          </w:p>
        </w:tc>
      </w:tr>
      <w:tr w:rsidR="000B6770" w:rsidRPr="000413F3" w14:paraId="670E7F04" w14:textId="77777777" w:rsidTr="00FE1732">
        <w:trPr>
          <w:trHeight w:val="284"/>
        </w:trPr>
        <w:tc>
          <w:tcPr>
            <w:tcW w:w="735" w:type="dxa"/>
          </w:tcPr>
          <w:p w14:paraId="016469E5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20" w:type="dxa"/>
          </w:tcPr>
          <w:p w14:paraId="043F1CB5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 xml:space="preserve">Is het project laadpalen van toepassing? </w:t>
            </w:r>
            <w:r w:rsidRPr="000413F3">
              <w:rPr>
                <w:szCs w:val="18"/>
              </w:rPr>
              <w:t xml:space="preserve">Indien </w:t>
            </w:r>
            <w:r w:rsidRPr="000413F3">
              <w:rPr>
                <w:szCs w:val="18"/>
                <w:u w:val="single"/>
              </w:rPr>
              <w:t>nee</w:t>
            </w:r>
            <w:r w:rsidRPr="000413F3">
              <w:rPr>
                <w:szCs w:val="18"/>
              </w:rPr>
              <w:t xml:space="preserve"> ga door naar </w:t>
            </w:r>
            <w:r>
              <w:rPr>
                <w:szCs w:val="18"/>
              </w:rPr>
              <w:t>5 en verwijder 4.2.</w:t>
            </w:r>
          </w:p>
        </w:tc>
        <w:tc>
          <w:tcPr>
            <w:tcW w:w="1838" w:type="dxa"/>
          </w:tcPr>
          <w:p w14:paraId="043D0D2C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741837757"/>
                <w:placeholder>
                  <w:docPart w:val="238C4EA7B4A046169029CDC7852509EB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  <w:listItem w:displayText="NVT" w:value="NVT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039095286"/>
              <w:placeholder>
                <w:docPart w:val="ED69903C67314A82B780524D00E17D6A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352EFF8C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2CE200B5" w14:textId="77777777" w:rsidTr="00FE1732">
        <w:trPr>
          <w:trHeight w:val="284"/>
        </w:trPr>
        <w:tc>
          <w:tcPr>
            <w:tcW w:w="735" w:type="dxa"/>
          </w:tcPr>
          <w:p w14:paraId="322BAD12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20" w:type="dxa"/>
          </w:tcPr>
          <w:p w14:paraId="509B659A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Zijn er bijzonderheden te melden?</w:t>
            </w:r>
          </w:p>
        </w:tc>
        <w:tc>
          <w:tcPr>
            <w:tcW w:w="1838" w:type="dxa"/>
          </w:tcPr>
          <w:p w14:paraId="7495AB85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800650614"/>
                <w:placeholder>
                  <w:docPart w:val="82C7E98420774A0BBAF2B9C0B0F8CF6E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  <w:listItem w:displayText="NVT" w:value="NVT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7541EF1A" w14:textId="77777777" w:rsidR="006E37DD" w:rsidRDefault="006E37DD" w:rsidP="00BD50F4"/>
    <w:p w14:paraId="7D7E9FFE" w14:textId="77777777" w:rsidR="00266C23" w:rsidRPr="000413F3" w:rsidRDefault="00266C23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6920"/>
        <w:gridCol w:w="1838"/>
      </w:tblGrid>
      <w:tr w:rsidR="00BD50F4" w:rsidRPr="000413F3" w14:paraId="623727DB" w14:textId="77777777" w:rsidTr="00FE1732">
        <w:trPr>
          <w:trHeight w:val="413"/>
        </w:trPr>
        <w:tc>
          <w:tcPr>
            <w:tcW w:w="735" w:type="dxa"/>
            <w:shd w:val="clear" w:color="auto" w:fill="DAEEF3" w:themeFill="accent5" w:themeFillTint="33"/>
          </w:tcPr>
          <w:p w14:paraId="7DCCD4AC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</w:p>
        </w:tc>
        <w:tc>
          <w:tcPr>
            <w:tcW w:w="8758" w:type="dxa"/>
            <w:gridSpan w:val="2"/>
            <w:shd w:val="clear" w:color="auto" w:fill="DAEEF3" w:themeFill="accent5" w:themeFillTint="33"/>
          </w:tcPr>
          <w:p w14:paraId="3607BF00" w14:textId="77777777" w:rsidR="00BD50F4" w:rsidRPr="00AD2D2F" w:rsidRDefault="00BD50F4" w:rsidP="00D124BC">
            <w:pPr>
              <w:rPr>
                <w:b/>
              </w:rPr>
            </w:pPr>
            <w:r w:rsidRPr="00AD2D2F">
              <w:rPr>
                <w:b/>
              </w:rPr>
              <w:t>NEN-3140</w:t>
            </w:r>
          </w:p>
        </w:tc>
      </w:tr>
      <w:tr w:rsidR="000B6770" w:rsidRPr="000413F3" w14:paraId="0ABC6823" w14:textId="77777777" w:rsidTr="00FE1732">
        <w:trPr>
          <w:trHeight w:val="284"/>
        </w:trPr>
        <w:tc>
          <w:tcPr>
            <w:tcW w:w="735" w:type="dxa"/>
          </w:tcPr>
          <w:p w14:paraId="7900F9FC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20" w:type="dxa"/>
          </w:tcPr>
          <w:p w14:paraId="35833B4C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er een actuele NEN3140-inspectie rapport aanwezig &lt;5 jaar.</w:t>
            </w:r>
          </w:p>
        </w:tc>
        <w:tc>
          <w:tcPr>
            <w:tcW w:w="1838" w:type="dxa"/>
          </w:tcPr>
          <w:p w14:paraId="0686AB1B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2141298461"/>
                <w:placeholder>
                  <w:docPart w:val="11541E119EBD4D2C84E73424613EC49E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1942744107"/>
              <w:placeholder>
                <w:docPart w:val="CA9771185769471FBA826790BC13CC39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775ECBC6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32C75260" w14:textId="77777777" w:rsidTr="00FE1732">
        <w:trPr>
          <w:trHeight w:val="284"/>
        </w:trPr>
        <w:tc>
          <w:tcPr>
            <w:tcW w:w="735" w:type="dxa"/>
          </w:tcPr>
          <w:p w14:paraId="78F3CE45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5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20" w:type="dxa"/>
          </w:tcPr>
          <w:p w14:paraId="3C3D18D0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Heeft er een visuele inspectie conform Art. 5.101.6.1 plaatsgevonden? (1x per jaar)</w:t>
            </w:r>
          </w:p>
        </w:tc>
        <w:tc>
          <w:tcPr>
            <w:tcW w:w="1838" w:type="dxa"/>
          </w:tcPr>
          <w:p w14:paraId="0EEDC533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331267127"/>
                <w:placeholder>
                  <w:docPart w:val="1B7BCD109D174118B48E8062181CC939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573352538"/>
              <w:placeholder>
                <w:docPart w:val="3A210399C76B4B3D95CCD1A5038244E9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52B2DCA4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21C1BFDC" w14:textId="77777777" w:rsidTr="00FE1732">
        <w:trPr>
          <w:trHeight w:val="284"/>
        </w:trPr>
        <w:tc>
          <w:tcPr>
            <w:tcW w:w="735" w:type="dxa"/>
          </w:tcPr>
          <w:p w14:paraId="23AFFBB4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5.3</w:t>
            </w:r>
          </w:p>
        </w:tc>
        <w:tc>
          <w:tcPr>
            <w:tcW w:w="6920" w:type="dxa"/>
          </w:tcPr>
          <w:p w14:paraId="3157DF2A" w14:textId="77777777" w:rsidR="000B6770" w:rsidRPr="001F481B" w:rsidRDefault="000B6770" w:rsidP="006D3756">
            <w:r>
              <w:t>Zijn de eventuele gebreken opgelost</w:t>
            </w:r>
            <w:r w:rsidR="00017D86">
              <w:t xml:space="preserve"> vanuit het rapport</w:t>
            </w:r>
            <w:r>
              <w:t>?</w:t>
            </w:r>
          </w:p>
        </w:tc>
        <w:tc>
          <w:tcPr>
            <w:tcW w:w="1838" w:type="dxa"/>
          </w:tcPr>
          <w:p w14:paraId="13191FA2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012521430"/>
                <w:placeholder>
                  <w:docPart w:val="F5E5C493EA6D46C5B41C1915B5C87F08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95942487"/>
              <w:placeholder>
                <w:docPart w:val="2FD471625EC54176A4F5508A56A902A3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45DF475E" w14:textId="77777777" w:rsidR="00322629" w:rsidRPr="000413F3" w:rsidRDefault="00322629" w:rsidP="006D3756">
                <w:r>
                  <w:t>Datum selecteren</w:t>
                </w:r>
              </w:p>
            </w:sdtContent>
          </w:sdt>
        </w:tc>
      </w:tr>
    </w:tbl>
    <w:p w14:paraId="20EA252E" w14:textId="77777777" w:rsidR="00266C23" w:rsidRDefault="00266C23" w:rsidP="00BD50F4"/>
    <w:p w14:paraId="51A10969" w14:textId="77777777" w:rsidR="003604BB" w:rsidRPr="000413F3" w:rsidRDefault="003604BB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6919"/>
        <w:gridCol w:w="1838"/>
      </w:tblGrid>
      <w:tr w:rsidR="00BD50F4" w:rsidRPr="000413F3" w14:paraId="19F4DA26" w14:textId="77777777" w:rsidTr="00FE1732">
        <w:trPr>
          <w:trHeight w:val="413"/>
        </w:trPr>
        <w:tc>
          <w:tcPr>
            <w:tcW w:w="736" w:type="dxa"/>
            <w:shd w:val="clear" w:color="auto" w:fill="DAEEF3" w:themeFill="accent5" w:themeFillTint="33"/>
          </w:tcPr>
          <w:p w14:paraId="29F2E7B9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6</w:t>
            </w:r>
          </w:p>
        </w:tc>
        <w:tc>
          <w:tcPr>
            <w:tcW w:w="8757" w:type="dxa"/>
            <w:gridSpan w:val="2"/>
            <w:shd w:val="clear" w:color="auto" w:fill="DAEEF3" w:themeFill="accent5" w:themeFillTint="33"/>
          </w:tcPr>
          <w:p w14:paraId="66B0713B" w14:textId="77777777" w:rsidR="00BD50F4" w:rsidRPr="00AD2D2F" w:rsidRDefault="00BD50F4" w:rsidP="00D124BC">
            <w:pPr>
              <w:rPr>
                <w:b/>
              </w:rPr>
            </w:pPr>
            <w:r w:rsidRPr="00AD2D2F">
              <w:rPr>
                <w:b/>
              </w:rPr>
              <w:t>Kunst</w:t>
            </w:r>
          </w:p>
        </w:tc>
      </w:tr>
      <w:tr w:rsidR="000B6770" w:rsidRPr="000413F3" w14:paraId="672AC51C" w14:textId="77777777" w:rsidTr="00FE1732">
        <w:trPr>
          <w:trHeight w:val="284"/>
        </w:trPr>
        <w:tc>
          <w:tcPr>
            <w:tcW w:w="736" w:type="dxa"/>
          </w:tcPr>
          <w:p w14:paraId="6161A4FE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19" w:type="dxa"/>
          </w:tcPr>
          <w:p w14:paraId="7A037F29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</w:t>
            </w:r>
            <w:r>
              <w:rPr>
                <w:szCs w:val="18"/>
              </w:rPr>
              <w:t xml:space="preserve">er gebouw gebonden </w:t>
            </w:r>
            <w:r w:rsidRPr="000413F3">
              <w:rPr>
                <w:szCs w:val="18"/>
              </w:rPr>
              <w:t>kunst</w:t>
            </w:r>
            <w:r>
              <w:rPr>
                <w:szCs w:val="18"/>
              </w:rPr>
              <w:t xml:space="preserve"> van de percentage-regeling </w:t>
            </w:r>
            <w:r w:rsidRPr="000413F3">
              <w:rPr>
                <w:szCs w:val="18"/>
              </w:rPr>
              <w:t>aanwezig</w:t>
            </w:r>
            <w:r>
              <w:rPr>
                <w:szCs w:val="18"/>
              </w:rPr>
              <w:t>? Indien nee, ga door naar 7 en verwijder 6.2.</w:t>
            </w:r>
          </w:p>
        </w:tc>
        <w:tc>
          <w:tcPr>
            <w:tcW w:w="1838" w:type="dxa"/>
          </w:tcPr>
          <w:p w14:paraId="73322E65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609543106"/>
                <w:placeholder>
                  <w:docPart w:val="0E0E4E16E66F4F9D980A5CA9AFE0FB02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4C277B2F" w14:textId="77777777" w:rsidTr="00FE1732">
        <w:trPr>
          <w:trHeight w:val="284"/>
        </w:trPr>
        <w:tc>
          <w:tcPr>
            <w:tcW w:w="736" w:type="dxa"/>
          </w:tcPr>
          <w:p w14:paraId="6ED8BD14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6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19" w:type="dxa"/>
          </w:tcPr>
          <w:p w14:paraId="0BDA966A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color w:val="000000" w:themeColor="text1"/>
                <w:szCs w:val="18"/>
              </w:rPr>
              <w:t xml:space="preserve">Zijn er </w:t>
            </w:r>
            <w:r w:rsidRPr="000413F3">
              <w:rPr>
                <w:color w:val="000000" w:themeColor="text1"/>
                <w:szCs w:val="18"/>
              </w:rPr>
              <w:t>relevante items die voor de E&amp;K installateur noodzakelijk zijn om te weten?</w:t>
            </w:r>
          </w:p>
        </w:tc>
        <w:tc>
          <w:tcPr>
            <w:tcW w:w="1838" w:type="dxa"/>
          </w:tcPr>
          <w:p w14:paraId="5BC91495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578783416"/>
                <w:placeholder>
                  <w:docPart w:val="6B13D2FEFE744896A0D454D8F89A0F27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21AD98DC" w14:textId="77777777" w:rsidR="00266C23" w:rsidRDefault="00266C23" w:rsidP="00BD50F4">
      <w:pPr>
        <w:rPr>
          <w:szCs w:val="18"/>
        </w:rPr>
      </w:pPr>
    </w:p>
    <w:p w14:paraId="1BCE0126" w14:textId="77777777" w:rsidR="003604BB" w:rsidRPr="000413F3" w:rsidRDefault="003604BB" w:rsidP="00BD50F4">
      <w:pPr>
        <w:rPr>
          <w:szCs w:val="18"/>
        </w:rPr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6920"/>
        <w:gridCol w:w="1838"/>
      </w:tblGrid>
      <w:tr w:rsidR="00BD50F4" w:rsidRPr="000413F3" w14:paraId="0D44BD18" w14:textId="77777777" w:rsidTr="00FE1732">
        <w:trPr>
          <w:trHeight w:val="413"/>
        </w:trPr>
        <w:tc>
          <w:tcPr>
            <w:tcW w:w="735" w:type="dxa"/>
            <w:shd w:val="clear" w:color="auto" w:fill="DAEEF3" w:themeFill="accent5" w:themeFillTint="33"/>
          </w:tcPr>
          <w:p w14:paraId="490EBE62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7</w:t>
            </w:r>
          </w:p>
        </w:tc>
        <w:tc>
          <w:tcPr>
            <w:tcW w:w="8758" w:type="dxa"/>
            <w:gridSpan w:val="2"/>
            <w:shd w:val="clear" w:color="auto" w:fill="DAEEF3" w:themeFill="accent5" w:themeFillTint="33"/>
          </w:tcPr>
          <w:p w14:paraId="55AA9C8D" w14:textId="7110BBF4" w:rsidR="00BD50F4" w:rsidRPr="000413F3" w:rsidRDefault="00043EB2" w:rsidP="00D124BC">
            <w:pPr>
              <w:tabs>
                <w:tab w:val="left" w:pos="1134"/>
              </w:tabs>
              <w:rPr>
                <w:szCs w:val="18"/>
              </w:rPr>
            </w:pPr>
            <w:r>
              <w:rPr>
                <w:b/>
                <w:szCs w:val="18"/>
              </w:rPr>
              <w:t>Veilig Werken op Hoogte (</w:t>
            </w:r>
            <w:proofErr w:type="spellStart"/>
            <w:r w:rsidR="00BD50F4" w:rsidRPr="000413F3">
              <w:rPr>
                <w:b/>
                <w:szCs w:val="18"/>
              </w:rPr>
              <w:t>VWoH</w:t>
            </w:r>
            <w:proofErr w:type="spellEnd"/>
            <w:r>
              <w:rPr>
                <w:b/>
                <w:szCs w:val="18"/>
              </w:rPr>
              <w:t>)</w:t>
            </w:r>
          </w:p>
        </w:tc>
      </w:tr>
      <w:tr w:rsidR="000B6770" w:rsidRPr="000413F3" w14:paraId="52EB3563" w14:textId="77777777" w:rsidTr="00FE1732">
        <w:trPr>
          <w:trHeight w:val="284"/>
        </w:trPr>
        <w:tc>
          <w:tcPr>
            <w:tcW w:w="735" w:type="dxa"/>
          </w:tcPr>
          <w:p w14:paraId="2116FC77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  <w:r w:rsidRPr="000413F3">
              <w:rPr>
                <w:szCs w:val="18"/>
              </w:rPr>
              <w:t>.1</w:t>
            </w:r>
          </w:p>
        </w:tc>
        <w:tc>
          <w:tcPr>
            <w:tcW w:w="6920" w:type="dxa"/>
          </w:tcPr>
          <w:p w14:paraId="09E0244B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het aspectprogramma VWoH </w:t>
            </w:r>
            <w:r>
              <w:rPr>
                <w:szCs w:val="18"/>
              </w:rPr>
              <w:t>van toepassing</w:t>
            </w:r>
            <w:r w:rsidRPr="000413F3">
              <w:rPr>
                <w:szCs w:val="18"/>
              </w:rPr>
              <w:t>? Indien</w:t>
            </w:r>
            <w:r>
              <w:rPr>
                <w:szCs w:val="18"/>
              </w:rPr>
              <w:t xml:space="preserve"> nee, ga door naar 8 en verwijder 7.2 t/m 7.4.</w:t>
            </w:r>
          </w:p>
        </w:tc>
        <w:tc>
          <w:tcPr>
            <w:tcW w:w="1838" w:type="dxa"/>
          </w:tcPr>
          <w:p w14:paraId="76DD1A86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39194302"/>
                <w:placeholder>
                  <w:docPart w:val="9DD474C757A84358AACF6FA9F31F89EA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271554975"/>
              <w:placeholder>
                <w:docPart w:val="BBF1E1FA6DA94CF4ACE61EEC6E796C43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1B4F793F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2A9312A1" w14:textId="77777777" w:rsidTr="00FE1732">
        <w:trPr>
          <w:trHeight w:val="284"/>
        </w:trPr>
        <w:tc>
          <w:tcPr>
            <w:tcW w:w="735" w:type="dxa"/>
          </w:tcPr>
          <w:p w14:paraId="246BE617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20" w:type="dxa"/>
          </w:tcPr>
          <w:p w14:paraId="5A66D300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</w:t>
            </w:r>
            <w:r>
              <w:rPr>
                <w:szCs w:val="18"/>
              </w:rPr>
              <w:t>er een geldi</w:t>
            </w:r>
            <w:r w:rsidRPr="000413F3">
              <w:rPr>
                <w:szCs w:val="18"/>
              </w:rPr>
              <w:t>g VWoH</w:t>
            </w:r>
            <w:r>
              <w:rPr>
                <w:szCs w:val="18"/>
              </w:rPr>
              <w:t xml:space="preserve"> certificaat </w:t>
            </w:r>
            <w:r w:rsidRPr="000413F3">
              <w:rPr>
                <w:szCs w:val="18"/>
              </w:rPr>
              <w:t>aanwezig</w:t>
            </w:r>
          </w:p>
        </w:tc>
        <w:tc>
          <w:tcPr>
            <w:tcW w:w="1838" w:type="dxa"/>
          </w:tcPr>
          <w:p w14:paraId="35B98E41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59792794"/>
                <w:placeholder>
                  <w:docPart w:val="4B9080FA84D34B229F3B9EAF3BC55CBF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, zie 5.7.1" w:value="nvt, zie 5.7.1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1D58E84E" w14:textId="77777777" w:rsidTr="00FE1732">
        <w:trPr>
          <w:trHeight w:val="284"/>
        </w:trPr>
        <w:tc>
          <w:tcPr>
            <w:tcW w:w="735" w:type="dxa"/>
          </w:tcPr>
          <w:p w14:paraId="673E7B1C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7</w:t>
            </w:r>
            <w:r w:rsidRPr="000413F3">
              <w:rPr>
                <w:szCs w:val="18"/>
              </w:rPr>
              <w:t>.3</w:t>
            </w:r>
          </w:p>
        </w:tc>
        <w:tc>
          <w:tcPr>
            <w:tcW w:w="6920" w:type="dxa"/>
          </w:tcPr>
          <w:p w14:paraId="6305CC18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Kunnen we veilig het dak betreden?</w:t>
            </w:r>
          </w:p>
        </w:tc>
        <w:tc>
          <w:tcPr>
            <w:tcW w:w="1838" w:type="dxa"/>
          </w:tcPr>
          <w:p w14:paraId="70739646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035071356"/>
                <w:placeholder>
                  <w:docPart w:val="A23871A0C1164A0FAB389421D7FA2818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DAB2EF5" w14:textId="77777777" w:rsidTr="00FE1732">
        <w:trPr>
          <w:trHeight w:val="284"/>
        </w:trPr>
        <w:tc>
          <w:tcPr>
            <w:tcW w:w="735" w:type="dxa"/>
          </w:tcPr>
          <w:p w14:paraId="76D4A8F6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7</w:t>
            </w:r>
            <w:r w:rsidRPr="000413F3">
              <w:rPr>
                <w:rFonts w:cs="Verdana"/>
                <w:szCs w:val="18"/>
              </w:rPr>
              <w:t>.4</w:t>
            </w:r>
          </w:p>
        </w:tc>
        <w:tc>
          <w:tcPr>
            <w:tcW w:w="6920" w:type="dxa"/>
          </w:tcPr>
          <w:p w14:paraId="5762E126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Zijn de PBM gekeurd?</w:t>
            </w:r>
          </w:p>
        </w:tc>
        <w:tc>
          <w:tcPr>
            <w:tcW w:w="1838" w:type="dxa"/>
          </w:tcPr>
          <w:p w14:paraId="07644B58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524984402"/>
                <w:placeholder>
                  <w:docPart w:val="A7A6D07F07DA4762854BEC7B2B239878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1B354B7E" w14:textId="77777777" w:rsidR="006E37DD" w:rsidRDefault="006E37DD" w:rsidP="006E37DD">
      <w:pPr>
        <w:spacing w:line="240" w:lineRule="auto"/>
      </w:pPr>
    </w:p>
    <w:p w14:paraId="669DD61F" w14:textId="77777777" w:rsidR="003604BB" w:rsidRDefault="003604BB" w:rsidP="006E37DD">
      <w:pPr>
        <w:spacing w:line="240" w:lineRule="auto"/>
      </w:pPr>
    </w:p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"/>
        <w:gridCol w:w="6920"/>
        <w:gridCol w:w="1838"/>
      </w:tblGrid>
      <w:tr w:rsidR="006E37DD" w:rsidRPr="000413F3" w14:paraId="684835EB" w14:textId="77777777" w:rsidTr="00FE1732">
        <w:trPr>
          <w:trHeight w:val="413"/>
        </w:trPr>
        <w:tc>
          <w:tcPr>
            <w:tcW w:w="735" w:type="dxa"/>
            <w:shd w:val="clear" w:color="auto" w:fill="DAEEF3" w:themeFill="accent5" w:themeFillTint="33"/>
          </w:tcPr>
          <w:p w14:paraId="502C49B0" w14:textId="77777777" w:rsidR="006E37DD" w:rsidRPr="000413F3" w:rsidRDefault="006E37DD" w:rsidP="00BD41C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8</w:t>
            </w:r>
          </w:p>
        </w:tc>
        <w:tc>
          <w:tcPr>
            <w:tcW w:w="8758" w:type="dxa"/>
            <w:gridSpan w:val="2"/>
            <w:shd w:val="clear" w:color="auto" w:fill="DAEEF3" w:themeFill="accent5" w:themeFillTint="33"/>
          </w:tcPr>
          <w:p w14:paraId="4E13CA64" w14:textId="77777777" w:rsidR="006E37DD" w:rsidRPr="000413F3" w:rsidRDefault="006E37DD" w:rsidP="00BD41C7">
            <w:pPr>
              <w:tabs>
                <w:tab w:val="left" w:pos="1134"/>
              </w:tabs>
              <w:rPr>
                <w:szCs w:val="18"/>
              </w:rPr>
            </w:pPr>
            <w:r w:rsidRPr="000413F3">
              <w:rPr>
                <w:b/>
                <w:szCs w:val="18"/>
              </w:rPr>
              <w:t>Waterveiligheid / Legionella</w:t>
            </w:r>
          </w:p>
        </w:tc>
      </w:tr>
      <w:tr w:rsidR="006E37DD" w:rsidRPr="000413F3" w14:paraId="2DEA39BC" w14:textId="77777777" w:rsidTr="00FE1732">
        <w:trPr>
          <w:trHeight w:val="284"/>
        </w:trPr>
        <w:tc>
          <w:tcPr>
            <w:tcW w:w="735" w:type="dxa"/>
          </w:tcPr>
          <w:p w14:paraId="35495F2C" w14:textId="77777777" w:rsidR="006E37DD" w:rsidRPr="000413F3" w:rsidRDefault="006E37DD" w:rsidP="00BD41C7">
            <w:pPr>
              <w:rPr>
                <w:szCs w:val="18"/>
              </w:rPr>
            </w:pPr>
          </w:p>
        </w:tc>
        <w:tc>
          <w:tcPr>
            <w:tcW w:w="6920" w:type="dxa"/>
          </w:tcPr>
          <w:p w14:paraId="5AD4FCEA" w14:textId="77777777" w:rsidR="006E37DD" w:rsidRPr="000413F3" w:rsidRDefault="006E37DD" w:rsidP="00BD41C7">
            <w:pPr>
              <w:rPr>
                <w:szCs w:val="18"/>
              </w:rPr>
            </w:pPr>
            <w:r>
              <w:rPr>
                <w:szCs w:val="18"/>
              </w:rPr>
              <w:t xml:space="preserve">Is waterveiligheid van toepassing? Indien </w:t>
            </w:r>
            <w:r w:rsidRPr="00C045E8">
              <w:rPr>
                <w:szCs w:val="18"/>
                <w:u w:val="single"/>
              </w:rPr>
              <w:t>nee</w:t>
            </w:r>
            <w:r>
              <w:rPr>
                <w:szCs w:val="18"/>
              </w:rPr>
              <w:t>, ga naar 10 en verwijder 8.1 t/m 9.10</w:t>
            </w:r>
          </w:p>
        </w:tc>
        <w:tc>
          <w:tcPr>
            <w:tcW w:w="1838" w:type="dxa"/>
          </w:tcPr>
          <w:p w14:paraId="37F7865C" w14:textId="77777777" w:rsidR="006E37DD" w:rsidRPr="000413F3" w:rsidRDefault="00C24481" w:rsidP="00BD41C7">
            <w:sdt>
              <w:sdtPr>
                <w:rPr>
                  <w:rStyle w:val="StandaardtekstChar1"/>
                </w:rPr>
                <w:alias w:val="Pull down"/>
                <w:tag w:val="Pull down"/>
                <w:id w:val="-1175416932"/>
                <w:placeholder>
                  <w:docPart w:val="376DE05625F345A38517A936C2850A4F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266C23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6E37DD" w:rsidRPr="000413F3" w14:paraId="53EA7188" w14:textId="77777777" w:rsidTr="00FE1732">
        <w:trPr>
          <w:trHeight w:val="284"/>
        </w:trPr>
        <w:tc>
          <w:tcPr>
            <w:tcW w:w="735" w:type="dxa"/>
          </w:tcPr>
          <w:p w14:paraId="0DB5B1A0" w14:textId="77777777" w:rsidR="006E37DD" w:rsidRPr="000413F3" w:rsidRDefault="006E37DD" w:rsidP="00BD41C7">
            <w:pPr>
              <w:rPr>
                <w:szCs w:val="18"/>
              </w:rPr>
            </w:pPr>
          </w:p>
        </w:tc>
        <w:tc>
          <w:tcPr>
            <w:tcW w:w="6920" w:type="dxa"/>
          </w:tcPr>
          <w:p w14:paraId="0E6BEFD0" w14:textId="77777777" w:rsidR="006E37DD" w:rsidRPr="000413F3" w:rsidRDefault="006E37DD" w:rsidP="00BD41C7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prioritair van toepassing op dit object. Indien ja </w:t>
            </w:r>
            <w:r>
              <w:rPr>
                <w:szCs w:val="18"/>
              </w:rPr>
              <w:t>ook 9</w:t>
            </w:r>
            <w:r w:rsidRPr="000413F3">
              <w:rPr>
                <w:szCs w:val="18"/>
              </w:rPr>
              <w:t xml:space="preserve"> invullen.</w:t>
            </w:r>
          </w:p>
        </w:tc>
        <w:tc>
          <w:tcPr>
            <w:tcW w:w="1838" w:type="dxa"/>
          </w:tcPr>
          <w:p w14:paraId="5DDBCA3D" w14:textId="77777777" w:rsidR="006E37DD" w:rsidRPr="000413F3" w:rsidRDefault="00C24481" w:rsidP="00BD41C7">
            <w:sdt>
              <w:sdtPr>
                <w:rPr>
                  <w:rStyle w:val="StandaardtekstChar1"/>
                </w:rPr>
                <w:alias w:val="Pull down"/>
                <w:tag w:val="Pull down"/>
                <w:id w:val="-1317797936"/>
                <w:placeholder>
                  <w:docPart w:val="B6B0566F1EA5453D9A4519F0DF4B1B5F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64125368" w14:textId="77777777" w:rsidR="006E37DD" w:rsidRDefault="006E37DD" w:rsidP="00BD50F4"/>
    <w:p w14:paraId="2E16B74A" w14:textId="77777777" w:rsidR="00266C23" w:rsidRDefault="00266C23" w:rsidP="00BD50F4"/>
    <w:p w14:paraId="38826B0C" w14:textId="77777777" w:rsidR="00266C23" w:rsidRPr="000413F3" w:rsidRDefault="00266C23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"/>
        <w:gridCol w:w="6925"/>
        <w:gridCol w:w="1838"/>
      </w:tblGrid>
      <w:tr w:rsidR="00BD50F4" w:rsidRPr="000413F3" w14:paraId="1A5B311E" w14:textId="77777777" w:rsidTr="00393EC0">
        <w:trPr>
          <w:trHeight w:val="284"/>
        </w:trPr>
        <w:tc>
          <w:tcPr>
            <w:tcW w:w="730" w:type="dxa"/>
            <w:shd w:val="clear" w:color="auto" w:fill="DAEEF3" w:themeFill="accent5" w:themeFillTint="33"/>
          </w:tcPr>
          <w:p w14:paraId="7E518B0A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8</w:t>
            </w:r>
            <w:r w:rsidRPr="000413F3">
              <w:rPr>
                <w:b/>
                <w:szCs w:val="18"/>
              </w:rPr>
              <w:t>.1</w:t>
            </w:r>
          </w:p>
        </w:tc>
        <w:tc>
          <w:tcPr>
            <w:tcW w:w="8763" w:type="dxa"/>
            <w:gridSpan w:val="2"/>
            <w:shd w:val="clear" w:color="auto" w:fill="DAEEF3" w:themeFill="accent5" w:themeFillTint="33"/>
          </w:tcPr>
          <w:p w14:paraId="194FFD1D" w14:textId="77777777" w:rsidR="00BD50F4" w:rsidRPr="000413F3" w:rsidRDefault="00BD50F4" w:rsidP="00D124BC">
            <w:pPr>
              <w:rPr>
                <w:b/>
                <w:szCs w:val="18"/>
              </w:rPr>
            </w:pPr>
            <w:proofErr w:type="gramStart"/>
            <w:r w:rsidRPr="000413F3">
              <w:rPr>
                <w:b/>
                <w:szCs w:val="18"/>
              </w:rPr>
              <w:t>Waterveiligheid /</w:t>
            </w:r>
            <w:proofErr w:type="gramEnd"/>
            <w:r w:rsidRPr="000413F3">
              <w:rPr>
                <w:b/>
                <w:szCs w:val="18"/>
              </w:rPr>
              <w:t xml:space="preserve"> Legionella (basis / niet prioritair)</w:t>
            </w:r>
          </w:p>
          <w:p w14:paraId="2CAE0C64" w14:textId="77777777" w:rsidR="00BD50F4" w:rsidRDefault="00BD50F4" w:rsidP="00D124BC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Toelichting: Een niet prioritair gebouw is een gebouw met kantoorfunctie, </w:t>
            </w:r>
            <w:r w:rsidRPr="000413F3">
              <w:rPr>
                <w:szCs w:val="18"/>
                <w:u w:val="single"/>
              </w:rPr>
              <w:t>geen overnachtingen</w:t>
            </w:r>
            <w:r w:rsidRPr="000413F3">
              <w:rPr>
                <w:szCs w:val="18"/>
              </w:rPr>
              <w:t>.</w:t>
            </w:r>
          </w:p>
          <w:p w14:paraId="2C1E1D6A" w14:textId="77777777" w:rsidR="00BD50F4" w:rsidRPr="000413F3" w:rsidRDefault="00BD50F4" w:rsidP="00D124BC">
            <w:pPr>
              <w:rPr>
                <w:szCs w:val="18"/>
              </w:rPr>
            </w:pPr>
          </w:p>
        </w:tc>
      </w:tr>
      <w:tr w:rsidR="000B6770" w:rsidRPr="000413F3" w14:paraId="2A6BF3AA" w14:textId="77777777" w:rsidTr="00FE1732">
        <w:trPr>
          <w:trHeight w:val="284"/>
        </w:trPr>
        <w:tc>
          <w:tcPr>
            <w:tcW w:w="730" w:type="dxa"/>
          </w:tcPr>
          <w:p w14:paraId="37781BEC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  <w:r w:rsidRPr="000413F3">
              <w:rPr>
                <w:szCs w:val="18"/>
              </w:rPr>
              <w:t>.2</w:t>
            </w:r>
          </w:p>
        </w:tc>
        <w:tc>
          <w:tcPr>
            <w:tcW w:w="6925" w:type="dxa"/>
          </w:tcPr>
          <w:p w14:paraId="15D40647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Voldoet de installatie aan de NEN-1006</w:t>
            </w:r>
          </w:p>
        </w:tc>
        <w:tc>
          <w:tcPr>
            <w:tcW w:w="1838" w:type="dxa"/>
          </w:tcPr>
          <w:p w14:paraId="02018798" w14:textId="77777777" w:rsidR="00266C23" w:rsidRDefault="00C24481" w:rsidP="00266C23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2050647937"/>
                <w:placeholder>
                  <w:docPart w:val="6FA61A67CDDB485DBB5BDAC0D69459EF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266C23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0FBB95BB" w14:textId="77777777" w:rsidR="000B6770" w:rsidRPr="000413F3" w:rsidRDefault="00C24481" w:rsidP="00266C23">
            <w:sdt>
              <w:sdtPr>
                <w:alias w:val="Datum selecteren"/>
                <w:tag w:val="Datum selecteren"/>
                <w:id w:val="427780640"/>
                <w:placeholder>
                  <w:docPart w:val="D3E21179990841BA94FAECE0C4B93C9F"/>
                </w:placeholder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>
                <w:rPr>
                  <w:rStyle w:val="StandaardtekstChar1"/>
                </w:rPr>
              </w:sdtEndPr>
              <w:sdtContent>
                <w:r w:rsidR="00266C23">
                  <w:t>Datum selecteren</w:t>
                </w:r>
              </w:sdtContent>
            </w:sdt>
          </w:p>
        </w:tc>
      </w:tr>
      <w:tr w:rsidR="000B6770" w:rsidRPr="000413F3" w14:paraId="2F218F06" w14:textId="77777777" w:rsidTr="00FE1732">
        <w:trPr>
          <w:trHeight w:val="284"/>
        </w:trPr>
        <w:tc>
          <w:tcPr>
            <w:tcW w:w="730" w:type="dxa"/>
          </w:tcPr>
          <w:p w14:paraId="0A6F8B3D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8</w:t>
            </w:r>
            <w:r w:rsidRPr="000413F3">
              <w:rPr>
                <w:szCs w:val="18"/>
              </w:rPr>
              <w:t>.3</w:t>
            </w:r>
          </w:p>
        </w:tc>
        <w:tc>
          <w:tcPr>
            <w:tcW w:w="6925" w:type="dxa"/>
          </w:tcPr>
          <w:p w14:paraId="743D6BC3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Is het onderhoud uitgevoerd conform waterwerkblad 1.4G </w:t>
            </w:r>
          </w:p>
        </w:tc>
        <w:tc>
          <w:tcPr>
            <w:tcW w:w="1838" w:type="dxa"/>
          </w:tcPr>
          <w:p w14:paraId="735C186A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084569202"/>
                <w:placeholder>
                  <w:docPart w:val="407849E346B043A5B53755992BBC7FE5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5B0BE9FF" w14:textId="77777777" w:rsidTr="00FE1732">
        <w:trPr>
          <w:trHeight w:val="284"/>
        </w:trPr>
        <w:tc>
          <w:tcPr>
            <w:tcW w:w="730" w:type="dxa"/>
          </w:tcPr>
          <w:p w14:paraId="35789E0A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.4</w:t>
            </w:r>
          </w:p>
        </w:tc>
        <w:tc>
          <w:tcPr>
            <w:tcW w:w="6925" w:type="dxa"/>
          </w:tcPr>
          <w:p w14:paraId="6F53BCB2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onderhoudsrapporten aanwezig en in het logboek opgenomen.</w:t>
            </w:r>
          </w:p>
        </w:tc>
        <w:tc>
          <w:tcPr>
            <w:tcW w:w="1838" w:type="dxa"/>
          </w:tcPr>
          <w:p w14:paraId="7A7AFB69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326891518"/>
                <w:placeholder>
                  <w:docPart w:val="A53A4D94F8D54CAA89B8BD061D2656FA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67285573" w14:textId="77777777" w:rsidTr="00FE1732">
        <w:trPr>
          <w:trHeight w:val="284"/>
        </w:trPr>
        <w:tc>
          <w:tcPr>
            <w:tcW w:w="730" w:type="dxa"/>
          </w:tcPr>
          <w:p w14:paraId="731CC967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.5</w:t>
            </w:r>
          </w:p>
        </w:tc>
        <w:tc>
          <w:tcPr>
            <w:tcW w:w="6925" w:type="dxa"/>
          </w:tcPr>
          <w:p w14:paraId="32677898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er een beheersplan aanwezig en actueel</w:t>
            </w:r>
          </w:p>
        </w:tc>
        <w:tc>
          <w:tcPr>
            <w:tcW w:w="1838" w:type="dxa"/>
          </w:tcPr>
          <w:p w14:paraId="468A2294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018627937"/>
                <w:placeholder>
                  <w:docPart w:val="EB1BE5C19E844F9399A6FC3E984D0722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411590220"/>
              <w:placeholder>
                <w:docPart w:val="476987BC238246AF83E0A5C81330E726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3C5D6CEB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3A289C60" w14:textId="77777777" w:rsidTr="00FE1732">
        <w:trPr>
          <w:trHeight w:val="284"/>
        </w:trPr>
        <w:tc>
          <w:tcPr>
            <w:tcW w:w="730" w:type="dxa"/>
          </w:tcPr>
          <w:p w14:paraId="11631411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.6</w:t>
            </w:r>
          </w:p>
        </w:tc>
        <w:tc>
          <w:tcPr>
            <w:tcW w:w="6925" w:type="dxa"/>
          </w:tcPr>
          <w:p w14:paraId="21058A3F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Zijn de beheersmaatregelen door de gebruiker uitgevoerd</w:t>
            </w:r>
          </w:p>
        </w:tc>
        <w:tc>
          <w:tcPr>
            <w:tcW w:w="1838" w:type="dxa"/>
          </w:tcPr>
          <w:p w14:paraId="6C9563F5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2108644720"/>
                <w:placeholder>
                  <w:docPart w:val="E70F837D313249A1984135561C74A69C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C85F15A" w14:textId="77777777" w:rsidTr="00FE1732">
        <w:trPr>
          <w:trHeight w:val="284"/>
        </w:trPr>
        <w:tc>
          <w:tcPr>
            <w:tcW w:w="730" w:type="dxa"/>
          </w:tcPr>
          <w:p w14:paraId="4303D7C8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.7</w:t>
            </w:r>
          </w:p>
        </w:tc>
        <w:tc>
          <w:tcPr>
            <w:tcW w:w="6925" w:type="dxa"/>
          </w:tcPr>
          <w:p w14:paraId="0579E362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Hebben aanpassingen en/of wijzigingen plaatsgevonden aan de installatie?</w:t>
            </w:r>
          </w:p>
        </w:tc>
        <w:tc>
          <w:tcPr>
            <w:tcW w:w="1838" w:type="dxa"/>
          </w:tcPr>
          <w:p w14:paraId="3014E445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825828102"/>
                <w:placeholder>
                  <w:docPart w:val="4B921E7648584F6480191171E32DA6A3"/>
                </w:placeholder>
                <w:showingPlcHdr/>
                <w:comboBox>
                  <w:listItem w:value="Kies een item."/>
                  <w:listItem w:displayText="Nee" w:value="Nee"/>
                  <w:listItem w:displayText="Ja, zie afwijking" w:value="Ja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4BC14DE" w14:textId="77777777" w:rsidTr="00FE1732">
        <w:trPr>
          <w:trHeight w:val="284"/>
        </w:trPr>
        <w:tc>
          <w:tcPr>
            <w:tcW w:w="730" w:type="dxa"/>
          </w:tcPr>
          <w:p w14:paraId="2988CBB5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8</w:t>
            </w:r>
            <w:r w:rsidRPr="000413F3">
              <w:rPr>
                <w:rFonts w:cs="Verdana"/>
                <w:szCs w:val="18"/>
              </w:rPr>
              <w:t>.8</w:t>
            </w:r>
          </w:p>
        </w:tc>
        <w:tc>
          <w:tcPr>
            <w:tcW w:w="6925" w:type="dxa"/>
          </w:tcPr>
          <w:p w14:paraId="7FFBB990" w14:textId="77777777" w:rsidR="000B6770" w:rsidRPr="000413F3" w:rsidRDefault="00404026" w:rsidP="006D3756">
            <w:pPr>
              <w:rPr>
                <w:szCs w:val="18"/>
              </w:rPr>
            </w:pPr>
            <w:r>
              <w:rPr>
                <w:szCs w:val="18"/>
              </w:rPr>
              <w:t xml:space="preserve">Indien </w:t>
            </w:r>
            <w:r w:rsidR="000B6770">
              <w:rPr>
                <w:szCs w:val="18"/>
              </w:rPr>
              <w:t>8</w:t>
            </w:r>
            <w:r w:rsidR="000B6770" w:rsidRPr="000413F3">
              <w:rPr>
                <w:szCs w:val="18"/>
              </w:rPr>
              <w:t>.7 ja: zijn deze opgenomen in het beheersplan met de daarbij beh</w:t>
            </w:r>
            <w:r w:rsidR="000B6770">
              <w:rPr>
                <w:szCs w:val="18"/>
              </w:rPr>
              <w:t>orende tekeningen.</w:t>
            </w:r>
          </w:p>
        </w:tc>
        <w:tc>
          <w:tcPr>
            <w:tcW w:w="1838" w:type="dxa"/>
          </w:tcPr>
          <w:p w14:paraId="770ACF35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036277200"/>
                <w:placeholder>
                  <w:docPart w:val="B027AB076088406CAFFF13853136CF63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: zie 8.7" w:value="nvt: zie 8.7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09FC26D" w14:textId="77777777" w:rsidTr="00FE1732">
        <w:trPr>
          <w:trHeight w:val="284"/>
        </w:trPr>
        <w:tc>
          <w:tcPr>
            <w:tcW w:w="730" w:type="dxa"/>
          </w:tcPr>
          <w:p w14:paraId="6E798926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8.9</w:t>
            </w:r>
          </w:p>
        </w:tc>
        <w:tc>
          <w:tcPr>
            <w:tcW w:w="6925" w:type="dxa"/>
          </w:tcPr>
          <w:p w14:paraId="478F646D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bij (tijdelijke) leegstand het spoelregime aangepast en worden deze punten meegenomen. (Wekelijks spoelen)</w:t>
            </w:r>
          </w:p>
        </w:tc>
        <w:tc>
          <w:tcPr>
            <w:tcW w:w="1838" w:type="dxa"/>
          </w:tcPr>
          <w:p w14:paraId="630C798B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586501836"/>
                <w:placeholder>
                  <w:docPart w:val="A48F62321EDE4F76AA75E6CDDA44579D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1E1ED8" w:rsidRPr="000413F3" w14:paraId="18A01A00" w14:textId="77777777" w:rsidTr="00FE1732">
        <w:trPr>
          <w:trHeight w:val="284"/>
        </w:trPr>
        <w:tc>
          <w:tcPr>
            <w:tcW w:w="730" w:type="dxa"/>
          </w:tcPr>
          <w:p w14:paraId="3BF2D63F" w14:textId="77777777" w:rsidR="001E1ED8" w:rsidRDefault="001E1ED8" w:rsidP="00D124BC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8.10</w:t>
            </w:r>
          </w:p>
        </w:tc>
        <w:tc>
          <w:tcPr>
            <w:tcW w:w="6925" w:type="dxa"/>
          </w:tcPr>
          <w:p w14:paraId="6E11F218" w14:textId="77777777" w:rsidR="001E1ED8" w:rsidRPr="000413F3" w:rsidRDefault="001E1ED8" w:rsidP="00D3237F">
            <w:pPr>
              <w:rPr>
                <w:szCs w:val="18"/>
              </w:rPr>
            </w:pPr>
            <w:r>
              <w:rPr>
                <w:szCs w:val="18"/>
              </w:rPr>
              <w:t>Zijn de niet controleerbare keerkleppen vervangen &lt;10 jaar</w:t>
            </w:r>
          </w:p>
        </w:tc>
        <w:tc>
          <w:tcPr>
            <w:tcW w:w="1838" w:type="dxa"/>
          </w:tcPr>
          <w:p w14:paraId="4181804C" w14:textId="77777777" w:rsidR="001E1ED8" w:rsidRDefault="00C24481" w:rsidP="001E1ED8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382911839"/>
                <w:placeholder>
                  <w:docPart w:val="2256E60DAE8449E58C8DCEA77A88AE13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404026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353919203"/>
              <w:placeholder>
                <w:docPart w:val="A395D3680E1544CD9F76AF94C593A53E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2023CDEF" w14:textId="77777777" w:rsidR="001E1ED8" w:rsidRDefault="00D3237F" w:rsidP="001E1ED8">
                <w:pPr>
                  <w:rPr>
                    <w:rStyle w:val="StandaardtekstChar1"/>
                  </w:rPr>
                </w:pPr>
                <w:r>
                  <w:t>Datum selecteren</w:t>
                </w:r>
              </w:p>
            </w:sdtContent>
          </w:sdt>
        </w:tc>
      </w:tr>
    </w:tbl>
    <w:p w14:paraId="5112331D" w14:textId="77777777" w:rsidR="00266C23" w:rsidRDefault="00266C23" w:rsidP="00BD50F4"/>
    <w:p w14:paraId="423FB374" w14:textId="77777777" w:rsidR="003604BB" w:rsidRDefault="003604BB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6912"/>
        <w:gridCol w:w="1838"/>
      </w:tblGrid>
      <w:tr w:rsidR="000B6770" w:rsidRPr="001363D2" w14:paraId="3E22D66B" w14:textId="77777777" w:rsidTr="00FE1732">
        <w:trPr>
          <w:trHeight w:val="284"/>
        </w:trPr>
        <w:tc>
          <w:tcPr>
            <w:tcW w:w="743" w:type="dxa"/>
            <w:shd w:val="clear" w:color="auto" w:fill="DAEEF3" w:themeFill="accent5" w:themeFillTint="33"/>
          </w:tcPr>
          <w:p w14:paraId="20D453C4" w14:textId="77777777" w:rsidR="000B6770" w:rsidRPr="000413F3" w:rsidRDefault="000B6770" w:rsidP="006D3756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9</w:t>
            </w:r>
          </w:p>
        </w:tc>
        <w:tc>
          <w:tcPr>
            <w:tcW w:w="8750" w:type="dxa"/>
            <w:gridSpan w:val="2"/>
            <w:shd w:val="clear" w:color="auto" w:fill="DAEEF3" w:themeFill="accent5" w:themeFillTint="33"/>
          </w:tcPr>
          <w:p w14:paraId="0C9E4BE4" w14:textId="77777777" w:rsidR="000B6770" w:rsidRPr="000413F3" w:rsidRDefault="000B6770" w:rsidP="000B6770">
            <w:pPr>
              <w:rPr>
                <w:b/>
                <w:szCs w:val="18"/>
              </w:rPr>
            </w:pPr>
            <w:r w:rsidRPr="000413F3">
              <w:rPr>
                <w:b/>
                <w:szCs w:val="18"/>
              </w:rPr>
              <w:t>Legionella (prioritair extra aanvulling op basis/niet prioritair)</w:t>
            </w:r>
          </w:p>
          <w:p w14:paraId="2FD21A75" w14:textId="77777777" w:rsidR="000B6770" w:rsidRDefault="000B6770" w:rsidP="000B6770">
            <w:pPr>
              <w:rPr>
                <w:szCs w:val="18"/>
              </w:rPr>
            </w:pPr>
            <w:r w:rsidRPr="000413F3">
              <w:rPr>
                <w:szCs w:val="18"/>
              </w:rPr>
              <w:t xml:space="preserve">Toelichting: een prioritair gebouw is een </w:t>
            </w:r>
            <w:r>
              <w:rPr>
                <w:szCs w:val="18"/>
              </w:rPr>
              <w:t xml:space="preserve">object met </w:t>
            </w:r>
            <w:r w:rsidRPr="000413F3">
              <w:rPr>
                <w:szCs w:val="18"/>
              </w:rPr>
              <w:t>cel</w:t>
            </w:r>
            <w:r>
              <w:rPr>
                <w:szCs w:val="18"/>
              </w:rPr>
              <w:t>-</w:t>
            </w:r>
            <w:r w:rsidRPr="000413F3">
              <w:rPr>
                <w:szCs w:val="18"/>
              </w:rPr>
              <w:t>functie</w:t>
            </w:r>
            <w:r>
              <w:rPr>
                <w:szCs w:val="18"/>
              </w:rPr>
              <w:t xml:space="preserve"> en/of </w:t>
            </w:r>
            <w:r w:rsidRPr="000413F3">
              <w:rPr>
                <w:szCs w:val="18"/>
              </w:rPr>
              <w:t>logie</w:t>
            </w:r>
            <w:r>
              <w:rPr>
                <w:szCs w:val="18"/>
              </w:rPr>
              <w:t>sfunctie</w:t>
            </w:r>
            <w:r w:rsidRPr="000413F3">
              <w:rPr>
                <w:szCs w:val="18"/>
              </w:rPr>
              <w:t xml:space="preserve">. </w:t>
            </w:r>
          </w:p>
          <w:p w14:paraId="2A4DCFEC" w14:textId="77777777" w:rsidR="000B6770" w:rsidRDefault="000B6770" w:rsidP="000B6770">
            <w:pPr>
              <w:rPr>
                <w:lang w:val="fr-FR"/>
              </w:rPr>
            </w:pPr>
            <w:r w:rsidRPr="00AD2D2F">
              <w:rPr>
                <w:szCs w:val="18"/>
                <w:lang w:val="fr-FR"/>
              </w:rPr>
              <w:t xml:space="preserve">E-mail: </w:t>
            </w:r>
            <w:hyperlink r:id="rId12" w:history="1">
              <w:r w:rsidRPr="00AD2D2F">
                <w:rPr>
                  <w:rStyle w:val="Hyperlink"/>
                  <w:szCs w:val="18"/>
                  <w:lang w:val="fr-FR"/>
                </w:rPr>
                <w:t>postbus.rvb.aspectprogrammas@rijksoverheid.nl</w:t>
              </w:r>
            </w:hyperlink>
            <w:r w:rsidRPr="00AD2D2F">
              <w:rPr>
                <w:color w:val="FF0000"/>
                <w:szCs w:val="18"/>
                <w:lang w:val="fr-FR"/>
              </w:rPr>
              <w:t xml:space="preserve"> </w:t>
            </w:r>
            <w:proofErr w:type="spellStart"/>
            <w:r w:rsidRPr="00AD2D2F">
              <w:rPr>
                <w:lang w:val="fr-FR"/>
              </w:rPr>
              <w:t>tbv</w:t>
            </w:r>
            <w:proofErr w:type="spellEnd"/>
            <w:r w:rsidRPr="00AD2D2F">
              <w:rPr>
                <w:lang w:val="fr-FR"/>
              </w:rPr>
              <w:t xml:space="preserve"> rapportages</w:t>
            </w:r>
          </w:p>
          <w:p w14:paraId="062E6D46" w14:textId="77777777" w:rsidR="000B6770" w:rsidRPr="000B6770" w:rsidRDefault="000B6770" w:rsidP="006D3756">
            <w:pPr>
              <w:rPr>
                <w:szCs w:val="18"/>
                <w:lang w:val="fr-FR"/>
              </w:rPr>
            </w:pPr>
          </w:p>
        </w:tc>
      </w:tr>
      <w:tr w:rsidR="000B6770" w:rsidRPr="000413F3" w14:paraId="4E3CE629" w14:textId="77777777" w:rsidTr="00FE1732">
        <w:trPr>
          <w:trHeight w:val="284"/>
        </w:trPr>
        <w:tc>
          <w:tcPr>
            <w:tcW w:w="743" w:type="dxa"/>
          </w:tcPr>
          <w:p w14:paraId="5988A55B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9</w:t>
            </w:r>
            <w:r w:rsidRPr="000413F3">
              <w:rPr>
                <w:rFonts w:cs="Verdana"/>
                <w:szCs w:val="18"/>
              </w:rPr>
              <w:t>.1</w:t>
            </w:r>
          </w:p>
        </w:tc>
        <w:tc>
          <w:tcPr>
            <w:tcW w:w="6912" w:type="dxa"/>
          </w:tcPr>
          <w:p w14:paraId="6A3C6FC5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de risicoanalyse aanwezig</w:t>
            </w:r>
          </w:p>
        </w:tc>
        <w:tc>
          <w:tcPr>
            <w:tcW w:w="1838" w:type="dxa"/>
          </w:tcPr>
          <w:p w14:paraId="2B98BEFF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-1728677566"/>
                <w:placeholder>
                  <w:docPart w:val="3E36D1B78BDA47F2982AA68C79729721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1396546220"/>
              <w:placeholder>
                <w:docPart w:val="72DE203881564F02ABF30148D69B69D3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1DE3FBBB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54570E5A" w14:textId="77777777" w:rsidTr="00FE1732">
        <w:trPr>
          <w:trHeight w:val="284"/>
        </w:trPr>
        <w:tc>
          <w:tcPr>
            <w:tcW w:w="743" w:type="dxa"/>
          </w:tcPr>
          <w:p w14:paraId="115699B3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9</w:t>
            </w:r>
            <w:r w:rsidRPr="000413F3">
              <w:rPr>
                <w:rFonts w:cs="Verdana"/>
                <w:szCs w:val="18"/>
              </w:rPr>
              <w:t>.2</w:t>
            </w:r>
          </w:p>
        </w:tc>
        <w:tc>
          <w:tcPr>
            <w:tcW w:w="6912" w:type="dxa"/>
          </w:tcPr>
          <w:p w14:paraId="42532398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</w:t>
            </w:r>
            <w:r>
              <w:rPr>
                <w:szCs w:val="18"/>
              </w:rPr>
              <w:t>jn de gebreken die in de risico</w:t>
            </w:r>
            <w:r w:rsidRPr="000413F3">
              <w:rPr>
                <w:szCs w:val="18"/>
              </w:rPr>
              <w:t>analyse zijn opgenomen uitgevoerd en kan dit worden aangetoond?</w:t>
            </w:r>
          </w:p>
        </w:tc>
        <w:tc>
          <w:tcPr>
            <w:tcW w:w="1838" w:type="dxa"/>
          </w:tcPr>
          <w:p w14:paraId="0A896792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90413423"/>
                <w:placeholder>
                  <w:docPart w:val="C011F739152D4A06B45149660D8F24EB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045B31B0" w14:textId="77777777" w:rsidTr="00FE1732">
        <w:trPr>
          <w:trHeight w:val="284"/>
        </w:trPr>
        <w:tc>
          <w:tcPr>
            <w:tcW w:w="743" w:type="dxa"/>
          </w:tcPr>
          <w:p w14:paraId="2ACE6305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9.3</w:t>
            </w:r>
          </w:p>
        </w:tc>
        <w:tc>
          <w:tcPr>
            <w:tcW w:w="6912" w:type="dxa"/>
          </w:tcPr>
          <w:p w14:paraId="4AB985DE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het beheersplan aanwezig en actueel</w:t>
            </w:r>
          </w:p>
        </w:tc>
        <w:tc>
          <w:tcPr>
            <w:tcW w:w="1838" w:type="dxa"/>
          </w:tcPr>
          <w:p w14:paraId="4A516153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912268775"/>
                <w:placeholder>
                  <w:docPart w:val="8D46C2A68268460DAEDBE4123B93FC5A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191220241"/>
              <w:placeholder>
                <w:docPart w:val="EDEAD08A953A4A67AD0397335A223205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2F0F9887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41FB9E43" w14:textId="77777777" w:rsidTr="00FE1732">
        <w:trPr>
          <w:trHeight w:val="284"/>
        </w:trPr>
        <w:tc>
          <w:tcPr>
            <w:tcW w:w="743" w:type="dxa"/>
          </w:tcPr>
          <w:p w14:paraId="398DDAB8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9.4</w:t>
            </w:r>
          </w:p>
        </w:tc>
        <w:tc>
          <w:tcPr>
            <w:tcW w:w="6912" w:type="dxa"/>
          </w:tcPr>
          <w:p w14:paraId="120C9E03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watermonsters uitgevoerd volgens het beheersplan</w:t>
            </w:r>
          </w:p>
        </w:tc>
        <w:tc>
          <w:tcPr>
            <w:tcW w:w="1838" w:type="dxa"/>
          </w:tcPr>
          <w:p w14:paraId="0916926A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649945470"/>
                <w:placeholder>
                  <w:docPart w:val="0540B78D2D3646C3B01830A70006404D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4132B5B0" w14:textId="77777777" w:rsidTr="00FE1732">
        <w:trPr>
          <w:trHeight w:val="284"/>
        </w:trPr>
        <w:tc>
          <w:tcPr>
            <w:tcW w:w="743" w:type="dxa"/>
          </w:tcPr>
          <w:p w14:paraId="6CF33B31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9.5</w:t>
            </w:r>
          </w:p>
        </w:tc>
        <w:tc>
          <w:tcPr>
            <w:tcW w:w="6912" w:type="dxa"/>
          </w:tcPr>
          <w:p w14:paraId="4A32B23F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 xml:space="preserve">Uitslag watermonsters </w:t>
            </w:r>
            <w:r>
              <w:rPr>
                <w:szCs w:val="18"/>
              </w:rPr>
              <w:t>is</w:t>
            </w:r>
            <w:r w:rsidRPr="000413F3">
              <w:rPr>
                <w:szCs w:val="18"/>
              </w:rPr>
              <w:t xml:space="preserve"> teruggekoppeld aan gebruiker en in geval van een normoverschrijding </w:t>
            </w:r>
            <w:r>
              <w:rPr>
                <w:szCs w:val="18"/>
              </w:rPr>
              <w:t>te vinden in het logboek (incl. wie doet wat)</w:t>
            </w:r>
            <w:r w:rsidRPr="000413F3">
              <w:rPr>
                <w:szCs w:val="18"/>
              </w:rPr>
              <w:t>.</w:t>
            </w:r>
          </w:p>
        </w:tc>
        <w:tc>
          <w:tcPr>
            <w:tcW w:w="1838" w:type="dxa"/>
          </w:tcPr>
          <w:p w14:paraId="15ED0703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2139447008"/>
                <w:placeholder>
                  <w:docPart w:val="48BDAAF16BC8480DB8009F3A8A4944B3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F56E272" w14:textId="77777777" w:rsidTr="00FE1732">
        <w:trPr>
          <w:trHeight w:val="284"/>
        </w:trPr>
        <w:tc>
          <w:tcPr>
            <w:tcW w:w="743" w:type="dxa"/>
          </w:tcPr>
          <w:p w14:paraId="5170F23C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9.6</w:t>
            </w:r>
          </w:p>
        </w:tc>
        <w:tc>
          <w:tcPr>
            <w:tcW w:w="6912" w:type="dxa"/>
          </w:tcPr>
          <w:p w14:paraId="7509C4B4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Zijn de analyserapporten van bemonsteringen aanwezig en in het logboek gedocumenteerd</w:t>
            </w:r>
          </w:p>
        </w:tc>
        <w:tc>
          <w:tcPr>
            <w:tcW w:w="1838" w:type="dxa"/>
          </w:tcPr>
          <w:p w14:paraId="12CC3696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848286343"/>
                <w:placeholder>
                  <w:docPart w:val="EE2A33C8710A4161BE12BB55ED1F3595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41BE15DE" w14:textId="77777777" w:rsidTr="00FE1732">
        <w:trPr>
          <w:trHeight w:val="284"/>
        </w:trPr>
        <w:tc>
          <w:tcPr>
            <w:tcW w:w="743" w:type="dxa"/>
          </w:tcPr>
          <w:p w14:paraId="033A13F9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9.7</w:t>
            </w:r>
          </w:p>
        </w:tc>
        <w:tc>
          <w:tcPr>
            <w:tcW w:w="6912" w:type="dxa"/>
          </w:tcPr>
          <w:p w14:paraId="661CE1CA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temperatuur metingen uitgevoerd en gelogd</w:t>
            </w:r>
            <w:r w:rsidR="004C04D9">
              <w:rPr>
                <w:szCs w:val="18"/>
              </w:rPr>
              <w:t xml:space="preserve"> door gebruiker</w:t>
            </w:r>
          </w:p>
        </w:tc>
        <w:tc>
          <w:tcPr>
            <w:tcW w:w="1838" w:type="dxa"/>
          </w:tcPr>
          <w:p w14:paraId="7D0EF446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52064910"/>
                <w:placeholder>
                  <w:docPart w:val="02BFF472955F4971AA6819497D53180B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774A7D80" w14:textId="77777777" w:rsidTr="00FE1732">
        <w:trPr>
          <w:trHeight w:val="284"/>
        </w:trPr>
        <w:tc>
          <w:tcPr>
            <w:tcW w:w="743" w:type="dxa"/>
          </w:tcPr>
          <w:p w14:paraId="3459C9FA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9.8</w:t>
            </w:r>
          </w:p>
        </w:tc>
        <w:tc>
          <w:tcPr>
            <w:tcW w:w="6912" w:type="dxa"/>
          </w:tcPr>
          <w:p w14:paraId="73A65DF9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Zijn er in dit tijd</w:t>
            </w:r>
            <w:r w:rsidRPr="000413F3">
              <w:rPr>
                <w:rFonts w:cs="Verdana"/>
                <w:szCs w:val="18"/>
              </w:rPr>
              <w:t>vak normoverschrijdingen geconstateerd en acties uitgezet.</w:t>
            </w:r>
          </w:p>
        </w:tc>
        <w:tc>
          <w:tcPr>
            <w:tcW w:w="1838" w:type="dxa"/>
          </w:tcPr>
          <w:p w14:paraId="507017B6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107190778"/>
                <w:placeholder>
                  <w:docPart w:val="0A0F080A0BE94908A2287631060F2E33"/>
                </w:placeholder>
                <w:showingPlcHdr/>
                <w:comboBox>
                  <w:listItem w:value="Kies een item."/>
                  <w:listItem w:displayText="Nee" w:value="Nee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E1ABE23" w14:textId="77777777" w:rsidTr="00FE1732">
        <w:trPr>
          <w:trHeight w:val="284"/>
        </w:trPr>
        <w:tc>
          <w:tcPr>
            <w:tcW w:w="743" w:type="dxa"/>
          </w:tcPr>
          <w:p w14:paraId="7FBD9646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9.9</w:t>
            </w:r>
          </w:p>
        </w:tc>
        <w:tc>
          <w:tcPr>
            <w:tcW w:w="6912" w:type="dxa"/>
          </w:tcPr>
          <w:p w14:paraId="273B0886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>Indien de norm overschrijding &gt;1000kve/l is er een melding naar ILT gemaakt</w:t>
            </w:r>
          </w:p>
        </w:tc>
        <w:tc>
          <w:tcPr>
            <w:tcW w:w="1838" w:type="dxa"/>
          </w:tcPr>
          <w:p w14:paraId="1EC2B15B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900051375"/>
                <w:placeholder>
                  <w:docPart w:val="FD385ACEACAC4422BBCB75ACD41147B8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A8A988A" w14:textId="77777777" w:rsidTr="00FE1732">
        <w:trPr>
          <w:trHeight w:val="284"/>
        </w:trPr>
        <w:tc>
          <w:tcPr>
            <w:tcW w:w="743" w:type="dxa"/>
          </w:tcPr>
          <w:p w14:paraId="52FD0288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szCs w:val="18"/>
              </w:rPr>
              <w:t>9.10</w:t>
            </w:r>
          </w:p>
        </w:tc>
        <w:tc>
          <w:tcPr>
            <w:tcW w:w="6912" w:type="dxa"/>
          </w:tcPr>
          <w:p w14:paraId="4F56EFA0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 xml:space="preserve">Heeft de </w:t>
            </w:r>
            <w:r>
              <w:rPr>
                <w:szCs w:val="18"/>
              </w:rPr>
              <w:t>gebruiker</w:t>
            </w:r>
            <w:r w:rsidRPr="000413F3">
              <w:rPr>
                <w:szCs w:val="18"/>
              </w:rPr>
              <w:t xml:space="preserve"> gespoeld en dit aangetekend met paraaf in een logboek conform de richtlijn beheersplan?</w:t>
            </w:r>
          </w:p>
        </w:tc>
        <w:tc>
          <w:tcPr>
            <w:tcW w:w="1838" w:type="dxa"/>
          </w:tcPr>
          <w:p w14:paraId="5533AD42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14143445"/>
                <w:placeholder>
                  <w:docPart w:val="5F16E037BEEB42BDA3693C16BA50E785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720ABE9F" w14:textId="77777777" w:rsidR="00266C23" w:rsidRDefault="00266C23" w:rsidP="00BD50F4"/>
    <w:p w14:paraId="213FC775" w14:textId="77777777" w:rsidR="003604BB" w:rsidRPr="000413F3" w:rsidRDefault="003604BB" w:rsidP="00BD50F4"/>
    <w:tbl>
      <w:tblPr>
        <w:tblStyle w:val="Tabelraster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"/>
        <w:gridCol w:w="6915"/>
        <w:gridCol w:w="1838"/>
      </w:tblGrid>
      <w:tr w:rsidR="00BD50F4" w:rsidRPr="000413F3" w14:paraId="7357D635" w14:textId="77777777" w:rsidTr="00FE1732">
        <w:trPr>
          <w:trHeight w:val="284"/>
        </w:trPr>
        <w:tc>
          <w:tcPr>
            <w:tcW w:w="740" w:type="dxa"/>
            <w:shd w:val="clear" w:color="auto" w:fill="DAEEF3" w:themeFill="accent5" w:themeFillTint="33"/>
          </w:tcPr>
          <w:p w14:paraId="26D3AA59" w14:textId="77777777" w:rsidR="00BD50F4" w:rsidRPr="000413F3" w:rsidRDefault="00BD50F4" w:rsidP="00D124BC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10</w:t>
            </w:r>
          </w:p>
        </w:tc>
        <w:tc>
          <w:tcPr>
            <w:tcW w:w="8753" w:type="dxa"/>
            <w:gridSpan w:val="2"/>
            <w:shd w:val="clear" w:color="auto" w:fill="DAEEF3" w:themeFill="accent5" w:themeFillTint="33"/>
          </w:tcPr>
          <w:p w14:paraId="213ADFD1" w14:textId="77777777" w:rsidR="00BD50F4" w:rsidRDefault="00BD50F4" w:rsidP="00D124BC">
            <w:pPr>
              <w:rPr>
                <w:b/>
                <w:szCs w:val="18"/>
              </w:rPr>
            </w:pPr>
            <w:r w:rsidRPr="000413F3">
              <w:rPr>
                <w:b/>
                <w:szCs w:val="18"/>
              </w:rPr>
              <w:t>Koeltoren</w:t>
            </w:r>
          </w:p>
          <w:p w14:paraId="6AA91357" w14:textId="77777777" w:rsidR="00BD50F4" w:rsidRPr="000413F3" w:rsidRDefault="00BD50F4" w:rsidP="00D124BC">
            <w:pPr>
              <w:rPr>
                <w:szCs w:val="18"/>
              </w:rPr>
            </w:pPr>
          </w:p>
        </w:tc>
      </w:tr>
      <w:tr w:rsidR="000B6770" w:rsidRPr="000413F3" w14:paraId="539EF297" w14:textId="77777777" w:rsidTr="00FE1732">
        <w:trPr>
          <w:trHeight w:val="284"/>
        </w:trPr>
        <w:tc>
          <w:tcPr>
            <w:tcW w:w="740" w:type="dxa"/>
          </w:tcPr>
          <w:p w14:paraId="0BC194C9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.1</w:t>
            </w:r>
          </w:p>
        </w:tc>
        <w:tc>
          <w:tcPr>
            <w:tcW w:w="6915" w:type="dxa"/>
          </w:tcPr>
          <w:p w14:paraId="1C759B4B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er een koeltoren a</w:t>
            </w:r>
            <w:r>
              <w:rPr>
                <w:szCs w:val="18"/>
              </w:rPr>
              <w:t>anwezig? Indien nee verwijder 10.2 t/m 10.11.</w:t>
            </w:r>
          </w:p>
        </w:tc>
        <w:tc>
          <w:tcPr>
            <w:tcW w:w="1838" w:type="dxa"/>
          </w:tcPr>
          <w:p w14:paraId="66D34F88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543298379"/>
                <w:placeholder>
                  <w:docPart w:val="D235CFA315B94CABBC4204916CB5DF91"/>
                </w:placeholder>
                <w:showingPlcHdr/>
                <w:comboBox>
                  <w:listItem w:value="Kies een item."/>
                  <w:listItem w:displayText="Ja" w:value="Ja"/>
                  <w:listItem w:displayText="Nee" w:value="Ne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5371F1E7" w14:textId="77777777" w:rsidTr="00FE1732">
        <w:trPr>
          <w:trHeight w:val="284"/>
        </w:trPr>
        <w:tc>
          <w:tcPr>
            <w:tcW w:w="740" w:type="dxa"/>
          </w:tcPr>
          <w:p w14:paraId="13CD7110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.2</w:t>
            </w:r>
          </w:p>
        </w:tc>
        <w:tc>
          <w:tcPr>
            <w:tcW w:w="6915" w:type="dxa"/>
          </w:tcPr>
          <w:p w14:paraId="4B771CFF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de risicoanalyse aanwezig</w:t>
            </w:r>
          </w:p>
        </w:tc>
        <w:tc>
          <w:tcPr>
            <w:tcW w:w="1838" w:type="dxa"/>
          </w:tcPr>
          <w:p w14:paraId="33A04698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592428253"/>
                <w:placeholder>
                  <w:docPart w:val="F580764ABCE647C9A13CF2C14875DAB3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997617074"/>
              <w:placeholder>
                <w:docPart w:val="64CA6A10812C4E37B0981EEA7BF11C05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26C0F489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72EF6515" w14:textId="77777777" w:rsidTr="00FE1732">
        <w:trPr>
          <w:trHeight w:val="284"/>
        </w:trPr>
        <w:tc>
          <w:tcPr>
            <w:tcW w:w="740" w:type="dxa"/>
          </w:tcPr>
          <w:p w14:paraId="555A055B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.3</w:t>
            </w:r>
          </w:p>
        </w:tc>
        <w:tc>
          <w:tcPr>
            <w:tcW w:w="6915" w:type="dxa"/>
          </w:tcPr>
          <w:p w14:paraId="798C571C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gebreken die in de risicoanalyse zijn opgenomen uitgevoerd en kan dit worden aangetoond?</w:t>
            </w:r>
          </w:p>
        </w:tc>
        <w:tc>
          <w:tcPr>
            <w:tcW w:w="1838" w:type="dxa"/>
          </w:tcPr>
          <w:p w14:paraId="17F6D252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512502356"/>
                <w:placeholder>
                  <w:docPart w:val="6BB82B06E557424EA98D935172B93493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406AE3B9" w14:textId="77777777" w:rsidTr="00FE1732">
        <w:trPr>
          <w:trHeight w:val="284"/>
        </w:trPr>
        <w:tc>
          <w:tcPr>
            <w:tcW w:w="740" w:type="dxa"/>
          </w:tcPr>
          <w:p w14:paraId="6505D9E7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.4</w:t>
            </w:r>
          </w:p>
        </w:tc>
        <w:tc>
          <w:tcPr>
            <w:tcW w:w="6915" w:type="dxa"/>
          </w:tcPr>
          <w:p w14:paraId="2C8555C0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het beheersplan aanwezig en actueel</w:t>
            </w:r>
          </w:p>
        </w:tc>
        <w:tc>
          <w:tcPr>
            <w:tcW w:w="1838" w:type="dxa"/>
          </w:tcPr>
          <w:p w14:paraId="123770A2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67142944"/>
                <w:placeholder>
                  <w:docPart w:val="4A217FBC94614DFE907D6D4C5B040E41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659511253"/>
              <w:placeholder>
                <w:docPart w:val="D3463C1DF151495DA1613BEA6EFC7B39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73E8AE12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  <w:tr w:rsidR="000B6770" w:rsidRPr="000413F3" w14:paraId="45E86618" w14:textId="77777777" w:rsidTr="00FE1732">
        <w:trPr>
          <w:trHeight w:val="284"/>
        </w:trPr>
        <w:tc>
          <w:tcPr>
            <w:tcW w:w="740" w:type="dxa"/>
          </w:tcPr>
          <w:p w14:paraId="5FAEFB5C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.5</w:t>
            </w:r>
          </w:p>
        </w:tc>
        <w:tc>
          <w:tcPr>
            <w:tcW w:w="6915" w:type="dxa"/>
          </w:tcPr>
          <w:p w14:paraId="56EDD961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Zijn de watermonsters uitgevoerd volgens het beheersplan.</w:t>
            </w:r>
          </w:p>
        </w:tc>
        <w:tc>
          <w:tcPr>
            <w:tcW w:w="1838" w:type="dxa"/>
          </w:tcPr>
          <w:p w14:paraId="7DB939B9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205479506"/>
                <w:placeholder>
                  <w:docPart w:val="17C0DACA2EC4421CB2CE4E419232E611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16B0F48" w14:textId="77777777" w:rsidTr="00FE1732">
        <w:trPr>
          <w:trHeight w:val="284"/>
        </w:trPr>
        <w:tc>
          <w:tcPr>
            <w:tcW w:w="740" w:type="dxa"/>
          </w:tcPr>
          <w:p w14:paraId="7FA1722B" w14:textId="77777777" w:rsidR="000B6770" w:rsidRPr="000413F3" w:rsidRDefault="000B6770" w:rsidP="006D3756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lastRenderedPageBreak/>
              <w:t>10</w:t>
            </w:r>
            <w:r w:rsidRPr="000413F3">
              <w:rPr>
                <w:rFonts w:cs="Verdana"/>
                <w:szCs w:val="18"/>
              </w:rPr>
              <w:t>.6</w:t>
            </w:r>
          </w:p>
        </w:tc>
        <w:tc>
          <w:tcPr>
            <w:tcW w:w="6915" w:type="dxa"/>
          </w:tcPr>
          <w:p w14:paraId="6FA5D873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szCs w:val="18"/>
              </w:rPr>
              <w:t xml:space="preserve">Zijn de analyserapporten van bemonsteringen aanwezig. </w:t>
            </w:r>
          </w:p>
        </w:tc>
        <w:tc>
          <w:tcPr>
            <w:tcW w:w="1838" w:type="dxa"/>
          </w:tcPr>
          <w:p w14:paraId="486DA54B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027147309"/>
                <w:placeholder>
                  <w:docPart w:val="23BF6E136C7748C084CFD18E091F9E49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30A6608" w14:textId="77777777" w:rsidTr="00FE1732">
        <w:trPr>
          <w:trHeight w:val="284"/>
        </w:trPr>
        <w:tc>
          <w:tcPr>
            <w:tcW w:w="740" w:type="dxa"/>
          </w:tcPr>
          <w:p w14:paraId="7335F93F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.7</w:t>
            </w:r>
          </w:p>
        </w:tc>
        <w:tc>
          <w:tcPr>
            <w:tcW w:w="6915" w:type="dxa"/>
          </w:tcPr>
          <w:p w14:paraId="78A7D9A6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szCs w:val="18"/>
              </w:rPr>
              <w:t>Is het onderhoud conform beheersplan uitgevoerd</w:t>
            </w:r>
          </w:p>
        </w:tc>
        <w:tc>
          <w:tcPr>
            <w:tcW w:w="1838" w:type="dxa"/>
          </w:tcPr>
          <w:p w14:paraId="5A55A792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1078198109"/>
                <w:placeholder>
                  <w:docPart w:val="6C88464B226B4D01B6AFE44A9FC636BA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3CB0B121" w14:textId="77777777" w:rsidTr="00FE1732">
        <w:trPr>
          <w:trHeight w:val="284"/>
        </w:trPr>
        <w:tc>
          <w:tcPr>
            <w:tcW w:w="740" w:type="dxa"/>
          </w:tcPr>
          <w:p w14:paraId="60F8FA26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.8</w:t>
            </w:r>
          </w:p>
        </w:tc>
        <w:tc>
          <w:tcPr>
            <w:tcW w:w="6915" w:type="dxa"/>
          </w:tcPr>
          <w:p w14:paraId="4AA17B51" w14:textId="77777777" w:rsidR="000B6770" w:rsidRPr="000413F3" w:rsidRDefault="000B6770" w:rsidP="006D3756">
            <w:pPr>
              <w:rPr>
                <w:szCs w:val="18"/>
              </w:rPr>
            </w:pPr>
            <w:r w:rsidRPr="000413F3">
              <w:rPr>
                <w:rFonts w:cs="Verdana"/>
                <w:szCs w:val="18"/>
              </w:rPr>
              <w:t>Zijn de rapportages conform beheersplan gedocumenteerd</w:t>
            </w:r>
          </w:p>
        </w:tc>
        <w:tc>
          <w:tcPr>
            <w:tcW w:w="1838" w:type="dxa"/>
          </w:tcPr>
          <w:p w14:paraId="3004A167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587769603"/>
                <w:placeholder>
                  <w:docPart w:val="C386F64598884ED7B301E6F3208A6A7B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187D7A87" w14:textId="77777777" w:rsidTr="00FE1732">
        <w:trPr>
          <w:trHeight w:val="284"/>
        </w:trPr>
        <w:tc>
          <w:tcPr>
            <w:tcW w:w="740" w:type="dxa"/>
          </w:tcPr>
          <w:p w14:paraId="6188081E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10</w:t>
            </w:r>
            <w:r w:rsidRPr="000413F3">
              <w:rPr>
                <w:rFonts w:cs="Verdana"/>
                <w:szCs w:val="18"/>
              </w:rPr>
              <w:t>.9</w:t>
            </w:r>
          </w:p>
        </w:tc>
        <w:tc>
          <w:tcPr>
            <w:tcW w:w="6915" w:type="dxa"/>
          </w:tcPr>
          <w:p w14:paraId="3AAC4B87" w14:textId="77777777" w:rsidR="000B6770" w:rsidRPr="000413F3" w:rsidRDefault="000B6770" w:rsidP="006D3756">
            <w:pPr>
              <w:rPr>
                <w:rFonts w:cs="Verdana"/>
                <w:szCs w:val="18"/>
              </w:rPr>
            </w:pPr>
            <w:r w:rsidRPr="000413F3">
              <w:rPr>
                <w:rFonts w:cs="Verdana"/>
                <w:szCs w:val="18"/>
              </w:rPr>
              <w:t>Is ieder bekend hoe te handelen bij calamiteit</w:t>
            </w:r>
          </w:p>
        </w:tc>
        <w:tc>
          <w:tcPr>
            <w:tcW w:w="1838" w:type="dxa"/>
          </w:tcPr>
          <w:p w14:paraId="7EDA51B5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1093437303"/>
                <w:placeholder>
                  <w:docPart w:val="4DF292B28ADC45F9BE5BAC49F06D76E0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58685125" w14:textId="77777777" w:rsidTr="00FE1732">
        <w:trPr>
          <w:trHeight w:val="284"/>
        </w:trPr>
        <w:tc>
          <w:tcPr>
            <w:tcW w:w="740" w:type="dxa"/>
          </w:tcPr>
          <w:p w14:paraId="20D24491" w14:textId="77777777" w:rsidR="000B6770" w:rsidRPr="000413F3" w:rsidRDefault="000B6770" w:rsidP="006D3756">
            <w:r>
              <w:t>10</w:t>
            </w:r>
            <w:r w:rsidRPr="000413F3">
              <w:t>.10</w:t>
            </w:r>
          </w:p>
        </w:tc>
        <w:tc>
          <w:tcPr>
            <w:tcW w:w="6915" w:type="dxa"/>
          </w:tcPr>
          <w:p w14:paraId="3D9D3901" w14:textId="77777777" w:rsidR="000B6770" w:rsidRPr="000413F3" w:rsidRDefault="000B6770" w:rsidP="006D3756">
            <w:r w:rsidRPr="000413F3">
              <w:rPr>
                <w:szCs w:val="18"/>
              </w:rPr>
              <w:t>Indien de norm overschrijding &gt;10</w:t>
            </w:r>
            <w:r>
              <w:rPr>
                <w:szCs w:val="18"/>
              </w:rPr>
              <w:t>.0</w:t>
            </w:r>
            <w:r w:rsidRPr="000413F3">
              <w:rPr>
                <w:szCs w:val="18"/>
              </w:rPr>
              <w:t>00kve/l is er een melding naar ILT gemaakt</w:t>
            </w:r>
          </w:p>
        </w:tc>
        <w:tc>
          <w:tcPr>
            <w:tcW w:w="1838" w:type="dxa"/>
          </w:tcPr>
          <w:p w14:paraId="53A0BC65" w14:textId="77777777" w:rsidR="000B6770" w:rsidRPr="000413F3" w:rsidRDefault="00C24481" w:rsidP="006D3756">
            <w:sdt>
              <w:sdtPr>
                <w:rPr>
                  <w:rStyle w:val="StandaardtekstChar1"/>
                </w:rPr>
                <w:alias w:val="Pull down"/>
                <w:tag w:val="Pull down"/>
                <w:id w:val="-323433721"/>
                <w:placeholder>
                  <w:docPart w:val="E5629932F4364EC6BA6BEFAA9F0363FF"/>
                </w:placeholder>
                <w:showingPlcHdr/>
                <w:comboBox>
                  <w:listItem w:value="Kies een item."/>
                  <w:listItem w:displayText="Ja" w:value="Ja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EA2019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  <w:tr w:rsidR="000B6770" w:rsidRPr="000413F3" w14:paraId="258B0927" w14:textId="77777777" w:rsidTr="00FE1732">
        <w:trPr>
          <w:trHeight w:val="284"/>
        </w:trPr>
        <w:tc>
          <w:tcPr>
            <w:tcW w:w="740" w:type="dxa"/>
          </w:tcPr>
          <w:p w14:paraId="34FDEC35" w14:textId="77777777" w:rsidR="000B6770" w:rsidRPr="000413F3" w:rsidRDefault="000B6770" w:rsidP="006D3756">
            <w:r>
              <w:t>10.11</w:t>
            </w:r>
          </w:p>
        </w:tc>
        <w:tc>
          <w:tcPr>
            <w:tcW w:w="6915" w:type="dxa"/>
          </w:tcPr>
          <w:p w14:paraId="0C5B7916" w14:textId="77777777" w:rsidR="000B6770" w:rsidRPr="000413F3" w:rsidRDefault="000B6770" w:rsidP="006D3756">
            <w:r>
              <w:t>Zijn de documenten (metingen) naar de provincie verzonden?</w:t>
            </w:r>
          </w:p>
        </w:tc>
        <w:tc>
          <w:tcPr>
            <w:tcW w:w="1838" w:type="dxa"/>
          </w:tcPr>
          <w:p w14:paraId="2C40ED93" w14:textId="77777777" w:rsidR="000B6770" w:rsidRDefault="00C24481" w:rsidP="006D3756">
            <w:pPr>
              <w:rPr>
                <w:rStyle w:val="StandaardtekstChar1"/>
              </w:rPr>
            </w:pPr>
            <w:sdt>
              <w:sdtPr>
                <w:rPr>
                  <w:rStyle w:val="StandaardtekstChar1"/>
                </w:rPr>
                <w:alias w:val="Pull down"/>
                <w:tag w:val="Pull down"/>
                <w:id w:val="1724647915"/>
                <w:placeholder>
                  <w:docPart w:val="0BEFF7467C944316AA2E9A81ABE42105"/>
                </w:placeholder>
                <w:showingPlcHdr/>
                <w:comboBox>
                  <w:listItem w:value="Kies een item."/>
                  <w:listItem w:displayText="Ja, datum:" w:value="Ja, datum:"/>
                  <w:listItem w:displayText="Nee, zie afwijking" w:value="Nee, zie afwijking"/>
                  <w:listItem w:displayText="nvt deze periode" w:value="nvt deze periode"/>
                </w:comboBox>
              </w:sdtPr>
              <w:sdtEndPr>
                <w:rPr>
                  <w:rStyle w:val="StandaardtekstChar1"/>
                </w:rPr>
              </w:sdtEndPr>
              <w:sdtContent>
                <w:r w:rsidR="000B6770" w:rsidRPr="00190F7D">
                  <w:rPr>
                    <w:rStyle w:val="Tekstvantijdelijkeaanduiding"/>
                  </w:rPr>
                  <w:t>Kies een item.</w:t>
                </w:r>
              </w:sdtContent>
            </w:sdt>
          </w:p>
          <w:sdt>
            <w:sdtPr>
              <w:alias w:val="Datum selecteren"/>
              <w:tag w:val="Datum selecteren"/>
              <w:id w:val="-1082070599"/>
              <w:placeholder>
                <w:docPart w:val="A1B33E321AEB46F993AB348123F37646"/>
              </w:placeholder>
              <w:date>
                <w:dateFormat w:val="d-M-yyyy"/>
                <w:lid w:val="nl-NL"/>
                <w:storeMappedDataAs w:val="dateTime"/>
                <w:calendar w:val="gregorian"/>
              </w:date>
            </w:sdtPr>
            <w:sdtEndPr>
              <w:rPr>
                <w:rStyle w:val="StandaardtekstChar1"/>
              </w:rPr>
            </w:sdtEndPr>
            <w:sdtContent>
              <w:p w14:paraId="51E6FD2A" w14:textId="77777777" w:rsidR="000B6770" w:rsidRPr="000413F3" w:rsidRDefault="000B6770" w:rsidP="006D3756">
                <w:r>
                  <w:t>Datum selecteren</w:t>
                </w:r>
              </w:p>
            </w:sdtContent>
          </w:sdt>
        </w:tc>
      </w:tr>
    </w:tbl>
    <w:p w14:paraId="61EAEF4A" w14:textId="77777777" w:rsidR="00897901" w:rsidRPr="00BD50F4" w:rsidRDefault="00897901">
      <w:pPr>
        <w:spacing w:line="240" w:lineRule="auto"/>
        <w:rPr>
          <w:szCs w:val="18"/>
        </w:rPr>
      </w:pPr>
    </w:p>
    <w:sectPr w:rsidR="00897901" w:rsidRPr="00BD50F4" w:rsidSect="004E4865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560" w:right="849" w:bottom="993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087AC" w14:textId="77777777" w:rsidR="00C969E1" w:rsidRDefault="00C969E1">
      <w:r>
        <w:separator/>
      </w:r>
    </w:p>
  </w:endnote>
  <w:endnote w:type="continuationSeparator" w:id="0">
    <w:p w14:paraId="477E183B" w14:textId="77777777" w:rsidR="00C969E1" w:rsidRDefault="00C9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Rubricering_4"/>
  <w:bookmarkEnd w:id="1"/>
  <w:p w14:paraId="154323B9" w14:textId="036201D9" w:rsidR="00C6212F" w:rsidRDefault="00266C23">
    <w:pPr>
      <w:pStyle w:val="Voettekst"/>
    </w:pPr>
    <w:r>
      <w:fldChar w:fldCharType="begin"/>
    </w:r>
    <w:r>
      <w:instrText xml:space="preserve"> FILENAME \* MERGEFORMAT </w:instrText>
    </w:r>
    <w:r>
      <w:fldChar w:fldCharType="separate"/>
    </w:r>
    <w:r w:rsidR="00CB2B71">
      <w:rPr>
        <w:noProof/>
      </w:rPr>
      <w:t xml:space="preserve">Aspectprogrammas bij Agenda operationeel overleg </w:t>
    </w:r>
    <w:r>
      <w:fldChar w:fldCharType="end"/>
    </w:r>
  </w:p>
  <w:p w14:paraId="4BBE24F5" w14:textId="2296BF12" w:rsidR="001B1B11" w:rsidRDefault="00C6212F">
    <w:pPr>
      <w:pStyle w:val="Voettekst"/>
    </w:pPr>
    <w:r>
      <w:t>Versie 2</w:t>
    </w:r>
    <w:r w:rsidR="00CB2B71">
      <w:t>.2</w:t>
    </w:r>
    <w:r>
      <w:t xml:space="preserve"> | </w:t>
    </w:r>
    <w:r w:rsidR="00B663E9">
      <w:t>01</w:t>
    </w:r>
    <w:r>
      <w:t>-</w:t>
    </w:r>
    <w:r w:rsidR="00B663E9">
      <w:t>03</w:t>
    </w:r>
    <w:r>
      <w:t>-202</w:t>
    </w:r>
    <w:r w:rsidR="00CB2B71">
      <w:t>3</w:t>
    </w:r>
    <w:r w:rsidR="001B1B11">
      <w:tab/>
      <w:t xml:space="preserve">Pagina </w:t>
    </w:r>
    <w:r w:rsidR="001B1B11">
      <w:rPr>
        <w:noProof/>
      </w:rPr>
      <w:fldChar w:fldCharType="begin"/>
    </w:r>
    <w:r w:rsidR="001B1B11">
      <w:rPr>
        <w:noProof/>
      </w:rPr>
      <w:instrText xml:space="preserve"> PAGE </w:instrText>
    </w:r>
    <w:r w:rsidR="001B1B11">
      <w:rPr>
        <w:noProof/>
      </w:rPr>
      <w:fldChar w:fldCharType="separate"/>
    </w:r>
    <w:r w:rsidR="001363D2">
      <w:rPr>
        <w:noProof/>
      </w:rPr>
      <w:t>4</w:t>
    </w:r>
    <w:r w:rsidR="001B1B11">
      <w:rPr>
        <w:noProof/>
      </w:rPr>
      <w:fldChar w:fldCharType="end"/>
    </w:r>
    <w:r w:rsidR="001B1B11">
      <w:t xml:space="preserve"> van </w:t>
    </w:r>
    <w:r w:rsidR="001B1B11">
      <w:rPr>
        <w:noProof/>
      </w:rPr>
      <w:fldChar w:fldCharType="begin"/>
    </w:r>
    <w:r w:rsidR="001B1B11">
      <w:rPr>
        <w:noProof/>
      </w:rPr>
      <w:instrText xml:space="preserve"> NUMPAGES </w:instrText>
    </w:r>
    <w:r w:rsidR="001B1B11">
      <w:rPr>
        <w:noProof/>
      </w:rPr>
      <w:fldChar w:fldCharType="separate"/>
    </w:r>
    <w:r w:rsidR="001363D2">
      <w:rPr>
        <w:noProof/>
      </w:rPr>
      <w:t>4</w:t>
    </w:r>
    <w:r w:rsidR="001B1B1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6AD1" w14:textId="53541E5E" w:rsidR="001B1B11" w:rsidRDefault="00C24481">
    <w:pPr>
      <w:pStyle w:val="Voettekst"/>
      <w:rPr>
        <w:noProof/>
      </w:rPr>
    </w:pPr>
    <w:r>
      <w:fldChar w:fldCharType="begin"/>
    </w:r>
    <w:r>
      <w:instrText xml:space="preserve"> FILENAME \* MERGEFORMAT </w:instrText>
    </w:r>
    <w:r>
      <w:fldChar w:fldCharType="separate"/>
    </w:r>
    <w:r w:rsidR="00CB2B71">
      <w:rPr>
        <w:noProof/>
      </w:rPr>
      <w:t xml:space="preserve">Aspectprogrammas bij Agenda operationeel overleg </w:t>
    </w:r>
    <w:r>
      <w:rPr>
        <w:noProof/>
      </w:rPr>
      <w:fldChar w:fldCharType="end"/>
    </w:r>
    <w:r w:rsidR="001B1B11">
      <w:tab/>
      <w:t xml:space="preserve">Pagina </w:t>
    </w:r>
    <w:r w:rsidR="001B1B11">
      <w:rPr>
        <w:noProof/>
      </w:rPr>
      <w:fldChar w:fldCharType="begin"/>
    </w:r>
    <w:r w:rsidR="001B1B11">
      <w:rPr>
        <w:noProof/>
      </w:rPr>
      <w:instrText xml:space="preserve"> PAGE </w:instrText>
    </w:r>
    <w:r w:rsidR="001B1B11">
      <w:rPr>
        <w:noProof/>
      </w:rPr>
      <w:fldChar w:fldCharType="separate"/>
    </w:r>
    <w:r w:rsidR="001363D2">
      <w:rPr>
        <w:noProof/>
      </w:rPr>
      <w:t>1</w:t>
    </w:r>
    <w:r w:rsidR="001B1B11">
      <w:rPr>
        <w:noProof/>
      </w:rPr>
      <w:fldChar w:fldCharType="end"/>
    </w:r>
    <w:r w:rsidR="001B1B11">
      <w:t xml:space="preserve"> van </w:t>
    </w:r>
    <w:r w:rsidR="001B1B11">
      <w:rPr>
        <w:noProof/>
      </w:rPr>
      <w:fldChar w:fldCharType="begin"/>
    </w:r>
    <w:r w:rsidR="001B1B11">
      <w:rPr>
        <w:noProof/>
      </w:rPr>
      <w:instrText xml:space="preserve"> NUMPAGES </w:instrText>
    </w:r>
    <w:r w:rsidR="001B1B11">
      <w:rPr>
        <w:noProof/>
      </w:rPr>
      <w:fldChar w:fldCharType="separate"/>
    </w:r>
    <w:r w:rsidR="001363D2">
      <w:rPr>
        <w:noProof/>
      </w:rPr>
      <w:t>4</w:t>
    </w:r>
    <w:r w:rsidR="001B1B11">
      <w:rPr>
        <w:noProof/>
      </w:rPr>
      <w:fldChar w:fldCharType="end"/>
    </w:r>
  </w:p>
  <w:p w14:paraId="3EE999E9" w14:textId="16681814" w:rsidR="00266C23" w:rsidRDefault="00CB2B71" w:rsidP="00CB2B71">
    <w:pPr>
      <w:pStyle w:val="Voettekst"/>
    </w:pPr>
    <w:r>
      <w:t xml:space="preserve">Versie 2.2 | </w:t>
    </w:r>
    <w:r w:rsidR="00B663E9">
      <w:t>01</w:t>
    </w:r>
    <w:r>
      <w:t>-</w:t>
    </w:r>
    <w:r w:rsidR="00B663E9">
      <w:t>03</w:t>
    </w:r>
    <w:r>
      <w:t>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B74B" w14:textId="77777777" w:rsidR="00C969E1" w:rsidRDefault="00C969E1">
      <w:r>
        <w:separator/>
      </w:r>
    </w:p>
  </w:footnote>
  <w:footnote w:type="continuationSeparator" w:id="0">
    <w:p w14:paraId="30293C6A" w14:textId="77777777" w:rsidR="00C969E1" w:rsidRDefault="00C9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65CB5" w14:textId="77777777" w:rsidR="001B1B11" w:rsidRPr="006D166B" w:rsidRDefault="001B1B11">
    <w:pPr>
      <w:pStyle w:val="Voettekst"/>
      <w:rPr>
        <w:vanish/>
      </w:rPr>
    </w:pPr>
    <w:bookmarkStart w:id="0" w:name="Rubricering_3_weg"/>
  </w:p>
  <w:p w14:paraId="2BAF59C1" w14:textId="77777777" w:rsidR="001B1B11" w:rsidRPr="006D166B" w:rsidRDefault="001B1B11">
    <w:pPr>
      <w:pStyle w:val="Voettekst"/>
      <w:rPr>
        <w:vanish/>
      </w:rPr>
    </w:pPr>
  </w:p>
  <w:p w14:paraId="01131E54" w14:textId="77777777" w:rsidR="001B1B11" w:rsidRPr="006D166B" w:rsidRDefault="001B1B11">
    <w:pPr>
      <w:pStyle w:val="Voettekst"/>
      <w:rPr>
        <w:vanish/>
      </w:rPr>
    </w:pPr>
  </w:p>
  <w:p w14:paraId="557F2E7E" w14:textId="77777777" w:rsidR="001B1B11" w:rsidRPr="006D166B" w:rsidRDefault="001B1B11">
    <w:pPr>
      <w:pStyle w:val="Voettekst"/>
      <w:rPr>
        <w:vanish/>
      </w:rPr>
    </w:pPr>
  </w:p>
  <w:bookmarkEnd w:id="0"/>
  <w:p w14:paraId="0B277789" w14:textId="77777777" w:rsidR="001B1B11" w:rsidRDefault="001B1B11">
    <w:pPr>
      <w:pStyle w:val="Voet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4CC6C" w14:textId="77777777" w:rsidR="001B1B11" w:rsidRDefault="001B1B11">
    <w:pPr>
      <w:pStyle w:val="opmKoptekst"/>
    </w:pPr>
    <w:r>
      <w:rPr>
        <w:noProof/>
        <w:sz w:val="20"/>
        <w:lang w:val="nl-NL"/>
      </w:rPr>
      <w:drawing>
        <wp:anchor distT="0" distB="0" distL="114300" distR="114300" simplePos="0" relativeHeight="251658752" behindDoc="0" locked="0" layoutInCell="1" allowOverlap="1" wp14:anchorId="085D2A9A" wp14:editId="79380DEA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19050" t="0" r="9525" b="0"/>
          <wp:wrapNone/>
          <wp:docPr id="2" name="Afbeelding 2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7728" behindDoc="0" locked="0" layoutInCell="1" allowOverlap="1" wp14:anchorId="767ABE25" wp14:editId="5DDD8042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19050" t="0" r="1905" b="0"/>
          <wp:wrapNone/>
          <wp:docPr id="5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val="nl-NL"/>
      </w:rPr>
      <w:drawing>
        <wp:anchor distT="0" distB="0" distL="114300" distR="114300" simplePos="0" relativeHeight="251659776" behindDoc="0" locked="0" layoutInCell="1" allowOverlap="1" wp14:anchorId="158E56B2" wp14:editId="10A0A1AA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19050" t="0" r="0" b="0"/>
          <wp:wrapNone/>
          <wp:docPr id="6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55680" behindDoc="1" locked="0" layoutInCell="1" allowOverlap="1" wp14:anchorId="7D66B6AB" wp14:editId="687ABC00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7" name="Afbeelding 7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212F977" w14:textId="77777777" w:rsidR="001B1B11" w:rsidRDefault="001B1B11">
    <w:pPr>
      <w:pStyle w:val="opmKoptekst"/>
    </w:pPr>
  </w:p>
  <w:p w14:paraId="1CF926D8" w14:textId="77777777" w:rsidR="001B1B11" w:rsidRDefault="001B1B11">
    <w:pPr>
      <w:pStyle w:val="opmKoptekst"/>
    </w:pPr>
    <w:r>
      <w:rPr>
        <w:noProof/>
        <w:lang w:val="nl-NL"/>
      </w:rPr>
      <w:drawing>
        <wp:anchor distT="0" distB="0" distL="114300" distR="114300" simplePos="0" relativeHeight="251660800" behindDoc="1" locked="0" layoutInCell="1" allowOverlap="1" wp14:anchorId="478B2BD5" wp14:editId="411D706E">
          <wp:simplePos x="0" y="0"/>
          <wp:positionH relativeFrom="column">
            <wp:posOffset>3056255</wp:posOffset>
          </wp:positionH>
          <wp:positionV relativeFrom="paragraph">
            <wp:posOffset>74930</wp:posOffset>
          </wp:positionV>
          <wp:extent cx="1885950" cy="533400"/>
          <wp:effectExtent l="19050" t="0" r="0" b="0"/>
          <wp:wrapNone/>
          <wp:docPr id="8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D53F36E" w14:textId="77777777" w:rsidR="001B1B11" w:rsidRDefault="001B1B11">
    <w:pPr>
      <w:pStyle w:val="opmKoptekst"/>
    </w:pPr>
  </w:p>
  <w:p w14:paraId="38AE76F6" w14:textId="77777777" w:rsidR="001B1B11" w:rsidRDefault="001B1B11">
    <w:pPr>
      <w:pStyle w:val="opmKoptekst"/>
    </w:pPr>
  </w:p>
  <w:p w14:paraId="18169775" w14:textId="77777777" w:rsidR="001B1B11" w:rsidRDefault="001B1B11">
    <w:pPr>
      <w:pStyle w:val="opmKoptekst"/>
    </w:pPr>
  </w:p>
  <w:p w14:paraId="35BD200C" w14:textId="77777777" w:rsidR="001B1B11" w:rsidRDefault="001B1B11">
    <w:pPr>
      <w:pStyle w:val="opmKoptekst"/>
      <w:rPr>
        <w:sz w:val="20"/>
      </w:rPr>
    </w:pPr>
  </w:p>
  <w:p w14:paraId="33833D35" w14:textId="77777777" w:rsidR="001B1B11" w:rsidRDefault="001B1B11">
    <w:pPr>
      <w:pStyle w:val="opmKoptekst"/>
      <w:rPr>
        <w:sz w:val="22"/>
      </w:rPr>
    </w:pPr>
    <w:r>
      <w:rPr>
        <w:noProof/>
        <w:sz w:val="20"/>
        <w:lang w:val="nl-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16F14F0" wp14:editId="3B0FB114">
              <wp:simplePos x="0" y="0"/>
              <wp:positionH relativeFrom="column">
                <wp:posOffset>5012030</wp:posOffset>
              </wp:positionH>
              <wp:positionV relativeFrom="paragraph">
                <wp:posOffset>10136</wp:posOffset>
              </wp:positionV>
              <wp:extent cx="1371600" cy="563270"/>
              <wp:effectExtent l="0" t="0" r="0" b="825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563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2F2C0973" w14:textId="77777777">
                            <w:tc>
                              <w:tcPr>
                                <w:tcW w:w="2088" w:type="dxa"/>
                              </w:tcPr>
                              <w:p w14:paraId="0C3A2F0F" w14:textId="77777777" w:rsidR="001B1B11" w:rsidRPr="006D166B" w:rsidRDefault="001B1B11">
                                <w:pPr>
                                  <w:pStyle w:val="opmAfzenderVet"/>
                                </w:pPr>
                                <w:bookmarkStart w:id="2" w:name="Afdeling1"/>
                                <w:r w:rsidRPr="006D166B">
                                  <w:t>Rijksvastgoedbedrijf</w:t>
                                </w:r>
                                <w:bookmarkEnd w:id="2"/>
                              </w:p>
                            </w:tc>
                          </w:tr>
                          <w:tr w:rsidR="001B1B11" w:rsidRPr="006D166B" w14:paraId="2B859DD2" w14:textId="77777777">
                            <w:tc>
                              <w:tcPr>
                                <w:tcW w:w="2088" w:type="dxa"/>
                              </w:tcPr>
                              <w:p w14:paraId="477340B1" w14:textId="77777777" w:rsidR="001B1B11" w:rsidRPr="006D166B" w:rsidRDefault="001B1B11">
                                <w:pPr>
                                  <w:pStyle w:val="opmAfzender"/>
                                </w:pPr>
                                <w:bookmarkStart w:id="3" w:name="Afdeling2"/>
                                <w:r>
                                  <w:t xml:space="preserve">Directie </w:t>
                                </w:r>
                                <w:r w:rsidRPr="006D166B">
                                  <w:t>Vastgoedbeheer</w:t>
                                </w:r>
                                <w:bookmarkEnd w:id="3"/>
                              </w:p>
                            </w:tc>
                          </w:tr>
                          <w:tr w:rsidR="001B1B11" w:rsidRPr="006D166B" w14:paraId="5C53C604" w14:textId="77777777">
                            <w:tc>
                              <w:tcPr>
                                <w:tcW w:w="2088" w:type="dxa"/>
                              </w:tcPr>
                              <w:p w14:paraId="40043AC2" w14:textId="77777777" w:rsidR="002D3D05" w:rsidRDefault="002D3D05" w:rsidP="002D3D05">
                                <w:pPr>
                                  <w:pStyle w:val="opmAfzender"/>
                                </w:pPr>
                                <w:bookmarkStart w:id="4" w:name="Afdeling3"/>
                                <w:r>
                                  <w:t>Afdeling Realisatie: invullen</w:t>
                                </w:r>
                              </w:p>
                              <w:p w14:paraId="7D4F0A87" w14:textId="77777777" w:rsidR="001B1B11" w:rsidRPr="006D166B" w:rsidRDefault="001B1B11" w:rsidP="002D3D05">
                                <w:pPr>
                                  <w:pStyle w:val="opmAfzender"/>
                                </w:pPr>
                                <w:r>
                                  <w:t>Sectie</w:t>
                                </w:r>
                                <w:bookmarkEnd w:id="4"/>
                                <w:r w:rsidR="00B92A6C">
                                  <w:t>: invullen</w:t>
                                </w:r>
                              </w:p>
                            </w:tc>
                          </w:tr>
                        </w:tbl>
                        <w:p w14:paraId="14E073BA" w14:textId="77777777" w:rsidR="001B1B11" w:rsidRDefault="001B1B11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677410DD" w14:textId="77777777">
                            <w:tc>
                              <w:tcPr>
                                <w:tcW w:w="2088" w:type="dxa"/>
                              </w:tcPr>
                              <w:p w14:paraId="01C46C1C" w14:textId="77777777" w:rsidR="001B1B11" w:rsidRPr="006D166B" w:rsidRDefault="001B1B11" w:rsidP="00251AC0">
                                <w:pPr>
                                  <w:pStyle w:val="opmAfzender"/>
                                </w:pPr>
                                <w:r>
                                  <w:t>Korte Voorhout 7</w:t>
                                </w:r>
                              </w:p>
                            </w:tc>
                          </w:tr>
                          <w:tr w:rsidR="001B1B11" w:rsidRPr="006D166B" w14:paraId="2817F5B5" w14:textId="77777777">
                            <w:tc>
                              <w:tcPr>
                                <w:tcW w:w="2088" w:type="dxa"/>
                              </w:tcPr>
                              <w:p w14:paraId="6AB7CBF2" w14:textId="77777777" w:rsidR="001B1B11" w:rsidRPr="006D166B" w:rsidRDefault="001B1B11">
                                <w:pPr>
                                  <w:pStyle w:val="opmAfzender"/>
                                </w:pPr>
                                <w:bookmarkStart w:id="5" w:name="Afzender2"/>
                                <w:r w:rsidRPr="006D166B">
                                  <w:t xml:space="preserve">Postbus </w:t>
                                </w:r>
                                <w:bookmarkEnd w:id="5"/>
                                <w:r>
                                  <w:t>16169</w:t>
                                </w:r>
                              </w:p>
                            </w:tc>
                          </w:tr>
                          <w:tr w:rsidR="001B1B11" w:rsidRPr="006D166B" w14:paraId="59221B00" w14:textId="77777777">
                            <w:tc>
                              <w:tcPr>
                                <w:tcW w:w="2088" w:type="dxa"/>
                              </w:tcPr>
                              <w:p w14:paraId="3A39DEB8" w14:textId="77777777" w:rsidR="001B1B11" w:rsidRPr="006D166B" w:rsidRDefault="001B1B11">
                                <w:pPr>
                                  <w:pStyle w:val="opmAfzender"/>
                                </w:pPr>
                                <w:bookmarkStart w:id="6" w:name="Afzender3"/>
                                <w:r>
                                  <w:t>2500 BD</w:t>
                                </w:r>
                                <w:r w:rsidRPr="006D166B">
                                  <w:t xml:space="preserve">  Den Haag</w:t>
                                </w:r>
                                <w:bookmarkEnd w:id="6"/>
                              </w:p>
                            </w:tc>
                          </w:tr>
                          <w:tr w:rsidR="001B1B11" w:rsidRPr="006D166B" w14:paraId="2579552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C72A6E5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7" w:name="Afzender4"/>
                                <w:bookmarkEnd w:id="7"/>
                              </w:p>
                            </w:tc>
                          </w:tr>
                          <w:tr w:rsidR="001B1B11" w:rsidRPr="006D166B" w14:paraId="0FC75A8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AC41787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8" w:name="Afzender5"/>
                                <w:bookmarkEnd w:id="8"/>
                              </w:p>
                            </w:tc>
                          </w:tr>
                          <w:tr w:rsidR="001B1B11" w:rsidRPr="006D166B" w14:paraId="163F5C7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DE8C7A1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9" w:name="Afzender6"/>
                                <w:bookmarkEnd w:id="9"/>
                              </w:p>
                            </w:tc>
                          </w:tr>
                          <w:tr w:rsidR="001B1B11" w:rsidRPr="006D166B" w14:paraId="7C5AD00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7CBB13B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0" w:name="Afzender7"/>
                                <w:bookmarkEnd w:id="10"/>
                              </w:p>
                            </w:tc>
                          </w:tr>
                          <w:tr w:rsidR="001B1B11" w:rsidRPr="006D166B" w14:paraId="7384A95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2EC04E5" w14:textId="77777777" w:rsidR="001B1B11" w:rsidRPr="006D166B" w:rsidRDefault="001B1B1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1" w:name="Afzender8"/>
                                <w:bookmarkEnd w:id="11"/>
                              </w:p>
                            </w:tc>
                          </w:tr>
                        </w:tbl>
                        <w:p w14:paraId="436275BB" w14:textId="77777777" w:rsidR="001B1B11" w:rsidRPr="006D166B" w:rsidRDefault="001B1B1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bmContactPersoon"/>
                          <w:r w:rsidRPr="006D166B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6EBDD2B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34B6711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3" w:name="ContactPersoon"/>
                                <w:bookmarkEnd w:id="13"/>
                              </w:p>
                            </w:tc>
                          </w:tr>
                        </w:tbl>
                        <w:p w14:paraId="034A7528" w14:textId="77777777" w:rsidR="001B1B11" w:rsidRPr="006D166B" w:rsidRDefault="001B1B11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0D57853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A7D2093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4" w:name="Contact1"/>
                                <w:bookmarkEnd w:id="12"/>
                                <w:r w:rsidRPr="006D166B">
                                  <w:rPr>
                                    <w:vanish/>
                                  </w:rPr>
                                  <w:t>M 06-15098925</w:t>
                                </w:r>
                                <w:bookmarkEnd w:id="14"/>
                              </w:p>
                            </w:tc>
                          </w:tr>
                          <w:tr w:rsidR="001B1B11" w:rsidRPr="006D166B" w14:paraId="5132C91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19E6957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5" w:name="Contact2"/>
                                <w:r w:rsidRPr="006D166B">
                                  <w:rPr>
                                    <w:vanish/>
                                  </w:rPr>
                                  <w:t>carla.vanoverbeek</w:t>
                                </w:r>
                              </w:p>
                              <w:p w14:paraId="653C310E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r w:rsidRPr="006D166B">
                                  <w:rPr>
                                    <w:vanish/>
                                  </w:rPr>
                                  <w:t>@rijksoverheid.nl</w:t>
                                </w:r>
                                <w:bookmarkEnd w:id="15"/>
                              </w:p>
                            </w:tc>
                          </w:tr>
                          <w:tr w:rsidR="001B1B11" w:rsidRPr="006D166B" w14:paraId="6EC0AD9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45868FE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6" w:name="Contact3"/>
                                <w:bookmarkEnd w:id="16"/>
                              </w:p>
                            </w:tc>
                          </w:tr>
                          <w:tr w:rsidR="001B1B11" w:rsidRPr="006D166B" w14:paraId="2AC1FD5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0D15BF7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7" w:name="Contact4"/>
                                <w:bookmarkEnd w:id="17"/>
                              </w:p>
                            </w:tc>
                          </w:tr>
                          <w:tr w:rsidR="001B1B11" w:rsidRPr="006D166B" w14:paraId="6C4C9CE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F2151D0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8" w:name="Contact5"/>
                                <w:bookmarkEnd w:id="18"/>
                              </w:p>
                            </w:tc>
                          </w:tr>
                          <w:tr w:rsidR="001B1B11" w:rsidRPr="006D166B" w14:paraId="6A23B29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22B81E9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9" w:name="Contact6"/>
                                <w:bookmarkEnd w:id="19"/>
                              </w:p>
                            </w:tc>
                          </w:tr>
                          <w:tr w:rsidR="001B1B11" w:rsidRPr="006D166B" w14:paraId="1841324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686463B" w14:textId="77777777" w:rsidR="001B1B11" w:rsidRPr="006D166B" w:rsidRDefault="001B1B11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20" w:name="Contact7"/>
                                <w:bookmarkEnd w:id="20"/>
                              </w:p>
                            </w:tc>
                          </w:tr>
                        </w:tbl>
                        <w:p w14:paraId="1833B155" w14:textId="77777777" w:rsidR="001B1B11" w:rsidRDefault="001B1B1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1B1B11" w:rsidRPr="006D166B" w14:paraId="7291855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226B8F0" w14:textId="77777777" w:rsidR="001B1B11" w:rsidRPr="006D166B" w:rsidRDefault="001B1B1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1" w:name="Referentie1"/>
                                <w:bookmarkEnd w:id="21"/>
                              </w:p>
                            </w:tc>
                          </w:tr>
                          <w:tr w:rsidR="001B1B11" w:rsidRPr="006D166B" w14:paraId="08488A9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3B600C6" w14:textId="77777777" w:rsidR="001B1B11" w:rsidRPr="006D166B" w:rsidRDefault="001B1B1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22" w:name="Invulgegeven1"/>
                                <w:bookmarkEnd w:id="22"/>
                              </w:p>
                            </w:tc>
                          </w:tr>
                          <w:tr w:rsidR="001B1B11" w:rsidRPr="006D166B" w14:paraId="1A1D7E8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1F89FF6" w14:textId="77777777" w:rsidR="001B1B11" w:rsidRPr="006D166B" w:rsidRDefault="001B1B1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3" w:name="Referentie2"/>
                                <w:bookmarkEnd w:id="23"/>
                              </w:p>
                            </w:tc>
                          </w:tr>
                          <w:tr w:rsidR="001B1B11" w:rsidRPr="006D166B" w14:paraId="4CB19F2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88CCD6C" w14:textId="77777777" w:rsidR="001B1B11" w:rsidRPr="006D166B" w:rsidRDefault="001B1B1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24" w:name="Invulgegeven2"/>
                                <w:bookmarkEnd w:id="24"/>
                              </w:p>
                            </w:tc>
                          </w:tr>
                          <w:tr w:rsidR="001B1B11" w14:paraId="2824123E" w14:textId="77777777">
                            <w:tc>
                              <w:tcPr>
                                <w:tcW w:w="2088" w:type="dxa"/>
                              </w:tcPr>
                              <w:p w14:paraId="55333278" w14:textId="77777777" w:rsidR="001B1B11" w:rsidRDefault="001B1B11">
                                <w:pPr>
                                  <w:pStyle w:val="opmReferentie"/>
                                </w:pPr>
                                <w:bookmarkStart w:id="25" w:name="Referentie3"/>
                                <w:bookmarkEnd w:id="25"/>
                              </w:p>
                            </w:tc>
                          </w:tr>
                          <w:tr w:rsidR="001B1B11" w14:paraId="4B87E095" w14:textId="77777777">
                            <w:tc>
                              <w:tcPr>
                                <w:tcW w:w="2088" w:type="dxa"/>
                              </w:tcPr>
                              <w:p w14:paraId="0ADC968A" w14:textId="77777777" w:rsidR="001B1B11" w:rsidRDefault="001B1B11">
                                <w:pPr>
                                  <w:pStyle w:val="opmInvulgegeven"/>
                                </w:pPr>
                                <w:bookmarkStart w:id="26" w:name="Invulgegeven3"/>
                                <w:bookmarkEnd w:id="26"/>
                              </w:p>
                            </w:tc>
                          </w:tr>
                          <w:tr w:rsidR="001B1B11" w14:paraId="6E90AAEF" w14:textId="77777777">
                            <w:tc>
                              <w:tcPr>
                                <w:tcW w:w="2088" w:type="dxa"/>
                              </w:tcPr>
                              <w:p w14:paraId="36BF93AA" w14:textId="77777777" w:rsidR="001B1B11" w:rsidRDefault="001B1B11">
                                <w:pPr>
                                  <w:pStyle w:val="opmReferentie"/>
                                </w:pPr>
                                <w:bookmarkStart w:id="27" w:name="Referentie4"/>
                                <w:bookmarkEnd w:id="27"/>
                              </w:p>
                            </w:tc>
                          </w:tr>
                          <w:tr w:rsidR="001B1B11" w14:paraId="2CE490EE" w14:textId="77777777">
                            <w:tc>
                              <w:tcPr>
                                <w:tcW w:w="2088" w:type="dxa"/>
                              </w:tcPr>
                              <w:p w14:paraId="3EFA8C49" w14:textId="77777777" w:rsidR="001B1B11" w:rsidRDefault="001B1B11">
                                <w:pPr>
                                  <w:pStyle w:val="opmInvulgegeven"/>
                                </w:pPr>
                                <w:bookmarkStart w:id="28" w:name="Invulgegeven4"/>
                                <w:bookmarkEnd w:id="28"/>
                              </w:p>
                            </w:tc>
                          </w:tr>
                        </w:tbl>
                        <w:p w14:paraId="5798CE14" w14:textId="77777777" w:rsidR="001B1B11" w:rsidRDefault="001B1B11">
                          <w:pPr>
                            <w:rPr>
                              <w:sz w:val="9"/>
                            </w:rPr>
                          </w:pPr>
                        </w:p>
                        <w:p w14:paraId="1C26CA62" w14:textId="77777777" w:rsidR="001B1B11" w:rsidRDefault="001B1B1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6F14F0" id="Rectangle 2" o:spid="_x0000_s1026" style="position:absolute;margin-left:394.65pt;margin-top:.8pt;width:108pt;height:44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2F2C0973" w14:textId="77777777">
                      <w:tc>
                        <w:tcPr>
                          <w:tcW w:w="2088" w:type="dxa"/>
                        </w:tcPr>
                        <w:p w14:paraId="0C3A2F0F" w14:textId="77777777" w:rsidR="001B1B11" w:rsidRPr="006D166B" w:rsidRDefault="001B1B11">
                          <w:pPr>
                            <w:pStyle w:val="opmAfzenderVet"/>
                          </w:pPr>
                          <w:bookmarkStart w:id="29" w:name="Afdeling1"/>
                          <w:r w:rsidRPr="006D166B">
                            <w:t>Rijksvastgoedbedrijf</w:t>
                          </w:r>
                          <w:bookmarkEnd w:id="29"/>
                        </w:p>
                      </w:tc>
                    </w:tr>
                    <w:tr w:rsidR="001B1B11" w:rsidRPr="006D166B" w14:paraId="2B859DD2" w14:textId="77777777">
                      <w:tc>
                        <w:tcPr>
                          <w:tcW w:w="2088" w:type="dxa"/>
                        </w:tcPr>
                        <w:p w14:paraId="477340B1" w14:textId="77777777" w:rsidR="001B1B11" w:rsidRPr="006D166B" w:rsidRDefault="001B1B11">
                          <w:pPr>
                            <w:pStyle w:val="opmAfzender"/>
                          </w:pPr>
                          <w:bookmarkStart w:id="30" w:name="Afdeling2"/>
                          <w:r>
                            <w:t xml:space="preserve">Directie </w:t>
                          </w:r>
                          <w:r w:rsidRPr="006D166B">
                            <w:t>Vastgoedbeheer</w:t>
                          </w:r>
                          <w:bookmarkEnd w:id="30"/>
                        </w:p>
                      </w:tc>
                    </w:tr>
                    <w:tr w:rsidR="001B1B11" w:rsidRPr="006D166B" w14:paraId="5C53C604" w14:textId="77777777">
                      <w:tc>
                        <w:tcPr>
                          <w:tcW w:w="2088" w:type="dxa"/>
                        </w:tcPr>
                        <w:p w14:paraId="40043AC2" w14:textId="77777777" w:rsidR="002D3D05" w:rsidRDefault="002D3D05" w:rsidP="002D3D05">
                          <w:pPr>
                            <w:pStyle w:val="opmAfzender"/>
                          </w:pPr>
                          <w:bookmarkStart w:id="31" w:name="Afdeling3"/>
                          <w:r>
                            <w:t>Afdeling Realisatie: invullen</w:t>
                          </w:r>
                        </w:p>
                        <w:p w14:paraId="7D4F0A87" w14:textId="77777777" w:rsidR="001B1B11" w:rsidRPr="006D166B" w:rsidRDefault="001B1B11" w:rsidP="002D3D05">
                          <w:pPr>
                            <w:pStyle w:val="opmAfzender"/>
                          </w:pPr>
                          <w:r>
                            <w:t>Sectie</w:t>
                          </w:r>
                          <w:bookmarkEnd w:id="31"/>
                          <w:r w:rsidR="00B92A6C">
                            <w:t>: invullen</w:t>
                          </w:r>
                        </w:p>
                      </w:tc>
                    </w:tr>
                  </w:tbl>
                  <w:p w14:paraId="14E073BA" w14:textId="77777777" w:rsidR="001B1B11" w:rsidRDefault="001B1B11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677410DD" w14:textId="77777777">
                      <w:tc>
                        <w:tcPr>
                          <w:tcW w:w="2088" w:type="dxa"/>
                        </w:tcPr>
                        <w:p w14:paraId="01C46C1C" w14:textId="77777777" w:rsidR="001B1B11" w:rsidRPr="006D166B" w:rsidRDefault="001B1B11" w:rsidP="00251AC0">
                          <w:pPr>
                            <w:pStyle w:val="opmAfzender"/>
                          </w:pPr>
                          <w:r>
                            <w:t>Korte Voorhout 7</w:t>
                          </w:r>
                        </w:p>
                      </w:tc>
                    </w:tr>
                    <w:tr w:rsidR="001B1B11" w:rsidRPr="006D166B" w14:paraId="2817F5B5" w14:textId="77777777">
                      <w:tc>
                        <w:tcPr>
                          <w:tcW w:w="2088" w:type="dxa"/>
                        </w:tcPr>
                        <w:p w14:paraId="6AB7CBF2" w14:textId="77777777" w:rsidR="001B1B11" w:rsidRPr="006D166B" w:rsidRDefault="001B1B11">
                          <w:pPr>
                            <w:pStyle w:val="opmAfzender"/>
                          </w:pPr>
                          <w:bookmarkStart w:id="32" w:name="Afzender2"/>
                          <w:r w:rsidRPr="006D166B">
                            <w:t xml:space="preserve">Postbus </w:t>
                          </w:r>
                          <w:bookmarkEnd w:id="32"/>
                          <w:r>
                            <w:t>16169</w:t>
                          </w:r>
                        </w:p>
                      </w:tc>
                    </w:tr>
                    <w:tr w:rsidR="001B1B11" w:rsidRPr="006D166B" w14:paraId="59221B00" w14:textId="77777777">
                      <w:tc>
                        <w:tcPr>
                          <w:tcW w:w="2088" w:type="dxa"/>
                        </w:tcPr>
                        <w:p w14:paraId="3A39DEB8" w14:textId="77777777" w:rsidR="001B1B11" w:rsidRPr="006D166B" w:rsidRDefault="001B1B11">
                          <w:pPr>
                            <w:pStyle w:val="opmAfzender"/>
                          </w:pPr>
                          <w:bookmarkStart w:id="33" w:name="Afzender3"/>
                          <w:r>
                            <w:t>2500 BD</w:t>
                          </w:r>
                          <w:r w:rsidRPr="006D166B">
                            <w:t xml:space="preserve">  Den Haag</w:t>
                          </w:r>
                          <w:bookmarkEnd w:id="33"/>
                        </w:p>
                      </w:tc>
                    </w:tr>
                    <w:tr w:rsidR="001B1B11" w:rsidRPr="006D166B" w14:paraId="2579552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C72A6E5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4" w:name="Afzender4"/>
                          <w:bookmarkEnd w:id="34"/>
                        </w:p>
                      </w:tc>
                    </w:tr>
                    <w:tr w:rsidR="001B1B11" w:rsidRPr="006D166B" w14:paraId="0FC75A8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AC41787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5" w:name="Afzender5"/>
                          <w:bookmarkEnd w:id="35"/>
                        </w:p>
                      </w:tc>
                    </w:tr>
                    <w:tr w:rsidR="001B1B11" w:rsidRPr="006D166B" w14:paraId="163F5C7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DE8C7A1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6" w:name="Afzender6"/>
                          <w:bookmarkEnd w:id="36"/>
                        </w:p>
                      </w:tc>
                    </w:tr>
                    <w:tr w:rsidR="001B1B11" w:rsidRPr="006D166B" w14:paraId="7C5AD00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7CBB13B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7" w:name="Afzender7"/>
                          <w:bookmarkEnd w:id="37"/>
                        </w:p>
                      </w:tc>
                    </w:tr>
                    <w:tr w:rsidR="001B1B11" w:rsidRPr="006D166B" w14:paraId="7384A95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42EC04E5" w14:textId="77777777" w:rsidR="001B1B11" w:rsidRPr="006D166B" w:rsidRDefault="001B1B1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8" w:name="Afzender8"/>
                          <w:bookmarkEnd w:id="38"/>
                        </w:p>
                      </w:tc>
                    </w:tr>
                  </w:tbl>
                  <w:p w14:paraId="436275BB" w14:textId="77777777" w:rsidR="001B1B11" w:rsidRPr="006D166B" w:rsidRDefault="001B1B11">
                    <w:pPr>
                      <w:pStyle w:val="opmReferentie"/>
                      <w:rPr>
                        <w:vanish/>
                      </w:rPr>
                    </w:pPr>
                    <w:bookmarkStart w:id="39" w:name="bmContactPersoon"/>
                    <w:r w:rsidRPr="006D166B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6EBDD2B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34B6711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0" w:name="ContactPersoon"/>
                          <w:bookmarkEnd w:id="40"/>
                        </w:p>
                      </w:tc>
                    </w:tr>
                  </w:tbl>
                  <w:p w14:paraId="034A7528" w14:textId="77777777" w:rsidR="001B1B11" w:rsidRPr="006D166B" w:rsidRDefault="001B1B11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0D57853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A7D2093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1" w:name="Contact1"/>
                          <w:bookmarkEnd w:id="39"/>
                          <w:r w:rsidRPr="006D166B">
                            <w:rPr>
                              <w:vanish/>
                            </w:rPr>
                            <w:t>M 06-15098925</w:t>
                          </w:r>
                          <w:bookmarkEnd w:id="41"/>
                        </w:p>
                      </w:tc>
                    </w:tr>
                    <w:tr w:rsidR="001B1B11" w:rsidRPr="006D166B" w14:paraId="5132C91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19E6957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2" w:name="Contact2"/>
                          <w:r w:rsidRPr="006D166B">
                            <w:rPr>
                              <w:vanish/>
                            </w:rPr>
                            <w:t>carla.vanoverbeek</w:t>
                          </w:r>
                        </w:p>
                        <w:p w14:paraId="653C310E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r w:rsidRPr="006D166B">
                            <w:rPr>
                              <w:vanish/>
                            </w:rPr>
                            <w:t>@rijksoverheid.nl</w:t>
                          </w:r>
                          <w:bookmarkEnd w:id="42"/>
                        </w:p>
                      </w:tc>
                    </w:tr>
                    <w:tr w:rsidR="001B1B11" w:rsidRPr="006D166B" w14:paraId="6EC0AD9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45868FE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3" w:name="Contact3"/>
                          <w:bookmarkEnd w:id="43"/>
                        </w:p>
                      </w:tc>
                    </w:tr>
                    <w:tr w:rsidR="001B1B11" w:rsidRPr="006D166B" w14:paraId="2AC1FD5B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0D15BF7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4" w:name="Contact4"/>
                          <w:bookmarkEnd w:id="44"/>
                        </w:p>
                      </w:tc>
                    </w:tr>
                    <w:tr w:rsidR="001B1B11" w:rsidRPr="006D166B" w14:paraId="6C4C9CE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F2151D0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5" w:name="Contact5"/>
                          <w:bookmarkEnd w:id="45"/>
                        </w:p>
                      </w:tc>
                    </w:tr>
                    <w:tr w:rsidR="001B1B11" w:rsidRPr="006D166B" w14:paraId="6A23B29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22B81E9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6" w:name="Contact6"/>
                          <w:bookmarkEnd w:id="46"/>
                        </w:p>
                      </w:tc>
                    </w:tr>
                    <w:tr w:rsidR="001B1B11" w:rsidRPr="006D166B" w14:paraId="1841324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686463B" w14:textId="77777777" w:rsidR="001B1B11" w:rsidRPr="006D166B" w:rsidRDefault="001B1B11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7" w:name="Contact7"/>
                          <w:bookmarkEnd w:id="47"/>
                        </w:p>
                      </w:tc>
                    </w:tr>
                  </w:tbl>
                  <w:p w14:paraId="1833B155" w14:textId="77777777" w:rsidR="001B1B11" w:rsidRDefault="001B1B1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1B1B11" w:rsidRPr="006D166B" w14:paraId="7291855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226B8F0" w14:textId="77777777" w:rsidR="001B1B11" w:rsidRPr="006D166B" w:rsidRDefault="001B1B1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48" w:name="Referentie1"/>
                          <w:bookmarkEnd w:id="48"/>
                        </w:p>
                      </w:tc>
                    </w:tr>
                    <w:tr w:rsidR="001B1B11" w:rsidRPr="006D166B" w14:paraId="08488A9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3B600C6" w14:textId="77777777" w:rsidR="001B1B11" w:rsidRPr="006D166B" w:rsidRDefault="001B1B1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49" w:name="Invulgegeven1"/>
                          <w:bookmarkEnd w:id="49"/>
                        </w:p>
                      </w:tc>
                    </w:tr>
                    <w:tr w:rsidR="001B1B11" w:rsidRPr="006D166B" w14:paraId="1A1D7E8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1F89FF6" w14:textId="77777777" w:rsidR="001B1B11" w:rsidRPr="006D166B" w:rsidRDefault="001B1B1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50" w:name="Referentie2"/>
                          <w:bookmarkEnd w:id="50"/>
                        </w:p>
                      </w:tc>
                    </w:tr>
                    <w:tr w:rsidR="001B1B11" w:rsidRPr="006D166B" w14:paraId="4CB19F2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88CCD6C" w14:textId="77777777" w:rsidR="001B1B11" w:rsidRPr="006D166B" w:rsidRDefault="001B1B1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51" w:name="Invulgegeven2"/>
                          <w:bookmarkEnd w:id="51"/>
                        </w:p>
                      </w:tc>
                    </w:tr>
                    <w:tr w:rsidR="001B1B11" w14:paraId="2824123E" w14:textId="77777777">
                      <w:tc>
                        <w:tcPr>
                          <w:tcW w:w="2088" w:type="dxa"/>
                        </w:tcPr>
                        <w:p w14:paraId="55333278" w14:textId="77777777" w:rsidR="001B1B11" w:rsidRDefault="001B1B11">
                          <w:pPr>
                            <w:pStyle w:val="opmReferentie"/>
                          </w:pPr>
                          <w:bookmarkStart w:id="52" w:name="Referentie3"/>
                          <w:bookmarkEnd w:id="52"/>
                        </w:p>
                      </w:tc>
                    </w:tr>
                    <w:tr w:rsidR="001B1B11" w14:paraId="4B87E095" w14:textId="77777777">
                      <w:tc>
                        <w:tcPr>
                          <w:tcW w:w="2088" w:type="dxa"/>
                        </w:tcPr>
                        <w:p w14:paraId="0ADC968A" w14:textId="77777777" w:rsidR="001B1B11" w:rsidRDefault="001B1B11">
                          <w:pPr>
                            <w:pStyle w:val="opmInvulgegeven"/>
                          </w:pPr>
                          <w:bookmarkStart w:id="53" w:name="Invulgegeven3"/>
                          <w:bookmarkEnd w:id="53"/>
                        </w:p>
                      </w:tc>
                    </w:tr>
                    <w:tr w:rsidR="001B1B11" w14:paraId="6E90AAEF" w14:textId="77777777">
                      <w:tc>
                        <w:tcPr>
                          <w:tcW w:w="2088" w:type="dxa"/>
                        </w:tcPr>
                        <w:p w14:paraId="36BF93AA" w14:textId="77777777" w:rsidR="001B1B11" w:rsidRDefault="001B1B11">
                          <w:pPr>
                            <w:pStyle w:val="opmReferentie"/>
                          </w:pPr>
                          <w:bookmarkStart w:id="54" w:name="Referentie4"/>
                          <w:bookmarkEnd w:id="54"/>
                        </w:p>
                      </w:tc>
                    </w:tr>
                    <w:tr w:rsidR="001B1B11" w14:paraId="2CE490EE" w14:textId="77777777">
                      <w:tc>
                        <w:tcPr>
                          <w:tcW w:w="2088" w:type="dxa"/>
                        </w:tcPr>
                        <w:p w14:paraId="3EFA8C49" w14:textId="77777777" w:rsidR="001B1B11" w:rsidRDefault="001B1B11">
                          <w:pPr>
                            <w:pStyle w:val="opmInvulgegeven"/>
                          </w:pPr>
                          <w:bookmarkStart w:id="55" w:name="Invulgegeven4"/>
                          <w:bookmarkEnd w:id="55"/>
                        </w:p>
                      </w:tc>
                    </w:tr>
                  </w:tbl>
                  <w:p w14:paraId="5798CE14" w14:textId="77777777" w:rsidR="001B1B11" w:rsidRDefault="001B1B11">
                    <w:pPr>
                      <w:rPr>
                        <w:sz w:val="9"/>
                      </w:rPr>
                    </w:pPr>
                  </w:p>
                  <w:p w14:paraId="1C26CA62" w14:textId="77777777" w:rsidR="001B1B11" w:rsidRDefault="001B1B11"/>
                </w:txbxContent>
              </v:textbox>
            </v:rect>
          </w:pict>
        </mc:Fallback>
      </mc:AlternateContent>
    </w: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616"/>
    </w:tblGrid>
    <w:tr w:rsidR="001B1B11" w14:paraId="268506F2" w14:textId="77777777">
      <w:trPr>
        <w:trHeight w:val="589"/>
      </w:trPr>
      <w:tc>
        <w:tcPr>
          <w:tcW w:w="7616" w:type="dxa"/>
          <w:tcBorders>
            <w:bottom w:val="nil"/>
          </w:tcBorders>
        </w:tcPr>
        <w:p w14:paraId="172EC169" w14:textId="77777777" w:rsidR="001B1B11" w:rsidRDefault="001B1B11">
          <w:pPr>
            <w:rPr>
              <w:szCs w:val="18"/>
              <w:lang w:val="fr-FR"/>
            </w:rPr>
          </w:pPr>
          <w:bookmarkStart w:id="56" w:name="Rubricering_1"/>
          <w:bookmarkEnd w:id="56"/>
        </w:p>
        <w:p w14:paraId="77BE8845" w14:textId="77777777" w:rsidR="00B92A6C" w:rsidRDefault="00B92A6C" w:rsidP="00B92A6C">
          <w:pPr>
            <w:tabs>
              <w:tab w:val="left" w:pos="1134"/>
            </w:tabs>
            <w:rPr>
              <w:sz w:val="52"/>
              <w:szCs w:val="52"/>
            </w:rPr>
          </w:pPr>
          <w:r>
            <w:rPr>
              <w:sz w:val="52"/>
              <w:szCs w:val="52"/>
            </w:rPr>
            <w:t xml:space="preserve">Aspectprogramma’s </w:t>
          </w:r>
        </w:p>
        <w:p w14:paraId="637EC8EF" w14:textId="77777777" w:rsidR="00B92A6C" w:rsidRPr="005709F3" w:rsidRDefault="00B92A6C" w:rsidP="00B92A6C">
          <w:pPr>
            <w:tabs>
              <w:tab w:val="left" w:pos="1134"/>
            </w:tabs>
            <w:rPr>
              <w:sz w:val="52"/>
              <w:szCs w:val="52"/>
            </w:rPr>
          </w:pPr>
          <w:r w:rsidRPr="00D343F0">
            <w:rPr>
              <w:sz w:val="24"/>
            </w:rPr>
            <w:t>Operationeel Overleg</w:t>
          </w:r>
        </w:p>
        <w:p w14:paraId="11EF5B0F" w14:textId="77777777" w:rsidR="001B1B11" w:rsidRDefault="001B1B11">
          <w:pPr>
            <w:rPr>
              <w:szCs w:val="18"/>
              <w:lang w:val="fr-FR"/>
            </w:rPr>
          </w:pPr>
        </w:p>
      </w:tc>
    </w:tr>
  </w:tbl>
  <w:p w14:paraId="58684A1A" w14:textId="77777777" w:rsidR="001B1B11" w:rsidRDefault="001B1B1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931"/>
    <w:multiLevelType w:val="hybridMultilevel"/>
    <w:tmpl w:val="B80C2F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0D19"/>
    <w:multiLevelType w:val="hybridMultilevel"/>
    <w:tmpl w:val="181EB51C"/>
    <w:lvl w:ilvl="0" w:tplc="FED495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8C7A82"/>
    <w:multiLevelType w:val="hybridMultilevel"/>
    <w:tmpl w:val="416AD2C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FB5AF6"/>
    <w:multiLevelType w:val="hybridMultilevel"/>
    <w:tmpl w:val="AD16B5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5533D"/>
    <w:multiLevelType w:val="hybridMultilevel"/>
    <w:tmpl w:val="C9684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27B7D"/>
    <w:multiLevelType w:val="hybridMultilevel"/>
    <w:tmpl w:val="32D0D1BC"/>
    <w:lvl w:ilvl="0" w:tplc="8FF66362">
      <w:start w:val="20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3F5CEC"/>
    <w:multiLevelType w:val="hybridMultilevel"/>
    <w:tmpl w:val="AC42E6BA"/>
    <w:lvl w:ilvl="0" w:tplc="1DF0EF6C">
      <w:start w:val="10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6380BFA"/>
    <w:multiLevelType w:val="hybridMultilevel"/>
    <w:tmpl w:val="37D4076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A1D01"/>
    <w:multiLevelType w:val="hybridMultilevel"/>
    <w:tmpl w:val="AB2A04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95796"/>
    <w:multiLevelType w:val="hybridMultilevel"/>
    <w:tmpl w:val="C9684B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765AD"/>
    <w:multiLevelType w:val="hybridMultilevel"/>
    <w:tmpl w:val="61C2DBDC"/>
    <w:lvl w:ilvl="0" w:tplc="1F7C4C88">
      <w:start w:val="4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D3461A"/>
    <w:multiLevelType w:val="hybridMultilevel"/>
    <w:tmpl w:val="2560195E"/>
    <w:lvl w:ilvl="0" w:tplc="609253C6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12" w15:restartNumberingAfterBreak="0">
    <w:nsid w:val="1F6B756B"/>
    <w:multiLevelType w:val="hybridMultilevel"/>
    <w:tmpl w:val="92647AB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763037"/>
    <w:multiLevelType w:val="hybridMultilevel"/>
    <w:tmpl w:val="BBEE2E84"/>
    <w:lvl w:ilvl="0" w:tplc="3648EE12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35A5E6C"/>
    <w:multiLevelType w:val="hybridMultilevel"/>
    <w:tmpl w:val="E418F9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93855"/>
    <w:multiLevelType w:val="hybridMultilevel"/>
    <w:tmpl w:val="4E58123C"/>
    <w:lvl w:ilvl="0" w:tplc="336C1912">
      <w:start w:val="28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9513BC0"/>
    <w:multiLevelType w:val="hybridMultilevel"/>
    <w:tmpl w:val="0058943A"/>
    <w:lvl w:ilvl="0" w:tplc="609253C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D9E42BB"/>
    <w:multiLevelType w:val="hybridMultilevel"/>
    <w:tmpl w:val="2E7A6FDC"/>
    <w:lvl w:ilvl="0" w:tplc="B164E16C">
      <w:start w:val="28"/>
      <w:numFmt w:val="decimal"/>
      <w:lvlText w:val="%1)"/>
      <w:lvlJc w:val="left"/>
      <w:pPr>
        <w:ind w:left="927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DA54A8C"/>
    <w:multiLevelType w:val="hybridMultilevel"/>
    <w:tmpl w:val="388E150C"/>
    <w:lvl w:ilvl="0" w:tplc="3648EE12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E924CEC"/>
    <w:multiLevelType w:val="hybridMultilevel"/>
    <w:tmpl w:val="EFB471EC"/>
    <w:lvl w:ilvl="0" w:tplc="389891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C361619"/>
    <w:multiLevelType w:val="hybridMultilevel"/>
    <w:tmpl w:val="9850A7CA"/>
    <w:lvl w:ilvl="0" w:tplc="60925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E14794"/>
    <w:multiLevelType w:val="hybridMultilevel"/>
    <w:tmpl w:val="60B0A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F28CF"/>
    <w:multiLevelType w:val="hybridMultilevel"/>
    <w:tmpl w:val="0D223BE0"/>
    <w:lvl w:ilvl="0" w:tplc="77845D32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 w15:restartNumberingAfterBreak="0">
    <w:nsid w:val="42016C3B"/>
    <w:multiLevelType w:val="hybridMultilevel"/>
    <w:tmpl w:val="C75A4EBE"/>
    <w:lvl w:ilvl="0" w:tplc="3FDA1AEE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24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461487"/>
    <w:multiLevelType w:val="hybridMultilevel"/>
    <w:tmpl w:val="591C1AE6"/>
    <w:lvl w:ilvl="0" w:tplc="04130017">
      <w:start w:val="1"/>
      <w:numFmt w:val="lowerLetter"/>
      <w:lvlText w:val="%1)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D8411D5"/>
    <w:multiLevelType w:val="hybridMultilevel"/>
    <w:tmpl w:val="80CA30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C5325E"/>
    <w:multiLevelType w:val="hybridMultilevel"/>
    <w:tmpl w:val="166A46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A13E9"/>
    <w:multiLevelType w:val="hybridMultilevel"/>
    <w:tmpl w:val="71427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62A09"/>
    <w:multiLevelType w:val="hybridMultilevel"/>
    <w:tmpl w:val="8128570A"/>
    <w:lvl w:ilvl="0" w:tplc="A5AAD9E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58667DFA"/>
    <w:multiLevelType w:val="hybridMultilevel"/>
    <w:tmpl w:val="B3BA9C54"/>
    <w:lvl w:ilvl="0" w:tplc="9F283AA0">
      <w:start w:val="17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AFD6E8F"/>
    <w:multiLevelType w:val="hybridMultilevel"/>
    <w:tmpl w:val="50CADA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D65F45"/>
    <w:multiLevelType w:val="hybridMultilevel"/>
    <w:tmpl w:val="B5E8F46A"/>
    <w:lvl w:ilvl="0" w:tplc="103294E4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525DD8"/>
    <w:multiLevelType w:val="hybridMultilevel"/>
    <w:tmpl w:val="DE063D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D22AF"/>
    <w:multiLevelType w:val="hybridMultilevel"/>
    <w:tmpl w:val="734EE57A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43F0C19"/>
    <w:multiLevelType w:val="hybridMultilevel"/>
    <w:tmpl w:val="9F621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673C6"/>
    <w:multiLevelType w:val="hybridMultilevel"/>
    <w:tmpl w:val="784428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24EE6"/>
    <w:multiLevelType w:val="hybridMultilevel"/>
    <w:tmpl w:val="0A80388C"/>
    <w:lvl w:ilvl="0" w:tplc="3648EE1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37988"/>
    <w:multiLevelType w:val="hybridMultilevel"/>
    <w:tmpl w:val="C4B61FBC"/>
    <w:lvl w:ilvl="0" w:tplc="23C6B5AA">
      <w:start w:val="1"/>
      <w:numFmt w:val="bullet"/>
      <w:lvlText w:val="-"/>
      <w:lvlJc w:val="left"/>
      <w:pPr>
        <w:ind w:left="376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41" w15:restartNumberingAfterBreak="0">
    <w:nsid w:val="72631C29"/>
    <w:multiLevelType w:val="hybridMultilevel"/>
    <w:tmpl w:val="FFEEE836"/>
    <w:lvl w:ilvl="0" w:tplc="E618A45E">
      <w:start w:val="18"/>
      <w:numFmt w:val="decimal"/>
      <w:lvlText w:val="%1)"/>
      <w:lvlJc w:val="left"/>
      <w:pPr>
        <w:ind w:left="1070" w:hanging="360"/>
      </w:pPr>
      <w:rPr>
        <w:rFonts w:ascii="Verdana" w:hAnsi="Verdana" w:cs="Times New Roman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790" w:hanging="360"/>
      </w:pPr>
    </w:lvl>
    <w:lvl w:ilvl="2" w:tplc="0413001B" w:tentative="1">
      <w:start w:val="1"/>
      <w:numFmt w:val="lowerRoman"/>
      <w:lvlText w:val="%3."/>
      <w:lvlJc w:val="right"/>
      <w:pPr>
        <w:ind w:left="2510" w:hanging="180"/>
      </w:pPr>
    </w:lvl>
    <w:lvl w:ilvl="3" w:tplc="0413000F" w:tentative="1">
      <w:start w:val="1"/>
      <w:numFmt w:val="decimal"/>
      <w:lvlText w:val="%4."/>
      <w:lvlJc w:val="left"/>
      <w:pPr>
        <w:ind w:left="3230" w:hanging="360"/>
      </w:pPr>
    </w:lvl>
    <w:lvl w:ilvl="4" w:tplc="04130019" w:tentative="1">
      <w:start w:val="1"/>
      <w:numFmt w:val="lowerLetter"/>
      <w:lvlText w:val="%5."/>
      <w:lvlJc w:val="left"/>
      <w:pPr>
        <w:ind w:left="3950" w:hanging="360"/>
      </w:pPr>
    </w:lvl>
    <w:lvl w:ilvl="5" w:tplc="0413001B" w:tentative="1">
      <w:start w:val="1"/>
      <w:numFmt w:val="lowerRoman"/>
      <w:lvlText w:val="%6."/>
      <w:lvlJc w:val="right"/>
      <w:pPr>
        <w:ind w:left="4670" w:hanging="180"/>
      </w:pPr>
    </w:lvl>
    <w:lvl w:ilvl="6" w:tplc="0413000F" w:tentative="1">
      <w:start w:val="1"/>
      <w:numFmt w:val="decimal"/>
      <w:lvlText w:val="%7."/>
      <w:lvlJc w:val="left"/>
      <w:pPr>
        <w:ind w:left="5390" w:hanging="360"/>
      </w:pPr>
    </w:lvl>
    <w:lvl w:ilvl="7" w:tplc="04130019" w:tentative="1">
      <w:start w:val="1"/>
      <w:numFmt w:val="lowerLetter"/>
      <w:lvlText w:val="%8."/>
      <w:lvlJc w:val="left"/>
      <w:pPr>
        <w:ind w:left="6110" w:hanging="360"/>
      </w:pPr>
    </w:lvl>
    <w:lvl w:ilvl="8" w:tplc="041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2FA28E6"/>
    <w:multiLevelType w:val="hybridMultilevel"/>
    <w:tmpl w:val="E3D87734"/>
    <w:lvl w:ilvl="0" w:tplc="1E9CBD34">
      <w:start w:val="2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3DF0199"/>
    <w:multiLevelType w:val="hybridMultilevel"/>
    <w:tmpl w:val="F2E262C4"/>
    <w:lvl w:ilvl="0" w:tplc="3648EE1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9D3EC2"/>
    <w:multiLevelType w:val="hybridMultilevel"/>
    <w:tmpl w:val="CF523DA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7C406CCC"/>
    <w:multiLevelType w:val="hybridMultilevel"/>
    <w:tmpl w:val="0E76422E"/>
    <w:lvl w:ilvl="0" w:tplc="25A8F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412CA6"/>
    <w:multiLevelType w:val="hybridMultilevel"/>
    <w:tmpl w:val="71A4118A"/>
    <w:lvl w:ilvl="0" w:tplc="2054ADF8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C5D7E"/>
    <w:multiLevelType w:val="hybridMultilevel"/>
    <w:tmpl w:val="D8E8B6F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4"/>
  </w:num>
  <w:num w:numId="3">
    <w:abstractNumId w:val="25"/>
  </w:num>
  <w:num w:numId="4">
    <w:abstractNumId w:val="24"/>
  </w:num>
  <w:num w:numId="5">
    <w:abstractNumId w:val="25"/>
  </w:num>
  <w:num w:numId="6">
    <w:abstractNumId w:val="37"/>
  </w:num>
  <w:num w:numId="7">
    <w:abstractNumId w:val="45"/>
  </w:num>
  <w:num w:numId="8">
    <w:abstractNumId w:val="3"/>
  </w:num>
  <w:num w:numId="9">
    <w:abstractNumId w:val="21"/>
  </w:num>
  <w:num w:numId="10">
    <w:abstractNumId w:val="22"/>
  </w:num>
  <w:num w:numId="11">
    <w:abstractNumId w:val="40"/>
  </w:num>
  <w:num w:numId="12">
    <w:abstractNumId w:val="20"/>
  </w:num>
  <w:num w:numId="13">
    <w:abstractNumId w:val="16"/>
  </w:num>
  <w:num w:numId="14">
    <w:abstractNumId w:val="11"/>
  </w:num>
  <w:num w:numId="15">
    <w:abstractNumId w:val="1"/>
  </w:num>
  <w:num w:numId="16">
    <w:abstractNumId w:val="6"/>
  </w:num>
  <w:num w:numId="17">
    <w:abstractNumId w:val="31"/>
  </w:num>
  <w:num w:numId="18">
    <w:abstractNumId w:val="5"/>
  </w:num>
  <w:num w:numId="19">
    <w:abstractNumId w:val="42"/>
  </w:num>
  <w:num w:numId="20">
    <w:abstractNumId w:val="10"/>
  </w:num>
  <w:num w:numId="21">
    <w:abstractNumId w:val="15"/>
  </w:num>
  <w:num w:numId="22">
    <w:abstractNumId w:val="17"/>
  </w:num>
  <w:num w:numId="23">
    <w:abstractNumId w:val="23"/>
  </w:num>
  <w:num w:numId="24">
    <w:abstractNumId w:val="19"/>
  </w:num>
  <w:num w:numId="25">
    <w:abstractNumId w:val="41"/>
  </w:num>
  <w:num w:numId="26">
    <w:abstractNumId w:val="27"/>
  </w:num>
  <w:num w:numId="27">
    <w:abstractNumId w:val="9"/>
  </w:num>
  <w:num w:numId="28">
    <w:abstractNumId w:val="4"/>
  </w:num>
  <w:num w:numId="29">
    <w:abstractNumId w:val="35"/>
  </w:num>
  <w:num w:numId="30">
    <w:abstractNumId w:val="32"/>
  </w:num>
  <w:num w:numId="31">
    <w:abstractNumId w:val="46"/>
  </w:num>
  <w:num w:numId="32">
    <w:abstractNumId w:val="34"/>
  </w:num>
  <w:num w:numId="33">
    <w:abstractNumId w:val="14"/>
  </w:num>
  <w:num w:numId="34">
    <w:abstractNumId w:val="47"/>
  </w:num>
  <w:num w:numId="35">
    <w:abstractNumId w:val="44"/>
  </w:num>
  <w:num w:numId="36">
    <w:abstractNumId w:val="30"/>
  </w:num>
  <w:num w:numId="37">
    <w:abstractNumId w:val="26"/>
  </w:num>
  <w:num w:numId="38">
    <w:abstractNumId w:val="13"/>
  </w:num>
  <w:num w:numId="39">
    <w:abstractNumId w:val="43"/>
  </w:num>
  <w:num w:numId="40">
    <w:abstractNumId w:val="8"/>
  </w:num>
  <w:num w:numId="41">
    <w:abstractNumId w:val="18"/>
  </w:num>
  <w:num w:numId="42">
    <w:abstractNumId w:val="12"/>
  </w:num>
  <w:num w:numId="43">
    <w:abstractNumId w:val="33"/>
  </w:num>
  <w:num w:numId="44">
    <w:abstractNumId w:val="0"/>
  </w:num>
  <w:num w:numId="45">
    <w:abstractNumId w:val="28"/>
  </w:num>
  <w:num w:numId="46">
    <w:abstractNumId w:val="36"/>
  </w:num>
  <w:num w:numId="47">
    <w:abstractNumId w:val="7"/>
  </w:num>
  <w:num w:numId="48">
    <w:abstractNumId w:val="38"/>
  </w:num>
  <w:num w:numId="49">
    <w:abstractNumId w:val="29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 "/>
    <w:docVar w:name="chkVanAfdeling" w:val="Waar"/>
    <w:docVar w:name="chkVanBezoekAdres" w:val="Waar"/>
    <w:docVar w:name="chkVanContactPersoon" w:val="Onwaar"/>
    <w:docVar w:name="chkVanDienst" w:val="Waar"/>
    <w:docVar w:name="chkVanDirectie" w:val="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 "/>
    <w:docVar w:name="txtVanAfdeling" w:val="Technisch Beheer Onderhoudscontracten"/>
    <w:docVar w:name="txtVanBezoekAdres" w:val="Korte Voorhout 7"/>
    <w:docVar w:name="txtVanContactpersoon" w:val="Ing. A.C. van den Bulk"/>
    <w:docVar w:name="txtVanDienst" w:val="Rijksvastgoedbedrijf"/>
    <w:docVar w:name="txtVanDirectie" w:val="Vastgoedbeheer"/>
    <w:docVar w:name="txtVanEmail" w:val="andre.vandenbulk@rijksoverheid.nl"/>
    <w:docVar w:name="txtVanFax" w:val=" "/>
    <w:docVar w:name="txtVanGebouw" w:val=" "/>
    <w:docVar w:name="txtVanIPC" w:val=" "/>
    <w:docVar w:name="txtVanLand" w:val="N"/>
    <w:docVar w:name="txtVanMobiel" w:val="06-52092423"/>
    <w:docVar w:name="txtVanPostAdres" w:val="Postbus 20952"/>
    <w:docVar w:name="txtVanPostPcdWpl" w:val="2500 EZ  Den Haag"/>
    <w:docVar w:name="txtVanTelefoon" w:val=" "/>
    <w:docVar w:name="txtWebSite" w:val="www.rijksvastgoedbedrijf.nl"/>
  </w:docVars>
  <w:rsids>
    <w:rsidRoot w:val="007374A4"/>
    <w:rsid w:val="000017EB"/>
    <w:rsid w:val="00006B87"/>
    <w:rsid w:val="0001515D"/>
    <w:rsid w:val="00017D86"/>
    <w:rsid w:val="00020AE3"/>
    <w:rsid w:val="00022B6B"/>
    <w:rsid w:val="00023591"/>
    <w:rsid w:val="0002679C"/>
    <w:rsid w:val="000302B8"/>
    <w:rsid w:val="0004055C"/>
    <w:rsid w:val="000413F3"/>
    <w:rsid w:val="00043EB2"/>
    <w:rsid w:val="00044180"/>
    <w:rsid w:val="0004795D"/>
    <w:rsid w:val="00051EBC"/>
    <w:rsid w:val="000654E0"/>
    <w:rsid w:val="0007281C"/>
    <w:rsid w:val="0008060B"/>
    <w:rsid w:val="00080982"/>
    <w:rsid w:val="000810F0"/>
    <w:rsid w:val="00083613"/>
    <w:rsid w:val="000865AB"/>
    <w:rsid w:val="00087993"/>
    <w:rsid w:val="00087E21"/>
    <w:rsid w:val="00097B32"/>
    <w:rsid w:val="000A33C4"/>
    <w:rsid w:val="000A390A"/>
    <w:rsid w:val="000A468C"/>
    <w:rsid w:val="000A5F9B"/>
    <w:rsid w:val="000A64A8"/>
    <w:rsid w:val="000B414C"/>
    <w:rsid w:val="000B6770"/>
    <w:rsid w:val="000C10FA"/>
    <w:rsid w:val="000C3A09"/>
    <w:rsid w:val="000C76C8"/>
    <w:rsid w:val="000D1CD9"/>
    <w:rsid w:val="000D449D"/>
    <w:rsid w:val="000E6091"/>
    <w:rsid w:val="000E6FA8"/>
    <w:rsid w:val="000F34CB"/>
    <w:rsid w:val="000F3F91"/>
    <w:rsid w:val="000F3F9A"/>
    <w:rsid w:val="00106D3B"/>
    <w:rsid w:val="00112FF1"/>
    <w:rsid w:val="00113452"/>
    <w:rsid w:val="00113F62"/>
    <w:rsid w:val="00127200"/>
    <w:rsid w:val="00130E84"/>
    <w:rsid w:val="001324EF"/>
    <w:rsid w:val="00134243"/>
    <w:rsid w:val="001363D2"/>
    <w:rsid w:val="001432F3"/>
    <w:rsid w:val="001479A1"/>
    <w:rsid w:val="00155F5B"/>
    <w:rsid w:val="00161215"/>
    <w:rsid w:val="00161D53"/>
    <w:rsid w:val="00170E76"/>
    <w:rsid w:val="001771BF"/>
    <w:rsid w:val="001836E3"/>
    <w:rsid w:val="00185993"/>
    <w:rsid w:val="001908B4"/>
    <w:rsid w:val="001915FF"/>
    <w:rsid w:val="00192881"/>
    <w:rsid w:val="001A6F4E"/>
    <w:rsid w:val="001B1B11"/>
    <w:rsid w:val="001B2972"/>
    <w:rsid w:val="001B59D3"/>
    <w:rsid w:val="001B7D37"/>
    <w:rsid w:val="001C02DD"/>
    <w:rsid w:val="001C0412"/>
    <w:rsid w:val="001C65F1"/>
    <w:rsid w:val="001D518D"/>
    <w:rsid w:val="001E0DB9"/>
    <w:rsid w:val="001E1ED8"/>
    <w:rsid w:val="001E3681"/>
    <w:rsid w:val="001F481B"/>
    <w:rsid w:val="001F5E68"/>
    <w:rsid w:val="001F682C"/>
    <w:rsid w:val="001F7476"/>
    <w:rsid w:val="00222293"/>
    <w:rsid w:val="00223B2E"/>
    <w:rsid w:val="00230EEE"/>
    <w:rsid w:val="00231E23"/>
    <w:rsid w:val="00232039"/>
    <w:rsid w:val="00234EC9"/>
    <w:rsid w:val="00244764"/>
    <w:rsid w:val="00251AC0"/>
    <w:rsid w:val="00266C23"/>
    <w:rsid w:val="00266E26"/>
    <w:rsid w:val="002670AA"/>
    <w:rsid w:val="002700CE"/>
    <w:rsid w:val="002708E6"/>
    <w:rsid w:val="00271DF6"/>
    <w:rsid w:val="0027543A"/>
    <w:rsid w:val="00275D01"/>
    <w:rsid w:val="00277694"/>
    <w:rsid w:val="00280A83"/>
    <w:rsid w:val="00285554"/>
    <w:rsid w:val="00285B92"/>
    <w:rsid w:val="00286CA5"/>
    <w:rsid w:val="00290294"/>
    <w:rsid w:val="00291E1C"/>
    <w:rsid w:val="002950B6"/>
    <w:rsid w:val="002A17CC"/>
    <w:rsid w:val="002A1E4C"/>
    <w:rsid w:val="002A231C"/>
    <w:rsid w:val="002B09EC"/>
    <w:rsid w:val="002C1B4B"/>
    <w:rsid w:val="002C3280"/>
    <w:rsid w:val="002C35E3"/>
    <w:rsid w:val="002C536B"/>
    <w:rsid w:val="002C7D1E"/>
    <w:rsid w:val="002D25DF"/>
    <w:rsid w:val="002D3D05"/>
    <w:rsid w:val="002D6C9D"/>
    <w:rsid w:val="002E593A"/>
    <w:rsid w:val="003069DF"/>
    <w:rsid w:val="0031579F"/>
    <w:rsid w:val="00317093"/>
    <w:rsid w:val="00317147"/>
    <w:rsid w:val="00322629"/>
    <w:rsid w:val="00323A7E"/>
    <w:rsid w:val="00325EF6"/>
    <w:rsid w:val="0032752C"/>
    <w:rsid w:val="00342CEC"/>
    <w:rsid w:val="00343657"/>
    <w:rsid w:val="00343BA1"/>
    <w:rsid w:val="0035409B"/>
    <w:rsid w:val="003604BB"/>
    <w:rsid w:val="00365EA9"/>
    <w:rsid w:val="00371445"/>
    <w:rsid w:val="00373A80"/>
    <w:rsid w:val="00375C78"/>
    <w:rsid w:val="00377348"/>
    <w:rsid w:val="00384400"/>
    <w:rsid w:val="003865CD"/>
    <w:rsid w:val="003912BF"/>
    <w:rsid w:val="00393EC0"/>
    <w:rsid w:val="00394A3E"/>
    <w:rsid w:val="003A2F14"/>
    <w:rsid w:val="003A4E31"/>
    <w:rsid w:val="003A56B2"/>
    <w:rsid w:val="003A67E5"/>
    <w:rsid w:val="003B4092"/>
    <w:rsid w:val="003B67CD"/>
    <w:rsid w:val="003C6775"/>
    <w:rsid w:val="003D1E59"/>
    <w:rsid w:val="003D2E0D"/>
    <w:rsid w:val="003D306F"/>
    <w:rsid w:val="003D5C93"/>
    <w:rsid w:val="003E0330"/>
    <w:rsid w:val="003E3246"/>
    <w:rsid w:val="003E339B"/>
    <w:rsid w:val="00404026"/>
    <w:rsid w:val="004112A9"/>
    <w:rsid w:val="00411B87"/>
    <w:rsid w:val="0041690F"/>
    <w:rsid w:val="00424BF3"/>
    <w:rsid w:val="004257E6"/>
    <w:rsid w:val="004265DA"/>
    <w:rsid w:val="00426904"/>
    <w:rsid w:val="00433768"/>
    <w:rsid w:val="00443E0A"/>
    <w:rsid w:val="00444355"/>
    <w:rsid w:val="00452D3E"/>
    <w:rsid w:val="0045752F"/>
    <w:rsid w:val="00461500"/>
    <w:rsid w:val="00461E64"/>
    <w:rsid w:val="00490EF3"/>
    <w:rsid w:val="004A26BD"/>
    <w:rsid w:val="004A3DBB"/>
    <w:rsid w:val="004A431C"/>
    <w:rsid w:val="004B3E38"/>
    <w:rsid w:val="004C04D9"/>
    <w:rsid w:val="004C4270"/>
    <w:rsid w:val="004C5371"/>
    <w:rsid w:val="004C5F2C"/>
    <w:rsid w:val="004C6F03"/>
    <w:rsid w:val="004C742C"/>
    <w:rsid w:val="004D3BB5"/>
    <w:rsid w:val="004D7535"/>
    <w:rsid w:val="004E3890"/>
    <w:rsid w:val="004E4865"/>
    <w:rsid w:val="00504C9F"/>
    <w:rsid w:val="00505019"/>
    <w:rsid w:val="00516020"/>
    <w:rsid w:val="005175BD"/>
    <w:rsid w:val="00523CBF"/>
    <w:rsid w:val="005311AC"/>
    <w:rsid w:val="005318C8"/>
    <w:rsid w:val="00534815"/>
    <w:rsid w:val="00537F32"/>
    <w:rsid w:val="005409DE"/>
    <w:rsid w:val="00545C8A"/>
    <w:rsid w:val="005500DA"/>
    <w:rsid w:val="005505F2"/>
    <w:rsid w:val="00551875"/>
    <w:rsid w:val="0055361E"/>
    <w:rsid w:val="0055570D"/>
    <w:rsid w:val="00557465"/>
    <w:rsid w:val="0056296E"/>
    <w:rsid w:val="00564E7C"/>
    <w:rsid w:val="00566428"/>
    <w:rsid w:val="005670EC"/>
    <w:rsid w:val="00571970"/>
    <w:rsid w:val="00575DF4"/>
    <w:rsid w:val="005760A2"/>
    <w:rsid w:val="00576856"/>
    <w:rsid w:val="00581B86"/>
    <w:rsid w:val="00592C00"/>
    <w:rsid w:val="0059501A"/>
    <w:rsid w:val="00595F16"/>
    <w:rsid w:val="0059748C"/>
    <w:rsid w:val="00597C20"/>
    <w:rsid w:val="005A360C"/>
    <w:rsid w:val="005B567C"/>
    <w:rsid w:val="005C069E"/>
    <w:rsid w:val="005C1454"/>
    <w:rsid w:val="005C73E5"/>
    <w:rsid w:val="005D5B1B"/>
    <w:rsid w:val="005E036D"/>
    <w:rsid w:val="005E1597"/>
    <w:rsid w:val="005E2D38"/>
    <w:rsid w:val="005F18A9"/>
    <w:rsid w:val="005F72EF"/>
    <w:rsid w:val="005F72F0"/>
    <w:rsid w:val="005F7C59"/>
    <w:rsid w:val="00600C57"/>
    <w:rsid w:val="00604C07"/>
    <w:rsid w:val="006050D6"/>
    <w:rsid w:val="00607A7B"/>
    <w:rsid w:val="006132A1"/>
    <w:rsid w:val="00613A50"/>
    <w:rsid w:val="00626230"/>
    <w:rsid w:val="00626466"/>
    <w:rsid w:val="00631E25"/>
    <w:rsid w:val="00637E46"/>
    <w:rsid w:val="00660123"/>
    <w:rsid w:val="00663AEF"/>
    <w:rsid w:val="00667FC6"/>
    <w:rsid w:val="00681023"/>
    <w:rsid w:val="00684442"/>
    <w:rsid w:val="00696C9C"/>
    <w:rsid w:val="006A378A"/>
    <w:rsid w:val="006A43CD"/>
    <w:rsid w:val="006A4B63"/>
    <w:rsid w:val="006B19CC"/>
    <w:rsid w:val="006C5228"/>
    <w:rsid w:val="006D166B"/>
    <w:rsid w:val="006D733A"/>
    <w:rsid w:val="006E1365"/>
    <w:rsid w:val="006E37DD"/>
    <w:rsid w:val="006F25C9"/>
    <w:rsid w:val="006F7D8A"/>
    <w:rsid w:val="0070155E"/>
    <w:rsid w:val="007117F5"/>
    <w:rsid w:val="007233D7"/>
    <w:rsid w:val="007257ED"/>
    <w:rsid w:val="007374A4"/>
    <w:rsid w:val="00740675"/>
    <w:rsid w:val="00743A45"/>
    <w:rsid w:val="00752614"/>
    <w:rsid w:val="00753B40"/>
    <w:rsid w:val="0075555D"/>
    <w:rsid w:val="00767565"/>
    <w:rsid w:val="00767D3E"/>
    <w:rsid w:val="00780A56"/>
    <w:rsid w:val="00786472"/>
    <w:rsid w:val="0078716D"/>
    <w:rsid w:val="007912A7"/>
    <w:rsid w:val="0079416D"/>
    <w:rsid w:val="00795245"/>
    <w:rsid w:val="007A050E"/>
    <w:rsid w:val="007A0E0C"/>
    <w:rsid w:val="007A1080"/>
    <w:rsid w:val="007A137F"/>
    <w:rsid w:val="007B4B03"/>
    <w:rsid w:val="007B58B2"/>
    <w:rsid w:val="007C1317"/>
    <w:rsid w:val="007C50A0"/>
    <w:rsid w:val="007C511C"/>
    <w:rsid w:val="007C6096"/>
    <w:rsid w:val="007C66AA"/>
    <w:rsid w:val="007C7CF2"/>
    <w:rsid w:val="007D1FA1"/>
    <w:rsid w:val="00800B0B"/>
    <w:rsid w:val="00814616"/>
    <w:rsid w:val="008225CF"/>
    <w:rsid w:val="008241C7"/>
    <w:rsid w:val="008360A4"/>
    <w:rsid w:val="008436B6"/>
    <w:rsid w:val="008461F3"/>
    <w:rsid w:val="008510DC"/>
    <w:rsid w:val="008550C7"/>
    <w:rsid w:val="0086138C"/>
    <w:rsid w:val="0086151A"/>
    <w:rsid w:val="00863AA1"/>
    <w:rsid w:val="0086638B"/>
    <w:rsid w:val="008678F5"/>
    <w:rsid w:val="008861A0"/>
    <w:rsid w:val="00896D50"/>
    <w:rsid w:val="00897901"/>
    <w:rsid w:val="008A7931"/>
    <w:rsid w:val="008B0517"/>
    <w:rsid w:val="008B623B"/>
    <w:rsid w:val="008C0699"/>
    <w:rsid w:val="008C673C"/>
    <w:rsid w:val="008D0EBF"/>
    <w:rsid w:val="008D2A2C"/>
    <w:rsid w:val="008D4D46"/>
    <w:rsid w:val="008E34BD"/>
    <w:rsid w:val="008F14FC"/>
    <w:rsid w:val="008F63E2"/>
    <w:rsid w:val="00904480"/>
    <w:rsid w:val="009051C8"/>
    <w:rsid w:val="00905EE2"/>
    <w:rsid w:val="0090651A"/>
    <w:rsid w:val="00907F33"/>
    <w:rsid w:val="00910374"/>
    <w:rsid w:val="00910777"/>
    <w:rsid w:val="00911A0A"/>
    <w:rsid w:val="00920724"/>
    <w:rsid w:val="009242E8"/>
    <w:rsid w:val="00937488"/>
    <w:rsid w:val="00937ECC"/>
    <w:rsid w:val="0094020D"/>
    <w:rsid w:val="00944189"/>
    <w:rsid w:val="00944EEE"/>
    <w:rsid w:val="00962410"/>
    <w:rsid w:val="0097115A"/>
    <w:rsid w:val="00974542"/>
    <w:rsid w:val="00983BDA"/>
    <w:rsid w:val="00990DFF"/>
    <w:rsid w:val="00994920"/>
    <w:rsid w:val="00996B91"/>
    <w:rsid w:val="009979E7"/>
    <w:rsid w:val="009A2286"/>
    <w:rsid w:val="009A34EB"/>
    <w:rsid w:val="009A630D"/>
    <w:rsid w:val="009B3ED5"/>
    <w:rsid w:val="009B52E8"/>
    <w:rsid w:val="009C3BFC"/>
    <w:rsid w:val="009C5A74"/>
    <w:rsid w:val="009F02C3"/>
    <w:rsid w:val="009F2517"/>
    <w:rsid w:val="009F58BA"/>
    <w:rsid w:val="00A04666"/>
    <w:rsid w:val="00A064BF"/>
    <w:rsid w:val="00A107D5"/>
    <w:rsid w:val="00A204E5"/>
    <w:rsid w:val="00A25072"/>
    <w:rsid w:val="00A25078"/>
    <w:rsid w:val="00A375BF"/>
    <w:rsid w:val="00A40AC7"/>
    <w:rsid w:val="00A42C5E"/>
    <w:rsid w:val="00A44931"/>
    <w:rsid w:val="00A47F81"/>
    <w:rsid w:val="00A572CB"/>
    <w:rsid w:val="00A57E2C"/>
    <w:rsid w:val="00A610C0"/>
    <w:rsid w:val="00A61525"/>
    <w:rsid w:val="00A622A4"/>
    <w:rsid w:val="00A623E9"/>
    <w:rsid w:val="00A62FF4"/>
    <w:rsid w:val="00A65855"/>
    <w:rsid w:val="00A70320"/>
    <w:rsid w:val="00A75B3C"/>
    <w:rsid w:val="00A81146"/>
    <w:rsid w:val="00A8594C"/>
    <w:rsid w:val="00A96237"/>
    <w:rsid w:val="00A96E3D"/>
    <w:rsid w:val="00AA0BA7"/>
    <w:rsid w:val="00AA7DB5"/>
    <w:rsid w:val="00AB0F35"/>
    <w:rsid w:val="00AB5239"/>
    <w:rsid w:val="00AC3F4D"/>
    <w:rsid w:val="00AD07CA"/>
    <w:rsid w:val="00AD2D2F"/>
    <w:rsid w:val="00AE5677"/>
    <w:rsid w:val="00AF2425"/>
    <w:rsid w:val="00AF4D00"/>
    <w:rsid w:val="00B025B4"/>
    <w:rsid w:val="00B0469A"/>
    <w:rsid w:val="00B04F3F"/>
    <w:rsid w:val="00B162A0"/>
    <w:rsid w:val="00B209CB"/>
    <w:rsid w:val="00B31500"/>
    <w:rsid w:val="00B32E30"/>
    <w:rsid w:val="00B3354F"/>
    <w:rsid w:val="00B36846"/>
    <w:rsid w:val="00B413DD"/>
    <w:rsid w:val="00B45A9E"/>
    <w:rsid w:val="00B52761"/>
    <w:rsid w:val="00B578AA"/>
    <w:rsid w:val="00B638ED"/>
    <w:rsid w:val="00B663E9"/>
    <w:rsid w:val="00B77BDD"/>
    <w:rsid w:val="00B81EB9"/>
    <w:rsid w:val="00B92A6C"/>
    <w:rsid w:val="00B97936"/>
    <w:rsid w:val="00BA052E"/>
    <w:rsid w:val="00BA096A"/>
    <w:rsid w:val="00BC591A"/>
    <w:rsid w:val="00BD50F4"/>
    <w:rsid w:val="00BD5AAF"/>
    <w:rsid w:val="00BD7ACA"/>
    <w:rsid w:val="00BE184F"/>
    <w:rsid w:val="00BE2A35"/>
    <w:rsid w:val="00BE36DE"/>
    <w:rsid w:val="00BE4E6A"/>
    <w:rsid w:val="00BE6DCB"/>
    <w:rsid w:val="00BF2761"/>
    <w:rsid w:val="00C01AB3"/>
    <w:rsid w:val="00C045E8"/>
    <w:rsid w:val="00C05088"/>
    <w:rsid w:val="00C12779"/>
    <w:rsid w:val="00C16753"/>
    <w:rsid w:val="00C17B59"/>
    <w:rsid w:val="00C20C05"/>
    <w:rsid w:val="00C21CC1"/>
    <w:rsid w:val="00C24481"/>
    <w:rsid w:val="00C253EB"/>
    <w:rsid w:val="00C258BD"/>
    <w:rsid w:val="00C3304A"/>
    <w:rsid w:val="00C419B6"/>
    <w:rsid w:val="00C44FDD"/>
    <w:rsid w:val="00C45F6A"/>
    <w:rsid w:val="00C6212F"/>
    <w:rsid w:val="00C66823"/>
    <w:rsid w:val="00C70978"/>
    <w:rsid w:val="00C969E1"/>
    <w:rsid w:val="00CA2231"/>
    <w:rsid w:val="00CA4DD8"/>
    <w:rsid w:val="00CB2B71"/>
    <w:rsid w:val="00CB7E1B"/>
    <w:rsid w:val="00CC4D54"/>
    <w:rsid w:val="00CC6C52"/>
    <w:rsid w:val="00CD1CA7"/>
    <w:rsid w:val="00CD1DC8"/>
    <w:rsid w:val="00CD29DD"/>
    <w:rsid w:val="00CD5ED9"/>
    <w:rsid w:val="00CE0B10"/>
    <w:rsid w:val="00CE173B"/>
    <w:rsid w:val="00CE64BA"/>
    <w:rsid w:val="00CE66E5"/>
    <w:rsid w:val="00CF6840"/>
    <w:rsid w:val="00D05946"/>
    <w:rsid w:val="00D07485"/>
    <w:rsid w:val="00D124BC"/>
    <w:rsid w:val="00D212A8"/>
    <w:rsid w:val="00D21650"/>
    <w:rsid w:val="00D22C20"/>
    <w:rsid w:val="00D268B3"/>
    <w:rsid w:val="00D3237F"/>
    <w:rsid w:val="00D32870"/>
    <w:rsid w:val="00D343F0"/>
    <w:rsid w:val="00D47775"/>
    <w:rsid w:val="00D570FB"/>
    <w:rsid w:val="00D65C10"/>
    <w:rsid w:val="00D665C3"/>
    <w:rsid w:val="00D731A2"/>
    <w:rsid w:val="00D8268A"/>
    <w:rsid w:val="00D86F75"/>
    <w:rsid w:val="00D878E2"/>
    <w:rsid w:val="00DA2E5A"/>
    <w:rsid w:val="00DB2D0A"/>
    <w:rsid w:val="00DB5C77"/>
    <w:rsid w:val="00DC528B"/>
    <w:rsid w:val="00DC5B07"/>
    <w:rsid w:val="00DC777E"/>
    <w:rsid w:val="00DD34B5"/>
    <w:rsid w:val="00DE26C7"/>
    <w:rsid w:val="00DF68F1"/>
    <w:rsid w:val="00E03927"/>
    <w:rsid w:val="00E039AF"/>
    <w:rsid w:val="00E14180"/>
    <w:rsid w:val="00E24F29"/>
    <w:rsid w:val="00E545B7"/>
    <w:rsid w:val="00E5755C"/>
    <w:rsid w:val="00E72B6D"/>
    <w:rsid w:val="00E75F2B"/>
    <w:rsid w:val="00E771F2"/>
    <w:rsid w:val="00E8109C"/>
    <w:rsid w:val="00E85B77"/>
    <w:rsid w:val="00E9347F"/>
    <w:rsid w:val="00E9496F"/>
    <w:rsid w:val="00E9618C"/>
    <w:rsid w:val="00EA2019"/>
    <w:rsid w:val="00EA5189"/>
    <w:rsid w:val="00EB2765"/>
    <w:rsid w:val="00EB6CD7"/>
    <w:rsid w:val="00ED37D5"/>
    <w:rsid w:val="00ED4320"/>
    <w:rsid w:val="00EE1E86"/>
    <w:rsid w:val="00EE5EDB"/>
    <w:rsid w:val="00EE7209"/>
    <w:rsid w:val="00EE75B4"/>
    <w:rsid w:val="00EF7638"/>
    <w:rsid w:val="00F2388D"/>
    <w:rsid w:val="00F27119"/>
    <w:rsid w:val="00F3043D"/>
    <w:rsid w:val="00F30704"/>
    <w:rsid w:val="00F30C6E"/>
    <w:rsid w:val="00F4190F"/>
    <w:rsid w:val="00F42031"/>
    <w:rsid w:val="00F43A73"/>
    <w:rsid w:val="00F46790"/>
    <w:rsid w:val="00F5206A"/>
    <w:rsid w:val="00F547EC"/>
    <w:rsid w:val="00F56911"/>
    <w:rsid w:val="00F61A03"/>
    <w:rsid w:val="00F6257C"/>
    <w:rsid w:val="00F62C82"/>
    <w:rsid w:val="00F677F9"/>
    <w:rsid w:val="00F847D2"/>
    <w:rsid w:val="00F8585B"/>
    <w:rsid w:val="00F9311D"/>
    <w:rsid w:val="00F97905"/>
    <w:rsid w:val="00FA1A7A"/>
    <w:rsid w:val="00FA6B00"/>
    <w:rsid w:val="00FA754B"/>
    <w:rsid w:val="00FB7D6C"/>
    <w:rsid w:val="00FC6F5E"/>
    <w:rsid w:val="00FD03E6"/>
    <w:rsid w:val="00FD436B"/>
    <w:rsid w:val="00FD69A4"/>
    <w:rsid w:val="00FE016C"/>
    <w:rsid w:val="00FE1732"/>
    <w:rsid w:val="00FE5A07"/>
    <w:rsid w:val="00FE7685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D3AA9E"/>
  <w15:docId w15:val="{7C820A0C-9EC9-464A-8C2E-830CAAEC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6911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05088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05088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05088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050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05088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05088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05088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05088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C05088"/>
    <w:pPr>
      <w:tabs>
        <w:tab w:val="center" w:pos="4536"/>
        <w:tab w:val="right" w:pos="9072"/>
      </w:tabs>
      <w:spacing w:line="240" w:lineRule="auto"/>
    </w:pPr>
  </w:style>
  <w:style w:type="paragraph" w:styleId="Voettekst">
    <w:name w:val="footer"/>
    <w:basedOn w:val="Standaard"/>
    <w:autoRedefine/>
    <w:semiHidden/>
    <w:rsid w:val="00C05088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Standaard"/>
    <w:autoRedefine/>
    <w:rsid w:val="00C05088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basedOn w:val="Standaardalinea-lettertype"/>
    <w:semiHidden/>
    <w:rsid w:val="00C05088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05088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05088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05088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05088"/>
  </w:style>
  <w:style w:type="paragraph" w:customStyle="1" w:styleId="opmAfzenderVet">
    <w:name w:val="opmAfzenderVet"/>
    <w:basedOn w:val="opmAfzender"/>
    <w:rsid w:val="00C05088"/>
    <w:rPr>
      <w:b/>
      <w:bCs w:val="0"/>
    </w:rPr>
  </w:style>
  <w:style w:type="paragraph" w:customStyle="1" w:styleId="opmRubricering">
    <w:name w:val="opmRubricering"/>
    <w:basedOn w:val="Voettekst"/>
    <w:autoRedefine/>
    <w:rsid w:val="00C05088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Standaard"/>
    <w:autoRedefine/>
    <w:rsid w:val="00C05088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05088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Standaardalinea-lettertype"/>
    <w:semiHidden/>
    <w:rsid w:val="00C05088"/>
    <w:rPr>
      <w:rFonts w:ascii="Courier New" w:hAnsi="Courier New"/>
      <w:sz w:val="20"/>
      <w:szCs w:val="20"/>
    </w:rPr>
  </w:style>
  <w:style w:type="character" w:styleId="Hyperlink">
    <w:name w:val="Hyperlink"/>
    <w:basedOn w:val="Standaardalinea-lettertype"/>
    <w:semiHidden/>
    <w:rsid w:val="00C05088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05088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05088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05088"/>
    <w:pPr>
      <w:spacing w:before="120"/>
    </w:pPr>
    <w:rPr>
      <w:rFonts w:cs="Arial"/>
      <w:b/>
      <w:bCs/>
      <w:sz w:val="24"/>
    </w:rPr>
  </w:style>
  <w:style w:type="character" w:styleId="Nadruk">
    <w:name w:val="Emphasis"/>
    <w:basedOn w:val="Standaardalinea-lettertype"/>
    <w:qFormat/>
    <w:rsid w:val="00C05088"/>
    <w:rPr>
      <w:rFonts w:ascii="Verdana" w:hAnsi="Verdana"/>
      <w:iCs/>
    </w:rPr>
  </w:style>
  <w:style w:type="paragraph" w:styleId="Normaalweb">
    <w:name w:val="Normal (Web)"/>
    <w:basedOn w:val="Standaard"/>
    <w:semiHidden/>
    <w:rsid w:val="00C05088"/>
    <w:rPr>
      <w:sz w:val="24"/>
    </w:rPr>
  </w:style>
  <w:style w:type="paragraph" w:customStyle="1" w:styleId="opmEmbargo">
    <w:name w:val="opmEmbargo"/>
    <w:basedOn w:val="opmRubricering"/>
    <w:rsid w:val="00C05088"/>
    <w:pPr>
      <w:ind w:left="-28"/>
    </w:pPr>
  </w:style>
  <w:style w:type="paragraph" w:customStyle="1" w:styleId="opmInvulgegevenKop">
    <w:name w:val="opmInvulgegevenKop"/>
    <w:basedOn w:val="Standaard"/>
    <w:autoRedefine/>
    <w:rsid w:val="00C05088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05088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05088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05088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05088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05088"/>
    <w:pPr>
      <w:spacing w:line="240" w:lineRule="auto"/>
    </w:pPr>
    <w:rPr>
      <w:i/>
      <w:iCs/>
      <w:sz w:val="13"/>
    </w:rPr>
  </w:style>
  <w:style w:type="character" w:styleId="Regelnummer">
    <w:name w:val="line number"/>
    <w:basedOn w:val="Standaardalinea-lettertype"/>
    <w:semiHidden/>
    <w:rsid w:val="00C05088"/>
    <w:rPr>
      <w:rFonts w:ascii="Verdana" w:hAnsi="Verdana"/>
    </w:rPr>
  </w:style>
  <w:style w:type="paragraph" w:styleId="Ondertitel">
    <w:name w:val="Subtitle"/>
    <w:basedOn w:val="Standaard"/>
    <w:autoRedefine/>
    <w:qFormat/>
    <w:rsid w:val="00C05088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3E033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basedOn w:val="Standaardalinea-lettertype"/>
    <w:semiHidden/>
    <w:rsid w:val="00C05088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semiHidden/>
    <w:rsid w:val="00C05088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05088"/>
    <w:rPr>
      <w:sz w:val="13"/>
      <w:szCs w:val="20"/>
    </w:rPr>
  </w:style>
  <w:style w:type="character" w:styleId="Zwaar">
    <w:name w:val="Strong"/>
    <w:basedOn w:val="Standaardalinea-lettertype"/>
    <w:qFormat/>
    <w:rsid w:val="00C05088"/>
    <w:rPr>
      <w:rFonts w:ascii="Verdana" w:hAnsi="Verdana"/>
      <w:b/>
      <w:bCs/>
    </w:rPr>
  </w:style>
  <w:style w:type="character" w:customStyle="1" w:styleId="KoptekstChar">
    <w:name w:val="Koptekst Char"/>
    <w:basedOn w:val="Standaardalinea-lettertype"/>
    <w:link w:val="Koptekst"/>
    <w:rsid w:val="007374A4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B97936"/>
    <w:pPr>
      <w:numPr>
        <w:numId w:val="43"/>
      </w:numPr>
      <w:spacing w:line="240" w:lineRule="auto"/>
    </w:pPr>
    <w:rPr>
      <w:rFonts w:eastAsiaTheme="minorHAnsi"/>
      <w:szCs w:val="18"/>
    </w:rPr>
  </w:style>
  <w:style w:type="paragraph" w:customStyle="1" w:styleId="Default">
    <w:name w:val="Default"/>
    <w:rsid w:val="0023203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27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2765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B5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tekst">
    <w:name w:val="Standaard tekst"/>
    <w:basedOn w:val="Standaard"/>
    <w:link w:val="StandaardtekstChar1"/>
    <w:uiPriority w:val="99"/>
    <w:rsid w:val="00E14180"/>
  </w:style>
  <w:style w:type="paragraph" w:customStyle="1" w:styleId="Kop">
    <w:name w:val="Kop"/>
    <w:basedOn w:val="Standaard"/>
    <w:uiPriority w:val="99"/>
    <w:rsid w:val="00E14180"/>
    <w:rPr>
      <w:b/>
      <w:sz w:val="20"/>
    </w:rPr>
  </w:style>
  <w:style w:type="paragraph" w:customStyle="1" w:styleId="Subkop">
    <w:name w:val="Subkop"/>
    <w:basedOn w:val="Standaard"/>
    <w:link w:val="SubkopChar"/>
    <w:uiPriority w:val="99"/>
    <w:rsid w:val="00E14180"/>
    <w:rPr>
      <w:b/>
    </w:rPr>
  </w:style>
  <w:style w:type="character" w:customStyle="1" w:styleId="SubkopChar">
    <w:name w:val="Subkop Char"/>
    <w:basedOn w:val="Standaardalinea-lettertype"/>
    <w:link w:val="Subkop"/>
    <w:uiPriority w:val="99"/>
    <w:locked/>
    <w:rsid w:val="00E14180"/>
    <w:rPr>
      <w:rFonts w:ascii="Verdana" w:hAnsi="Verdana"/>
      <w:b/>
      <w:sz w:val="18"/>
      <w:szCs w:val="24"/>
    </w:rPr>
  </w:style>
  <w:style w:type="character" w:customStyle="1" w:styleId="StandaardtekstChar1">
    <w:name w:val="Standaard tekst Char1"/>
    <w:basedOn w:val="Standaardalinea-lettertype"/>
    <w:link w:val="Standaardtekst"/>
    <w:uiPriority w:val="99"/>
    <w:locked/>
    <w:rsid w:val="00E14180"/>
    <w:rPr>
      <w:rFonts w:ascii="Verdana" w:hAnsi="Verdana"/>
      <w:sz w:val="18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4112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9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mailto:postbus.rvb.aspectprogrammas@rijksoverheid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A80251-2E5E-45F0-B653-AFC43A83A1BD}"/>
      </w:docPartPr>
      <w:docPartBody>
        <w:p w:rsidR="00580909" w:rsidRDefault="00010E31">
          <w:r w:rsidRPr="00E819D9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A395D3680E1544CD9F76AF94C593A5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BE8716-5E5B-4F97-9077-296AD4CA1B87}"/>
      </w:docPartPr>
      <w:docPartBody>
        <w:p w:rsidR="00413933" w:rsidRDefault="00EE35D4" w:rsidP="00EE35D4">
          <w:pPr>
            <w:pStyle w:val="A395D3680E1544CD9F76AF94C593A53E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76DE05625F345A38517A936C2850A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FE5BF1-FCD1-4DE6-B2AC-2D470BB5CF41}"/>
      </w:docPartPr>
      <w:docPartBody>
        <w:p w:rsidR="000549CB" w:rsidRDefault="002B3449" w:rsidP="002B3449">
          <w:pPr>
            <w:pStyle w:val="376DE05625F345A38517A936C2850A4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B6B0566F1EA5453D9A4519F0DF4B1B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32A93F-3F3C-47C8-A631-1CA994A7EEB7}"/>
      </w:docPartPr>
      <w:docPartBody>
        <w:p w:rsidR="000549CB" w:rsidRDefault="002B3449" w:rsidP="002B3449">
          <w:pPr>
            <w:pStyle w:val="B6B0566F1EA5453D9A4519F0DF4B1B5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209ED54353948469DC0CF3512F96D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CD20D3-A09F-4BEE-921F-9600640722F0}"/>
      </w:docPartPr>
      <w:docPartBody>
        <w:p w:rsidR="00710DD0" w:rsidRDefault="00912B0D" w:rsidP="00912B0D">
          <w:pPr>
            <w:pStyle w:val="2209ED54353948469DC0CF3512F96D2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8ECAFDC68F2F492B93B29F780A7638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7DB12E-0AFA-4DEA-8844-EA873BD380EE}"/>
      </w:docPartPr>
      <w:docPartBody>
        <w:p w:rsidR="00710DD0" w:rsidRDefault="00912B0D" w:rsidP="00912B0D">
          <w:pPr>
            <w:pStyle w:val="8ECAFDC68F2F492B93B29F780A76385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3A7088C3CE9C4BDE891EF1DCADB945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1D7FE6-21DE-4713-83F8-AAB8AB5E06F0}"/>
      </w:docPartPr>
      <w:docPartBody>
        <w:p w:rsidR="00710DD0" w:rsidRDefault="00912B0D" w:rsidP="00912B0D">
          <w:pPr>
            <w:pStyle w:val="3A7088C3CE9C4BDE891EF1DCADB94538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53A474ACEFA44F2BEEAA7FAD4B8A5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FFE05F-95AF-4876-A3AB-2C5D12F894B4}"/>
      </w:docPartPr>
      <w:docPartBody>
        <w:p w:rsidR="00710DD0" w:rsidRDefault="00912B0D" w:rsidP="00912B0D">
          <w:pPr>
            <w:pStyle w:val="453A474ACEFA44F2BEEAA7FAD4B8A577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FB02235F57C45069EB6A5C5BF8DEC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63FCEC-6081-4E7E-BA7E-C559420F37EA}"/>
      </w:docPartPr>
      <w:docPartBody>
        <w:p w:rsidR="00710DD0" w:rsidRDefault="00912B0D" w:rsidP="00912B0D">
          <w:pPr>
            <w:pStyle w:val="2FB02235F57C45069EB6A5C5BF8DECB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9406422B579417884E97E2356B2EF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B29AAD-AC71-4AE9-BBD4-3AE372F73D41}"/>
      </w:docPartPr>
      <w:docPartBody>
        <w:p w:rsidR="00710DD0" w:rsidRDefault="00912B0D" w:rsidP="00912B0D">
          <w:pPr>
            <w:pStyle w:val="09406422B579417884E97E2356B2EF30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90488EF02B54F24BE2E1DD7704B7E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1C8DA6-BDF4-4C09-8B05-2FEFCCFEDF28}"/>
      </w:docPartPr>
      <w:docPartBody>
        <w:p w:rsidR="00710DD0" w:rsidRDefault="00912B0D" w:rsidP="00912B0D">
          <w:pPr>
            <w:pStyle w:val="090488EF02B54F24BE2E1DD7704B7ECC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882ADA9C884A4AB59B098DEEE825802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9C3F6E-EF05-4AB8-9177-203F7C570EF7}"/>
      </w:docPartPr>
      <w:docPartBody>
        <w:p w:rsidR="00710DD0" w:rsidRDefault="00912B0D" w:rsidP="00912B0D">
          <w:pPr>
            <w:pStyle w:val="882ADA9C884A4AB59B098DEEE8258024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BBBF00E1343491C87E6DA74618860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621284-744A-4070-8914-9A2EC9CD5296}"/>
      </w:docPartPr>
      <w:docPartBody>
        <w:p w:rsidR="00710DD0" w:rsidRDefault="00912B0D" w:rsidP="00912B0D">
          <w:pPr>
            <w:pStyle w:val="EBBBF00E1343491C87E6DA74618860F2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28C97E42A7948F3A6F11B63FD47D5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5932B4-C16A-4800-8181-D6B07F074C8B}"/>
      </w:docPartPr>
      <w:docPartBody>
        <w:p w:rsidR="00710DD0" w:rsidRDefault="00912B0D" w:rsidP="00912B0D">
          <w:pPr>
            <w:pStyle w:val="328C97E42A7948F3A6F11B63FD47D5D7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8B5605FC7F14129AC428BCCCDBC52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BC27FD-0908-43DB-9950-EA917CDA646C}"/>
      </w:docPartPr>
      <w:docPartBody>
        <w:p w:rsidR="00710DD0" w:rsidRDefault="00912B0D" w:rsidP="00912B0D">
          <w:pPr>
            <w:pStyle w:val="28B5605FC7F14129AC428BCCCDBC5234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62F76942CFD4D87ADE39FABDD5C38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7152A5-622C-40A1-A2AB-540BD7FA08C2}"/>
      </w:docPartPr>
      <w:docPartBody>
        <w:p w:rsidR="00710DD0" w:rsidRDefault="00912B0D" w:rsidP="00912B0D">
          <w:pPr>
            <w:pStyle w:val="462F76942CFD4D87ADE39FABDD5C380A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161CA22D6F044049E541DEA885418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01D422-AF0C-464E-95A0-D039021E4A01}"/>
      </w:docPartPr>
      <w:docPartBody>
        <w:p w:rsidR="00710DD0" w:rsidRDefault="00912B0D" w:rsidP="00912B0D">
          <w:pPr>
            <w:pStyle w:val="B161CA22D6F044049E541DEA885418F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0104A5488BC4333B1D979145D773B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225052-1FC2-4E1B-A9C3-E6475FD8ACCA}"/>
      </w:docPartPr>
      <w:docPartBody>
        <w:p w:rsidR="00710DD0" w:rsidRDefault="00912B0D" w:rsidP="00912B0D">
          <w:pPr>
            <w:pStyle w:val="40104A5488BC4333B1D979145D773B7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6FAF588C9974283A678D26CAA973A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ADEBD0-824E-4FD6-89C9-3884282621AD}"/>
      </w:docPartPr>
      <w:docPartBody>
        <w:p w:rsidR="00710DD0" w:rsidRDefault="00912B0D" w:rsidP="00912B0D">
          <w:pPr>
            <w:pStyle w:val="D6FAF588C9974283A678D26CAA973A6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11541E119EBD4D2C84E73424613EC4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4FFE12-4B2F-4CCE-A33B-80DE3977ECD6}"/>
      </w:docPartPr>
      <w:docPartBody>
        <w:p w:rsidR="00710DD0" w:rsidRDefault="00912B0D" w:rsidP="00912B0D">
          <w:pPr>
            <w:pStyle w:val="11541E119EBD4D2C84E73424613EC49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CA9771185769471FBA826790BC13CC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0B34C2-AF71-4C57-A224-E2A3FFC392E8}"/>
      </w:docPartPr>
      <w:docPartBody>
        <w:p w:rsidR="00710DD0" w:rsidRDefault="00912B0D" w:rsidP="00912B0D">
          <w:pPr>
            <w:pStyle w:val="CA9771185769471FBA826790BC13CC39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B7BCD109D174118B48E8062181CC9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D570D1-57EE-44ED-9765-DAC27C79EAE2}"/>
      </w:docPartPr>
      <w:docPartBody>
        <w:p w:rsidR="00710DD0" w:rsidRDefault="00912B0D" w:rsidP="00912B0D">
          <w:pPr>
            <w:pStyle w:val="1B7BCD109D174118B48E8062181CC939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3A210399C76B4B3D95CCD1A5038244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5063A9-9F4C-43B2-8E71-1BDB439A376D}"/>
      </w:docPartPr>
      <w:docPartBody>
        <w:p w:rsidR="00710DD0" w:rsidRDefault="00912B0D" w:rsidP="00912B0D">
          <w:pPr>
            <w:pStyle w:val="3A210399C76B4B3D95CCD1A5038244E9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F5E5C493EA6D46C5B41C1915B5C87F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DE87FB-C445-4E5A-86AD-1C8BDC3D154E}"/>
      </w:docPartPr>
      <w:docPartBody>
        <w:p w:rsidR="00710DD0" w:rsidRDefault="00912B0D" w:rsidP="00912B0D">
          <w:pPr>
            <w:pStyle w:val="F5E5C493EA6D46C5B41C1915B5C87F0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38C4EA7B4A046169029CDC7852509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AA00D7-DE30-4101-9697-185EB45C754D}"/>
      </w:docPartPr>
      <w:docPartBody>
        <w:p w:rsidR="00710DD0" w:rsidRDefault="00912B0D" w:rsidP="00912B0D">
          <w:pPr>
            <w:pStyle w:val="238C4EA7B4A046169029CDC7852509E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D69903C67314A82B780524D00E17D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4B34B7-F90A-40FF-B822-69ED1F3BA0A7}"/>
      </w:docPartPr>
      <w:docPartBody>
        <w:p w:rsidR="00710DD0" w:rsidRDefault="00912B0D" w:rsidP="00912B0D">
          <w:pPr>
            <w:pStyle w:val="ED69903C67314A82B780524D00E17D6A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2C7E98420774A0BBAF2B9C0B0F8CF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327605-63D4-4A3D-9000-E96504CDC379}"/>
      </w:docPartPr>
      <w:docPartBody>
        <w:p w:rsidR="00710DD0" w:rsidRDefault="00912B0D" w:rsidP="00912B0D">
          <w:pPr>
            <w:pStyle w:val="82C7E98420774A0BBAF2B9C0B0F8CF6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E0E4E16E66F4F9D980A5CA9AFE0FB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91B46F-C8B7-4462-AD32-63258CB2C331}"/>
      </w:docPartPr>
      <w:docPartBody>
        <w:p w:rsidR="00710DD0" w:rsidRDefault="00912B0D" w:rsidP="00912B0D">
          <w:pPr>
            <w:pStyle w:val="0E0E4E16E66F4F9D980A5CA9AFE0FB02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6B13D2FEFE744896A0D454D8F89A0F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BEF7F6-5159-46ED-9AB9-D5E739B138DD}"/>
      </w:docPartPr>
      <w:docPartBody>
        <w:p w:rsidR="00710DD0" w:rsidRDefault="00912B0D" w:rsidP="00912B0D">
          <w:pPr>
            <w:pStyle w:val="6B13D2FEFE744896A0D454D8F89A0F27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9DD474C757A84358AACF6FA9F31F89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B87B90-EE66-478C-A610-23E10EA4B7A7}"/>
      </w:docPartPr>
      <w:docPartBody>
        <w:p w:rsidR="00710DD0" w:rsidRDefault="00912B0D" w:rsidP="00912B0D">
          <w:pPr>
            <w:pStyle w:val="9DD474C757A84358AACF6FA9F31F89E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BBF1E1FA6DA94CF4ACE61EEC6E796C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76BCDD-4793-4850-B4CD-F27588CF5241}"/>
      </w:docPartPr>
      <w:docPartBody>
        <w:p w:rsidR="00710DD0" w:rsidRDefault="00912B0D" w:rsidP="00912B0D">
          <w:pPr>
            <w:pStyle w:val="BBF1E1FA6DA94CF4ACE61EEC6E796C43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B9080FA84D34B229F3B9EAF3BC55C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0F2FAA-9347-443B-832E-CBE8CE5730C2}"/>
      </w:docPartPr>
      <w:docPartBody>
        <w:p w:rsidR="00710DD0" w:rsidRDefault="00912B0D" w:rsidP="00912B0D">
          <w:pPr>
            <w:pStyle w:val="4B9080FA84D34B229F3B9EAF3BC55CB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23871A0C1164A0FAB389421D7FA28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22404B-4BB0-421C-908D-3C601C93349C}"/>
      </w:docPartPr>
      <w:docPartBody>
        <w:p w:rsidR="00710DD0" w:rsidRDefault="00912B0D" w:rsidP="00912B0D">
          <w:pPr>
            <w:pStyle w:val="A23871A0C1164A0FAB389421D7FA281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7A6D07F07DA4762854BEC7B2B2398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F65A9E-82B8-48A6-92A7-D377EB68EE4D}"/>
      </w:docPartPr>
      <w:docPartBody>
        <w:p w:rsidR="00710DD0" w:rsidRDefault="00912B0D" w:rsidP="00912B0D">
          <w:pPr>
            <w:pStyle w:val="A7A6D07F07DA4762854BEC7B2B23987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B1BE5C19E844F9399A6FC3E984D07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837998-58B9-4918-94EF-D933881316F5}"/>
      </w:docPartPr>
      <w:docPartBody>
        <w:p w:rsidR="00710DD0" w:rsidRDefault="00912B0D" w:rsidP="00912B0D">
          <w:pPr>
            <w:pStyle w:val="EB1BE5C19E844F9399A6FC3E984D0722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76987BC238246AF83E0A5C81330E7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42F2FE-8B17-4A2F-B947-E0DEC84C9AA4}"/>
      </w:docPartPr>
      <w:docPartBody>
        <w:p w:rsidR="00710DD0" w:rsidRDefault="00912B0D" w:rsidP="00912B0D">
          <w:pPr>
            <w:pStyle w:val="476987BC238246AF83E0A5C81330E726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B921E7648584F6480191171E32DA6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9F3A51-6222-41FE-88BE-B312C89D1A7A}"/>
      </w:docPartPr>
      <w:docPartBody>
        <w:p w:rsidR="00710DD0" w:rsidRDefault="00912B0D" w:rsidP="00912B0D">
          <w:pPr>
            <w:pStyle w:val="4B921E7648584F6480191171E32DA6A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B027AB076088406CAFFF13853136CF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9D5946-FAAB-46E3-9417-E0D561523D94}"/>
      </w:docPartPr>
      <w:docPartBody>
        <w:p w:rsidR="00710DD0" w:rsidRDefault="00912B0D" w:rsidP="00912B0D">
          <w:pPr>
            <w:pStyle w:val="B027AB076088406CAFFF13853136CF6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235CFA315B94CABBC4204916CB5DF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A495DB-1069-4B03-B939-2BD5CAAE9C31}"/>
      </w:docPartPr>
      <w:docPartBody>
        <w:p w:rsidR="00710DD0" w:rsidRDefault="00912B0D" w:rsidP="00912B0D">
          <w:pPr>
            <w:pStyle w:val="D235CFA315B94CABBC4204916CB5DF91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F580764ABCE647C9A13CF2C14875DA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76D669-5EB4-491D-B496-A315165BF7CA}"/>
      </w:docPartPr>
      <w:docPartBody>
        <w:p w:rsidR="00710DD0" w:rsidRDefault="00912B0D" w:rsidP="00912B0D">
          <w:pPr>
            <w:pStyle w:val="F580764ABCE647C9A13CF2C14875DAB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64CA6A10812C4E37B0981EEA7BF11C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47BEAE-45B0-4204-A092-C990E7E835EE}"/>
      </w:docPartPr>
      <w:docPartBody>
        <w:p w:rsidR="00710DD0" w:rsidRDefault="00912B0D" w:rsidP="00912B0D">
          <w:pPr>
            <w:pStyle w:val="64CA6A10812C4E37B0981EEA7BF11C05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BB82B06E557424EA98D935172B934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58E931-A0B5-4B83-B5E2-B994527D4B03}"/>
      </w:docPartPr>
      <w:docPartBody>
        <w:p w:rsidR="00710DD0" w:rsidRDefault="00912B0D" w:rsidP="00912B0D">
          <w:pPr>
            <w:pStyle w:val="6BB82B06E557424EA98D935172B9349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A217FBC94614DFE907D6D4C5B040E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384235-A0D7-439C-BCB1-B0091337CCC9}"/>
      </w:docPartPr>
      <w:docPartBody>
        <w:p w:rsidR="00710DD0" w:rsidRDefault="00912B0D" w:rsidP="00912B0D">
          <w:pPr>
            <w:pStyle w:val="4A217FBC94614DFE907D6D4C5B040E41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3463C1DF151495DA1613BEA6EFC7B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A400FA-D7A4-48C7-8C80-CE46E9CBD78B}"/>
      </w:docPartPr>
      <w:docPartBody>
        <w:p w:rsidR="00710DD0" w:rsidRDefault="00912B0D" w:rsidP="00912B0D">
          <w:pPr>
            <w:pStyle w:val="D3463C1DF151495DA1613BEA6EFC7B39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17C0DACA2EC4421CB2CE4E419232E6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E8EFAE-0AE7-40DA-93BA-37C80C13C72D}"/>
      </w:docPartPr>
      <w:docPartBody>
        <w:p w:rsidR="00710DD0" w:rsidRDefault="00912B0D" w:rsidP="00912B0D">
          <w:pPr>
            <w:pStyle w:val="17C0DACA2EC4421CB2CE4E419232E611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5629932F4364EC6BA6BEFAA9F0363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C5BDE5-F717-4B00-ACBA-C7148B06D2DD}"/>
      </w:docPartPr>
      <w:docPartBody>
        <w:p w:rsidR="00710DD0" w:rsidRDefault="00912B0D" w:rsidP="00912B0D">
          <w:pPr>
            <w:pStyle w:val="E5629932F4364EC6BA6BEFAA9F0363F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BEFF7467C944316AA2E9A81ABE421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1FFDCE-9F78-4845-B39A-908744720072}"/>
      </w:docPartPr>
      <w:docPartBody>
        <w:p w:rsidR="00710DD0" w:rsidRDefault="00912B0D" w:rsidP="00912B0D">
          <w:pPr>
            <w:pStyle w:val="0BEFF7467C944316AA2E9A81ABE4210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1B33E321AEB46F993AB348123F376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317551-DACF-4C88-A09A-C2BE6411A9C9}"/>
      </w:docPartPr>
      <w:docPartBody>
        <w:p w:rsidR="00710DD0" w:rsidRDefault="00912B0D" w:rsidP="00912B0D">
          <w:pPr>
            <w:pStyle w:val="A1B33E321AEB46F993AB348123F37646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2DE203881564F02ABF30148D69B69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43E126-604C-43AD-9226-8946453367AF}"/>
      </w:docPartPr>
      <w:docPartBody>
        <w:p w:rsidR="00710DD0" w:rsidRDefault="00912B0D" w:rsidP="00912B0D">
          <w:pPr>
            <w:pStyle w:val="72DE203881564F02ABF30148D69B69D3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C011F739152D4A06B45149660D8F24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82E8F0-0B51-4DCD-98AE-D72544C5C085}"/>
      </w:docPartPr>
      <w:docPartBody>
        <w:p w:rsidR="00710DD0" w:rsidRDefault="00912B0D" w:rsidP="00912B0D">
          <w:pPr>
            <w:pStyle w:val="C011F739152D4A06B45149660D8F24E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8D46C2A68268460DAEDBE4123B93FC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F395BC-0BF6-406E-A4C8-A64BE2E68CE0}"/>
      </w:docPartPr>
      <w:docPartBody>
        <w:p w:rsidR="00710DD0" w:rsidRDefault="00912B0D" w:rsidP="00912B0D">
          <w:pPr>
            <w:pStyle w:val="8D46C2A68268460DAEDBE4123B93FC5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DEAD08A953A4A67AD0397335A2232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F6BA21-1FF7-493D-BF17-DD4BC4B7F4F5}"/>
      </w:docPartPr>
      <w:docPartBody>
        <w:p w:rsidR="00710DD0" w:rsidRDefault="00912B0D" w:rsidP="00912B0D">
          <w:pPr>
            <w:pStyle w:val="EDEAD08A953A4A67AD0397335A223205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540B78D2D3646C3B01830A7000640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7D9307-9D0A-4BEF-A3F1-A8BAEE2906FE}"/>
      </w:docPartPr>
      <w:docPartBody>
        <w:p w:rsidR="00710DD0" w:rsidRDefault="00912B0D" w:rsidP="00912B0D">
          <w:pPr>
            <w:pStyle w:val="0540B78D2D3646C3B01830A70006404D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8BDAAF16BC8480DB8009F3A8A4944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506941-6775-4885-99BA-CFA83FF389BE}"/>
      </w:docPartPr>
      <w:docPartBody>
        <w:p w:rsidR="00710DD0" w:rsidRDefault="00912B0D" w:rsidP="00912B0D">
          <w:pPr>
            <w:pStyle w:val="48BDAAF16BC8480DB8009F3A8A4944B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E2A33C8710A4161BE12BB55ED1F35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A133DE-C713-42EA-829A-1A3B331348AA}"/>
      </w:docPartPr>
      <w:docPartBody>
        <w:p w:rsidR="00710DD0" w:rsidRDefault="00912B0D" w:rsidP="00912B0D">
          <w:pPr>
            <w:pStyle w:val="EE2A33C8710A4161BE12BB55ED1F359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2BFF472955F4971AA6819497D5318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5804B5-25E5-467E-8020-CD4605BDA3D6}"/>
      </w:docPartPr>
      <w:docPartBody>
        <w:p w:rsidR="00710DD0" w:rsidRDefault="00912B0D" w:rsidP="00912B0D">
          <w:pPr>
            <w:pStyle w:val="02BFF472955F4971AA6819497D53180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A0F080A0BE94908A2287631060F2E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D52CF1-6934-49B5-A6D5-D8B60A60E2A2}"/>
      </w:docPartPr>
      <w:docPartBody>
        <w:p w:rsidR="00710DD0" w:rsidRDefault="00912B0D" w:rsidP="00912B0D">
          <w:pPr>
            <w:pStyle w:val="0A0F080A0BE94908A2287631060F2E3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FD385ACEACAC4422BBCB75ACD41147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77B3D9-BC9C-42B6-8305-FE1C426A8900}"/>
      </w:docPartPr>
      <w:docPartBody>
        <w:p w:rsidR="00710DD0" w:rsidRDefault="00912B0D" w:rsidP="00912B0D">
          <w:pPr>
            <w:pStyle w:val="FD385ACEACAC4422BBCB75ACD41147B8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5F16E037BEEB42BDA3693C16BA50E7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2BA600-4C36-4E93-9DAE-71C6FDB03DD7}"/>
      </w:docPartPr>
      <w:docPartBody>
        <w:p w:rsidR="00710DD0" w:rsidRDefault="00912B0D" w:rsidP="00912B0D">
          <w:pPr>
            <w:pStyle w:val="5F16E037BEEB42BDA3693C16BA50E78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0D376FDB9F1D479FACCFA8EC1701D4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FCED91-082C-4733-8341-0253FA0D4853}"/>
      </w:docPartPr>
      <w:docPartBody>
        <w:p w:rsidR="002D3AB2" w:rsidRDefault="00710DD0" w:rsidP="00710DD0">
          <w:pPr>
            <w:pStyle w:val="0D376FDB9F1D479FACCFA8EC1701D49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C125292BD3948289D36B4B498B325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F4C8C2-D23D-47D5-A601-F7FE688AA7E3}"/>
      </w:docPartPr>
      <w:docPartBody>
        <w:p w:rsidR="002D3AB2" w:rsidRDefault="00710DD0" w:rsidP="00710DD0">
          <w:pPr>
            <w:pStyle w:val="AC125292BD3948289D36B4B498B325A4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939DC111DB2D45799FAD59E5EB88CE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B89EA8-70C9-4B5F-B1A1-BC5B25A74669}"/>
      </w:docPartPr>
      <w:docPartBody>
        <w:p w:rsidR="002D3AB2" w:rsidRDefault="00710DD0" w:rsidP="00710DD0">
          <w:pPr>
            <w:pStyle w:val="939DC111DB2D45799FAD59E5EB88CEED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07849E346B043A5B53755992BBC7F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347597-F126-4764-9839-BBBD2EEBFE1B}"/>
      </w:docPartPr>
      <w:docPartBody>
        <w:p w:rsidR="002D3AB2" w:rsidRDefault="00710DD0" w:rsidP="00710DD0">
          <w:pPr>
            <w:pStyle w:val="407849E346B043A5B53755992BBC7FE5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53A4D94F8D54CAA89B8BD061D2656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ED6E63-970B-4EDB-9647-47FE7FE9C829}"/>
      </w:docPartPr>
      <w:docPartBody>
        <w:p w:rsidR="002D3AB2" w:rsidRDefault="00710DD0" w:rsidP="00710DD0">
          <w:pPr>
            <w:pStyle w:val="A53A4D94F8D54CAA89B8BD061D2656F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70F837D313249A1984135561C74A6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5E6A1B-4FC3-4705-A103-7BFCF4EBB822}"/>
      </w:docPartPr>
      <w:docPartBody>
        <w:p w:rsidR="002D3AB2" w:rsidRDefault="00710DD0" w:rsidP="00710DD0">
          <w:pPr>
            <w:pStyle w:val="E70F837D313249A1984135561C74A69C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48F62321EDE4F76AA75E6CDDA4457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8C8F6A-5A75-4C71-974C-C50322BBEA8E}"/>
      </w:docPartPr>
      <w:docPartBody>
        <w:p w:rsidR="002D3AB2" w:rsidRDefault="00710DD0" w:rsidP="00710DD0">
          <w:pPr>
            <w:pStyle w:val="A48F62321EDE4F76AA75E6CDDA44579D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256E60DAE8449E58C8DCEA77A88AE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66E652-8628-44E7-A893-24155C2DFE7B}"/>
      </w:docPartPr>
      <w:docPartBody>
        <w:p w:rsidR="002D3AB2" w:rsidRDefault="00710DD0" w:rsidP="00710DD0">
          <w:pPr>
            <w:pStyle w:val="2256E60DAE8449E58C8DCEA77A88AE13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3E36D1B78BDA47F2982AA68C797297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C57794-7D7E-49F6-9698-BD629A43B593}"/>
      </w:docPartPr>
      <w:docPartBody>
        <w:p w:rsidR="002D3AB2" w:rsidRDefault="00710DD0" w:rsidP="00710DD0">
          <w:pPr>
            <w:pStyle w:val="3E36D1B78BDA47F2982AA68C79729721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3BF6E136C7748C084CFD18E091F9E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3D80EB-6F84-4B59-AC08-59FA1EEFE60A}"/>
      </w:docPartPr>
      <w:docPartBody>
        <w:p w:rsidR="002D3AB2" w:rsidRDefault="00710DD0" w:rsidP="00710DD0">
          <w:pPr>
            <w:pStyle w:val="23BF6E136C7748C084CFD18E091F9E49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6C88464B226B4D01B6AFE44A9FC636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E9F8D4-B7EF-4F78-A9CC-317C0D646EC1}"/>
      </w:docPartPr>
      <w:docPartBody>
        <w:p w:rsidR="002D3AB2" w:rsidRDefault="00710DD0" w:rsidP="00710DD0">
          <w:pPr>
            <w:pStyle w:val="6C88464B226B4D01B6AFE44A9FC636BA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C386F64598884ED7B301E6F3208A6A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281350-D799-4827-A265-F69999593D67}"/>
      </w:docPartPr>
      <w:docPartBody>
        <w:p w:rsidR="002D3AB2" w:rsidRDefault="00710DD0" w:rsidP="00710DD0">
          <w:pPr>
            <w:pStyle w:val="C386F64598884ED7B301E6F3208A6A7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DF292B28ADC45F9BE5BAC49F06D76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599790-62AF-4076-AC4B-ECDC9B62517D}"/>
      </w:docPartPr>
      <w:docPartBody>
        <w:p w:rsidR="002D3AB2" w:rsidRDefault="00710DD0" w:rsidP="00710DD0">
          <w:pPr>
            <w:pStyle w:val="4DF292B28ADC45F9BE5BAC49F06D76E0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61D2EDB7C7B414EBC4FB84FD52339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869901-8F98-432E-96BD-2C2D879AF41D}"/>
      </w:docPartPr>
      <w:docPartBody>
        <w:p w:rsidR="000413BF" w:rsidRDefault="008E01B5" w:rsidP="008E01B5">
          <w:pPr>
            <w:pStyle w:val="261D2EDB7C7B414EBC4FB84FD5233902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B339254CAE72490BB7C74FFF1C3E69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AAF93F-EB78-4743-97B8-E92814D4725D}"/>
      </w:docPartPr>
      <w:docPartBody>
        <w:p w:rsidR="000413BF" w:rsidRDefault="008E01B5" w:rsidP="008E01B5">
          <w:pPr>
            <w:pStyle w:val="B339254CAE72490BB7C74FFF1C3E69C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09D9D31C39C4725853B19230B3AE5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ED46C2-9049-45A0-A1CC-B69CDFF61812}"/>
      </w:docPartPr>
      <w:docPartBody>
        <w:p w:rsidR="000413BF" w:rsidRDefault="008E01B5" w:rsidP="008E01B5">
          <w:pPr>
            <w:pStyle w:val="D09D9D31C39C4725853B19230B3AE550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C5F3D639AC543EBA970C59606D1B3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C26D11-2D76-4877-90B0-6746D027C6D6}"/>
      </w:docPartPr>
      <w:docPartBody>
        <w:p w:rsidR="000413BF" w:rsidRDefault="008E01B5" w:rsidP="008E01B5">
          <w:pPr>
            <w:pStyle w:val="EC5F3D639AC543EBA970C59606D1B34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70336DE9BF3F45F2AF35DB205DD234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E7E794-8141-42FC-9617-9AF95DD00F1D}"/>
      </w:docPartPr>
      <w:docPartBody>
        <w:p w:rsidR="000413BF" w:rsidRDefault="008E01B5" w:rsidP="008E01B5">
          <w:pPr>
            <w:pStyle w:val="70336DE9BF3F45F2AF35DB205DD234E4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EB6FB641D4A48A69549F64C497630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AEC920-2881-4AD7-BFDA-C7796BD56DB9}"/>
      </w:docPartPr>
      <w:docPartBody>
        <w:p w:rsidR="000413BF" w:rsidRDefault="008E01B5" w:rsidP="008E01B5">
          <w:pPr>
            <w:pStyle w:val="4EB6FB641D4A48A69549F64C49763060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A7D521355B50420289B948635F0EC3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6B217E-5918-43CA-9D46-0E66E57FEBA7}"/>
      </w:docPartPr>
      <w:docPartBody>
        <w:p w:rsidR="000413BF" w:rsidRDefault="008E01B5" w:rsidP="008E01B5">
          <w:pPr>
            <w:pStyle w:val="A7D521355B50420289B948635F0EC31E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E5FBBB237DD349B88E8EB2D1FABA3A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710B98-32E6-454C-A6FF-C83D1E8CD6D8}"/>
      </w:docPartPr>
      <w:docPartBody>
        <w:p w:rsidR="000413BF" w:rsidRDefault="008E01B5" w:rsidP="008E01B5">
          <w:pPr>
            <w:pStyle w:val="E5FBBB237DD349B88E8EB2D1FABA3AFC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43FDDDF4103D465A80FFE311D680BC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F23207-E7E5-4AC5-9EFF-0CC7C9CEC280}"/>
      </w:docPartPr>
      <w:docPartBody>
        <w:p w:rsidR="000413BF" w:rsidRDefault="008E01B5" w:rsidP="008E01B5">
          <w:pPr>
            <w:pStyle w:val="43FDDDF4103D465A80FFE311D680BC74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FD471625EC54176A4F5508A56A902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17D6BC-DCC6-4E42-8A1C-2D247F26C035}"/>
      </w:docPartPr>
      <w:docPartBody>
        <w:p w:rsidR="000413BF" w:rsidRDefault="008E01B5" w:rsidP="008E01B5">
          <w:pPr>
            <w:pStyle w:val="2FD471625EC54176A4F5508A56A902A3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A225771FC774DAE82EF8A23EE90FC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7FC6CE-777F-44B2-BB81-4DA70BED74A6}"/>
      </w:docPartPr>
      <w:docPartBody>
        <w:p w:rsidR="00CB3C37" w:rsidRDefault="009F5214" w:rsidP="009F5214">
          <w:pPr>
            <w:pStyle w:val="0A225771FC774DAE82EF8A23EE90FC7B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24AAA53779F84AF1923CCFB5D276BB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DA10A1-46D3-419C-B4E6-7A40691C6BC9}"/>
      </w:docPartPr>
      <w:docPartBody>
        <w:p w:rsidR="00CB3C37" w:rsidRDefault="009F5214" w:rsidP="009F5214">
          <w:pPr>
            <w:pStyle w:val="24AAA53779F84AF1923CCFB5D276BB71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FA61A67CDDB485DBB5BDAC0D69459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BAE9D1-BCB5-48B9-A4E0-67658D31B86D}"/>
      </w:docPartPr>
      <w:docPartBody>
        <w:p w:rsidR="00CB3C37" w:rsidRDefault="009F5214" w:rsidP="009F5214">
          <w:pPr>
            <w:pStyle w:val="6FA61A67CDDB485DBB5BDAC0D69459EF"/>
          </w:pPr>
          <w:r w:rsidRPr="00190F7D">
            <w:rPr>
              <w:rStyle w:val="Tekstvantijdelijkeaanduiding"/>
            </w:rPr>
            <w:t>Kies een item.</w:t>
          </w:r>
        </w:p>
      </w:docPartBody>
    </w:docPart>
    <w:docPart>
      <w:docPartPr>
        <w:name w:val="D3E21179990841BA94FAECE0C4B93C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CC1970-A7EC-4715-9288-A370549011E6}"/>
      </w:docPartPr>
      <w:docPartBody>
        <w:p w:rsidR="00CB3C37" w:rsidRDefault="009F5214" w:rsidP="009F5214">
          <w:pPr>
            <w:pStyle w:val="D3E21179990841BA94FAECE0C4B93C9F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4934E181A1C43EABADD4E38D8476C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34EB5A-CBD1-4882-9873-4FFE78492A77}"/>
      </w:docPartPr>
      <w:docPartBody>
        <w:p w:rsidR="00CB3C37" w:rsidRDefault="009F5214" w:rsidP="009F5214">
          <w:pPr>
            <w:pStyle w:val="B4934E181A1C43EABADD4E38D8476CCA"/>
          </w:pPr>
          <w:r w:rsidRPr="0037682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4D8A26FFD3454CB646A5EF0A5676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0CCD3B-C887-4A4F-B0CD-5F679E97B19B}"/>
      </w:docPartPr>
      <w:docPartBody>
        <w:p w:rsidR="00973643" w:rsidRDefault="008A119B" w:rsidP="008A119B">
          <w:pPr>
            <w:pStyle w:val="634D8A26FFD3454CB646A5EF0A56763A"/>
          </w:pPr>
          <w:r w:rsidRPr="00E819D9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9E5"/>
    <w:rsid w:val="00010E31"/>
    <w:rsid w:val="000413BF"/>
    <w:rsid w:val="000549CB"/>
    <w:rsid w:val="000A519A"/>
    <w:rsid w:val="000D0B21"/>
    <w:rsid w:val="00100AD2"/>
    <w:rsid w:val="00121682"/>
    <w:rsid w:val="00297DCA"/>
    <w:rsid w:val="002B3449"/>
    <w:rsid w:val="002C0DF9"/>
    <w:rsid w:val="002D3AB2"/>
    <w:rsid w:val="003962A8"/>
    <w:rsid w:val="00413933"/>
    <w:rsid w:val="00446451"/>
    <w:rsid w:val="004E7C38"/>
    <w:rsid w:val="00580909"/>
    <w:rsid w:val="006F68FE"/>
    <w:rsid w:val="00710DD0"/>
    <w:rsid w:val="007221F7"/>
    <w:rsid w:val="007639CB"/>
    <w:rsid w:val="008459E5"/>
    <w:rsid w:val="008A119B"/>
    <w:rsid w:val="008E01B5"/>
    <w:rsid w:val="008E1652"/>
    <w:rsid w:val="00912B0D"/>
    <w:rsid w:val="00973643"/>
    <w:rsid w:val="009F5214"/>
    <w:rsid w:val="00A5435E"/>
    <w:rsid w:val="00AC081E"/>
    <w:rsid w:val="00B4612C"/>
    <w:rsid w:val="00CB3C37"/>
    <w:rsid w:val="00D66D36"/>
    <w:rsid w:val="00D86677"/>
    <w:rsid w:val="00EA10AD"/>
    <w:rsid w:val="00EE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A119B"/>
    <w:rPr>
      <w:color w:val="808080"/>
    </w:rPr>
  </w:style>
  <w:style w:type="paragraph" w:customStyle="1" w:styleId="A395D3680E1544CD9F76AF94C593A53E">
    <w:name w:val="A395D3680E1544CD9F76AF94C593A53E"/>
    <w:rsid w:val="00EE35D4"/>
  </w:style>
  <w:style w:type="paragraph" w:customStyle="1" w:styleId="376DE05625F345A38517A936C2850A4F">
    <w:name w:val="376DE05625F345A38517A936C2850A4F"/>
    <w:rsid w:val="002B3449"/>
  </w:style>
  <w:style w:type="paragraph" w:customStyle="1" w:styleId="B6B0566F1EA5453D9A4519F0DF4B1B5F">
    <w:name w:val="B6B0566F1EA5453D9A4519F0DF4B1B5F"/>
    <w:rsid w:val="002B3449"/>
  </w:style>
  <w:style w:type="paragraph" w:customStyle="1" w:styleId="2209ED54353948469DC0CF3512F96D25">
    <w:name w:val="2209ED54353948469DC0CF3512F96D25"/>
    <w:rsid w:val="00912B0D"/>
  </w:style>
  <w:style w:type="paragraph" w:customStyle="1" w:styleId="8ECAFDC68F2F492B93B29F780A763855">
    <w:name w:val="8ECAFDC68F2F492B93B29F780A763855"/>
    <w:rsid w:val="00912B0D"/>
  </w:style>
  <w:style w:type="paragraph" w:customStyle="1" w:styleId="3A7088C3CE9C4BDE891EF1DCADB94538">
    <w:name w:val="3A7088C3CE9C4BDE891EF1DCADB94538"/>
    <w:rsid w:val="00912B0D"/>
  </w:style>
  <w:style w:type="paragraph" w:customStyle="1" w:styleId="453A474ACEFA44F2BEEAA7FAD4B8A577">
    <w:name w:val="453A474ACEFA44F2BEEAA7FAD4B8A577"/>
    <w:rsid w:val="00912B0D"/>
  </w:style>
  <w:style w:type="paragraph" w:customStyle="1" w:styleId="2FB02235F57C45069EB6A5C5BF8DECB8">
    <w:name w:val="2FB02235F57C45069EB6A5C5BF8DECB8"/>
    <w:rsid w:val="00912B0D"/>
  </w:style>
  <w:style w:type="paragraph" w:customStyle="1" w:styleId="09406422B579417884E97E2356B2EF30">
    <w:name w:val="09406422B579417884E97E2356B2EF30"/>
    <w:rsid w:val="00912B0D"/>
  </w:style>
  <w:style w:type="paragraph" w:customStyle="1" w:styleId="090488EF02B54F24BE2E1DD7704B7ECC">
    <w:name w:val="090488EF02B54F24BE2E1DD7704B7ECC"/>
    <w:rsid w:val="00912B0D"/>
  </w:style>
  <w:style w:type="paragraph" w:customStyle="1" w:styleId="882ADA9C884A4AB59B098DEEE8258024">
    <w:name w:val="882ADA9C884A4AB59B098DEEE8258024"/>
    <w:rsid w:val="00912B0D"/>
  </w:style>
  <w:style w:type="paragraph" w:customStyle="1" w:styleId="EBBBF00E1343491C87E6DA74618860F2">
    <w:name w:val="EBBBF00E1343491C87E6DA74618860F2"/>
    <w:rsid w:val="00912B0D"/>
  </w:style>
  <w:style w:type="paragraph" w:customStyle="1" w:styleId="328C97E42A7948F3A6F11B63FD47D5D7">
    <w:name w:val="328C97E42A7948F3A6F11B63FD47D5D7"/>
    <w:rsid w:val="00912B0D"/>
  </w:style>
  <w:style w:type="paragraph" w:customStyle="1" w:styleId="28B5605FC7F14129AC428BCCCDBC5234">
    <w:name w:val="28B5605FC7F14129AC428BCCCDBC5234"/>
    <w:rsid w:val="00912B0D"/>
  </w:style>
  <w:style w:type="paragraph" w:customStyle="1" w:styleId="462F76942CFD4D87ADE39FABDD5C380A">
    <w:name w:val="462F76942CFD4D87ADE39FABDD5C380A"/>
    <w:rsid w:val="00912B0D"/>
  </w:style>
  <w:style w:type="paragraph" w:customStyle="1" w:styleId="B161CA22D6F044049E541DEA885418F8">
    <w:name w:val="B161CA22D6F044049E541DEA885418F8"/>
    <w:rsid w:val="00912B0D"/>
  </w:style>
  <w:style w:type="paragraph" w:customStyle="1" w:styleId="40104A5488BC4333B1D979145D773B7F">
    <w:name w:val="40104A5488BC4333B1D979145D773B7F"/>
    <w:rsid w:val="00912B0D"/>
  </w:style>
  <w:style w:type="paragraph" w:customStyle="1" w:styleId="D6FAF588C9974283A678D26CAA973A6A">
    <w:name w:val="D6FAF588C9974283A678D26CAA973A6A"/>
    <w:rsid w:val="00912B0D"/>
  </w:style>
  <w:style w:type="paragraph" w:customStyle="1" w:styleId="11541E119EBD4D2C84E73424613EC49E">
    <w:name w:val="11541E119EBD4D2C84E73424613EC49E"/>
    <w:rsid w:val="00912B0D"/>
  </w:style>
  <w:style w:type="paragraph" w:customStyle="1" w:styleId="CA9771185769471FBA826790BC13CC39">
    <w:name w:val="CA9771185769471FBA826790BC13CC39"/>
    <w:rsid w:val="00912B0D"/>
  </w:style>
  <w:style w:type="paragraph" w:customStyle="1" w:styleId="1B7BCD109D174118B48E8062181CC939">
    <w:name w:val="1B7BCD109D174118B48E8062181CC939"/>
    <w:rsid w:val="00912B0D"/>
  </w:style>
  <w:style w:type="paragraph" w:customStyle="1" w:styleId="3A210399C76B4B3D95CCD1A5038244E9">
    <w:name w:val="3A210399C76B4B3D95CCD1A5038244E9"/>
    <w:rsid w:val="00912B0D"/>
  </w:style>
  <w:style w:type="paragraph" w:customStyle="1" w:styleId="F5E5C493EA6D46C5B41C1915B5C87F08">
    <w:name w:val="F5E5C493EA6D46C5B41C1915B5C87F08"/>
    <w:rsid w:val="00912B0D"/>
  </w:style>
  <w:style w:type="paragraph" w:customStyle="1" w:styleId="238C4EA7B4A046169029CDC7852509EB">
    <w:name w:val="238C4EA7B4A046169029CDC7852509EB"/>
    <w:rsid w:val="00912B0D"/>
  </w:style>
  <w:style w:type="paragraph" w:customStyle="1" w:styleId="ED69903C67314A82B780524D00E17D6A">
    <w:name w:val="ED69903C67314A82B780524D00E17D6A"/>
    <w:rsid w:val="00912B0D"/>
  </w:style>
  <w:style w:type="paragraph" w:customStyle="1" w:styleId="82C7E98420774A0BBAF2B9C0B0F8CF6E">
    <w:name w:val="82C7E98420774A0BBAF2B9C0B0F8CF6E"/>
    <w:rsid w:val="00912B0D"/>
  </w:style>
  <w:style w:type="paragraph" w:customStyle="1" w:styleId="0E0E4E16E66F4F9D980A5CA9AFE0FB02">
    <w:name w:val="0E0E4E16E66F4F9D980A5CA9AFE0FB02"/>
    <w:rsid w:val="00912B0D"/>
  </w:style>
  <w:style w:type="paragraph" w:customStyle="1" w:styleId="6B13D2FEFE744896A0D454D8F89A0F27">
    <w:name w:val="6B13D2FEFE744896A0D454D8F89A0F27"/>
    <w:rsid w:val="00912B0D"/>
  </w:style>
  <w:style w:type="paragraph" w:customStyle="1" w:styleId="9DD474C757A84358AACF6FA9F31F89EA">
    <w:name w:val="9DD474C757A84358AACF6FA9F31F89EA"/>
    <w:rsid w:val="00912B0D"/>
  </w:style>
  <w:style w:type="paragraph" w:customStyle="1" w:styleId="BBF1E1FA6DA94CF4ACE61EEC6E796C43">
    <w:name w:val="BBF1E1FA6DA94CF4ACE61EEC6E796C43"/>
    <w:rsid w:val="00912B0D"/>
  </w:style>
  <w:style w:type="paragraph" w:customStyle="1" w:styleId="4B9080FA84D34B229F3B9EAF3BC55CBF">
    <w:name w:val="4B9080FA84D34B229F3B9EAF3BC55CBF"/>
    <w:rsid w:val="00912B0D"/>
  </w:style>
  <w:style w:type="paragraph" w:customStyle="1" w:styleId="A23871A0C1164A0FAB389421D7FA2818">
    <w:name w:val="A23871A0C1164A0FAB389421D7FA2818"/>
    <w:rsid w:val="00912B0D"/>
  </w:style>
  <w:style w:type="paragraph" w:customStyle="1" w:styleId="A7A6D07F07DA4762854BEC7B2B239878">
    <w:name w:val="A7A6D07F07DA4762854BEC7B2B239878"/>
    <w:rsid w:val="00912B0D"/>
  </w:style>
  <w:style w:type="paragraph" w:customStyle="1" w:styleId="EB1BE5C19E844F9399A6FC3E984D0722">
    <w:name w:val="EB1BE5C19E844F9399A6FC3E984D0722"/>
    <w:rsid w:val="00912B0D"/>
  </w:style>
  <w:style w:type="paragraph" w:customStyle="1" w:styleId="476987BC238246AF83E0A5C81330E726">
    <w:name w:val="476987BC238246AF83E0A5C81330E726"/>
    <w:rsid w:val="00912B0D"/>
  </w:style>
  <w:style w:type="paragraph" w:customStyle="1" w:styleId="4B921E7648584F6480191171E32DA6A3">
    <w:name w:val="4B921E7648584F6480191171E32DA6A3"/>
    <w:rsid w:val="00912B0D"/>
  </w:style>
  <w:style w:type="paragraph" w:customStyle="1" w:styleId="B027AB076088406CAFFF13853136CF63">
    <w:name w:val="B027AB076088406CAFFF13853136CF63"/>
    <w:rsid w:val="00912B0D"/>
  </w:style>
  <w:style w:type="paragraph" w:customStyle="1" w:styleId="D235CFA315B94CABBC4204916CB5DF91">
    <w:name w:val="D235CFA315B94CABBC4204916CB5DF91"/>
    <w:rsid w:val="00912B0D"/>
  </w:style>
  <w:style w:type="paragraph" w:customStyle="1" w:styleId="F580764ABCE647C9A13CF2C14875DAB3">
    <w:name w:val="F580764ABCE647C9A13CF2C14875DAB3"/>
    <w:rsid w:val="00912B0D"/>
  </w:style>
  <w:style w:type="paragraph" w:customStyle="1" w:styleId="64CA6A10812C4E37B0981EEA7BF11C05">
    <w:name w:val="64CA6A10812C4E37B0981EEA7BF11C05"/>
    <w:rsid w:val="00912B0D"/>
  </w:style>
  <w:style w:type="paragraph" w:customStyle="1" w:styleId="6BB82B06E557424EA98D935172B93493">
    <w:name w:val="6BB82B06E557424EA98D935172B93493"/>
    <w:rsid w:val="00912B0D"/>
  </w:style>
  <w:style w:type="paragraph" w:customStyle="1" w:styleId="4A217FBC94614DFE907D6D4C5B040E41">
    <w:name w:val="4A217FBC94614DFE907D6D4C5B040E41"/>
    <w:rsid w:val="00912B0D"/>
  </w:style>
  <w:style w:type="paragraph" w:customStyle="1" w:styleId="D3463C1DF151495DA1613BEA6EFC7B39">
    <w:name w:val="D3463C1DF151495DA1613BEA6EFC7B39"/>
    <w:rsid w:val="00912B0D"/>
  </w:style>
  <w:style w:type="paragraph" w:customStyle="1" w:styleId="17C0DACA2EC4421CB2CE4E419232E611">
    <w:name w:val="17C0DACA2EC4421CB2CE4E419232E611"/>
    <w:rsid w:val="00912B0D"/>
  </w:style>
  <w:style w:type="paragraph" w:customStyle="1" w:styleId="E5629932F4364EC6BA6BEFAA9F0363FF">
    <w:name w:val="E5629932F4364EC6BA6BEFAA9F0363FF"/>
    <w:rsid w:val="00912B0D"/>
  </w:style>
  <w:style w:type="paragraph" w:customStyle="1" w:styleId="0BEFF7467C944316AA2E9A81ABE42105">
    <w:name w:val="0BEFF7467C944316AA2E9A81ABE42105"/>
    <w:rsid w:val="00912B0D"/>
  </w:style>
  <w:style w:type="paragraph" w:customStyle="1" w:styleId="A1B33E321AEB46F993AB348123F37646">
    <w:name w:val="A1B33E321AEB46F993AB348123F37646"/>
    <w:rsid w:val="00912B0D"/>
  </w:style>
  <w:style w:type="paragraph" w:customStyle="1" w:styleId="72DE203881564F02ABF30148D69B69D3">
    <w:name w:val="72DE203881564F02ABF30148D69B69D3"/>
    <w:rsid w:val="00912B0D"/>
  </w:style>
  <w:style w:type="paragraph" w:customStyle="1" w:styleId="C011F739152D4A06B45149660D8F24EB">
    <w:name w:val="C011F739152D4A06B45149660D8F24EB"/>
    <w:rsid w:val="00912B0D"/>
  </w:style>
  <w:style w:type="paragraph" w:customStyle="1" w:styleId="8D46C2A68268460DAEDBE4123B93FC5A">
    <w:name w:val="8D46C2A68268460DAEDBE4123B93FC5A"/>
    <w:rsid w:val="00912B0D"/>
  </w:style>
  <w:style w:type="paragraph" w:customStyle="1" w:styleId="EDEAD08A953A4A67AD0397335A223205">
    <w:name w:val="EDEAD08A953A4A67AD0397335A223205"/>
    <w:rsid w:val="00912B0D"/>
  </w:style>
  <w:style w:type="paragraph" w:customStyle="1" w:styleId="0540B78D2D3646C3B01830A70006404D">
    <w:name w:val="0540B78D2D3646C3B01830A70006404D"/>
    <w:rsid w:val="00912B0D"/>
  </w:style>
  <w:style w:type="paragraph" w:customStyle="1" w:styleId="48BDAAF16BC8480DB8009F3A8A4944B3">
    <w:name w:val="48BDAAF16BC8480DB8009F3A8A4944B3"/>
    <w:rsid w:val="00912B0D"/>
  </w:style>
  <w:style w:type="paragraph" w:customStyle="1" w:styleId="EE2A33C8710A4161BE12BB55ED1F3595">
    <w:name w:val="EE2A33C8710A4161BE12BB55ED1F3595"/>
    <w:rsid w:val="00912B0D"/>
  </w:style>
  <w:style w:type="paragraph" w:customStyle="1" w:styleId="02BFF472955F4971AA6819497D53180B">
    <w:name w:val="02BFF472955F4971AA6819497D53180B"/>
    <w:rsid w:val="00912B0D"/>
  </w:style>
  <w:style w:type="paragraph" w:customStyle="1" w:styleId="0A0F080A0BE94908A2287631060F2E33">
    <w:name w:val="0A0F080A0BE94908A2287631060F2E33"/>
    <w:rsid w:val="00912B0D"/>
  </w:style>
  <w:style w:type="paragraph" w:customStyle="1" w:styleId="FD385ACEACAC4422BBCB75ACD41147B8">
    <w:name w:val="FD385ACEACAC4422BBCB75ACD41147B8"/>
    <w:rsid w:val="00912B0D"/>
  </w:style>
  <w:style w:type="paragraph" w:customStyle="1" w:styleId="5F16E037BEEB42BDA3693C16BA50E785">
    <w:name w:val="5F16E037BEEB42BDA3693C16BA50E785"/>
    <w:rsid w:val="00912B0D"/>
  </w:style>
  <w:style w:type="paragraph" w:customStyle="1" w:styleId="0D376FDB9F1D479FACCFA8EC1701D49B">
    <w:name w:val="0D376FDB9F1D479FACCFA8EC1701D49B"/>
    <w:rsid w:val="00710DD0"/>
  </w:style>
  <w:style w:type="paragraph" w:customStyle="1" w:styleId="AC125292BD3948289D36B4B498B325A4">
    <w:name w:val="AC125292BD3948289D36B4B498B325A4"/>
    <w:rsid w:val="00710DD0"/>
  </w:style>
  <w:style w:type="paragraph" w:customStyle="1" w:styleId="939DC111DB2D45799FAD59E5EB88CEED">
    <w:name w:val="939DC111DB2D45799FAD59E5EB88CEED"/>
    <w:rsid w:val="00710DD0"/>
  </w:style>
  <w:style w:type="paragraph" w:customStyle="1" w:styleId="407849E346B043A5B53755992BBC7FE5">
    <w:name w:val="407849E346B043A5B53755992BBC7FE5"/>
    <w:rsid w:val="00710DD0"/>
  </w:style>
  <w:style w:type="paragraph" w:customStyle="1" w:styleId="A53A4D94F8D54CAA89B8BD061D2656FA">
    <w:name w:val="A53A4D94F8D54CAA89B8BD061D2656FA"/>
    <w:rsid w:val="00710DD0"/>
  </w:style>
  <w:style w:type="paragraph" w:customStyle="1" w:styleId="E70F837D313249A1984135561C74A69C">
    <w:name w:val="E70F837D313249A1984135561C74A69C"/>
    <w:rsid w:val="00710DD0"/>
  </w:style>
  <w:style w:type="paragraph" w:customStyle="1" w:styleId="A48F62321EDE4F76AA75E6CDDA44579D">
    <w:name w:val="A48F62321EDE4F76AA75E6CDDA44579D"/>
    <w:rsid w:val="00710DD0"/>
  </w:style>
  <w:style w:type="paragraph" w:customStyle="1" w:styleId="2256E60DAE8449E58C8DCEA77A88AE13">
    <w:name w:val="2256E60DAE8449E58C8DCEA77A88AE13"/>
    <w:rsid w:val="00710DD0"/>
  </w:style>
  <w:style w:type="paragraph" w:customStyle="1" w:styleId="3E36D1B78BDA47F2982AA68C79729721">
    <w:name w:val="3E36D1B78BDA47F2982AA68C79729721"/>
    <w:rsid w:val="00710DD0"/>
  </w:style>
  <w:style w:type="paragraph" w:customStyle="1" w:styleId="23BF6E136C7748C084CFD18E091F9E49">
    <w:name w:val="23BF6E136C7748C084CFD18E091F9E49"/>
    <w:rsid w:val="00710DD0"/>
  </w:style>
  <w:style w:type="paragraph" w:customStyle="1" w:styleId="6C88464B226B4D01B6AFE44A9FC636BA">
    <w:name w:val="6C88464B226B4D01B6AFE44A9FC636BA"/>
    <w:rsid w:val="00710DD0"/>
  </w:style>
  <w:style w:type="paragraph" w:customStyle="1" w:styleId="C386F64598884ED7B301E6F3208A6A7B">
    <w:name w:val="C386F64598884ED7B301E6F3208A6A7B"/>
    <w:rsid w:val="00710DD0"/>
  </w:style>
  <w:style w:type="paragraph" w:customStyle="1" w:styleId="4DF292B28ADC45F9BE5BAC49F06D76E0">
    <w:name w:val="4DF292B28ADC45F9BE5BAC49F06D76E0"/>
    <w:rsid w:val="00710DD0"/>
  </w:style>
  <w:style w:type="paragraph" w:customStyle="1" w:styleId="261D2EDB7C7B414EBC4FB84FD5233902">
    <w:name w:val="261D2EDB7C7B414EBC4FB84FD5233902"/>
    <w:rsid w:val="008E01B5"/>
  </w:style>
  <w:style w:type="paragraph" w:customStyle="1" w:styleId="B339254CAE72490BB7C74FFF1C3E69CE">
    <w:name w:val="B339254CAE72490BB7C74FFF1C3E69CE"/>
    <w:rsid w:val="008E01B5"/>
  </w:style>
  <w:style w:type="paragraph" w:customStyle="1" w:styleId="D09D9D31C39C4725853B19230B3AE550">
    <w:name w:val="D09D9D31C39C4725853B19230B3AE550"/>
    <w:rsid w:val="008E01B5"/>
  </w:style>
  <w:style w:type="paragraph" w:customStyle="1" w:styleId="EC5F3D639AC543EBA970C59606D1B34E">
    <w:name w:val="EC5F3D639AC543EBA970C59606D1B34E"/>
    <w:rsid w:val="008E01B5"/>
  </w:style>
  <w:style w:type="paragraph" w:customStyle="1" w:styleId="70336DE9BF3F45F2AF35DB205DD234E4">
    <w:name w:val="70336DE9BF3F45F2AF35DB205DD234E4"/>
    <w:rsid w:val="008E01B5"/>
  </w:style>
  <w:style w:type="paragraph" w:customStyle="1" w:styleId="4EB6FB641D4A48A69549F64C49763060">
    <w:name w:val="4EB6FB641D4A48A69549F64C49763060"/>
    <w:rsid w:val="008E01B5"/>
  </w:style>
  <w:style w:type="paragraph" w:customStyle="1" w:styleId="A7D521355B50420289B948635F0EC31E">
    <w:name w:val="A7D521355B50420289B948635F0EC31E"/>
    <w:rsid w:val="008E01B5"/>
  </w:style>
  <w:style w:type="paragraph" w:customStyle="1" w:styleId="E5FBBB237DD349B88E8EB2D1FABA3AFC">
    <w:name w:val="E5FBBB237DD349B88E8EB2D1FABA3AFC"/>
    <w:rsid w:val="008E01B5"/>
  </w:style>
  <w:style w:type="paragraph" w:customStyle="1" w:styleId="43FDDDF4103D465A80FFE311D680BC74">
    <w:name w:val="43FDDDF4103D465A80FFE311D680BC74"/>
    <w:rsid w:val="008E01B5"/>
  </w:style>
  <w:style w:type="paragraph" w:customStyle="1" w:styleId="2FD471625EC54176A4F5508A56A902A3">
    <w:name w:val="2FD471625EC54176A4F5508A56A902A3"/>
    <w:rsid w:val="008E01B5"/>
  </w:style>
  <w:style w:type="paragraph" w:customStyle="1" w:styleId="0A225771FC774DAE82EF8A23EE90FC7B">
    <w:name w:val="0A225771FC774DAE82EF8A23EE90FC7B"/>
    <w:rsid w:val="009F5214"/>
  </w:style>
  <w:style w:type="paragraph" w:customStyle="1" w:styleId="24AAA53779F84AF1923CCFB5D276BB71">
    <w:name w:val="24AAA53779F84AF1923CCFB5D276BB71"/>
    <w:rsid w:val="009F5214"/>
  </w:style>
  <w:style w:type="paragraph" w:customStyle="1" w:styleId="6FA61A67CDDB485DBB5BDAC0D69459EF">
    <w:name w:val="6FA61A67CDDB485DBB5BDAC0D69459EF"/>
    <w:rsid w:val="009F5214"/>
  </w:style>
  <w:style w:type="paragraph" w:customStyle="1" w:styleId="D3E21179990841BA94FAECE0C4B93C9F">
    <w:name w:val="D3E21179990841BA94FAECE0C4B93C9F"/>
    <w:rsid w:val="009F5214"/>
  </w:style>
  <w:style w:type="paragraph" w:customStyle="1" w:styleId="B4934E181A1C43EABADD4E38D8476CCA">
    <w:name w:val="B4934E181A1C43EABADD4E38D8476CCA"/>
    <w:rsid w:val="009F5214"/>
  </w:style>
  <w:style w:type="paragraph" w:customStyle="1" w:styleId="634D8A26FFD3454CB646A5EF0A56763A">
    <w:name w:val="634D8A26FFD3454CB646A5EF0A56763A"/>
    <w:rsid w:val="008A11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052B30DC1AA4AA46ED0BBFE0D8DB9" ma:contentTypeVersion="0" ma:contentTypeDescription="Een nieuw document maken." ma:contentTypeScope="" ma:versionID="4ff811945585330b1fc4fcf5d8702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D8961A-D380-442F-B96D-A6FEFE01F4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60EACB-793C-43AB-8E96-9B9A3FE48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1A1CB-E592-414A-BE3E-736005E87337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F5E49E8-80FD-4BE0-A2FD-8BFC40EB2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</Template>
  <TotalTime>0</TotalTime>
  <Pages>4</Pages>
  <Words>1058</Words>
  <Characters>6230</Characters>
  <Application>Microsoft Office Word</Application>
  <DocSecurity>0</DocSecurity>
  <Lines>51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Blanco formaat</vt:lpstr>
      <vt:lpstr>Blanco formaat</vt:lpstr>
    </vt:vector>
  </TitlesOfParts>
  <Company>Ministerie VROM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creator>Ing. A.C. van den Bulk</dc:creator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Wildenberg, Bram</cp:lastModifiedBy>
  <cp:revision>6</cp:revision>
  <cp:lastPrinted>2019-02-19T12:04:00Z</cp:lastPrinted>
  <dcterms:created xsi:type="dcterms:W3CDTF">2023-01-23T13:19:00Z</dcterms:created>
  <dcterms:modified xsi:type="dcterms:W3CDTF">2023-02-24T11:08:00Z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07-07-2014</vt:lpwstr>
  </property>
  <property fmtid="{D5CDD505-2E9C-101B-9397-08002B2CF9AE}" pid="3" name="ContentTypeId">
    <vt:lpwstr>0x010100607052B30DC1AA4AA46ED0BBFE0D8DB9</vt:lpwstr>
  </property>
</Properties>
</file>