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361CB" w14:textId="77777777" w:rsidR="00971A95" w:rsidRPr="00655539" w:rsidRDefault="00971A95" w:rsidP="00971A95">
      <w:pPr>
        <w:pBdr>
          <w:bottom w:val="single" w:sz="6" w:space="1" w:color="auto"/>
        </w:pBdr>
        <w:tabs>
          <w:tab w:val="left" w:pos="1134"/>
          <w:tab w:val="left" w:pos="2127"/>
          <w:tab w:val="left" w:pos="3828"/>
        </w:tabs>
      </w:pPr>
    </w:p>
    <w:p w14:paraId="172F9CF6" w14:textId="77777777" w:rsidR="00971A95" w:rsidRDefault="00971A95" w:rsidP="000F48E0">
      <w:pPr>
        <w:rPr>
          <w:b/>
          <w:szCs w:val="18"/>
        </w:rPr>
      </w:pPr>
    </w:p>
    <w:p w14:paraId="21388305" w14:textId="500627BF" w:rsidR="00C24B80" w:rsidRPr="005E2E26" w:rsidRDefault="00C24B80" w:rsidP="000F48E0">
      <w:pPr>
        <w:rPr>
          <w:szCs w:val="18"/>
        </w:rPr>
      </w:pPr>
      <w:r w:rsidRPr="005E2E26">
        <w:rPr>
          <w:b/>
          <w:szCs w:val="18"/>
        </w:rPr>
        <w:t>Gebruiker</w:t>
      </w:r>
      <w:r w:rsidR="00623E47">
        <w:rPr>
          <w:b/>
          <w:szCs w:val="18"/>
        </w:rPr>
        <w:tab/>
      </w:r>
      <w:r w:rsidR="00623E47">
        <w:rPr>
          <w:b/>
          <w:szCs w:val="18"/>
        </w:rPr>
        <w:tab/>
      </w:r>
      <w:r w:rsidR="00623E47">
        <w:rPr>
          <w:b/>
          <w:szCs w:val="18"/>
        </w:rPr>
        <w:tab/>
      </w:r>
      <w:r w:rsidRPr="005E2E26">
        <w:rPr>
          <w:b/>
          <w:szCs w:val="18"/>
        </w:rPr>
        <w:t>:</w:t>
      </w:r>
      <w:r w:rsidR="00623E47">
        <w:rPr>
          <w:b/>
          <w:szCs w:val="18"/>
        </w:rPr>
        <w:t xml:space="preserve"> </w:t>
      </w:r>
      <w:r w:rsidR="000122FF" w:rsidRPr="005E2E26">
        <w:rPr>
          <w:szCs w:val="18"/>
        </w:rPr>
        <w:t>(naam locatie)</w:t>
      </w:r>
    </w:p>
    <w:p w14:paraId="10070A25" w14:textId="57D47452" w:rsidR="00C24B80" w:rsidRDefault="00C24B80" w:rsidP="000F48E0">
      <w:pPr>
        <w:rPr>
          <w:szCs w:val="18"/>
        </w:rPr>
      </w:pPr>
      <w:r w:rsidRPr="005E2E26">
        <w:rPr>
          <w:b/>
          <w:szCs w:val="18"/>
        </w:rPr>
        <w:t>Gebouwnummer(s)</w:t>
      </w:r>
      <w:r w:rsidR="00623E47">
        <w:rPr>
          <w:b/>
          <w:szCs w:val="18"/>
        </w:rPr>
        <w:tab/>
      </w:r>
      <w:r w:rsidR="00623E47">
        <w:rPr>
          <w:b/>
          <w:szCs w:val="18"/>
        </w:rPr>
        <w:tab/>
      </w:r>
      <w:r w:rsidRPr="005E2E26">
        <w:rPr>
          <w:b/>
          <w:szCs w:val="18"/>
        </w:rPr>
        <w:t>:</w:t>
      </w:r>
      <w:r w:rsidR="00623E47">
        <w:rPr>
          <w:b/>
          <w:szCs w:val="18"/>
        </w:rPr>
        <w:t xml:space="preserve"> </w:t>
      </w:r>
      <w:r w:rsidR="00B85816">
        <w:rPr>
          <w:szCs w:val="18"/>
        </w:rPr>
        <w:t>1009</w:t>
      </w:r>
      <w:r w:rsidR="00FD60DB">
        <w:rPr>
          <w:szCs w:val="18"/>
        </w:rPr>
        <w:t>94</w:t>
      </w:r>
      <w:r w:rsidR="00B85816">
        <w:rPr>
          <w:szCs w:val="18"/>
        </w:rPr>
        <w:t>G01</w:t>
      </w:r>
    </w:p>
    <w:p w14:paraId="56C7A165" w14:textId="69F14B82" w:rsidR="00F4016C" w:rsidRPr="005E2E26" w:rsidRDefault="00F4016C" w:rsidP="000F48E0">
      <w:pPr>
        <w:rPr>
          <w:szCs w:val="18"/>
        </w:rPr>
      </w:pPr>
      <w:r w:rsidRPr="00E423EF">
        <w:rPr>
          <w:b/>
          <w:szCs w:val="18"/>
        </w:rPr>
        <w:t>Eigendomsrecht</w:t>
      </w:r>
      <w:r>
        <w:rPr>
          <w:b/>
          <w:szCs w:val="18"/>
        </w:rPr>
        <w:t xml:space="preserve"> | Stelsel</w:t>
      </w:r>
      <w:r>
        <w:rPr>
          <w:b/>
          <w:szCs w:val="18"/>
        </w:rPr>
        <w:tab/>
        <w:t xml:space="preserve">: </w:t>
      </w:r>
    </w:p>
    <w:p w14:paraId="0ECC50D4" w14:textId="0D0554AB" w:rsidR="00B85816" w:rsidRDefault="00C24B80" w:rsidP="000F48E0">
      <w:pPr>
        <w:rPr>
          <w:b/>
          <w:szCs w:val="18"/>
        </w:rPr>
      </w:pPr>
      <w:r w:rsidRPr="005E2E26">
        <w:rPr>
          <w:b/>
          <w:szCs w:val="18"/>
        </w:rPr>
        <w:t>Perceel</w:t>
      </w:r>
      <w:r w:rsidR="00623E47">
        <w:rPr>
          <w:b/>
          <w:szCs w:val="18"/>
        </w:rPr>
        <w:tab/>
      </w:r>
      <w:r w:rsidR="00623E47">
        <w:rPr>
          <w:b/>
          <w:szCs w:val="18"/>
        </w:rPr>
        <w:tab/>
      </w:r>
      <w:r w:rsidR="00623E47">
        <w:rPr>
          <w:b/>
          <w:szCs w:val="18"/>
        </w:rPr>
        <w:tab/>
      </w:r>
      <w:r w:rsidRPr="005E2E26">
        <w:rPr>
          <w:b/>
          <w:szCs w:val="18"/>
        </w:rPr>
        <w:t>:</w:t>
      </w:r>
      <w:r w:rsidR="00623E47">
        <w:rPr>
          <w:b/>
          <w:szCs w:val="18"/>
        </w:rPr>
        <w:t xml:space="preserve"> </w:t>
      </w:r>
      <w:r w:rsidR="00FD60DB">
        <w:rPr>
          <w:b/>
          <w:szCs w:val="18"/>
        </w:rPr>
        <w:t>BH.</w:t>
      </w:r>
      <w:r w:rsidR="00A56139" w:rsidRPr="005E2E26">
        <w:rPr>
          <w:b/>
          <w:szCs w:val="18"/>
        </w:rPr>
        <w:t>O</w:t>
      </w:r>
      <w:r w:rsidR="00B85816">
        <w:rPr>
          <w:b/>
          <w:szCs w:val="18"/>
        </w:rPr>
        <w:t>IB</w:t>
      </w:r>
      <w:r w:rsidR="00FD60DB">
        <w:rPr>
          <w:b/>
          <w:szCs w:val="18"/>
        </w:rPr>
        <w:t>.24.376</w:t>
      </w:r>
    </w:p>
    <w:p w14:paraId="2B9CD7BD" w14:textId="6F64F307" w:rsidR="00F4016C" w:rsidRPr="005E2E26" w:rsidRDefault="00F4016C" w:rsidP="000F48E0">
      <w:pPr>
        <w:rPr>
          <w:szCs w:val="18"/>
        </w:rPr>
      </w:pPr>
      <w:r>
        <w:rPr>
          <w:b/>
          <w:szCs w:val="18"/>
        </w:rPr>
        <w:t>Tijdvak</w:t>
      </w:r>
      <w:r>
        <w:rPr>
          <w:b/>
          <w:szCs w:val="18"/>
        </w:rPr>
        <w:tab/>
      </w:r>
      <w:r>
        <w:rPr>
          <w:b/>
          <w:szCs w:val="18"/>
        </w:rPr>
        <w:tab/>
      </w:r>
      <w:r>
        <w:rPr>
          <w:b/>
          <w:szCs w:val="18"/>
        </w:rPr>
        <w:tab/>
        <w:t xml:space="preserve">: </w:t>
      </w:r>
      <w:sdt>
        <w:sdtPr>
          <w:rPr>
            <w:szCs w:val="18"/>
          </w:rPr>
          <w:id w:val="729343867"/>
          <w:placeholder>
            <w:docPart w:val="C0819BC801B949EA9BF4FE6FBF30B457"/>
          </w:placeholder>
          <w:date>
            <w:dateFormat w:val="d-M-yy"/>
            <w:lid w:val="nl-NL"/>
            <w:storeMappedDataAs w:val="dateTime"/>
            <w:calendar w:val="gregorian"/>
          </w:date>
        </w:sdtPr>
        <w:sdtEndPr/>
        <w:sdtContent>
          <w:r w:rsidRPr="005E2E26">
            <w:rPr>
              <w:szCs w:val="18"/>
            </w:rPr>
            <w:t>Datum</w:t>
          </w:r>
        </w:sdtContent>
      </w:sdt>
      <w:r>
        <w:rPr>
          <w:szCs w:val="18"/>
        </w:rPr>
        <w:t xml:space="preserve"> t/m </w:t>
      </w:r>
      <w:sdt>
        <w:sdtPr>
          <w:rPr>
            <w:szCs w:val="18"/>
          </w:rPr>
          <w:id w:val="691038577"/>
          <w:placeholder>
            <w:docPart w:val="ABF1C87A07954AF0845388D468A98B2D"/>
          </w:placeholder>
          <w:date>
            <w:dateFormat w:val="d-M-yy"/>
            <w:lid w:val="nl-NL"/>
            <w:storeMappedDataAs w:val="dateTime"/>
            <w:calendar w:val="gregorian"/>
          </w:date>
        </w:sdtPr>
        <w:sdtEndPr/>
        <w:sdtContent>
          <w:r w:rsidRPr="005E2E26">
            <w:rPr>
              <w:szCs w:val="18"/>
            </w:rPr>
            <w:t>Datum</w:t>
          </w:r>
        </w:sdtContent>
      </w:sdt>
    </w:p>
    <w:p w14:paraId="665D2CFA" w14:textId="6FFFFEE2" w:rsidR="00E85B77" w:rsidRPr="005E2E26" w:rsidRDefault="00E85B77" w:rsidP="000F48E0">
      <w:pPr>
        <w:rPr>
          <w:szCs w:val="18"/>
        </w:rPr>
      </w:pPr>
      <w:r w:rsidRPr="005E2E26">
        <w:rPr>
          <w:b/>
          <w:szCs w:val="18"/>
        </w:rPr>
        <w:t xml:space="preserve">Vergaderdatum </w:t>
      </w:r>
      <w:r w:rsidR="005E2E26" w:rsidRPr="005E2E26">
        <w:rPr>
          <w:b/>
          <w:szCs w:val="18"/>
        </w:rPr>
        <w:t>|</w:t>
      </w:r>
      <w:r w:rsidRPr="005E2E26">
        <w:rPr>
          <w:b/>
          <w:szCs w:val="18"/>
        </w:rPr>
        <w:t xml:space="preserve"> tijd</w:t>
      </w:r>
      <w:r w:rsidR="00623E47">
        <w:rPr>
          <w:b/>
          <w:szCs w:val="18"/>
        </w:rPr>
        <w:tab/>
      </w:r>
      <w:r w:rsidRPr="005E2E26">
        <w:rPr>
          <w:b/>
          <w:szCs w:val="18"/>
        </w:rPr>
        <w:t>:</w:t>
      </w:r>
      <w:r w:rsidR="00623E47">
        <w:rPr>
          <w:b/>
          <w:szCs w:val="18"/>
        </w:rPr>
        <w:t xml:space="preserve"> </w:t>
      </w:r>
      <w:sdt>
        <w:sdtPr>
          <w:rPr>
            <w:szCs w:val="18"/>
          </w:rPr>
          <w:id w:val="-553926447"/>
          <w:placeholder>
            <w:docPart w:val="9AF1D197D0CE4028BBC649D5A337B6D4"/>
          </w:placeholder>
          <w:date>
            <w:dateFormat w:val="d-M-yy"/>
            <w:lid w:val="nl-NL"/>
            <w:storeMappedDataAs w:val="dateTime"/>
            <w:calendar w:val="gregorian"/>
          </w:date>
        </w:sdtPr>
        <w:sdtEndPr/>
        <w:sdtContent>
          <w:r w:rsidR="000122FF" w:rsidRPr="005E2E26">
            <w:rPr>
              <w:szCs w:val="18"/>
            </w:rPr>
            <w:t>Datum</w:t>
          </w:r>
        </w:sdtContent>
      </w:sdt>
      <w:r w:rsidR="007665B4" w:rsidRPr="005E2E26">
        <w:rPr>
          <w:szCs w:val="18"/>
        </w:rPr>
        <w:t xml:space="preserve"> om </w:t>
      </w:r>
      <w:r w:rsidR="000122FF" w:rsidRPr="005E2E26">
        <w:rPr>
          <w:szCs w:val="18"/>
        </w:rPr>
        <w:t>tijdstip</w:t>
      </w:r>
    </w:p>
    <w:p w14:paraId="1F9366BD" w14:textId="41B08CC2" w:rsidR="00CE66E5" w:rsidRPr="005E2E26" w:rsidRDefault="00CE66E5" w:rsidP="000F48E0">
      <w:pPr>
        <w:rPr>
          <w:szCs w:val="18"/>
        </w:rPr>
      </w:pPr>
      <w:r w:rsidRPr="005E2E26">
        <w:rPr>
          <w:b/>
          <w:szCs w:val="18"/>
        </w:rPr>
        <w:t>Vergaderplaats</w:t>
      </w:r>
      <w:r w:rsidR="00623E47">
        <w:rPr>
          <w:b/>
          <w:szCs w:val="18"/>
        </w:rPr>
        <w:tab/>
      </w:r>
      <w:r w:rsidR="00623E47">
        <w:rPr>
          <w:b/>
          <w:szCs w:val="18"/>
        </w:rPr>
        <w:tab/>
      </w:r>
      <w:r w:rsidRPr="005E2E26">
        <w:rPr>
          <w:b/>
          <w:szCs w:val="18"/>
        </w:rPr>
        <w:t>:</w:t>
      </w:r>
      <w:r w:rsidR="00623E47">
        <w:rPr>
          <w:b/>
          <w:szCs w:val="18"/>
        </w:rPr>
        <w:t xml:space="preserve"> </w:t>
      </w:r>
      <w:proofErr w:type="spellStart"/>
      <w:r w:rsidR="00F27B61" w:rsidRPr="005E2E26">
        <w:rPr>
          <w:szCs w:val="18"/>
        </w:rPr>
        <w:t>Webex</w:t>
      </w:r>
      <w:proofErr w:type="spellEnd"/>
      <w:r w:rsidR="00623E47">
        <w:rPr>
          <w:szCs w:val="18"/>
        </w:rPr>
        <w:t xml:space="preserve"> | Adres</w:t>
      </w:r>
    </w:p>
    <w:p w14:paraId="74D9140F" w14:textId="77777777" w:rsidR="0093578D" w:rsidRDefault="0093578D" w:rsidP="000F48E0">
      <w:pPr>
        <w:rPr>
          <w:b/>
        </w:rPr>
      </w:pPr>
    </w:p>
    <w:p w14:paraId="25A0DBD0" w14:textId="77777777" w:rsidR="005E2E26" w:rsidRDefault="005E2E26" w:rsidP="005E2E26">
      <w:r w:rsidRPr="007B665B">
        <w:rPr>
          <w:b/>
        </w:rPr>
        <w:t>Aan</w:t>
      </w:r>
      <w:r>
        <w:rPr>
          <w:b/>
        </w:rPr>
        <w:t xml:space="preserve"> (O) en afw</w:t>
      </w:r>
      <w:r w:rsidRPr="007B665B">
        <w:rPr>
          <w:b/>
        </w:rPr>
        <w:t>ezigen</w:t>
      </w:r>
      <w:r>
        <w:rPr>
          <w:b/>
        </w:rPr>
        <w:t xml:space="preserve"> (X)</w:t>
      </w:r>
      <w:r w:rsidRPr="006A1884">
        <w:t>:</w:t>
      </w:r>
    </w:p>
    <w:p w14:paraId="271D8AD0" w14:textId="55232047" w:rsidR="005E2E26" w:rsidRDefault="005E2E26" w:rsidP="005E2E26">
      <w:r w:rsidRPr="004E2E1E">
        <w:rPr>
          <w:b/>
        </w:rPr>
        <w:t>O</w:t>
      </w:r>
      <w:r>
        <w:t xml:space="preserve"> Persoon x</w:t>
      </w:r>
      <w:r>
        <w:tab/>
      </w:r>
      <w:r>
        <w:tab/>
      </w:r>
      <w:r>
        <w:tab/>
        <w:t>(Initialen)</w:t>
      </w:r>
      <w:r>
        <w:tab/>
        <w:t>-</w:t>
      </w:r>
      <w:r>
        <w:tab/>
        <w:t>Rijksvastgoedbedrijf</w:t>
      </w:r>
    </w:p>
    <w:p w14:paraId="336315A5" w14:textId="12E6364E" w:rsidR="005E2E26" w:rsidRDefault="005E2E26" w:rsidP="005E2E26">
      <w:r>
        <w:rPr>
          <w:b/>
        </w:rPr>
        <w:t>X</w:t>
      </w:r>
      <w:r w:rsidR="00B85816">
        <w:rPr>
          <w:b/>
        </w:rPr>
        <w:t xml:space="preserve"> </w:t>
      </w:r>
      <w:r w:rsidR="00B85816">
        <w:t>Persoon x</w:t>
      </w:r>
      <w:r w:rsidR="00B85816">
        <w:tab/>
      </w:r>
      <w:r w:rsidR="00B85816">
        <w:tab/>
      </w:r>
      <w:r w:rsidR="00B85816">
        <w:tab/>
        <w:t>(Initialen)</w:t>
      </w:r>
      <w:r w:rsidR="00B85816">
        <w:rPr>
          <w:b/>
        </w:rPr>
        <w:tab/>
      </w:r>
      <w:r w:rsidR="00B85816">
        <w:rPr>
          <w:b/>
        </w:rPr>
        <w:tab/>
      </w:r>
      <w:r>
        <w:t>Rijksvastgoedbedrijf</w:t>
      </w:r>
    </w:p>
    <w:p w14:paraId="1C48762D" w14:textId="45DB80E7" w:rsidR="000A32CC" w:rsidRDefault="000A32CC" w:rsidP="005E2E26">
      <w:r>
        <w:rPr>
          <w:b/>
        </w:rPr>
        <w:t>X</w:t>
      </w:r>
      <w:r>
        <w:t xml:space="preserve"> </w:t>
      </w:r>
      <w:r w:rsidR="00B85816">
        <w:t>Persoon x</w:t>
      </w:r>
      <w:r w:rsidR="00B85816">
        <w:tab/>
      </w:r>
      <w:r w:rsidR="00B85816">
        <w:tab/>
      </w:r>
      <w:r w:rsidR="00B85816">
        <w:tab/>
        <w:t>(Initialen)</w:t>
      </w:r>
      <w:r>
        <w:tab/>
        <w:t>-</w:t>
      </w:r>
      <w:r>
        <w:tab/>
        <w:t>Rijksvastgoedbedrijf</w:t>
      </w:r>
    </w:p>
    <w:p w14:paraId="0512A128" w14:textId="77777777" w:rsidR="00955C0B" w:rsidRPr="00655539" w:rsidRDefault="00955C0B" w:rsidP="00CE66E5">
      <w:pPr>
        <w:pBdr>
          <w:bottom w:val="single" w:sz="6" w:space="1" w:color="auto"/>
        </w:pBdr>
        <w:tabs>
          <w:tab w:val="left" w:pos="1134"/>
          <w:tab w:val="left" w:pos="2127"/>
          <w:tab w:val="left" w:pos="3828"/>
        </w:tabs>
      </w:pPr>
    </w:p>
    <w:p w14:paraId="36BD20FF" w14:textId="30D5249A" w:rsidR="000A3E59" w:rsidRDefault="000A3E59" w:rsidP="007B665B">
      <w:pPr>
        <w:pStyle w:val="WitregelW1bodytekst"/>
        <w:rPr>
          <w:b/>
        </w:rPr>
      </w:pPr>
    </w:p>
    <w:tbl>
      <w:tblPr>
        <w:tblStyle w:val="Tabel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79592C" w:rsidRPr="000413F3" w14:paraId="09D5957E" w14:textId="77777777" w:rsidTr="000B432C">
        <w:trPr>
          <w:trHeight w:val="413"/>
        </w:trPr>
        <w:tc>
          <w:tcPr>
            <w:tcW w:w="9493" w:type="dxa"/>
            <w:shd w:val="clear" w:color="auto" w:fill="DAEEF3" w:themeFill="accent5" w:themeFillTint="33"/>
          </w:tcPr>
          <w:p w14:paraId="79F01153" w14:textId="7F445D8C" w:rsidR="0079592C" w:rsidRPr="000413F3" w:rsidRDefault="0079592C" w:rsidP="000B432C">
            <w:pPr>
              <w:rPr>
                <w:b/>
                <w:szCs w:val="18"/>
              </w:rPr>
            </w:pPr>
            <w:r>
              <w:rPr>
                <w:b/>
                <w:szCs w:val="18"/>
              </w:rPr>
              <w:t>Doel van het overleg</w:t>
            </w:r>
          </w:p>
        </w:tc>
      </w:tr>
      <w:tr w:rsidR="0079592C" w:rsidRPr="000413F3" w14:paraId="628954DE" w14:textId="77777777" w:rsidTr="000B432C">
        <w:trPr>
          <w:trHeight w:val="284"/>
        </w:trPr>
        <w:tc>
          <w:tcPr>
            <w:tcW w:w="9493" w:type="dxa"/>
          </w:tcPr>
          <w:p w14:paraId="1D895CC7" w14:textId="40D07D99" w:rsidR="006947E5" w:rsidRDefault="0079592C" w:rsidP="0079592C">
            <w:pPr>
              <w:rPr>
                <w:i/>
                <w:sz w:val="16"/>
                <w:szCs w:val="16"/>
              </w:rPr>
            </w:pPr>
            <w:r w:rsidRPr="0079592C">
              <w:rPr>
                <w:i/>
                <w:sz w:val="16"/>
                <w:szCs w:val="16"/>
              </w:rPr>
              <w:t>Doel van dit overleg is de samenwerking en communicatie te verbeteren en klanttevredenheid te verkrijgen en te behouden. Dit verslag is in eerste instantie bedoeld als vastlegging voor de aanwezigen. Daarnaast is het een informatiebron voor het Contractbeheer en het Contractoverleg.</w:t>
            </w:r>
          </w:p>
          <w:p w14:paraId="196F4089" w14:textId="77777777" w:rsidR="006947E5" w:rsidRPr="0079592C" w:rsidRDefault="006947E5" w:rsidP="0079592C">
            <w:pPr>
              <w:rPr>
                <w:i/>
                <w:sz w:val="16"/>
                <w:szCs w:val="16"/>
              </w:rPr>
            </w:pPr>
          </w:p>
          <w:p w14:paraId="36C2998C" w14:textId="1805AA4A" w:rsidR="0079592C" w:rsidRPr="0079592C" w:rsidRDefault="0079592C" w:rsidP="00DD4F3A">
            <w:pPr>
              <w:rPr>
                <w:szCs w:val="20"/>
              </w:rPr>
            </w:pPr>
            <w:proofErr w:type="gramStart"/>
            <w:r w:rsidRPr="0079592C">
              <w:rPr>
                <w:i/>
                <w:sz w:val="16"/>
                <w:szCs w:val="16"/>
              </w:rPr>
              <w:t>Indien</w:t>
            </w:r>
            <w:proofErr w:type="gramEnd"/>
            <w:r w:rsidRPr="0079592C">
              <w:rPr>
                <w:i/>
                <w:sz w:val="16"/>
                <w:szCs w:val="16"/>
              </w:rPr>
              <w:t xml:space="preserve"> er afwijkingen zijn dient hiervoor per afwijking een afwijkingsrapport gemaakt te worden en moeten alle afwijkingen worden opgenomen in het afwijkingenregister. </w:t>
            </w:r>
          </w:p>
        </w:tc>
      </w:tr>
    </w:tbl>
    <w:p w14:paraId="2F7814C5" w14:textId="766CFB97" w:rsidR="0079592C" w:rsidRDefault="0079592C" w:rsidP="0079592C"/>
    <w:tbl>
      <w:tblPr>
        <w:tblStyle w:val="Tabelraster"/>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6804"/>
        <w:gridCol w:w="1980"/>
      </w:tblGrid>
      <w:tr w:rsidR="000A3E59" w:rsidRPr="000413F3" w14:paraId="228020B9" w14:textId="77777777" w:rsidTr="000901FF">
        <w:trPr>
          <w:trHeight w:val="413"/>
        </w:trPr>
        <w:tc>
          <w:tcPr>
            <w:tcW w:w="709" w:type="dxa"/>
            <w:shd w:val="clear" w:color="auto" w:fill="DAEEF3" w:themeFill="accent5" w:themeFillTint="33"/>
          </w:tcPr>
          <w:p w14:paraId="10A7A996" w14:textId="77777777" w:rsidR="000A3E59" w:rsidRPr="000413F3" w:rsidRDefault="000A3E59" w:rsidP="000901FF">
            <w:pPr>
              <w:rPr>
                <w:b/>
                <w:szCs w:val="18"/>
              </w:rPr>
            </w:pPr>
            <w:r w:rsidRPr="000413F3">
              <w:rPr>
                <w:b/>
                <w:szCs w:val="18"/>
              </w:rPr>
              <w:t>1.</w:t>
            </w:r>
          </w:p>
        </w:tc>
        <w:tc>
          <w:tcPr>
            <w:tcW w:w="8784" w:type="dxa"/>
            <w:gridSpan w:val="2"/>
            <w:shd w:val="clear" w:color="auto" w:fill="DAEEF3" w:themeFill="accent5" w:themeFillTint="33"/>
          </w:tcPr>
          <w:p w14:paraId="0B2195E5" w14:textId="77777777" w:rsidR="000A3E59" w:rsidRPr="000413F3" w:rsidRDefault="000A3E59" w:rsidP="000901FF">
            <w:pPr>
              <w:rPr>
                <w:b/>
                <w:szCs w:val="18"/>
              </w:rPr>
            </w:pPr>
            <w:r w:rsidRPr="000413F3">
              <w:rPr>
                <w:b/>
                <w:szCs w:val="18"/>
              </w:rPr>
              <w:t>Opening en mededelingen</w:t>
            </w:r>
          </w:p>
        </w:tc>
      </w:tr>
      <w:tr w:rsidR="000A3E59" w:rsidRPr="000413F3" w14:paraId="565FE28E" w14:textId="77777777" w:rsidTr="000901FF">
        <w:trPr>
          <w:trHeight w:val="284"/>
        </w:trPr>
        <w:tc>
          <w:tcPr>
            <w:tcW w:w="709" w:type="dxa"/>
          </w:tcPr>
          <w:p w14:paraId="28742B55" w14:textId="77777777" w:rsidR="000A3E59" w:rsidRPr="000413F3" w:rsidRDefault="000A3E59" w:rsidP="000901FF">
            <w:pPr>
              <w:rPr>
                <w:szCs w:val="18"/>
              </w:rPr>
            </w:pPr>
            <w:r w:rsidRPr="000413F3">
              <w:rPr>
                <w:szCs w:val="18"/>
              </w:rPr>
              <w:t>1.1</w:t>
            </w:r>
          </w:p>
        </w:tc>
        <w:tc>
          <w:tcPr>
            <w:tcW w:w="8784" w:type="dxa"/>
            <w:gridSpan w:val="2"/>
          </w:tcPr>
          <w:p w14:paraId="0BAF125B" w14:textId="77777777" w:rsidR="000A3E59" w:rsidRPr="000413F3" w:rsidRDefault="00750784" w:rsidP="000901FF">
            <w:pPr>
              <w:rPr>
                <w:szCs w:val="18"/>
              </w:rPr>
            </w:pPr>
            <w:r>
              <w:rPr>
                <w:szCs w:val="18"/>
              </w:rPr>
              <w:t>RVB</w:t>
            </w:r>
            <w:r w:rsidR="000A3E59">
              <w:rPr>
                <w:szCs w:val="18"/>
              </w:rPr>
              <w:t xml:space="preserve"> opent de vergadering.</w:t>
            </w:r>
          </w:p>
        </w:tc>
      </w:tr>
      <w:tr w:rsidR="000A3E59" w:rsidRPr="000413F3" w14:paraId="7558E34B" w14:textId="77777777" w:rsidTr="000A3E59">
        <w:trPr>
          <w:trHeight w:val="284"/>
        </w:trPr>
        <w:tc>
          <w:tcPr>
            <w:tcW w:w="709" w:type="dxa"/>
          </w:tcPr>
          <w:p w14:paraId="378355F3" w14:textId="77777777" w:rsidR="000A3E59" w:rsidRPr="000413F3" w:rsidRDefault="000A3E59" w:rsidP="000901FF">
            <w:pPr>
              <w:rPr>
                <w:szCs w:val="18"/>
              </w:rPr>
            </w:pPr>
            <w:r w:rsidRPr="000413F3">
              <w:rPr>
                <w:szCs w:val="18"/>
              </w:rPr>
              <w:t>1.2</w:t>
            </w:r>
          </w:p>
        </w:tc>
        <w:tc>
          <w:tcPr>
            <w:tcW w:w="6804" w:type="dxa"/>
          </w:tcPr>
          <w:p w14:paraId="4485287D" w14:textId="77777777" w:rsidR="000A3E59" w:rsidRDefault="000A3E59" w:rsidP="002B37C5">
            <w:pPr>
              <w:spacing w:line="276" w:lineRule="auto"/>
              <w:rPr>
                <w:szCs w:val="18"/>
              </w:rPr>
            </w:pPr>
            <w:r>
              <w:rPr>
                <w:szCs w:val="18"/>
              </w:rPr>
              <w:t>Bijlage:</w:t>
            </w:r>
          </w:p>
          <w:p w14:paraId="436F1BC0" w14:textId="77777777" w:rsidR="000A3E59" w:rsidRPr="000413F3" w:rsidRDefault="000A3E59" w:rsidP="002B37C5">
            <w:pPr>
              <w:spacing w:line="276" w:lineRule="auto"/>
              <w:rPr>
                <w:szCs w:val="18"/>
              </w:rPr>
            </w:pPr>
          </w:p>
          <w:p w14:paraId="18887483" w14:textId="1BC6D10A" w:rsidR="000A3E59" w:rsidRPr="00AC6A9F" w:rsidRDefault="000A3E59" w:rsidP="001F2476">
            <w:pPr>
              <w:pStyle w:val="Lijstalinea"/>
              <w:numPr>
                <w:ilvl w:val="0"/>
                <w:numId w:val="5"/>
              </w:numPr>
              <w:spacing w:line="276" w:lineRule="auto"/>
            </w:pPr>
            <w:r w:rsidRPr="00AC6A9F">
              <w:t>Een actueel algemeen tijdschema</w:t>
            </w:r>
          </w:p>
          <w:p w14:paraId="45EA7E4F" w14:textId="55785C58" w:rsidR="000A3E59" w:rsidRPr="00AC6A9F" w:rsidRDefault="000A3E59" w:rsidP="001F2476">
            <w:pPr>
              <w:pStyle w:val="Lijstalinea"/>
              <w:numPr>
                <w:ilvl w:val="0"/>
                <w:numId w:val="5"/>
              </w:numPr>
              <w:spacing w:line="276" w:lineRule="auto"/>
            </w:pPr>
            <w:r w:rsidRPr="00AC6A9F">
              <w:t xml:space="preserve">Een </w:t>
            </w:r>
            <w:r w:rsidR="0079592C">
              <w:t>actueel BKW-planning</w:t>
            </w:r>
          </w:p>
          <w:p w14:paraId="4FFC89CB" w14:textId="77777777" w:rsidR="000A3E59" w:rsidRPr="00AC6A9F" w:rsidRDefault="000A3E59" w:rsidP="001F2476">
            <w:pPr>
              <w:pStyle w:val="Lijstalinea"/>
              <w:numPr>
                <w:ilvl w:val="0"/>
                <w:numId w:val="5"/>
              </w:numPr>
              <w:spacing w:line="276" w:lineRule="auto"/>
            </w:pPr>
            <w:r w:rsidRPr="00AC6A9F">
              <w:t>Een actueel storingsoverzicht</w:t>
            </w:r>
          </w:p>
          <w:p w14:paraId="263F1C92" w14:textId="77777777" w:rsidR="000A3E59" w:rsidRPr="00AC6A9F" w:rsidRDefault="000A3E59" w:rsidP="001F2476">
            <w:pPr>
              <w:pStyle w:val="Lijstalinea"/>
              <w:numPr>
                <w:ilvl w:val="0"/>
                <w:numId w:val="5"/>
              </w:numPr>
              <w:spacing w:line="276" w:lineRule="auto"/>
            </w:pPr>
            <w:r w:rsidRPr="00AC6A9F">
              <w:t xml:space="preserve">Een actuele vervangingsplanning  </w:t>
            </w:r>
          </w:p>
          <w:p w14:paraId="5E37CF20" w14:textId="77777777" w:rsidR="000A3E59" w:rsidRPr="00AC6A9F" w:rsidRDefault="000A3E59" w:rsidP="001F2476">
            <w:pPr>
              <w:pStyle w:val="Lijstalinea"/>
              <w:numPr>
                <w:ilvl w:val="0"/>
                <w:numId w:val="5"/>
              </w:numPr>
              <w:spacing w:line="276" w:lineRule="auto"/>
            </w:pPr>
            <w:r w:rsidRPr="00AC6A9F">
              <w:t xml:space="preserve">Een actuele stoplichtrapportage </w:t>
            </w:r>
          </w:p>
          <w:p w14:paraId="1E11E069" w14:textId="0CE9405E" w:rsidR="000A3E59" w:rsidRDefault="000A3E59" w:rsidP="001F2476">
            <w:pPr>
              <w:pStyle w:val="Lijstalinea"/>
              <w:numPr>
                <w:ilvl w:val="0"/>
                <w:numId w:val="5"/>
              </w:numPr>
              <w:spacing w:line="276" w:lineRule="auto"/>
            </w:pPr>
            <w:r w:rsidRPr="00AC6A9F">
              <w:t>Aspectprogramma’s</w:t>
            </w:r>
          </w:p>
          <w:p w14:paraId="7D35F077" w14:textId="617D5F47" w:rsidR="0081379A" w:rsidRPr="00AC6A9F" w:rsidRDefault="0081379A" w:rsidP="001F2476">
            <w:pPr>
              <w:pStyle w:val="Lijstalinea"/>
              <w:numPr>
                <w:ilvl w:val="0"/>
                <w:numId w:val="5"/>
              </w:numPr>
              <w:spacing w:line="276" w:lineRule="auto"/>
            </w:pPr>
            <w:r>
              <w:t>Afwijkingenregister</w:t>
            </w:r>
          </w:p>
          <w:p w14:paraId="2EDAD132" w14:textId="77777777" w:rsidR="000A3E59" w:rsidRPr="000413F3" w:rsidRDefault="000A3E59" w:rsidP="002B37C5">
            <w:pPr>
              <w:spacing w:line="276" w:lineRule="auto"/>
              <w:rPr>
                <w:szCs w:val="18"/>
              </w:rPr>
            </w:pPr>
          </w:p>
        </w:tc>
        <w:tc>
          <w:tcPr>
            <w:tcW w:w="1980" w:type="dxa"/>
          </w:tcPr>
          <w:p w14:paraId="1B9835B8" w14:textId="77777777" w:rsidR="000A3E59" w:rsidRDefault="000A3E59" w:rsidP="002B37C5">
            <w:pPr>
              <w:spacing w:line="276" w:lineRule="auto"/>
            </w:pPr>
          </w:p>
          <w:p w14:paraId="3951A36B" w14:textId="77777777" w:rsidR="000A3E59" w:rsidRDefault="000A3E59" w:rsidP="002B37C5">
            <w:pPr>
              <w:spacing w:line="276" w:lineRule="auto"/>
              <w:rPr>
                <w:rStyle w:val="StandaardtekstChar1"/>
              </w:rPr>
            </w:pPr>
          </w:p>
          <w:p w14:paraId="0BF715F8" w14:textId="699B44B4"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0A3E59" w:rsidRPr="00AC6A9F">
              <w:rPr>
                <w:rFonts w:cstheme="minorHAnsi"/>
                <w:szCs w:val="18"/>
              </w:rPr>
              <w:t>Nee</w:t>
            </w:r>
          </w:p>
          <w:p w14:paraId="21127342" w14:textId="5C0E6A40"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5BDC6C3D" w14:textId="507A1899"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32314205" w14:textId="4DE60B03" w:rsidR="000A3E59" w:rsidRPr="00AC6A9F" w:rsidRDefault="00655539" w:rsidP="002B37C5">
            <w:pPr>
              <w:spacing w:line="276" w:lineRule="auto"/>
              <w:ind w:right="-29"/>
              <w:rPr>
                <w:rFonts w:cstheme="minorHAnsi"/>
                <w:szCs w:val="18"/>
              </w:rPr>
            </w:pPr>
            <w:r>
              <w:rPr>
                <w:rFonts w:cstheme="minorHAnsi"/>
                <w:szCs w:val="18"/>
              </w:rPr>
              <w:fldChar w:fldCharType="begin">
                <w:ffData>
                  <w:name w:val=""/>
                  <w:enabled/>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C94B37">
              <w:rPr>
                <w:rFonts w:cstheme="minorHAnsi"/>
                <w:szCs w:val="18"/>
              </w:rPr>
              <w:fldChar w:fldCharType="begin">
                <w:ffData>
                  <w:name w:val=""/>
                  <w:enabled w:val="0"/>
                  <w:calcOnExit w:val="0"/>
                  <w:checkBox>
                    <w:sizeAuto/>
                    <w:default w:val="0"/>
                  </w:checkBox>
                </w:ffData>
              </w:fldChar>
            </w:r>
            <w:r w:rsidR="00C94B37">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sidR="00C94B37">
              <w:rPr>
                <w:rFonts w:cstheme="minorHAnsi"/>
                <w:szCs w:val="18"/>
              </w:rPr>
              <w:fldChar w:fldCharType="end"/>
            </w:r>
            <w:r w:rsidR="000A3E59" w:rsidRPr="00AC6A9F">
              <w:rPr>
                <w:rFonts w:cstheme="minorHAnsi"/>
                <w:szCs w:val="18"/>
              </w:rPr>
              <w:t>Nee</w:t>
            </w:r>
          </w:p>
          <w:p w14:paraId="26BE75D6" w14:textId="3F6C340A" w:rsidR="000A3E59" w:rsidRPr="00AC6A9F"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3B0954CA" w14:textId="0D2E8240" w:rsidR="000A3E59" w:rsidRDefault="00C94B37" w:rsidP="002B37C5">
            <w:pPr>
              <w:spacing w:line="276" w:lineRule="auto"/>
              <w:ind w:right="-29"/>
              <w:rPr>
                <w:rFonts w:cstheme="minorHAnsi"/>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0A3E59" w:rsidRPr="00AC6A9F">
              <w:rPr>
                <w:rFonts w:cstheme="minorHAnsi"/>
                <w:szCs w:val="18"/>
              </w:rPr>
              <w:t xml:space="preserve">Ja  </w:t>
            </w:r>
            <w:r w:rsidR="000A3E59" w:rsidRPr="00AC6A9F">
              <w:rPr>
                <w:rFonts w:cstheme="minorHAnsi"/>
                <w:szCs w:val="18"/>
              </w:rPr>
              <w:fldChar w:fldCharType="begin">
                <w:ffData>
                  <w:name w:val=""/>
                  <w:enabled/>
                  <w:calcOnExit w:val="0"/>
                  <w:checkBox>
                    <w:sizeAuto/>
                    <w:default w:val="0"/>
                  </w:checkBox>
                </w:ffData>
              </w:fldChar>
            </w:r>
            <w:r w:rsidR="000A3E59" w:rsidRPr="00AC6A9F">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sidR="000A3E59" w:rsidRPr="00AC6A9F">
              <w:rPr>
                <w:rFonts w:cstheme="minorHAnsi"/>
                <w:szCs w:val="18"/>
              </w:rPr>
              <w:fldChar w:fldCharType="end"/>
            </w:r>
            <w:r w:rsidR="000A3E59" w:rsidRPr="00AC6A9F">
              <w:rPr>
                <w:rFonts w:cstheme="minorHAnsi"/>
                <w:szCs w:val="18"/>
              </w:rPr>
              <w:t>Nee</w:t>
            </w:r>
          </w:p>
          <w:p w14:paraId="73BB592C" w14:textId="6F28E053" w:rsidR="0081379A" w:rsidRPr="000A3E59" w:rsidRDefault="00C94B37" w:rsidP="002B37C5">
            <w:pPr>
              <w:spacing w:line="276" w:lineRule="auto"/>
              <w:ind w:right="-29"/>
              <w:rPr>
                <w:szCs w:val="18"/>
              </w:rPr>
            </w:pPr>
            <w:r>
              <w:rPr>
                <w:rFonts w:cstheme="minorHAnsi"/>
                <w:szCs w:val="18"/>
              </w:rPr>
              <w:fldChar w:fldCharType="begin">
                <w:ffData>
                  <w:name w:val=""/>
                  <w:enabled w:val="0"/>
                  <w:calcOnExit w:val="0"/>
                  <w:checkBox>
                    <w:sizeAuto/>
                    <w:default w:val="0"/>
                  </w:checkBox>
                </w:ffData>
              </w:fldChar>
            </w:r>
            <w:r>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Pr>
                <w:rFonts w:cstheme="minorHAnsi"/>
                <w:szCs w:val="18"/>
              </w:rPr>
              <w:fldChar w:fldCharType="end"/>
            </w:r>
            <w:r w:rsidR="0081379A" w:rsidRPr="00AC6A9F">
              <w:rPr>
                <w:rFonts w:cstheme="minorHAnsi"/>
                <w:szCs w:val="18"/>
              </w:rPr>
              <w:t xml:space="preserve">Ja  </w:t>
            </w:r>
            <w:r w:rsidR="0081379A" w:rsidRPr="00AC6A9F">
              <w:rPr>
                <w:rFonts w:cstheme="minorHAnsi"/>
                <w:szCs w:val="18"/>
              </w:rPr>
              <w:fldChar w:fldCharType="begin">
                <w:ffData>
                  <w:name w:val=""/>
                  <w:enabled/>
                  <w:calcOnExit w:val="0"/>
                  <w:checkBox>
                    <w:sizeAuto/>
                    <w:default w:val="0"/>
                  </w:checkBox>
                </w:ffData>
              </w:fldChar>
            </w:r>
            <w:r w:rsidR="0081379A" w:rsidRPr="00AC6A9F">
              <w:rPr>
                <w:rFonts w:cstheme="minorHAnsi"/>
                <w:szCs w:val="18"/>
              </w:rPr>
              <w:instrText xml:space="preserve"> FORMCHECKBOX </w:instrText>
            </w:r>
            <w:r w:rsidR="00AC3DDB">
              <w:rPr>
                <w:rFonts w:cstheme="minorHAnsi"/>
                <w:szCs w:val="18"/>
              </w:rPr>
            </w:r>
            <w:r w:rsidR="00AC3DDB">
              <w:rPr>
                <w:rFonts w:cstheme="minorHAnsi"/>
                <w:szCs w:val="18"/>
              </w:rPr>
              <w:fldChar w:fldCharType="separate"/>
            </w:r>
            <w:r w:rsidR="0081379A" w:rsidRPr="00AC6A9F">
              <w:rPr>
                <w:rFonts w:cstheme="minorHAnsi"/>
                <w:szCs w:val="18"/>
              </w:rPr>
              <w:fldChar w:fldCharType="end"/>
            </w:r>
            <w:r w:rsidR="0081379A" w:rsidRPr="00AC6A9F">
              <w:rPr>
                <w:rFonts w:cstheme="minorHAnsi"/>
                <w:szCs w:val="18"/>
              </w:rPr>
              <w:t>Nee</w:t>
            </w:r>
          </w:p>
        </w:tc>
      </w:tr>
      <w:tr w:rsidR="000A3E59" w:rsidRPr="000413F3" w14:paraId="58F7DC41" w14:textId="77777777" w:rsidTr="000901FF">
        <w:trPr>
          <w:trHeight w:val="284"/>
        </w:trPr>
        <w:tc>
          <w:tcPr>
            <w:tcW w:w="709" w:type="dxa"/>
          </w:tcPr>
          <w:p w14:paraId="6E14AD41" w14:textId="77777777" w:rsidR="000A3E59" w:rsidRDefault="000A3E59" w:rsidP="000901FF">
            <w:pPr>
              <w:rPr>
                <w:szCs w:val="18"/>
              </w:rPr>
            </w:pPr>
          </w:p>
        </w:tc>
        <w:tc>
          <w:tcPr>
            <w:tcW w:w="8784" w:type="dxa"/>
            <w:gridSpan w:val="2"/>
          </w:tcPr>
          <w:p w14:paraId="2A477DF1" w14:textId="77777777" w:rsidR="000A3E59" w:rsidRPr="009A68D7" w:rsidRDefault="000A3E59" w:rsidP="002B37C5">
            <w:pPr>
              <w:spacing w:line="276" w:lineRule="auto"/>
              <w:rPr>
                <w:szCs w:val="18"/>
                <w:u w:val="single"/>
              </w:rPr>
            </w:pPr>
            <w:r w:rsidRPr="009A68D7">
              <w:rPr>
                <w:szCs w:val="18"/>
                <w:u w:val="single"/>
              </w:rPr>
              <w:t>Opmerkingen:</w:t>
            </w:r>
          </w:p>
          <w:p w14:paraId="49A2ACEE" w14:textId="09E8E271" w:rsidR="00E235AD" w:rsidRPr="000122FF" w:rsidRDefault="00C94B37" w:rsidP="00E235AD">
            <w:r>
              <w:rPr>
                <w:b/>
                <w:szCs w:val="18"/>
              </w:rPr>
              <w:t>Datum</w:t>
            </w:r>
            <w:r w:rsidR="005E2E26" w:rsidRPr="000122FF">
              <w:rPr>
                <w:b/>
                <w:szCs w:val="18"/>
              </w:rPr>
              <w:t>:</w:t>
            </w:r>
            <w:r w:rsidR="005E2E26">
              <w:rPr>
                <w:szCs w:val="18"/>
              </w:rPr>
              <w:t xml:space="preserve"> </w:t>
            </w:r>
            <w:r w:rsidR="0079592C">
              <w:t>Afwijking,</w:t>
            </w:r>
            <w:r w:rsidR="00E235AD">
              <w:t xml:space="preserve"> </w:t>
            </w:r>
          </w:p>
          <w:p w14:paraId="7A02D024" w14:textId="40421976" w:rsidR="0087274A" w:rsidRPr="00DE3666" w:rsidRDefault="0087274A" w:rsidP="0087274A">
            <w:pPr>
              <w:pStyle w:val="Lijstalinea"/>
              <w:numPr>
                <w:ilvl w:val="0"/>
                <w:numId w:val="0"/>
              </w:numPr>
              <w:ind w:left="720"/>
            </w:pPr>
          </w:p>
        </w:tc>
      </w:tr>
      <w:tr w:rsidR="000A3E59" w:rsidRPr="000413F3" w14:paraId="6330756D" w14:textId="77777777" w:rsidTr="000901FF">
        <w:trPr>
          <w:trHeight w:val="284"/>
        </w:trPr>
        <w:tc>
          <w:tcPr>
            <w:tcW w:w="709" w:type="dxa"/>
          </w:tcPr>
          <w:p w14:paraId="37C98819" w14:textId="77777777" w:rsidR="000A3E59" w:rsidRPr="000413F3" w:rsidRDefault="000A3E59" w:rsidP="000901FF">
            <w:pPr>
              <w:rPr>
                <w:szCs w:val="18"/>
              </w:rPr>
            </w:pPr>
            <w:r>
              <w:rPr>
                <w:szCs w:val="18"/>
              </w:rPr>
              <w:t>1.3</w:t>
            </w:r>
          </w:p>
        </w:tc>
        <w:tc>
          <w:tcPr>
            <w:tcW w:w="8784" w:type="dxa"/>
            <w:gridSpan w:val="2"/>
          </w:tcPr>
          <w:p w14:paraId="497702CB" w14:textId="1BFDAA0B" w:rsidR="000A3E59" w:rsidRDefault="000A3E59" w:rsidP="000901FF">
            <w:pPr>
              <w:rPr>
                <w:szCs w:val="18"/>
              </w:rPr>
            </w:pPr>
            <w:r w:rsidRPr="000413F3">
              <w:rPr>
                <w:szCs w:val="18"/>
              </w:rPr>
              <w:t>Overige ingekomen stukken</w:t>
            </w:r>
            <w:r w:rsidR="009E2441">
              <w:rPr>
                <w:szCs w:val="18"/>
              </w:rPr>
              <w:t>:</w:t>
            </w:r>
          </w:p>
          <w:p w14:paraId="67BA7124" w14:textId="09FC1487" w:rsidR="00DE3666" w:rsidRPr="000122FF" w:rsidRDefault="00C94B37" w:rsidP="00E235AD">
            <w:r>
              <w:rPr>
                <w:b/>
                <w:szCs w:val="18"/>
              </w:rPr>
              <w:t>Datum</w:t>
            </w:r>
            <w:r w:rsidR="00655539" w:rsidRPr="000122FF">
              <w:rPr>
                <w:b/>
                <w:szCs w:val="18"/>
              </w:rPr>
              <w:t>:</w:t>
            </w:r>
            <w:r w:rsidR="000A3E59">
              <w:rPr>
                <w:szCs w:val="18"/>
              </w:rPr>
              <w:t xml:space="preserve"> </w:t>
            </w:r>
            <w:r w:rsidR="002E00FF">
              <w:t>Naam ingekomen stuk</w:t>
            </w:r>
            <w:r w:rsidR="000B432C">
              <w:t xml:space="preserve"> bv: overzicht afwijkingen</w:t>
            </w:r>
          </w:p>
          <w:p w14:paraId="70E6D96F" w14:textId="77777777" w:rsidR="000A3E59" w:rsidRPr="00E02FD3" w:rsidRDefault="000A3E59" w:rsidP="000901FF">
            <w:pPr>
              <w:rPr>
                <w:szCs w:val="18"/>
              </w:rPr>
            </w:pPr>
          </w:p>
        </w:tc>
      </w:tr>
      <w:tr w:rsidR="000A3E59" w:rsidRPr="000413F3" w14:paraId="693546F9" w14:textId="77777777" w:rsidTr="000901FF">
        <w:trPr>
          <w:trHeight w:val="284"/>
        </w:trPr>
        <w:tc>
          <w:tcPr>
            <w:tcW w:w="709" w:type="dxa"/>
          </w:tcPr>
          <w:p w14:paraId="5515CB69" w14:textId="77777777" w:rsidR="000A3E59" w:rsidRPr="000413F3" w:rsidRDefault="000A3E59" w:rsidP="000901FF">
            <w:pPr>
              <w:rPr>
                <w:szCs w:val="18"/>
              </w:rPr>
            </w:pPr>
            <w:r>
              <w:rPr>
                <w:szCs w:val="18"/>
              </w:rPr>
              <w:t>1.4</w:t>
            </w:r>
          </w:p>
        </w:tc>
        <w:tc>
          <w:tcPr>
            <w:tcW w:w="8784" w:type="dxa"/>
            <w:gridSpan w:val="2"/>
          </w:tcPr>
          <w:p w14:paraId="40295BCD" w14:textId="3D99AC3C" w:rsidR="000A3E59" w:rsidRDefault="000A3E59" w:rsidP="000901FF">
            <w:pPr>
              <w:rPr>
                <w:szCs w:val="18"/>
              </w:rPr>
            </w:pPr>
            <w:r w:rsidRPr="000413F3">
              <w:rPr>
                <w:szCs w:val="18"/>
              </w:rPr>
              <w:t>Personele zaken</w:t>
            </w:r>
            <w:r w:rsidR="009E2441">
              <w:rPr>
                <w:szCs w:val="18"/>
              </w:rPr>
              <w:t>:</w:t>
            </w:r>
          </w:p>
          <w:p w14:paraId="5E039A4F" w14:textId="365772C9" w:rsidR="000122FF" w:rsidRPr="000122FF" w:rsidRDefault="00C94B37" w:rsidP="00E235AD">
            <w:r>
              <w:rPr>
                <w:b/>
                <w:szCs w:val="18"/>
              </w:rPr>
              <w:t>Datum</w:t>
            </w:r>
            <w:r w:rsidR="000122FF" w:rsidRPr="000122FF">
              <w:rPr>
                <w:b/>
                <w:szCs w:val="18"/>
              </w:rPr>
              <w:t>:</w:t>
            </w:r>
            <w:r w:rsidR="000122FF">
              <w:rPr>
                <w:szCs w:val="18"/>
              </w:rPr>
              <w:t xml:space="preserve"> </w:t>
            </w:r>
            <w:r w:rsidR="002E00FF">
              <w:t>Mededeling, opmerking en/of toelichting</w:t>
            </w:r>
          </w:p>
          <w:p w14:paraId="4111F6C9" w14:textId="77777777" w:rsidR="000A3E59" w:rsidRPr="000413F3" w:rsidRDefault="000A3E59" w:rsidP="000901FF"/>
        </w:tc>
      </w:tr>
      <w:tr w:rsidR="0010546F" w:rsidRPr="000413F3" w14:paraId="605F8682" w14:textId="77777777" w:rsidTr="000901FF">
        <w:trPr>
          <w:trHeight w:val="284"/>
        </w:trPr>
        <w:tc>
          <w:tcPr>
            <w:tcW w:w="709" w:type="dxa"/>
          </w:tcPr>
          <w:p w14:paraId="3BF0A303" w14:textId="77777777" w:rsidR="0010546F" w:rsidRDefault="0010546F" w:rsidP="000901FF">
            <w:pPr>
              <w:rPr>
                <w:szCs w:val="18"/>
              </w:rPr>
            </w:pPr>
            <w:r>
              <w:rPr>
                <w:szCs w:val="18"/>
              </w:rPr>
              <w:t>1.5</w:t>
            </w:r>
          </w:p>
        </w:tc>
        <w:tc>
          <w:tcPr>
            <w:tcW w:w="8784" w:type="dxa"/>
            <w:gridSpan w:val="2"/>
          </w:tcPr>
          <w:p w14:paraId="19AA7ACA" w14:textId="5A83F5F0" w:rsidR="0010546F" w:rsidRDefault="0010546F" w:rsidP="000901FF">
            <w:pPr>
              <w:rPr>
                <w:szCs w:val="18"/>
              </w:rPr>
            </w:pPr>
            <w:r>
              <w:rPr>
                <w:szCs w:val="18"/>
              </w:rPr>
              <w:t>Vaststelling vorig verslag</w:t>
            </w:r>
            <w:r w:rsidR="009E2441">
              <w:rPr>
                <w:szCs w:val="18"/>
              </w:rPr>
              <w:t>:</w:t>
            </w:r>
          </w:p>
          <w:p w14:paraId="67206214" w14:textId="1E5BD269" w:rsidR="00655539" w:rsidRPr="00655539" w:rsidRDefault="000122FF" w:rsidP="000901FF">
            <w:pPr>
              <w:rPr>
                <w:szCs w:val="18"/>
              </w:rPr>
            </w:pPr>
            <w:r w:rsidRPr="000413F3">
              <w:rPr>
                <w:szCs w:val="18"/>
              </w:rPr>
              <w:t>Het vorige verslag</w:t>
            </w:r>
            <w:r>
              <w:rPr>
                <w:szCs w:val="18"/>
              </w:rPr>
              <w:t xml:space="preserve"> incl. bijlage aspectprogramma’s</w:t>
            </w:r>
            <w:r w:rsidRPr="000413F3">
              <w:rPr>
                <w:szCs w:val="18"/>
              </w:rPr>
              <w:t xml:space="preserve"> wordt vastgesteld</w:t>
            </w:r>
            <w:r>
              <w:rPr>
                <w:szCs w:val="18"/>
              </w:rPr>
              <w:t xml:space="preserve"> </w:t>
            </w:r>
            <w:proofErr w:type="spellStart"/>
            <w:r>
              <w:rPr>
                <w:szCs w:val="18"/>
              </w:rPr>
              <w:t>d.d</w:t>
            </w:r>
            <w:proofErr w:type="spellEnd"/>
            <w:r>
              <w:rPr>
                <w:szCs w:val="18"/>
              </w:rPr>
              <w:t xml:space="preserve">: </w:t>
            </w:r>
            <w:r w:rsidR="00C94B37">
              <w:rPr>
                <w:b/>
                <w:szCs w:val="18"/>
              </w:rPr>
              <w:t>Datum</w:t>
            </w:r>
          </w:p>
        </w:tc>
      </w:tr>
    </w:tbl>
    <w:p w14:paraId="2AADFA07" w14:textId="77ECCF86" w:rsidR="000122FF" w:rsidRDefault="000122FF" w:rsidP="00EA24C6">
      <w:pPr>
        <w:rPr>
          <w:szCs w:val="18"/>
        </w:rPr>
      </w:pPr>
    </w:p>
    <w:p w14:paraId="12EBF7C3" w14:textId="793088DD" w:rsidR="001C0C4C" w:rsidRDefault="001C0C4C" w:rsidP="00EA24C6">
      <w:pPr>
        <w:rPr>
          <w:szCs w:val="18"/>
        </w:rPr>
      </w:pPr>
    </w:p>
    <w:tbl>
      <w:tblPr>
        <w:tblpPr w:leftFromText="141" w:rightFromText="141" w:vertAnchor="text" w:horzAnchor="margin" w:tblpY="13"/>
        <w:tblW w:w="949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673"/>
        <w:gridCol w:w="703"/>
        <w:gridCol w:w="6995"/>
        <w:gridCol w:w="1122"/>
      </w:tblGrid>
      <w:tr w:rsidR="00EA24C6" w:rsidRPr="00952753" w14:paraId="0AF236E9" w14:textId="77777777" w:rsidTr="00E36C0B">
        <w:trPr>
          <w:trHeight w:val="591"/>
        </w:trPr>
        <w:tc>
          <w:tcPr>
            <w:tcW w:w="680" w:type="dxa"/>
            <w:shd w:val="clear" w:color="auto" w:fill="BFBFBF" w:themeFill="background1" w:themeFillShade="BF"/>
          </w:tcPr>
          <w:p w14:paraId="436DB7A5" w14:textId="77777777" w:rsidR="00EA24C6" w:rsidRPr="00952753" w:rsidRDefault="00EA24C6" w:rsidP="000901FF">
            <w:pPr>
              <w:rPr>
                <w:b/>
                <w:sz w:val="16"/>
                <w:szCs w:val="16"/>
              </w:rPr>
            </w:pPr>
            <w:r w:rsidRPr="00952753">
              <w:rPr>
                <w:b/>
                <w:sz w:val="16"/>
                <w:szCs w:val="16"/>
              </w:rPr>
              <w:t>Nr.</w:t>
            </w:r>
          </w:p>
        </w:tc>
        <w:tc>
          <w:tcPr>
            <w:tcW w:w="709" w:type="dxa"/>
            <w:shd w:val="clear" w:color="auto" w:fill="BFBFBF" w:themeFill="background1" w:themeFillShade="BF"/>
          </w:tcPr>
          <w:p w14:paraId="632B0962" w14:textId="77777777" w:rsidR="00EA24C6" w:rsidRPr="00952753" w:rsidRDefault="00EA24C6" w:rsidP="000901FF">
            <w:pPr>
              <w:rPr>
                <w:b/>
                <w:sz w:val="16"/>
                <w:szCs w:val="16"/>
              </w:rPr>
            </w:pPr>
            <w:r>
              <w:rPr>
                <w:b/>
                <w:sz w:val="16"/>
                <w:szCs w:val="16"/>
              </w:rPr>
              <w:t>Actor</w:t>
            </w:r>
          </w:p>
        </w:tc>
        <w:tc>
          <w:tcPr>
            <w:tcW w:w="7088" w:type="dxa"/>
            <w:shd w:val="clear" w:color="auto" w:fill="BFBFBF" w:themeFill="background1" w:themeFillShade="BF"/>
          </w:tcPr>
          <w:p w14:paraId="0513E9A5" w14:textId="77777777" w:rsidR="00EA24C6" w:rsidRPr="00952753" w:rsidRDefault="00EA24C6" w:rsidP="000901FF">
            <w:pPr>
              <w:rPr>
                <w:b/>
                <w:sz w:val="16"/>
                <w:szCs w:val="16"/>
              </w:rPr>
            </w:pPr>
            <w:r>
              <w:rPr>
                <w:b/>
                <w:sz w:val="16"/>
                <w:szCs w:val="16"/>
              </w:rPr>
              <w:t>Omschrijving</w:t>
            </w:r>
          </w:p>
        </w:tc>
        <w:tc>
          <w:tcPr>
            <w:tcW w:w="1134" w:type="dxa"/>
            <w:shd w:val="clear" w:color="auto" w:fill="BFBFBF" w:themeFill="background1" w:themeFillShade="BF"/>
          </w:tcPr>
          <w:p w14:paraId="67F707C6" w14:textId="36FF33B8" w:rsidR="00EA24C6" w:rsidRPr="00952753" w:rsidRDefault="00C803A1" w:rsidP="000901FF">
            <w:pPr>
              <w:rPr>
                <w:b/>
                <w:sz w:val="16"/>
                <w:szCs w:val="16"/>
              </w:rPr>
            </w:pPr>
            <w:r>
              <w:rPr>
                <w:b/>
                <w:sz w:val="16"/>
                <w:szCs w:val="16"/>
              </w:rPr>
              <w:t>Gereed</w:t>
            </w:r>
          </w:p>
        </w:tc>
      </w:tr>
    </w:tbl>
    <w:p w14:paraId="154395A3" w14:textId="71E84864" w:rsidR="000A32CC" w:rsidRDefault="000A32CC" w:rsidP="00EA24C6"/>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712"/>
        <w:gridCol w:w="6936"/>
        <w:gridCol w:w="1144"/>
      </w:tblGrid>
      <w:tr w:rsidR="00EA24C6" w:rsidRPr="000413F3" w14:paraId="21FF2EC4" w14:textId="77777777" w:rsidTr="00982495">
        <w:trPr>
          <w:trHeight w:val="413"/>
        </w:trPr>
        <w:tc>
          <w:tcPr>
            <w:tcW w:w="677" w:type="dxa"/>
            <w:shd w:val="clear" w:color="auto" w:fill="DAEEF3" w:themeFill="accent5" w:themeFillTint="33"/>
          </w:tcPr>
          <w:p w14:paraId="4240B2E6" w14:textId="77777777" w:rsidR="00EA24C6" w:rsidRPr="000413F3" w:rsidRDefault="00EA24C6" w:rsidP="000901FF">
            <w:pPr>
              <w:rPr>
                <w:b/>
                <w:szCs w:val="18"/>
              </w:rPr>
            </w:pPr>
            <w:r>
              <w:rPr>
                <w:b/>
                <w:szCs w:val="18"/>
              </w:rPr>
              <w:t>2</w:t>
            </w:r>
            <w:r w:rsidRPr="000413F3">
              <w:rPr>
                <w:b/>
                <w:szCs w:val="18"/>
              </w:rPr>
              <w:t>.</w:t>
            </w:r>
          </w:p>
        </w:tc>
        <w:tc>
          <w:tcPr>
            <w:tcW w:w="8792" w:type="dxa"/>
            <w:gridSpan w:val="3"/>
            <w:shd w:val="clear" w:color="auto" w:fill="DAEEF3" w:themeFill="accent5" w:themeFillTint="33"/>
          </w:tcPr>
          <w:p w14:paraId="471BEEA8" w14:textId="153BFF68" w:rsidR="00EA24C6" w:rsidRPr="00EC41F7" w:rsidRDefault="00EA24C6" w:rsidP="000901FF">
            <w:pPr>
              <w:rPr>
                <w:b/>
                <w:szCs w:val="18"/>
              </w:rPr>
            </w:pPr>
            <w:r>
              <w:rPr>
                <w:b/>
                <w:szCs w:val="18"/>
              </w:rPr>
              <w:t xml:space="preserve">Voortgang Algemeen </w:t>
            </w:r>
            <w:proofErr w:type="spellStart"/>
            <w:r>
              <w:rPr>
                <w:b/>
                <w:szCs w:val="18"/>
              </w:rPr>
              <w:t>TijdSchema</w:t>
            </w:r>
            <w:proofErr w:type="spellEnd"/>
            <w:r>
              <w:rPr>
                <w:b/>
                <w:szCs w:val="18"/>
              </w:rPr>
              <w:t xml:space="preserve"> (ATS) </w:t>
            </w:r>
          </w:p>
          <w:p w14:paraId="159F795A" w14:textId="7331A4F8" w:rsidR="00EA24C6" w:rsidRPr="002E00FF" w:rsidRDefault="002E00FF" w:rsidP="000901FF">
            <w:pPr>
              <w:rPr>
                <w:b/>
                <w:i/>
                <w:sz w:val="16"/>
                <w:szCs w:val="16"/>
              </w:rPr>
            </w:pPr>
            <w:r w:rsidRPr="002E00FF">
              <w:rPr>
                <w:i/>
                <w:sz w:val="16"/>
                <w:szCs w:val="16"/>
              </w:rPr>
              <w:t>Dit agendapunt wordt besproken op basis van het actueel algemeen tijdschema</w:t>
            </w:r>
          </w:p>
        </w:tc>
      </w:tr>
      <w:tr w:rsidR="00982495" w:rsidRPr="000413F3" w14:paraId="362D7D50" w14:textId="77777777" w:rsidTr="00982495">
        <w:trPr>
          <w:trHeight w:val="284"/>
        </w:trPr>
        <w:tc>
          <w:tcPr>
            <w:tcW w:w="677" w:type="dxa"/>
          </w:tcPr>
          <w:p w14:paraId="55B1CA1A" w14:textId="77777777" w:rsidR="00982495" w:rsidRPr="000413F3" w:rsidRDefault="00982495" w:rsidP="00982495">
            <w:pPr>
              <w:rPr>
                <w:szCs w:val="18"/>
              </w:rPr>
            </w:pPr>
            <w:r>
              <w:rPr>
                <w:szCs w:val="18"/>
              </w:rPr>
              <w:t>2</w:t>
            </w:r>
            <w:r w:rsidRPr="000413F3">
              <w:rPr>
                <w:szCs w:val="18"/>
              </w:rPr>
              <w:t>.1</w:t>
            </w:r>
          </w:p>
        </w:tc>
        <w:tc>
          <w:tcPr>
            <w:tcW w:w="712" w:type="dxa"/>
          </w:tcPr>
          <w:p w14:paraId="096BB658" w14:textId="77777777" w:rsidR="00982495" w:rsidRDefault="00982495" w:rsidP="00982495">
            <w:r>
              <w:t>Wie</w:t>
            </w:r>
          </w:p>
          <w:p w14:paraId="20A32A6E" w14:textId="043EF90E" w:rsidR="00982495" w:rsidRPr="000413F3" w:rsidRDefault="00982495" w:rsidP="00982495">
            <w:pPr>
              <w:rPr>
                <w:szCs w:val="18"/>
              </w:rPr>
            </w:pPr>
            <w:proofErr w:type="gramStart"/>
            <w:r>
              <w:t>actie</w:t>
            </w:r>
            <w:proofErr w:type="gramEnd"/>
          </w:p>
        </w:tc>
        <w:tc>
          <w:tcPr>
            <w:tcW w:w="6943" w:type="dxa"/>
          </w:tcPr>
          <w:p w14:paraId="35820ADA" w14:textId="001CA080" w:rsidR="00982495" w:rsidRPr="00982495" w:rsidRDefault="00C94B37" w:rsidP="00E235AD">
            <w:r>
              <w:rPr>
                <w:b/>
                <w:szCs w:val="18"/>
              </w:rPr>
              <w:t>Datum</w:t>
            </w:r>
            <w:r w:rsidR="00982495" w:rsidRPr="00E235AD">
              <w:rPr>
                <w:b/>
              </w:rPr>
              <w:t>:</w:t>
            </w:r>
            <w:r w:rsidR="00982495">
              <w:t xml:space="preserve"> </w:t>
            </w:r>
            <w:r w:rsidR="00634910">
              <w:t>Afwijking,</w:t>
            </w:r>
          </w:p>
        </w:tc>
        <w:tc>
          <w:tcPr>
            <w:tcW w:w="1137" w:type="dxa"/>
          </w:tcPr>
          <w:p w14:paraId="58E722C3" w14:textId="3933FDC0" w:rsidR="00982495" w:rsidRPr="000413F3" w:rsidRDefault="00AC3DDB" w:rsidP="00982495">
            <w:pPr>
              <w:rPr>
                <w:szCs w:val="18"/>
              </w:rPr>
            </w:pPr>
            <w:sdt>
              <w:sdtPr>
                <w:id w:val="82581544"/>
                <w:placeholder>
                  <w:docPart w:val="9CE79AC1AC984963B63827238DAC6697"/>
                </w:placeholder>
                <w:date>
                  <w:dateFormat w:val="d-M-yy"/>
                  <w:lid w:val="nl-NL"/>
                  <w:storeMappedDataAs w:val="dateTime"/>
                  <w:calendar w:val="gregorian"/>
                </w:date>
              </w:sdtPr>
              <w:sdtEndPr/>
              <w:sdtContent>
                <w:r w:rsidR="00982495">
                  <w:t>Datum selecteren</w:t>
                </w:r>
              </w:sdtContent>
            </w:sdt>
          </w:p>
        </w:tc>
      </w:tr>
    </w:tbl>
    <w:p w14:paraId="63AB7A79" w14:textId="26E95DAF" w:rsidR="00EA24C6" w:rsidRDefault="00EA24C6" w:rsidP="001F2476"/>
    <w:p w14:paraId="61BBC243" w14:textId="77777777" w:rsidR="001F2476" w:rsidRDefault="001F2476" w:rsidP="001F2476"/>
    <w:tbl>
      <w:tblPr>
        <w:tblStyle w:val="Tabelraster"/>
        <w:tblpPr w:leftFromText="141" w:rightFromText="141" w:vertAnchor="text" w:horzAnchor="margin" w:tblpY="39"/>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
        <w:gridCol w:w="712"/>
        <w:gridCol w:w="6936"/>
        <w:gridCol w:w="1144"/>
      </w:tblGrid>
      <w:tr w:rsidR="001F2476" w:rsidRPr="000413F3" w14:paraId="315FB118" w14:textId="77777777" w:rsidTr="00982495">
        <w:trPr>
          <w:trHeight w:val="413"/>
        </w:trPr>
        <w:tc>
          <w:tcPr>
            <w:tcW w:w="677" w:type="dxa"/>
            <w:shd w:val="clear" w:color="auto" w:fill="DAEEF3" w:themeFill="accent5" w:themeFillTint="33"/>
          </w:tcPr>
          <w:p w14:paraId="5BCEFF7E" w14:textId="7BEF6C9F" w:rsidR="001F2476" w:rsidRPr="000413F3" w:rsidRDefault="001F2476" w:rsidP="001F2476">
            <w:pPr>
              <w:rPr>
                <w:b/>
                <w:szCs w:val="18"/>
              </w:rPr>
            </w:pPr>
            <w:r>
              <w:rPr>
                <w:b/>
                <w:szCs w:val="18"/>
              </w:rPr>
              <w:t>3</w:t>
            </w:r>
            <w:r w:rsidRPr="000413F3">
              <w:rPr>
                <w:b/>
                <w:szCs w:val="18"/>
              </w:rPr>
              <w:t>.</w:t>
            </w:r>
          </w:p>
        </w:tc>
        <w:tc>
          <w:tcPr>
            <w:tcW w:w="8792" w:type="dxa"/>
            <w:gridSpan w:val="3"/>
            <w:shd w:val="clear" w:color="auto" w:fill="DAEEF3" w:themeFill="accent5" w:themeFillTint="33"/>
          </w:tcPr>
          <w:p w14:paraId="2F2C78B0" w14:textId="77777777" w:rsidR="001F2476" w:rsidRPr="000413F3" w:rsidRDefault="001F2476" w:rsidP="001F2476">
            <w:pPr>
              <w:rPr>
                <w:b/>
                <w:szCs w:val="18"/>
              </w:rPr>
            </w:pPr>
            <w:r>
              <w:rPr>
                <w:b/>
                <w:szCs w:val="18"/>
              </w:rPr>
              <w:t>Stoplichtenrapportage</w:t>
            </w:r>
          </w:p>
          <w:p w14:paraId="581ED1B3" w14:textId="77777777" w:rsidR="001F2476" w:rsidRPr="002E00FF" w:rsidRDefault="001F2476" w:rsidP="001F2476">
            <w:pPr>
              <w:rPr>
                <w:b/>
                <w:i/>
                <w:sz w:val="16"/>
                <w:szCs w:val="16"/>
              </w:rPr>
            </w:pPr>
            <w:r w:rsidRPr="002E00FF">
              <w:rPr>
                <w:i/>
                <w:sz w:val="16"/>
                <w:szCs w:val="16"/>
              </w:rPr>
              <w:t>Dit agendapunt wordt besproken op basis van de actuele stoplichtrapportage.</w:t>
            </w:r>
          </w:p>
        </w:tc>
      </w:tr>
      <w:tr w:rsidR="001F2476" w:rsidRPr="000413F3" w14:paraId="61E4E8CB" w14:textId="77777777" w:rsidTr="00982495">
        <w:trPr>
          <w:trHeight w:val="284"/>
        </w:trPr>
        <w:tc>
          <w:tcPr>
            <w:tcW w:w="677" w:type="dxa"/>
          </w:tcPr>
          <w:p w14:paraId="3F19C33B" w14:textId="3D967F8E" w:rsidR="001F2476" w:rsidRPr="000413F3" w:rsidRDefault="001F2476" w:rsidP="001F2476">
            <w:pPr>
              <w:rPr>
                <w:szCs w:val="18"/>
              </w:rPr>
            </w:pPr>
            <w:r>
              <w:rPr>
                <w:szCs w:val="18"/>
              </w:rPr>
              <w:t>3</w:t>
            </w:r>
            <w:r w:rsidRPr="000413F3">
              <w:rPr>
                <w:szCs w:val="18"/>
              </w:rPr>
              <w:t>.1</w:t>
            </w:r>
          </w:p>
        </w:tc>
        <w:tc>
          <w:tcPr>
            <w:tcW w:w="712" w:type="dxa"/>
          </w:tcPr>
          <w:p w14:paraId="5A637C48" w14:textId="77777777" w:rsidR="001F2476" w:rsidRDefault="001F2476" w:rsidP="001F2476">
            <w:pPr>
              <w:rPr>
                <w:szCs w:val="18"/>
              </w:rPr>
            </w:pPr>
          </w:p>
          <w:p w14:paraId="35A3CBCB" w14:textId="77777777" w:rsidR="001F2476" w:rsidRDefault="001F2476" w:rsidP="001F2476">
            <w:r>
              <w:t>Wie</w:t>
            </w:r>
          </w:p>
          <w:p w14:paraId="67CE0B54" w14:textId="77777777" w:rsidR="001F2476" w:rsidRPr="000413F3" w:rsidRDefault="001F2476" w:rsidP="001F2476">
            <w:pPr>
              <w:rPr>
                <w:szCs w:val="18"/>
              </w:rPr>
            </w:pPr>
            <w:proofErr w:type="gramStart"/>
            <w:r>
              <w:t>actie</w:t>
            </w:r>
            <w:proofErr w:type="gramEnd"/>
          </w:p>
        </w:tc>
        <w:tc>
          <w:tcPr>
            <w:tcW w:w="6943" w:type="dxa"/>
          </w:tcPr>
          <w:p w14:paraId="66957486" w14:textId="2B5ED52C" w:rsidR="001F2476" w:rsidRDefault="00634910" w:rsidP="001F2476">
            <w:pPr>
              <w:rPr>
                <w:u w:val="single"/>
              </w:rPr>
            </w:pPr>
            <w:r>
              <w:rPr>
                <w:u w:val="single"/>
              </w:rPr>
              <w:t>Algemeen</w:t>
            </w:r>
          </w:p>
          <w:p w14:paraId="0EA41ECF" w14:textId="68897197" w:rsidR="001F2476" w:rsidRPr="000122FF" w:rsidRDefault="00C94B37" w:rsidP="00E235AD">
            <w:r>
              <w:rPr>
                <w:b/>
                <w:szCs w:val="18"/>
              </w:rPr>
              <w:t>Datum</w:t>
            </w:r>
            <w:r>
              <w:rPr>
                <w:b/>
              </w:rPr>
              <w:t>:</w:t>
            </w:r>
            <w:r w:rsidR="001F2476">
              <w:t xml:space="preserve"> </w:t>
            </w:r>
            <w:r w:rsidR="00634910">
              <w:t>Afwijking,</w:t>
            </w:r>
          </w:p>
          <w:p w14:paraId="493EB4C7" w14:textId="77777777" w:rsidR="001F2476" w:rsidRPr="000413F3" w:rsidRDefault="001F2476" w:rsidP="001F2476">
            <w:pPr>
              <w:ind w:left="360" w:hanging="360"/>
            </w:pPr>
          </w:p>
        </w:tc>
        <w:tc>
          <w:tcPr>
            <w:tcW w:w="1137" w:type="dxa"/>
          </w:tcPr>
          <w:p w14:paraId="05AA1E5F" w14:textId="77777777" w:rsidR="001F2476" w:rsidRDefault="001F2476" w:rsidP="001F2476"/>
          <w:p w14:paraId="6A5BE173" w14:textId="77777777" w:rsidR="001F2476" w:rsidRPr="00FE5B00" w:rsidRDefault="00AC3DDB" w:rsidP="001F2476">
            <w:sdt>
              <w:sdtPr>
                <w:id w:val="2026129578"/>
                <w:placeholder>
                  <w:docPart w:val="970A79082D024501B61146A7F9D9D636"/>
                </w:placeholder>
                <w:date>
                  <w:dateFormat w:val="d-M-yy"/>
                  <w:lid w:val="nl-NL"/>
                  <w:storeMappedDataAs w:val="dateTime"/>
                  <w:calendar w:val="gregorian"/>
                </w:date>
              </w:sdtPr>
              <w:sdtEndPr/>
              <w:sdtContent>
                <w:r w:rsidR="001F2476">
                  <w:t>Door lopend</w:t>
                </w:r>
              </w:sdtContent>
            </w:sdt>
          </w:p>
        </w:tc>
      </w:tr>
      <w:tr w:rsidR="00982495" w:rsidRPr="000413F3" w14:paraId="17003DF4" w14:textId="77777777" w:rsidTr="00982495">
        <w:trPr>
          <w:trHeight w:val="284"/>
        </w:trPr>
        <w:tc>
          <w:tcPr>
            <w:tcW w:w="677" w:type="dxa"/>
          </w:tcPr>
          <w:p w14:paraId="25C3A2CB" w14:textId="0002DA24" w:rsidR="00982495" w:rsidRDefault="00982495" w:rsidP="00982495">
            <w:pPr>
              <w:rPr>
                <w:szCs w:val="18"/>
              </w:rPr>
            </w:pPr>
            <w:r>
              <w:rPr>
                <w:szCs w:val="18"/>
              </w:rPr>
              <w:t>3.2</w:t>
            </w:r>
          </w:p>
        </w:tc>
        <w:tc>
          <w:tcPr>
            <w:tcW w:w="712" w:type="dxa"/>
          </w:tcPr>
          <w:p w14:paraId="5D490090" w14:textId="77777777" w:rsidR="00982495" w:rsidRDefault="00982495" w:rsidP="00982495"/>
          <w:p w14:paraId="54A784B4" w14:textId="77777777" w:rsidR="00982495" w:rsidRDefault="00982495" w:rsidP="00982495">
            <w:r>
              <w:t>Wie</w:t>
            </w:r>
          </w:p>
          <w:p w14:paraId="399AD8EA" w14:textId="77777777" w:rsidR="00982495" w:rsidRDefault="00982495" w:rsidP="00982495">
            <w:proofErr w:type="gramStart"/>
            <w:r>
              <w:t>actie</w:t>
            </w:r>
            <w:proofErr w:type="gramEnd"/>
          </w:p>
        </w:tc>
        <w:tc>
          <w:tcPr>
            <w:tcW w:w="6943" w:type="dxa"/>
          </w:tcPr>
          <w:p w14:paraId="04805597" w14:textId="155EC7D2" w:rsidR="00982495" w:rsidRDefault="00634910" w:rsidP="00982495">
            <w:pPr>
              <w:rPr>
                <w:u w:val="single"/>
              </w:rPr>
            </w:pPr>
            <w:r>
              <w:rPr>
                <w:u w:val="single"/>
              </w:rPr>
              <w:t>Onderwerp</w:t>
            </w:r>
            <w:r w:rsidR="00982495" w:rsidRPr="008044ED">
              <w:rPr>
                <w:u w:val="single"/>
              </w:rPr>
              <w:t xml:space="preserve"> </w:t>
            </w:r>
          </w:p>
          <w:p w14:paraId="4A602765" w14:textId="146D5A1F" w:rsidR="00982495" w:rsidRPr="000E158F" w:rsidRDefault="00C94B37" w:rsidP="00574B3E">
            <w:r>
              <w:rPr>
                <w:b/>
                <w:szCs w:val="18"/>
              </w:rPr>
              <w:t>Datum</w:t>
            </w:r>
            <w:r w:rsidR="00634910" w:rsidRPr="00E235AD">
              <w:rPr>
                <w:b/>
              </w:rPr>
              <w:t>:</w:t>
            </w:r>
            <w:r w:rsidR="00634910">
              <w:t xml:space="preserve"> </w:t>
            </w:r>
            <w:r w:rsidR="00574B3E">
              <w:t>tekst</w:t>
            </w:r>
            <w:r w:rsidR="00634910">
              <w:t>,</w:t>
            </w:r>
          </w:p>
        </w:tc>
        <w:tc>
          <w:tcPr>
            <w:tcW w:w="1137" w:type="dxa"/>
          </w:tcPr>
          <w:p w14:paraId="1ED5EA14" w14:textId="77777777" w:rsidR="00982495" w:rsidRDefault="00982495" w:rsidP="00982495"/>
          <w:p w14:paraId="65D4279A" w14:textId="0F81BB57" w:rsidR="00982495" w:rsidRDefault="00AC3DDB" w:rsidP="00982495">
            <w:sdt>
              <w:sdtPr>
                <w:id w:val="241996910"/>
                <w:placeholder>
                  <w:docPart w:val="5F016F9E20C248A892BF5716A65AFD9E"/>
                </w:placeholder>
                <w:date>
                  <w:dateFormat w:val="d-M-yy"/>
                  <w:lid w:val="nl-NL"/>
                  <w:storeMappedDataAs w:val="dateTime"/>
                  <w:calendar w:val="gregorian"/>
                </w:date>
              </w:sdtPr>
              <w:sdtEndPr/>
              <w:sdtContent>
                <w:r w:rsidR="00982495">
                  <w:t>Datum selecteren</w:t>
                </w:r>
              </w:sdtContent>
            </w:sdt>
          </w:p>
        </w:tc>
      </w:tr>
    </w:tbl>
    <w:p w14:paraId="44865716" w14:textId="57B073C6" w:rsidR="002B37C5" w:rsidRDefault="002B37C5" w:rsidP="007B665B"/>
    <w:p w14:paraId="27564760" w14:textId="77777777" w:rsidR="001F2476" w:rsidRDefault="001F2476"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792"/>
        <w:gridCol w:w="6857"/>
        <w:gridCol w:w="1144"/>
      </w:tblGrid>
      <w:tr w:rsidR="00EA24C6" w:rsidRPr="000413F3" w14:paraId="10B217E0" w14:textId="77777777" w:rsidTr="00982495">
        <w:trPr>
          <w:trHeight w:val="413"/>
        </w:trPr>
        <w:tc>
          <w:tcPr>
            <w:tcW w:w="676" w:type="dxa"/>
            <w:shd w:val="clear" w:color="auto" w:fill="DAEEF3" w:themeFill="accent5" w:themeFillTint="33"/>
          </w:tcPr>
          <w:p w14:paraId="70C7CCBE" w14:textId="4731EC22" w:rsidR="00EA24C6" w:rsidRPr="000413F3" w:rsidRDefault="001F2476" w:rsidP="000901FF">
            <w:pPr>
              <w:rPr>
                <w:b/>
                <w:szCs w:val="18"/>
              </w:rPr>
            </w:pPr>
            <w:r>
              <w:rPr>
                <w:b/>
                <w:szCs w:val="18"/>
              </w:rPr>
              <w:t>4</w:t>
            </w:r>
            <w:r w:rsidR="00EA24C6" w:rsidRPr="000413F3">
              <w:rPr>
                <w:b/>
                <w:szCs w:val="18"/>
              </w:rPr>
              <w:t>.</w:t>
            </w:r>
          </w:p>
        </w:tc>
        <w:tc>
          <w:tcPr>
            <w:tcW w:w="8793" w:type="dxa"/>
            <w:gridSpan w:val="3"/>
            <w:shd w:val="clear" w:color="auto" w:fill="DAEEF3" w:themeFill="accent5" w:themeFillTint="33"/>
          </w:tcPr>
          <w:p w14:paraId="3C06887D" w14:textId="77777777" w:rsidR="00EA24C6" w:rsidRPr="00BE184F" w:rsidRDefault="00EA24C6" w:rsidP="000901FF">
            <w:pPr>
              <w:rPr>
                <w:b/>
              </w:rPr>
            </w:pPr>
            <w:r>
              <w:rPr>
                <w:b/>
              </w:rPr>
              <w:t>Voortgang BKW</w:t>
            </w:r>
          </w:p>
          <w:p w14:paraId="61AEF9CD" w14:textId="559E31DF" w:rsidR="00EA24C6" w:rsidRPr="002E00FF" w:rsidRDefault="002E00FF" w:rsidP="000901FF">
            <w:pPr>
              <w:rPr>
                <w:b/>
                <w:i/>
                <w:sz w:val="16"/>
                <w:szCs w:val="16"/>
              </w:rPr>
            </w:pPr>
            <w:r w:rsidRPr="002E00FF">
              <w:rPr>
                <w:i/>
                <w:sz w:val="16"/>
                <w:szCs w:val="16"/>
              </w:rPr>
              <w:t>Dit agendapunt wordt besproken op basis van de actuele BKW-planning.</w:t>
            </w:r>
          </w:p>
        </w:tc>
      </w:tr>
      <w:tr w:rsidR="00982495" w:rsidRPr="000413F3" w14:paraId="1A92EBCE" w14:textId="77777777" w:rsidTr="00982495">
        <w:trPr>
          <w:trHeight w:val="284"/>
        </w:trPr>
        <w:tc>
          <w:tcPr>
            <w:tcW w:w="676" w:type="dxa"/>
          </w:tcPr>
          <w:p w14:paraId="1B4A9D28" w14:textId="4AE4A687" w:rsidR="00982495" w:rsidRDefault="00982495" w:rsidP="00982495">
            <w:pPr>
              <w:rPr>
                <w:szCs w:val="18"/>
              </w:rPr>
            </w:pPr>
            <w:r>
              <w:rPr>
                <w:szCs w:val="18"/>
              </w:rPr>
              <w:t>4.1</w:t>
            </w:r>
          </w:p>
        </w:tc>
        <w:tc>
          <w:tcPr>
            <w:tcW w:w="792" w:type="dxa"/>
          </w:tcPr>
          <w:p w14:paraId="43029265" w14:textId="77777777" w:rsidR="00C803A1" w:rsidRDefault="00C803A1" w:rsidP="00C803A1">
            <w:pPr>
              <w:rPr>
                <w:szCs w:val="18"/>
              </w:rPr>
            </w:pPr>
          </w:p>
          <w:p w14:paraId="54B710CB" w14:textId="77777777" w:rsidR="00C803A1" w:rsidRDefault="00C803A1" w:rsidP="00C803A1">
            <w:r>
              <w:t>Wie</w:t>
            </w:r>
          </w:p>
          <w:p w14:paraId="5F2F1CF9" w14:textId="0E0C2F5D" w:rsidR="00982495" w:rsidRPr="000413F3" w:rsidRDefault="00C803A1" w:rsidP="00C803A1">
            <w:pPr>
              <w:rPr>
                <w:szCs w:val="18"/>
              </w:rPr>
            </w:pPr>
            <w:proofErr w:type="gramStart"/>
            <w:r>
              <w:t>actie</w:t>
            </w:r>
            <w:proofErr w:type="gramEnd"/>
          </w:p>
        </w:tc>
        <w:tc>
          <w:tcPr>
            <w:tcW w:w="6857" w:type="dxa"/>
          </w:tcPr>
          <w:p w14:paraId="2D77638F" w14:textId="77777777" w:rsidR="00982495" w:rsidRPr="00EA24C6" w:rsidRDefault="00982495" w:rsidP="00982495">
            <w:pPr>
              <w:rPr>
                <w:szCs w:val="18"/>
                <w:u w:val="single"/>
              </w:rPr>
            </w:pPr>
            <w:r w:rsidRPr="00EA24C6">
              <w:rPr>
                <w:szCs w:val="18"/>
                <w:u w:val="single"/>
              </w:rPr>
              <w:t>Algemeen</w:t>
            </w:r>
          </w:p>
          <w:p w14:paraId="40A0A132" w14:textId="7EF9CC38" w:rsidR="00982495" w:rsidRPr="00EA24C6" w:rsidRDefault="00C94B37" w:rsidP="00982495">
            <w:r>
              <w:rPr>
                <w:b/>
                <w:szCs w:val="18"/>
              </w:rPr>
              <w:t>Datum</w:t>
            </w:r>
            <w:r w:rsidR="00E235AD" w:rsidRPr="00E235AD">
              <w:rPr>
                <w:b/>
              </w:rPr>
              <w:t>:</w:t>
            </w:r>
            <w:r w:rsidR="00E235AD">
              <w:t xml:space="preserve"> Afwijking,</w:t>
            </w:r>
          </w:p>
        </w:tc>
        <w:tc>
          <w:tcPr>
            <w:tcW w:w="1144" w:type="dxa"/>
          </w:tcPr>
          <w:p w14:paraId="46AB7933" w14:textId="77777777" w:rsidR="00982495" w:rsidRDefault="00982495" w:rsidP="00982495"/>
          <w:p w14:paraId="672F3F0E" w14:textId="3B5574CA" w:rsidR="00982495" w:rsidRPr="00EE6941" w:rsidRDefault="00AC3DDB" w:rsidP="00982495">
            <w:sdt>
              <w:sdtPr>
                <w:id w:val="-624996758"/>
                <w:placeholder>
                  <w:docPart w:val="F54A5499CC9A4CBDB7810CE1B28F4F44"/>
                </w:placeholder>
                <w:date>
                  <w:dateFormat w:val="d-M-yy"/>
                  <w:lid w:val="nl-NL"/>
                  <w:storeMappedDataAs w:val="dateTime"/>
                  <w:calendar w:val="gregorian"/>
                </w:date>
              </w:sdtPr>
              <w:sdtEndPr/>
              <w:sdtContent>
                <w:r w:rsidR="00982495">
                  <w:t>Datum selecteren</w:t>
                </w:r>
              </w:sdtContent>
            </w:sdt>
          </w:p>
        </w:tc>
      </w:tr>
      <w:tr w:rsidR="00982495" w:rsidRPr="000413F3" w14:paraId="35CFDB65" w14:textId="77777777" w:rsidTr="00982495">
        <w:trPr>
          <w:trHeight w:val="397"/>
        </w:trPr>
        <w:tc>
          <w:tcPr>
            <w:tcW w:w="676" w:type="dxa"/>
          </w:tcPr>
          <w:p w14:paraId="61611A77" w14:textId="7628F9C8" w:rsidR="00982495" w:rsidRPr="000122FF" w:rsidRDefault="00982495" w:rsidP="00982495">
            <w:pPr>
              <w:rPr>
                <w:szCs w:val="18"/>
              </w:rPr>
            </w:pPr>
            <w:r>
              <w:rPr>
                <w:szCs w:val="18"/>
              </w:rPr>
              <w:t>4</w:t>
            </w:r>
            <w:r w:rsidRPr="000122FF">
              <w:rPr>
                <w:szCs w:val="18"/>
              </w:rPr>
              <w:t>.2</w:t>
            </w:r>
          </w:p>
        </w:tc>
        <w:tc>
          <w:tcPr>
            <w:tcW w:w="8793" w:type="dxa"/>
            <w:gridSpan w:val="3"/>
          </w:tcPr>
          <w:p w14:paraId="32A66DD2" w14:textId="562A7B4D" w:rsidR="00982495" w:rsidRPr="00887187" w:rsidRDefault="00982495" w:rsidP="00982495">
            <w:pPr>
              <w:rPr>
                <w:b/>
                <w:szCs w:val="18"/>
              </w:rPr>
            </w:pPr>
            <w:proofErr w:type="spellStart"/>
            <w:r w:rsidRPr="00B3480E">
              <w:rPr>
                <w:b/>
                <w:szCs w:val="18"/>
              </w:rPr>
              <w:t>BKW’s</w:t>
            </w:r>
            <w:proofErr w:type="spellEnd"/>
            <w:r w:rsidRPr="00B3480E">
              <w:rPr>
                <w:b/>
                <w:szCs w:val="18"/>
              </w:rPr>
              <w:t xml:space="preserve"> aanvragen (nieuw en lopende)</w:t>
            </w:r>
          </w:p>
        </w:tc>
      </w:tr>
      <w:tr w:rsidR="00982495" w:rsidRPr="000413F3" w14:paraId="7DB33AFA" w14:textId="77777777" w:rsidTr="00982495">
        <w:trPr>
          <w:trHeight w:val="690"/>
        </w:trPr>
        <w:tc>
          <w:tcPr>
            <w:tcW w:w="676" w:type="dxa"/>
          </w:tcPr>
          <w:p w14:paraId="5B9BF31B" w14:textId="77777777" w:rsidR="00982495" w:rsidRDefault="00982495" w:rsidP="00982495">
            <w:pPr>
              <w:rPr>
                <w:szCs w:val="18"/>
              </w:rPr>
            </w:pPr>
          </w:p>
        </w:tc>
        <w:tc>
          <w:tcPr>
            <w:tcW w:w="792" w:type="dxa"/>
          </w:tcPr>
          <w:p w14:paraId="08CA471A" w14:textId="77777777" w:rsidR="00982495" w:rsidRDefault="00982495" w:rsidP="00982495"/>
          <w:p w14:paraId="3B89F7C5" w14:textId="77777777" w:rsidR="00982495" w:rsidRDefault="00982495" w:rsidP="00982495">
            <w:r>
              <w:t>Wie</w:t>
            </w:r>
          </w:p>
          <w:p w14:paraId="53166053" w14:textId="36F323FF" w:rsidR="00982495" w:rsidRDefault="00982495" w:rsidP="00982495">
            <w:proofErr w:type="gramStart"/>
            <w:r>
              <w:t>actie</w:t>
            </w:r>
            <w:proofErr w:type="gramEnd"/>
          </w:p>
        </w:tc>
        <w:tc>
          <w:tcPr>
            <w:tcW w:w="6857" w:type="dxa"/>
          </w:tcPr>
          <w:p w14:paraId="1C7A2C9E" w14:textId="2447F564" w:rsidR="00982495" w:rsidRDefault="0095188C" w:rsidP="00982495">
            <w:pPr>
              <w:rPr>
                <w:szCs w:val="18"/>
                <w:u w:val="single"/>
              </w:rPr>
            </w:pPr>
            <w:r>
              <w:rPr>
                <w:szCs w:val="18"/>
                <w:u w:val="single"/>
              </w:rPr>
              <w:t>Onderwerp</w:t>
            </w:r>
          </w:p>
          <w:p w14:paraId="40E2857A" w14:textId="7200669C" w:rsidR="00982495" w:rsidRPr="00EE1683" w:rsidRDefault="00C94B37" w:rsidP="00574B3E">
            <w:pPr>
              <w:rPr>
                <w:szCs w:val="18"/>
              </w:rPr>
            </w:pPr>
            <w:r>
              <w:rPr>
                <w:b/>
                <w:szCs w:val="18"/>
              </w:rPr>
              <w:t>Datum</w:t>
            </w:r>
            <w:r w:rsidR="00E235AD" w:rsidRPr="00E235AD">
              <w:rPr>
                <w:b/>
              </w:rPr>
              <w:t>:</w:t>
            </w:r>
            <w:r w:rsidR="00E235AD">
              <w:t xml:space="preserve"> </w:t>
            </w:r>
            <w:r w:rsidR="00574B3E">
              <w:t>tekst</w:t>
            </w:r>
            <w:r w:rsidR="00E235AD">
              <w:t>,</w:t>
            </w:r>
          </w:p>
        </w:tc>
        <w:tc>
          <w:tcPr>
            <w:tcW w:w="1144" w:type="dxa"/>
          </w:tcPr>
          <w:p w14:paraId="356F720A" w14:textId="77777777" w:rsidR="00982495" w:rsidRDefault="00982495" w:rsidP="00982495"/>
          <w:p w14:paraId="4D2774A8" w14:textId="0F76C712" w:rsidR="00982495" w:rsidRPr="00C55786" w:rsidRDefault="00AC3DDB" w:rsidP="00982495">
            <w:pPr>
              <w:rPr>
                <w:b/>
              </w:rPr>
            </w:pPr>
            <w:sdt>
              <w:sdtPr>
                <w:id w:val="2103146646"/>
                <w:placeholder>
                  <w:docPart w:val="91B4B5793797409AB3BD0885AF71635D"/>
                </w:placeholder>
                <w:date>
                  <w:dateFormat w:val="d-M-yy"/>
                  <w:lid w:val="nl-NL"/>
                  <w:storeMappedDataAs w:val="dateTime"/>
                  <w:calendar w:val="gregorian"/>
                </w:date>
              </w:sdtPr>
              <w:sdtEndPr/>
              <w:sdtContent>
                <w:r w:rsidR="00982495">
                  <w:t>Datum selecteren</w:t>
                </w:r>
              </w:sdtContent>
            </w:sdt>
          </w:p>
        </w:tc>
      </w:tr>
    </w:tbl>
    <w:p w14:paraId="078BA6F2" w14:textId="77777777" w:rsidR="00EA24C6" w:rsidRDefault="00EA24C6" w:rsidP="007B665B"/>
    <w:p w14:paraId="13904E62" w14:textId="77777777" w:rsidR="007B665B" w:rsidRDefault="007B665B"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712"/>
        <w:gridCol w:w="6937"/>
        <w:gridCol w:w="1144"/>
      </w:tblGrid>
      <w:tr w:rsidR="000901FF" w:rsidRPr="000413F3" w14:paraId="6AC8FF5A" w14:textId="77777777" w:rsidTr="00982495">
        <w:trPr>
          <w:trHeight w:val="413"/>
        </w:trPr>
        <w:tc>
          <w:tcPr>
            <w:tcW w:w="676" w:type="dxa"/>
            <w:shd w:val="clear" w:color="auto" w:fill="DAEEF3" w:themeFill="accent5" w:themeFillTint="33"/>
          </w:tcPr>
          <w:p w14:paraId="221BCF7C" w14:textId="2EDF8F29" w:rsidR="000901FF" w:rsidRPr="000413F3" w:rsidRDefault="001F2476" w:rsidP="000901FF">
            <w:pPr>
              <w:rPr>
                <w:b/>
                <w:szCs w:val="18"/>
              </w:rPr>
            </w:pPr>
            <w:r>
              <w:rPr>
                <w:b/>
                <w:szCs w:val="18"/>
              </w:rPr>
              <w:t>5</w:t>
            </w:r>
            <w:r w:rsidR="000901FF" w:rsidRPr="000413F3">
              <w:rPr>
                <w:b/>
                <w:szCs w:val="18"/>
              </w:rPr>
              <w:t>.</w:t>
            </w:r>
          </w:p>
        </w:tc>
        <w:tc>
          <w:tcPr>
            <w:tcW w:w="8793" w:type="dxa"/>
            <w:gridSpan w:val="3"/>
            <w:shd w:val="clear" w:color="auto" w:fill="DAEEF3" w:themeFill="accent5" w:themeFillTint="33"/>
          </w:tcPr>
          <w:p w14:paraId="1FF37F45" w14:textId="77777777" w:rsidR="000901FF" w:rsidRPr="000413F3" w:rsidRDefault="000901FF" w:rsidP="000901FF">
            <w:pPr>
              <w:rPr>
                <w:b/>
                <w:szCs w:val="18"/>
              </w:rPr>
            </w:pPr>
            <w:r w:rsidRPr="000413F3">
              <w:rPr>
                <w:b/>
                <w:szCs w:val="18"/>
              </w:rPr>
              <w:t>Storingen</w:t>
            </w:r>
          </w:p>
          <w:p w14:paraId="7EED259D" w14:textId="553C57A2" w:rsidR="000901FF" w:rsidRPr="002E00FF" w:rsidRDefault="002E00FF" w:rsidP="002E00FF">
            <w:pPr>
              <w:pStyle w:val="Tekstzonderopmaak"/>
              <w:rPr>
                <w:i/>
                <w:sz w:val="16"/>
                <w:szCs w:val="16"/>
              </w:rPr>
            </w:pPr>
            <w:r w:rsidRPr="002E00FF">
              <w:rPr>
                <w:i/>
                <w:sz w:val="16"/>
                <w:szCs w:val="16"/>
              </w:rPr>
              <w:t>Dit agendapunt wordt besproken op basis van het actueel storingsoverzicht.</w:t>
            </w:r>
            <w:r w:rsidR="000901FF" w:rsidRPr="002E00FF">
              <w:rPr>
                <w:i/>
                <w:sz w:val="16"/>
                <w:szCs w:val="16"/>
              </w:rPr>
              <w:t xml:space="preserve"> </w:t>
            </w:r>
          </w:p>
        </w:tc>
      </w:tr>
      <w:tr w:rsidR="00982495" w:rsidRPr="000413F3" w14:paraId="4098CEFC" w14:textId="77777777" w:rsidTr="00982495">
        <w:trPr>
          <w:trHeight w:val="284"/>
        </w:trPr>
        <w:tc>
          <w:tcPr>
            <w:tcW w:w="676" w:type="dxa"/>
          </w:tcPr>
          <w:p w14:paraId="3BF921B2" w14:textId="2E5F3BAC" w:rsidR="00982495" w:rsidRDefault="00982495" w:rsidP="00982495">
            <w:pPr>
              <w:rPr>
                <w:szCs w:val="18"/>
              </w:rPr>
            </w:pPr>
            <w:r>
              <w:rPr>
                <w:szCs w:val="18"/>
              </w:rPr>
              <w:t>5.1</w:t>
            </w:r>
          </w:p>
        </w:tc>
        <w:tc>
          <w:tcPr>
            <w:tcW w:w="712" w:type="dxa"/>
          </w:tcPr>
          <w:p w14:paraId="5F8E8932" w14:textId="77777777" w:rsidR="00982495" w:rsidRDefault="00982495" w:rsidP="00982495"/>
          <w:p w14:paraId="2BFE5123" w14:textId="77777777" w:rsidR="00982495" w:rsidRDefault="00982495" w:rsidP="00982495">
            <w:r>
              <w:t>Wie</w:t>
            </w:r>
          </w:p>
          <w:p w14:paraId="7A3233B4" w14:textId="567B73F2" w:rsidR="00982495" w:rsidRPr="000413F3" w:rsidRDefault="00982495" w:rsidP="00982495">
            <w:pPr>
              <w:rPr>
                <w:szCs w:val="18"/>
              </w:rPr>
            </w:pPr>
            <w:proofErr w:type="gramStart"/>
            <w:r>
              <w:t>actie</w:t>
            </w:r>
            <w:proofErr w:type="gramEnd"/>
          </w:p>
        </w:tc>
        <w:tc>
          <w:tcPr>
            <w:tcW w:w="6937" w:type="dxa"/>
          </w:tcPr>
          <w:p w14:paraId="54633E15" w14:textId="77777777" w:rsidR="00982495" w:rsidRPr="00EA24C6" w:rsidRDefault="00982495" w:rsidP="00982495">
            <w:pPr>
              <w:rPr>
                <w:szCs w:val="18"/>
                <w:u w:val="single"/>
              </w:rPr>
            </w:pPr>
            <w:r w:rsidRPr="00EA24C6">
              <w:rPr>
                <w:szCs w:val="18"/>
                <w:u w:val="single"/>
              </w:rPr>
              <w:t>Algemeen</w:t>
            </w:r>
          </w:p>
          <w:p w14:paraId="0C319629" w14:textId="16F643E8" w:rsidR="00982495" w:rsidRPr="000413F3" w:rsidRDefault="00C94B37" w:rsidP="00982495">
            <w:pPr>
              <w:ind w:left="360" w:hanging="360"/>
            </w:pPr>
            <w:r>
              <w:rPr>
                <w:b/>
                <w:szCs w:val="18"/>
              </w:rPr>
              <w:t>Datum</w:t>
            </w:r>
            <w:r w:rsidR="00E235AD" w:rsidRPr="00E235AD">
              <w:rPr>
                <w:b/>
              </w:rPr>
              <w:t>:</w:t>
            </w:r>
            <w:r w:rsidR="00E235AD">
              <w:t xml:space="preserve"> Afwijking,</w:t>
            </w:r>
          </w:p>
        </w:tc>
        <w:tc>
          <w:tcPr>
            <w:tcW w:w="1144" w:type="dxa"/>
          </w:tcPr>
          <w:p w14:paraId="39FF659E" w14:textId="77777777" w:rsidR="00982495" w:rsidRDefault="00982495" w:rsidP="00982495"/>
          <w:p w14:paraId="524BCA32" w14:textId="15EA3877" w:rsidR="00982495" w:rsidRPr="00C55786" w:rsidRDefault="00AC3DDB" w:rsidP="00982495">
            <w:sdt>
              <w:sdtPr>
                <w:id w:val="1818383192"/>
                <w:placeholder>
                  <w:docPart w:val="198DA675C5EE42148A9858DBA6637F72"/>
                </w:placeholder>
                <w:date>
                  <w:dateFormat w:val="d-M-yy"/>
                  <w:lid w:val="nl-NL"/>
                  <w:storeMappedDataAs w:val="dateTime"/>
                  <w:calendar w:val="gregorian"/>
                </w:date>
              </w:sdtPr>
              <w:sdtEndPr/>
              <w:sdtContent>
                <w:r w:rsidR="00982495">
                  <w:t>Datum selecteren</w:t>
                </w:r>
              </w:sdtContent>
            </w:sdt>
          </w:p>
        </w:tc>
      </w:tr>
      <w:tr w:rsidR="006B5BA0" w:rsidRPr="000413F3" w14:paraId="542518C3" w14:textId="77777777" w:rsidTr="00982495">
        <w:trPr>
          <w:trHeight w:val="284"/>
        </w:trPr>
        <w:tc>
          <w:tcPr>
            <w:tcW w:w="676" w:type="dxa"/>
          </w:tcPr>
          <w:p w14:paraId="1FBDE3B6" w14:textId="7B867A9A" w:rsidR="006B5BA0" w:rsidRDefault="006B5BA0" w:rsidP="00982495">
            <w:pPr>
              <w:rPr>
                <w:szCs w:val="18"/>
              </w:rPr>
            </w:pPr>
            <w:r>
              <w:rPr>
                <w:szCs w:val="18"/>
              </w:rPr>
              <w:t>5.2</w:t>
            </w:r>
          </w:p>
        </w:tc>
        <w:tc>
          <w:tcPr>
            <w:tcW w:w="712" w:type="dxa"/>
          </w:tcPr>
          <w:p w14:paraId="52D58619" w14:textId="77777777" w:rsidR="006B5BA0" w:rsidRDefault="006B5BA0" w:rsidP="00982495"/>
        </w:tc>
        <w:tc>
          <w:tcPr>
            <w:tcW w:w="6937" w:type="dxa"/>
          </w:tcPr>
          <w:p w14:paraId="219F3888" w14:textId="77777777" w:rsidR="006B5BA0" w:rsidRDefault="006B5BA0" w:rsidP="00982495">
            <w:pPr>
              <w:rPr>
                <w:szCs w:val="18"/>
                <w:u w:val="single"/>
              </w:rPr>
            </w:pPr>
            <w:r>
              <w:rPr>
                <w:szCs w:val="18"/>
                <w:u w:val="single"/>
              </w:rPr>
              <w:t>VOS-formulieren</w:t>
            </w:r>
          </w:p>
          <w:p w14:paraId="217ECE8E" w14:textId="5DA11A97" w:rsidR="006B5BA0" w:rsidRDefault="00C94B37" w:rsidP="00982495">
            <w:r>
              <w:rPr>
                <w:b/>
                <w:szCs w:val="18"/>
              </w:rPr>
              <w:t>Datum</w:t>
            </w:r>
            <w:r w:rsidR="006B5BA0" w:rsidRPr="00E235AD">
              <w:rPr>
                <w:b/>
              </w:rPr>
              <w:t>:</w:t>
            </w:r>
            <w:r w:rsidR="006B5BA0">
              <w:t xml:space="preserve"> storingsnummer,</w:t>
            </w:r>
            <w:r w:rsidR="00574B3E">
              <w:t xml:space="preserve"> tekst</w:t>
            </w:r>
          </w:p>
          <w:p w14:paraId="648643C6" w14:textId="2D61F19D" w:rsidR="006B5BA0" w:rsidRPr="00EA24C6" w:rsidRDefault="006B5BA0" w:rsidP="00982495">
            <w:pPr>
              <w:rPr>
                <w:szCs w:val="18"/>
                <w:u w:val="single"/>
              </w:rPr>
            </w:pPr>
          </w:p>
        </w:tc>
        <w:tc>
          <w:tcPr>
            <w:tcW w:w="1144" w:type="dxa"/>
          </w:tcPr>
          <w:p w14:paraId="0DE2E2D7" w14:textId="77777777" w:rsidR="006B5BA0" w:rsidRDefault="006B5BA0" w:rsidP="00982495"/>
        </w:tc>
      </w:tr>
      <w:tr w:rsidR="00982495" w:rsidRPr="000413F3" w14:paraId="1F152D98" w14:textId="77777777" w:rsidTr="00982495">
        <w:trPr>
          <w:trHeight w:val="284"/>
        </w:trPr>
        <w:tc>
          <w:tcPr>
            <w:tcW w:w="676" w:type="dxa"/>
          </w:tcPr>
          <w:p w14:paraId="414965D3" w14:textId="2DCE30B3" w:rsidR="00982495" w:rsidRDefault="006B5BA0" w:rsidP="00982495">
            <w:pPr>
              <w:rPr>
                <w:szCs w:val="18"/>
              </w:rPr>
            </w:pPr>
            <w:r>
              <w:rPr>
                <w:szCs w:val="18"/>
              </w:rPr>
              <w:t>5.3</w:t>
            </w:r>
          </w:p>
        </w:tc>
        <w:tc>
          <w:tcPr>
            <w:tcW w:w="712" w:type="dxa"/>
          </w:tcPr>
          <w:p w14:paraId="37D4260C" w14:textId="77777777" w:rsidR="00982495" w:rsidRDefault="00982495" w:rsidP="00982495"/>
        </w:tc>
        <w:tc>
          <w:tcPr>
            <w:tcW w:w="8081" w:type="dxa"/>
            <w:gridSpan w:val="2"/>
          </w:tcPr>
          <w:p w14:paraId="30E011BC" w14:textId="584285D1" w:rsidR="00982495" w:rsidRPr="006B5BA0" w:rsidRDefault="00982495" w:rsidP="00982495">
            <w:pPr>
              <w:rPr>
                <w:b/>
              </w:rPr>
            </w:pPr>
            <w:r w:rsidRPr="009237AD">
              <w:rPr>
                <w:b/>
              </w:rPr>
              <w:t>Specifiek</w:t>
            </w:r>
          </w:p>
        </w:tc>
      </w:tr>
      <w:tr w:rsidR="00982495" w:rsidRPr="000413F3" w14:paraId="44269FBF" w14:textId="77777777" w:rsidTr="00982495">
        <w:trPr>
          <w:trHeight w:val="284"/>
        </w:trPr>
        <w:tc>
          <w:tcPr>
            <w:tcW w:w="676" w:type="dxa"/>
          </w:tcPr>
          <w:p w14:paraId="4C21D2AE" w14:textId="77777777" w:rsidR="00982495" w:rsidRDefault="00982495" w:rsidP="00982495">
            <w:pPr>
              <w:rPr>
                <w:szCs w:val="18"/>
              </w:rPr>
            </w:pPr>
          </w:p>
        </w:tc>
        <w:tc>
          <w:tcPr>
            <w:tcW w:w="712" w:type="dxa"/>
          </w:tcPr>
          <w:p w14:paraId="489C4A15" w14:textId="77777777" w:rsidR="00982495" w:rsidRDefault="00982495" w:rsidP="00982495"/>
          <w:p w14:paraId="5EE1523F" w14:textId="77777777" w:rsidR="00982495" w:rsidRDefault="00982495" w:rsidP="00982495">
            <w:r>
              <w:t>Wie</w:t>
            </w:r>
          </w:p>
          <w:p w14:paraId="2ED2DE8C" w14:textId="051D2776" w:rsidR="00982495" w:rsidRDefault="00982495" w:rsidP="00982495">
            <w:proofErr w:type="gramStart"/>
            <w:r>
              <w:t>actie</w:t>
            </w:r>
            <w:proofErr w:type="gramEnd"/>
          </w:p>
        </w:tc>
        <w:tc>
          <w:tcPr>
            <w:tcW w:w="6937" w:type="dxa"/>
          </w:tcPr>
          <w:p w14:paraId="694F30A7" w14:textId="10F24770" w:rsidR="0095188C" w:rsidRDefault="006B5BA0" w:rsidP="0095188C">
            <w:pPr>
              <w:rPr>
                <w:szCs w:val="18"/>
                <w:u w:val="single"/>
              </w:rPr>
            </w:pPr>
            <w:r>
              <w:rPr>
                <w:szCs w:val="18"/>
                <w:u w:val="single"/>
              </w:rPr>
              <w:t>Storingsnummer - omschrijving</w:t>
            </w:r>
          </w:p>
          <w:p w14:paraId="75B92B08" w14:textId="194E5255" w:rsidR="00982495" w:rsidRPr="00C55786" w:rsidRDefault="00C94B37" w:rsidP="00574B3E">
            <w:r>
              <w:rPr>
                <w:b/>
                <w:szCs w:val="18"/>
              </w:rPr>
              <w:t>Datum</w:t>
            </w:r>
            <w:r w:rsidR="00E235AD" w:rsidRPr="00E235AD">
              <w:rPr>
                <w:b/>
              </w:rPr>
              <w:t>:</w:t>
            </w:r>
            <w:r w:rsidR="006B5BA0">
              <w:t xml:space="preserve"> </w:t>
            </w:r>
            <w:r w:rsidR="00574B3E">
              <w:t>tekst</w:t>
            </w:r>
            <w:r w:rsidR="00E235AD">
              <w:t>,</w:t>
            </w:r>
          </w:p>
        </w:tc>
        <w:tc>
          <w:tcPr>
            <w:tcW w:w="1144" w:type="dxa"/>
          </w:tcPr>
          <w:p w14:paraId="25968E7F" w14:textId="77777777" w:rsidR="00982495" w:rsidRDefault="00982495" w:rsidP="00982495"/>
          <w:p w14:paraId="5BB4DA46" w14:textId="1BE556A3" w:rsidR="00982495" w:rsidRDefault="00AC3DDB" w:rsidP="00982495">
            <w:sdt>
              <w:sdtPr>
                <w:id w:val="-650287390"/>
                <w:placeholder>
                  <w:docPart w:val="AE7A3DDA991C414A8B3F1EEEDC3B58A0"/>
                </w:placeholder>
                <w:date>
                  <w:dateFormat w:val="d-M-yy"/>
                  <w:lid w:val="nl-NL"/>
                  <w:storeMappedDataAs w:val="dateTime"/>
                  <w:calendar w:val="gregorian"/>
                </w:date>
              </w:sdtPr>
              <w:sdtEndPr/>
              <w:sdtContent>
                <w:r w:rsidR="00982495">
                  <w:t>Datum selecteren</w:t>
                </w:r>
              </w:sdtContent>
            </w:sdt>
          </w:p>
        </w:tc>
      </w:tr>
    </w:tbl>
    <w:p w14:paraId="01015BE3" w14:textId="3687D7D2" w:rsidR="00A94683" w:rsidRDefault="00A94683" w:rsidP="007B665B"/>
    <w:p w14:paraId="2C2EB542" w14:textId="77777777" w:rsidR="007B665B" w:rsidRDefault="007B665B"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
        <w:gridCol w:w="666"/>
        <w:gridCol w:w="6979"/>
        <w:gridCol w:w="1148"/>
      </w:tblGrid>
      <w:tr w:rsidR="00C24190" w:rsidRPr="000413F3" w14:paraId="7FA458F7" w14:textId="77777777" w:rsidTr="00982495">
        <w:trPr>
          <w:trHeight w:val="413"/>
        </w:trPr>
        <w:tc>
          <w:tcPr>
            <w:tcW w:w="676" w:type="dxa"/>
            <w:shd w:val="clear" w:color="auto" w:fill="DAEEF3" w:themeFill="accent5" w:themeFillTint="33"/>
          </w:tcPr>
          <w:p w14:paraId="1EE97A2D" w14:textId="5B732649" w:rsidR="00C24190" w:rsidRPr="000413F3" w:rsidRDefault="00FD60DB" w:rsidP="000B432C">
            <w:pPr>
              <w:rPr>
                <w:b/>
                <w:szCs w:val="18"/>
              </w:rPr>
            </w:pPr>
            <w:r>
              <w:rPr>
                <w:b/>
                <w:szCs w:val="18"/>
              </w:rPr>
              <w:t>6</w:t>
            </w:r>
            <w:r w:rsidR="00C24190" w:rsidRPr="000413F3">
              <w:rPr>
                <w:b/>
                <w:szCs w:val="18"/>
              </w:rPr>
              <w:t>.</w:t>
            </w:r>
          </w:p>
        </w:tc>
        <w:tc>
          <w:tcPr>
            <w:tcW w:w="8793" w:type="dxa"/>
            <w:gridSpan w:val="3"/>
            <w:shd w:val="clear" w:color="auto" w:fill="DAEEF3" w:themeFill="accent5" w:themeFillTint="33"/>
          </w:tcPr>
          <w:p w14:paraId="7E00CC23" w14:textId="1E34B6A6" w:rsidR="00C24190" w:rsidRPr="000413F3" w:rsidRDefault="00C24190" w:rsidP="000B432C">
            <w:pPr>
              <w:rPr>
                <w:b/>
                <w:szCs w:val="18"/>
              </w:rPr>
            </w:pPr>
            <w:r>
              <w:rPr>
                <w:b/>
                <w:szCs w:val="18"/>
              </w:rPr>
              <w:t>C</w:t>
            </w:r>
            <w:r w:rsidR="00C94B37">
              <w:rPr>
                <w:b/>
                <w:szCs w:val="18"/>
              </w:rPr>
              <w:t>B</w:t>
            </w:r>
            <w:r>
              <w:rPr>
                <w:b/>
                <w:szCs w:val="18"/>
              </w:rPr>
              <w:t>L-mutatie</w:t>
            </w:r>
          </w:p>
        </w:tc>
      </w:tr>
      <w:tr w:rsidR="00982495" w:rsidRPr="000413F3" w14:paraId="41CD0FC8" w14:textId="77777777" w:rsidTr="00982495">
        <w:trPr>
          <w:trHeight w:val="284"/>
        </w:trPr>
        <w:tc>
          <w:tcPr>
            <w:tcW w:w="676" w:type="dxa"/>
          </w:tcPr>
          <w:p w14:paraId="5EF5FE7B" w14:textId="273CFB8F" w:rsidR="00982495" w:rsidRDefault="00FD60DB" w:rsidP="00982495">
            <w:pPr>
              <w:rPr>
                <w:szCs w:val="18"/>
              </w:rPr>
            </w:pPr>
            <w:r>
              <w:rPr>
                <w:szCs w:val="18"/>
              </w:rPr>
              <w:t>6</w:t>
            </w:r>
            <w:r w:rsidR="00982495">
              <w:rPr>
                <w:szCs w:val="18"/>
              </w:rPr>
              <w:t>.1</w:t>
            </w:r>
          </w:p>
        </w:tc>
        <w:tc>
          <w:tcPr>
            <w:tcW w:w="666" w:type="dxa"/>
          </w:tcPr>
          <w:p w14:paraId="288B66DB" w14:textId="77777777" w:rsidR="00982495" w:rsidRDefault="00982495" w:rsidP="00982495"/>
          <w:p w14:paraId="06F59F54" w14:textId="77777777" w:rsidR="00982495" w:rsidRDefault="00982495" w:rsidP="00982495">
            <w:r>
              <w:t>Wie</w:t>
            </w:r>
          </w:p>
          <w:p w14:paraId="47A4BEAE" w14:textId="17EDFCBC" w:rsidR="00982495" w:rsidRPr="000413F3" w:rsidRDefault="00982495" w:rsidP="00982495">
            <w:pPr>
              <w:rPr>
                <w:szCs w:val="18"/>
              </w:rPr>
            </w:pPr>
            <w:proofErr w:type="gramStart"/>
            <w:r>
              <w:t>actie</w:t>
            </w:r>
            <w:proofErr w:type="gramEnd"/>
          </w:p>
        </w:tc>
        <w:tc>
          <w:tcPr>
            <w:tcW w:w="6979" w:type="dxa"/>
          </w:tcPr>
          <w:p w14:paraId="1633F00E" w14:textId="16C840F0" w:rsidR="00982495" w:rsidRDefault="00982495" w:rsidP="00982495">
            <w:pPr>
              <w:rPr>
                <w:szCs w:val="18"/>
              </w:rPr>
            </w:pPr>
            <w:r w:rsidRPr="000413F3">
              <w:rPr>
                <w:szCs w:val="18"/>
              </w:rPr>
              <w:t>Zijn er aanpassingen aan de installatie</w:t>
            </w:r>
            <w:r>
              <w:rPr>
                <w:szCs w:val="18"/>
              </w:rPr>
              <w:t xml:space="preserve"> (vervanging)</w:t>
            </w:r>
          </w:p>
          <w:p w14:paraId="618D1091" w14:textId="1925E50D" w:rsidR="00982495" w:rsidRDefault="00C94B37" w:rsidP="00E235AD">
            <w:r>
              <w:rPr>
                <w:b/>
                <w:szCs w:val="18"/>
              </w:rPr>
              <w:t>Datum</w:t>
            </w:r>
            <w:r w:rsidR="00982495" w:rsidRPr="009A68D7">
              <w:rPr>
                <w:b/>
              </w:rPr>
              <w:t>:</w:t>
            </w:r>
            <w:r w:rsidR="00982495">
              <w:t xml:space="preserve"> Ja/nee (indien ja, toelichten)</w:t>
            </w:r>
          </w:p>
          <w:p w14:paraId="7BC16F73" w14:textId="77777777" w:rsidR="00982495" w:rsidRPr="000413F3" w:rsidRDefault="00982495" w:rsidP="00982495"/>
        </w:tc>
        <w:tc>
          <w:tcPr>
            <w:tcW w:w="1148" w:type="dxa"/>
          </w:tcPr>
          <w:p w14:paraId="3B7E0F85" w14:textId="77777777" w:rsidR="00982495" w:rsidRDefault="00982495" w:rsidP="00982495"/>
          <w:p w14:paraId="3E86508D" w14:textId="6E263EAD" w:rsidR="00982495" w:rsidRDefault="00AC3DDB" w:rsidP="00982495">
            <w:pPr>
              <w:rPr>
                <w:szCs w:val="18"/>
              </w:rPr>
            </w:pPr>
            <w:sdt>
              <w:sdtPr>
                <w:id w:val="-1761738571"/>
                <w:placeholder>
                  <w:docPart w:val="A7F7C62924BB493EAA19D8B94E043922"/>
                </w:placeholder>
                <w:date>
                  <w:dateFormat w:val="d-M-yy"/>
                  <w:lid w:val="nl-NL"/>
                  <w:storeMappedDataAs w:val="dateTime"/>
                  <w:calendar w:val="gregorian"/>
                </w:date>
              </w:sdtPr>
              <w:sdtEndPr/>
              <w:sdtContent>
                <w:r w:rsidR="00982495">
                  <w:t>Datum selecteren</w:t>
                </w:r>
              </w:sdtContent>
            </w:sdt>
          </w:p>
        </w:tc>
      </w:tr>
      <w:tr w:rsidR="00982495" w:rsidRPr="000413F3" w14:paraId="43DA1C1F" w14:textId="77777777" w:rsidTr="00982495">
        <w:trPr>
          <w:trHeight w:val="284"/>
        </w:trPr>
        <w:tc>
          <w:tcPr>
            <w:tcW w:w="676" w:type="dxa"/>
          </w:tcPr>
          <w:p w14:paraId="72E34E56" w14:textId="231D1A4D" w:rsidR="00982495" w:rsidRDefault="00FD60DB" w:rsidP="00982495">
            <w:pPr>
              <w:rPr>
                <w:szCs w:val="18"/>
              </w:rPr>
            </w:pPr>
            <w:r>
              <w:rPr>
                <w:szCs w:val="18"/>
              </w:rPr>
              <w:t>6</w:t>
            </w:r>
            <w:r w:rsidR="00982495">
              <w:rPr>
                <w:szCs w:val="18"/>
              </w:rPr>
              <w:t>.2</w:t>
            </w:r>
          </w:p>
        </w:tc>
        <w:tc>
          <w:tcPr>
            <w:tcW w:w="666" w:type="dxa"/>
          </w:tcPr>
          <w:p w14:paraId="1735B989" w14:textId="77777777" w:rsidR="00982495" w:rsidRDefault="00982495" w:rsidP="00982495"/>
          <w:p w14:paraId="031B7CC4" w14:textId="77777777" w:rsidR="00982495" w:rsidRDefault="00982495" w:rsidP="00982495">
            <w:r>
              <w:t>Wie</w:t>
            </w:r>
          </w:p>
          <w:p w14:paraId="7DCAAFAF" w14:textId="508E13F7" w:rsidR="00982495" w:rsidRDefault="00982495" w:rsidP="00982495">
            <w:proofErr w:type="gramStart"/>
            <w:r>
              <w:t>actie</w:t>
            </w:r>
            <w:proofErr w:type="gramEnd"/>
          </w:p>
        </w:tc>
        <w:tc>
          <w:tcPr>
            <w:tcW w:w="6979" w:type="dxa"/>
          </w:tcPr>
          <w:p w14:paraId="63C2C701" w14:textId="77777777" w:rsidR="00982495" w:rsidRDefault="00982495" w:rsidP="00982495">
            <w:pPr>
              <w:rPr>
                <w:szCs w:val="18"/>
              </w:rPr>
            </w:pPr>
            <w:r w:rsidRPr="000413F3">
              <w:rPr>
                <w:szCs w:val="18"/>
              </w:rPr>
              <w:t>Zijn de wijzigingen doorgevoerd</w:t>
            </w:r>
            <w:r>
              <w:rPr>
                <w:szCs w:val="18"/>
              </w:rPr>
              <w:t xml:space="preserve"> in Condor</w:t>
            </w:r>
          </w:p>
          <w:p w14:paraId="42596A13" w14:textId="334669E3" w:rsidR="00982495" w:rsidRDefault="00C94B37" w:rsidP="00E235AD">
            <w:r>
              <w:rPr>
                <w:b/>
                <w:szCs w:val="18"/>
              </w:rPr>
              <w:t>Datum</w:t>
            </w:r>
            <w:r w:rsidR="00982495" w:rsidRPr="009A68D7">
              <w:rPr>
                <w:b/>
              </w:rPr>
              <w:t>:</w:t>
            </w:r>
            <w:r w:rsidR="00982495">
              <w:t xml:space="preserve"> Ja/nee/</w:t>
            </w:r>
            <w:proofErr w:type="spellStart"/>
            <w:r w:rsidR="00982495">
              <w:t>nvt</w:t>
            </w:r>
            <w:proofErr w:type="spellEnd"/>
            <w:r w:rsidR="00982495">
              <w:t xml:space="preserve"> (indien nee, toelichten)</w:t>
            </w:r>
          </w:p>
          <w:p w14:paraId="7B472647" w14:textId="77777777" w:rsidR="00982495" w:rsidRPr="000413F3" w:rsidRDefault="00982495" w:rsidP="00982495"/>
        </w:tc>
        <w:tc>
          <w:tcPr>
            <w:tcW w:w="1148" w:type="dxa"/>
          </w:tcPr>
          <w:p w14:paraId="68F86409" w14:textId="77777777" w:rsidR="00982495" w:rsidRDefault="00982495" w:rsidP="00982495"/>
          <w:p w14:paraId="1F59673C" w14:textId="1C229EF0" w:rsidR="00982495" w:rsidRDefault="00AC3DDB" w:rsidP="00982495">
            <w:pPr>
              <w:rPr>
                <w:szCs w:val="18"/>
              </w:rPr>
            </w:pPr>
            <w:sdt>
              <w:sdtPr>
                <w:id w:val="376665248"/>
                <w:placeholder>
                  <w:docPart w:val="C35BF0254C0641628C41BB0FB48CC909"/>
                </w:placeholder>
                <w:date>
                  <w:dateFormat w:val="d-M-yy"/>
                  <w:lid w:val="nl-NL"/>
                  <w:storeMappedDataAs w:val="dateTime"/>
                  <w:calendar w:val="gregorian"/>
                </w:date>
              </w:sdtPr>
              <w:sdtEndPr/>
              <w:sdtContent>
                <w:r w:rsidR="00982495">
                  <w:t>Datum selecteren</w:t>
                </w:r>
              </w:sdtContent>
            </w:sdt>
          </w:p>
        </w:tc>
      </w:tr>
      <w:tr w:rsidR="00982495" w:rsidRPr="000413F3" w14:paraId="0A3219FC" w14:textId="77777777" w:rsidTr="00982495">
        <w:trPr>
          <w:trHeight w:val="284"/>
        </w:trPr>
        <w:tc>
          <w:tcPr>
            <w:tcW w:w="676" w:type="dxa"/>
          </w:tcPr>
          <w:p w14:paraId="2175BB5D" w14:textId="05582327" w:rsidR="00982495" w:rsidRDefault="00FD60DB" w:rsidP="00982495">
            <w:pPr>
              <w:rPr>
                <w:szCs w:val="18"/>
              </w:rPr>
            </w:pPr>
            <w:r>
              <w:rPr>
                <w:szCs w:val="18"/>
              </w:rPr>
              <w:t>6</w:t>
            </w:r>
            <w:r w:rsidR="00982495">
              <w:rPr>
                <w:szCs w:val="18"/>
              </w:rPr>
              <w:t>.3</w:t>
            </w:r>
          </w:p>
        </w:tc>
        <w:tc>
          <w:tcPr>
            <w:tcW w:w="666" w:type="dxa"/>
          </w:tcPr>
          <w:p w14:paraId="4C91D3BA" w14:textId="77777777" w:rsidR="00982495" w:rsidRDefault="00982495" w:rsidP="00982495"/>
          <w:p w14:paraId="1174679B" w14:textId="77777777" w:rsidR="00982495" w:rsidRDefault="00982495" w:rsidP="00982495">
            <w:r>
              <w:t>Wie</w:t>
            </w:r>
          </w:p>
          <w:p w14:paraId="1E9FD890" w14:textId="39B76167" w:rsidR="00982495" w:rsidRDefault="00982495" w:rsidP="00982495">
            <w:proofErr w:type="gramStart"/>
            <w:r>
              <w:t>actie</w:t>
            </w:r>
            <w:proofErr w:type="gramEnd"/>
          </w:p>
        </w:tc>
        <w:tc>
          <w:tcPr>
            <w:tcW w:w="6979" w:type="dxa"/>
          </w:tcPr>
          <w:p w14:paraId="7543DF1B" w14:textId="77777777" w:rsidR="00982495" w:rsidRDefault="00982495" w:rsidP="00982495">
            <w:pPr>
              <w:rPr>
                <w:szCs w:val="18"/>
              </w:rPr>
            </w:pPr>
            <w:r>
              <w:rPr>
                <w:szCs w:val="18"/>
              </w:rPr>
              <w:t xml:space="preserve">Is er </w:t>
            </w:r>
            <w:r w:rsidRPr="000413F3">
              <w:rPr>
                <w:szCs w:val="18"/>
              </w:rPr>
              <w:t>meer/minderwerk van toepassing</w:t>
            </w:r>
          </w:p>
          <w:p w14:paraId="47D303FF" w14:textId="0109853E" w:rsidR="00982495" w:rsidRDefault="00C94B37" w:rsidP="00E235AD">
            <w:r>
              <w:rPr>
                <w:b/>
                <w:szCs w:val="18"/>
              </w:rPr>
              <w:t>Datum</w:t>
            </w:r>
            <w:r w:rsidR="00982495" w:rsidRPr="009A68D7">
              <w:rPr>
                <w:b/>
              </w:rPr>
              <w:t>:</w:t>
            </w:r>
            <w:r w:rsidR="00982495">
              <w:t xml:space="preserve"> Ja/nee (indien ja, toelichten)</w:t>
            </w:r>
          </w:p>
          <w:p w14:paraId="054D2AC7" w14:textId="77777777" w:rsidR="00982495" w:rsidRPr="000413F3" w:rsidRDefault="00982495" w:rsidP="00982495"/>
        </w:tc>
        <w:tc>
          <w:tcPr>
            <w:tcW w:w="1148" w:type="dxa"/>
          </w:tcPr>
          <w:p w14:paraId="73730826" w14:textId="77777777" w:rsidR="00982495" w:rsidRDefault="00982495" w:rsidP="00982495"/>
          <w:p w14:paraId="3FADD0DA" w14:textId="1F0C9A89" w:rsidR="00982495" w:rsidRPr="000413F3" w:rsidRDefault="00AC3DDB" w:rsidP="00982495">
            <w:pPr>
              <w:rPr>
                <w:rFonts w:cs="Verdana"/>
                <w:szCs w:val="18"/>
              </w:rPr>
            </w:pPr>
            <w:sdt>
              <w:sdtPr>
                <w:id w:val="-508213779"/>
                <w:placeholder>
                  <w:docPart w:val="4B079E396C0B45A1816DE370342287A7"/>
                </w:placeholder>
                <w:date>
                  <w:dateFormat w:val="d-M-yy"/>
                  <w:lid w:val="nl-NL"/>
                  <w:storeMappedDataAs w:val="dateTime"/>
                  <w:calendar w:val="gregorian"/>
                </w:date>
              </w:sdtPr>
              <w:sdtEndPr/>
              <w:sdtContent>
                <w:r w:rsidR="00982495">
                  <w:t>Datum selecteren</w:t>
                </w:r>
              </w:sdtContent>
            </w:sdt>
          </w:p>
        </w:tc>
      </w:tr>
    </w:tbl>
    <w:p w14:paraId="6D8EF55F" w14:textId="4B63FA4A" w:rsidR="00C24190" w:rsidRDefault="00C24190" w:rsidP="00FB5D36"/>
    <w:p w14:paraId="5585BB87" w14:textId="77777777" w:rsidR="00971A95" w:rsidRDefault="00971A95" w:rsidP="00FB5D36"/>
    <w:tbl>
      <w:tblPr>
        <w:tblStyle w:val="Tabelraster"/>
        <w:tblpPr w:leftFromText="141" w:rightFromText="141" w:vertAnchor="text" w:horzAnchor="margin" w:tblpY="41"/>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
        <w:gridCol w:w="712"/>
        <w:gridCol w:w="6933"/>
        <w:gridCol w:w="1145"/>
      </w:tblGrid>
      <w:tr w:rsidR="00971A95" w:rsidRPr="000413F3" w14:paraId="61A9D7F3" w14:textId="77777777" w:rsidTr="00982495">
        <w:trPr>
          <w:trHeight w:val="413"/>
        </w:trPr>
        <w:tc>
          <w:tcPr>
            <w:tcW w:w="679" w:type="dxa"/>
            <w:shd w:val="clear" w:color="auto" w:fill="DAEEF3" w:themeFill="accent5" w:themeFillTint="33"/>
          </w:tcPr>
          <w:p w14:paraId="373739AC" w14:textId="12F600F6" w:rsidR="00971A95" w:rsidRPr="000413F3" w:rsidRDefault="00FD60DB" w:rsidP="00971A95">
            <w:pPr>
              <w:rPr>
                <w:b/>
                <w:szCs w:val="18"/>
              </w:rPr>
            </w:pPr>
            <w:r>
              <w:rPr>
                <w:b/>
                <w:szCs w:val="18"/>
              </w:rPr>
              <w:t>7</w:t>
            </w:r>
            <w:r w:rsidR="00971A95" w:rsidRPr="000413F3">
              <w:rPr>
                <w:b/>
                <w:szCs w:val="18"/>
              </w:rPr>
              <w:t>.</w:t>
            </w:r>
          </w:p>
        </w:tc>
        <w:tc>
          <w:tcPr>
            <w:tcW w:w="8790" w:type="dxa"/>
            <w:gridSpan w:val="3"/>
            <w:shd w:val="clear" w:color="auto" w:fill="DAEEF3" w:themeFill="accent5" w:themeFillTint="33"/>
          </w:tcPr>
          <w:p w14:paraId="5CAC39F9" w14:textId="77777777" w:rsidR="00971A95" w:rsidRPr="000413F3" w:rsidRDefault="00971A95" w:rsidP="00971A95">
            <w:pPr>
              <w:rPr>
                <w:b/>
                <w:szCs w:val="18"/>
              </w:rPr>
            </w:pPr>
            <w:r>
              <w:rPr>
                <w:b/>
                <w:szCs w:val="18"/>
              </w:rPr>
              <w:t>Logboeken en tekeningen</w:t>
            </w:r>
          </w:p>
          <w:p w14:paraId="5638F207" w14:textId="77777777" w:rsidR="00971A95" w:rsidRPr="000413F3" w:rsidRDefault="00971A95" w:rsidP="00971A95">
            <w:pPr>
              <w:rPr>
                <w:b/>
                <w:szCs w:val="18"/>
              </w:rPr>
            </w:pPr>
          </w:p>
        </w:tc>
      </w:tr>
      <w:tr w:rsidR="00982495" w:rsidRPr="000413F3" w14:paraId="0E622BA4" w14:textId="77777777" w:rsidTr="00982495">
        <w:trPr>
          <w:trHeight w:val="284"/>
        </w:trPr>
        <w:tc>
          <w:tcPr>
            <w:tcW w:w="679" w:type="dxa"/>
          </w:tcPr>
          <w:p w14:paraId="4BCE6436" w14:textId="5966B81F" w:rsidR="00982495" w:rsidRDefault="00FD60DB" w:rsidP="00982495">
            <w:pPr>
              <w:rPr>
                <w:szCs w:val="18"/>
              </w:rPr>
            </w:pPr>
            <w:r>
              <w:rPr>
                <w:szCs w:val="18"/>
              </w:rPr>
              <w:lastRenderedPageBreak/>
              <w:t>7</w:t>
            </w:r>
            <w:r w:rsidR="00982495">
              <w:rPr>
                <w:szCs w:val="18"/>
              </w:rPr>
              <w:t>.1</w:t>
            </w:r>
          </w:p>
        </w:tc>
        <w:tc>
          <w:tcPr>
            <w:tcW w:w="712" w:type="dxa"/>
          </w:tcPr>
          <w:p w14:paraId="47E74AC7" w14:textId="77777777" w:rsidR="00982495" w:rsidRDefault="00982495" w:rsidP="00982495"/>
          <w:p w14:paraId="0F2C81FF" w14:textId="77777777" w:rsidR="00982495" w:rsidRDefault="00982495" w:rsidP="00982495">
            <w:r>
              <w:t>Wie</w:t>
            </w:r>
          </w:p>
          <w:p w14:paraId="3983D4FA" w14:textId="77777777" w:rsidR="00982495" w:rsidRDefault="00982495" w:rsidP="00982495">
            <w:proofErr w:type="gramStart"/>
            <w:r>
              <w:t>actie</w:t>
            </w:r>
            <w:proofErr w:type="gramEnd"/>
          </w:p>
        </w:tc>
        <w:tc>
          <w:tcPr>
            <w:tcW w:w="6933" w:type="dxa"/>
          </w:tcPr>
          <w:p w14:paraId="118E3D49" w14:textId="77777777" w:rsidR="00982495" w:rsidRPr="009A760B" w:rsidRDefault="00982495" w:rsidP="00982495">
            <w:pPr>
              <w:rPr>
                <w:u w:val="single"/>
              </w:rPr>
            </w:pPr>
            <w:r w:rsidRPr="009A760B">
              <w:rPr>
                <w:u w:val="single"/>
              </w:rPr>
              <w:t>Algemeen:</w:t>
            </w:r>
          </w:p>
          <w:p w14:paraId="18D1D16B" w14:textId="0AED7021" w:rsidR="00982495" w:rsidRDefault="00C94B37" w:rsidP="00E235AD">
            <w:proofErr w:type="gramStart"/>
            <w:r>
              <w:rPr>
                <w:b/>
                <w:szCs w:val="18"/>
              </w:rPr>
              <w:t>Datum</w:t>
            </w:r>
            <w:r w:rsidRPr="000122FF">
              <w:rPr>
                <w:b/>
              </w:rPr>
              <w:t xml:space="preserve"> </w:t>
            </w:r>
            <w:r w:rsidR="00982495" w:rsidRPr="000122FF">
              <w:rPr>
                <w:b/>
              </w:rPr>
              <w:t>:</w:t>
            </w:r>
            <w:proofErr w:type="gramEnd"/>
            <w:r w:rsidR="00982495">
              <w:t xml:space="preserve"> Afwijking, </w:t>
            </w:r>
          </w:p>
        </w:tc>
        <w:tc>
          <w:tcPr>
            <w:tcW w:w="1145" w:type="dxa"/>
          </w:tcPr>
          <w:p w14:paraId="5C5E2F4A" w14:textId="77777777" w:rsidR="00982495" w:rsidRDefault="00982495" w:rsidP="00982495"/>
          <w:p w14:paraId="445BBCAE" w14:textId="24491CD3" w:rsidR="00982495" w:rsidRDefault="00AC3DDB" w:rsidP="00982495">
            <w:sdt>
              <w:sdtPr>
                <w:id w:val="-1962254428"/>
                <w:placeholder>
                  <w:docPart w:val="A812D5C36D33433CB87AE9A864A2DD8E"/>
                </w:placeholder>
                <w:date>
                  <w:dateFormat w:val="d-M-yy"/>
                  <w:lid w:val="nl-NL"/>
                  <w:storeMappedDataAs w:val="dateTime"/>
                  <w:calendar w:val="gregorian"/>
                </w:date>
              </w:sdtPr>
              <w:sdtEndPr/>
              <w:sdtContent>
                <w:r w:rsidR="00982495">
                  <w:t>Datum selecteren</w:t>
                </w:r>
              </w:sdtContent>
            </w:sdt>
          </w:p>
        </w:tc>
      </w:tr>
      <w:tr w:rsidR="00982495" w:rsidRPr="000413F3" w14:paraId="40E4CC12" w14:textId="77777777" w:rsidTr="00982495">
        <w:trPr>
          <w:trHeight w:val="284"/>
        </w:trPr>
        <w:tc>
          <w:tcPr>
            <w:tcW w:w="679" w:type="dxa"/>
          </w:tcPr>
          <w:p w14:paraId="6730F08B" w14:textId="5AA75364" w:rsidR="00982495" w:rsidRDefault="00FD60DB" w:rsidP="00982495">
            <w:pPr>
              <w:rPr>
                <w:szCs w:val="18"/>
              </w:rPr>
            </w:pPr>
            <w:r>
              <w:rPr>
                <w:szCs w:val="18"/>
              </w:rPr>
              <w:t>7</w:t>
            </w:r>
            <w:r w:rsidR="00982495">
              <w:rPr>
                <w:szCs w:val="18"/>
              </w:rPr>
              <w:t>.2</w:t>
            </w:r>
          </w:p>
        </w:tc>
        <w:tc>
          <w:tcPr>
            <w:tcW w:w="712" w:type="dxa"/>
          </w:tcPr>
          <w:p w14:paraId="5B88E6A7" w14:textId="77777777" w:rsidR="00982495" w:rsidRDefault="00982495" w:rsidP="00982495"/>
          <w:p w14:paraId="2E056C8F" w14:textId="77777777" w:rsidR="00982495" w:rsidRDefault="00982495" w:rsidP="00982495">
            <w:r>
              <w:t>Wie</w:t>
            </w:r>
          </w:p>
          <w:p w14:paraId="21228643" w14:textId="77777777" w:rsidR="00982495" w:rsidRDefault="00982495" w:rsidP="00982495">
            <w:proofErr w:type="gramStart"/>
            <w:r>
              <w:t>actie</w:t>
            </w:r>
            <w:proofErr w:type="gramEnd"/>
          </w:p>
        </w:tc>
        <w:tc>
          <w:tcPr>
            <w:tcW w:w="6933" w:type="dxa"/>
          </w:tcPr>
          <w:p w14:paraId="448589C9" w14:textId="77777777" w:rsidR="00982495" w:rsidRPr="0060341B" w:rsidRDefault="00982495" w:rsidP="00982495">
            <w:pPr>
              <w:rPr>
                <w:u w:val="single"/>
              </w:rPr>
            </w:pPr>
            <w:r w:rsidRPr="0060341B">
              <w:rPr>
                <w:u w:val="single"/>
              </w:rPr>
              <w:t>Aanpassen tekenwerk (revisie)</w:t>
            </w:r>
            <w:r>
              <w:rPr>
                <w:u w:val="single"/>
              </w:rPr>
              <w:t>:</w:t>
            </w:r>
          </w:p>
          <w:p w14:paraId="7723F53C" w14:textId="1DAD0941" w:rsidR="00982495" w:rsidRPr="009A760B" w:rsidRDefault="00C94B37" w:rsidP="00982495">
            <w:pPr>
              <w:rPr>
                <w:u w:val="single"/>
              </w:rPr>
            </w:pPr>
            <w:proofErr w:type="gramStart"/>
            <w:r>
              <w:rPr>
                <w:b/>
                <w:szCs w:val="18"/>
              </w:rPr>
              <w:t>Datum</w:t>
            </w:r>
            <w:r w:rsidRPr="00E235AD">
              <w:rPr>
                <w:b/>
              </w:rPr>
              <w:t xml:space="preserve"> </w:t>
            </w:r>
            <w:r w:rsidR="00E235AD" w:rsidRPr="00E235AD">
              <w:rPr>
                <w:b/>
              </w:rPr>
              <w:t>:</w:t>
            </w:r>
            <w:proofErr w:type="gramEnd"/>
            <w:r w:rsidR="00E235AD">
              <w:t xml:space="preserve"> </w:t>
            </w:r>
            <w:r w:rsidR="00574B3E">
              <w:rPr>
                <w:szCs w:val="18"/>
              </w:rPr>
              <w:t>Ja/nee</w:t>
            </w:r>
            <w:r w:rsidR="00574B3E">
              <w:t>, tekst</w:t>
            </w:r>
          </w:p>
        </w:tc>
        <w:tc>
          <w:tcPr>
            <w:tcW w:w="1145" w:type="dxa"/>
          </w:tcPr>
          <w:p w14:paraId="7A342CAB" w14:textId="77777777" w:rsidR="00982495" w:rsidRDefault="00982495" w:rsidP="00982495"/>
          <w:p w14:paraId="1592EEEE" w14:textId="3EA287CB" w:rsidR="00982495" w:rsidRDefault="00AC3DDB" w:rsidP="00982495">
            <w:sdt>
              <w:sdtPr>
                <w:id w:val="2052344618"/>
                <w:placeholder>
                  <w:docPart w:val="244E54049E3C4AA6AD3285B47C93999F"/>
                </w:placeholder>
                <w:date>
                  <w:dateFormat w:val="d-M-yy"/>
                  <w:lid w:val="nl-NL"/>
                  <w:storeMappedDataAs w:val="dateTime"/>
                  <w:calendar w:val="gregorian"/>
                </w:date>
              </w:sdtPr>
              <w:sdtEndPr/>
              <w:sdtContent>
                <w:r w:rsidR="00982495">
                  <w:t>Datum selecteren</w:t>
                </w:r>
              </w:sdtContent>
            </w:sdt>
          </w:p>
        </w:tc>
      </w:tr>
      <w:tr w:rsidR="00982495" w:rsidRPr="000413F3" w14:paraId="131B21B0" w14:textId="77777777" w:rsidTr="00982495">
        <w:trPr>
          <w:trHeight w:val="284"/>
        </w:trPr>
        <w:tc>
          <w:tcPr>
            <w:tcW w:w="679" w:type="dxa"/>
          </w:tcPr>
          <w:p w14:paraId="24759D71" w14:textId="3CA8DD9B" w:rsidR="00982495" w:rsidRDefault="00FD60DB" w:rsidP="00982495">
            <w:pPr>
              <w:rPr>
                <w:szCs w:val="18"/>
              </w:rPr>
            </w:pPr>
            <w:r>
              <w:rPr>
                <w:szCs w:val="18"/>
              </w:rPr>
              <w:t>7</w:t>
            </w:r>
            <w:r w:rsidR="00982495">
              <w:rPr>
                <w:szCs w:val="18"/>
              </w:rPr>
              <w:t>.3</w:t>
            </w:r>
          </w:p>
        </w:tc>
        <w:tc>
          <w:tcPr>
            <w:tcW w:w="712" w:type="dxa"/>
          </w:tcPr>
          <w:p w14:paraId="4F25B5CB" w14:textId="77777777" w:rsidR="00982495" w:rsidRDefault="00982495" w:rsidP="00982495"/>
          <w:p w14:paraId="74BBF9FF" w14:textId="77777777" w:rsidR="00982495" w:rsidRDefault="00982495" w:rsidP="00982495">
            <w:r>
              <w:t>Wie</w:t>
            </w:r>
          </w:p>
          <w:p w14:paraId="6A728FE3" w14:textId="77777777" w:rsidR="00982495" w:rsidRPr="000413F3" w:rsidRDefault="00982495" w:rsidP="00982495">
            <w:pPr>
              <w:rPr>
                <w:szCs w:val="18"/>
              </w:rPr>
            </w:pPr>
            <w:proofErr w:type="gramStart"/>
            <w:r>
              <w:t>actie</w:t>
            </w:r>
            <w:proofErr w:type="gramEnd"/>
          </w:p>
        </w:tc>
        <w:tc>
          <w:tcPr>
            <w:tcW w:w="6933" w:type="dxa"/>
          </w:tcPr>
          <w:p w14:paraId="4806F92A" w14:textId="77777777" w:rsidR="00982495" w:rsidRPr="009A760B" w:rsidRDefault="00982495" w:rsidP="00982495">
            <w:pPr>
              <w:rPr>
                <w:u w:val="single"/>
              </w:rPr>
            </w:pPr>
            <w:r w:rsidRPr="009A760B">
              <w:rPr>
                <w:u w:val="single"/>
              </w:rPr>
              <w:t>Logboeken op orde:</w:t>
            </w:r>
          </w:p>
          <w:p w14:paraId="4E91AA35" w14:textId="5C5179B9" w:rsidR="00982495" w:rsidRPr="000413F3" w:rsidRDefault="00C94B37" w:rsidP="00634910">
            <w:proofErr w:type="gramStart"/>
            <w:r>
              <w:rPr>
                <w:b/>
                <w:szCs w:val="18"/>
              </w:rPr>
              <w:t>Datum</w:t>
            </w:r>
            <w:r w:rsidRPr="00E235AD">
              <w:rPr>
                <w:b/>
              </w:rPr>
              <w:t xml:space="preserve"> </w:t>
            </w:r>
            <w:r w:rsidR="00E235AD" w:rsidRPr="00E235AD">
              <w:rPr>
                <w:b/>
              </w:rPr>
              <w:t>:</w:t>
            </w:r>
            <w:proofErr w:type="gramEnd"/>
            <w:r w:rsidR="00E235AD">
              <w:t xml:space="preserve"> </w:t>
            </w:r>
            <w:r w:rsidR="00574B3E">
              <w:rPr>
                <w:szCs w:val="18"/>
              </w:rPr>
              <w:t>Ja/nee</w:t>
            </w:r>
            <w:r w:rsidR="00574B3E">
              <w:t>, tekst</w:t>
            </w:r>
          </w:p>
        </w:tc>
        <w:tc>
          <w:tcPr>
            <w:tcW w:w="1145" w:type="dxa"/>
          </w:tcPr>
          <w:p w14:paraId="2E2C6877" w14:textId="77777777" w:rsidR="00982495" w:rsidRDefault="00982495" w:rsidP="00982495"/>
          <w:p w14:paraId="17B4EE00" w14:textId="78B07BDD" w:rsidR="00982495" w:rsidRDefault="00AC3DDB" w:rsidP="00982495">
            <w:pPr>
              <w:rPr>
                <w:szCs w:val="18"/>
              </w:rPr>
            </w:pPr>
            <w:sdt>
              <w:sdtPr>
                <w:id w:val="-961809118"/>
                <w:placeholder>
                  <w:docPart w:val="6B373A56E1B74065BB9C41136647E2DC"/>
                </w:placeholder>
                <w:date>
                  <w:dateFormat w:val="d-M-yy"/>
                  <w:lid w:val="nl-NL"/>
                  <w:storeMappedDataAs w:val="dateTime"/>
                  <w:calendar w:val="gregorian"/>
                </w:date>
              </w:sdtPr>
              <w:sdtEndPr/>
              <w:sdtContent>
                <w:r w:rsidR="00982495">
                  <w:t>Datum selecteren</w:t>
                </w:r>
              </w:sdtContent>
            </w:sdt>
          </w:p>
        </w:tc>
      </w:tr>
    </w:tbl>
    <w:p w14:paraId="2E5B2F69" w14:textId="3D9B4177" w:rsidR="00816658" w:rsidRDefault="00816658" w:rsidP="007B665B"/>
    <w:p w14:paraId="082B55F7" w14:textId="77777777" w:rsidR="000B432C" w:rsidRDefault="000B432C"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667"/>
        <w:gridCol w:w="6963"/>
        <w:gridCol w:w="1155"/>
      </w:tblGrid>
      <w:tr w:rsidR="00816658" w:rsidRPr="000413F3" w14:paraId="2598ED34" w14:textId="77777777" w:rsidTr="00982495">
        <w:trPr>
          <w:trHeight w:val="413"/>
        </w:trPr>
        <w:tc>
          <w:tcPr>
            <w:tcW w:w="684" w:type="dxa"/>
            <w:shd w:val="clear" w:color="auto" w:fill="DAEEF3" w:themeFill="accent5" w:themeFillTint="33"/>
          </w:tcPr>
          <w:p w14:paraId="7B36AB74" w14:textId="0217DEA5" w:rsidR="00816658" w:rsidRPr="000413F3" w:rsidRDefault="00FD60DB" w:rsidP="00317531">
            <w:pPr>
              <w:rPr>
                <w:b/>
                <w:szCs w:val="18"/>
              </w:rPr>
            </w:pPr>
            <w:r>
              <w:rPr>
                <w:b/>
                <w:szCs w:val="18"/>
              </w:rPr>
              <w:t>8</w:t>
            </w:r>
            <w:r w:rsidR="00816658" w:rsidRPr="000413F3">
              <w:rPr>
                <w:b/>
                <w:szCs w:val="18"/>
              </w:rPr>
              <w:t>.</w:t>
            </w:r>
          </w:p>
        </w:tc>
        <w:tc>
          <w:tcPr>
            <w:tcW w:w="8785" w:type="dxa"/>
            <w:gridSpan w:val="3"/>
            <w:shd w:val="clear" w:color="auto" w:fill="DAEEF3" w:themeFill="accent5" w:themeFillTint="33"/>
          </w:tcPr>
          <w:p w14:paraId="0642B5CA" w14:textId="77777777" w:rsidR="00816658" w:rsidRDefault="00816658" w:rsidP="00317531">
            <w:pPr>
              <w:rPr>
                <w:b/>
                <w:szCs w:val="18"/>
              </w:rPr>
            </w:pPr>
            <w:r w:rsidRPr="00AD2D2F">
              <w:rPr>
                <w:b/>
              </w:rPr>
              <w:t>Veiligheid &amp; Gezondheid</w:t>
            </w:r>
            <w:r w:rsidRPr="000413F3">
              <w:rPr>
                <w:b/>
                <w:szCs w:val="18"/>
              </w:rPr>
              <w:t xml:space="preserve"> </w:t>
            </w:r>
          </w:p>
          <w:p w14:paraId="7B5C78F3" w14:textId="38CFB4CE" w:rsidR="002E00FF" w:rsidRPr="002E00FF" w:rsidRDefault="002E00FF" w:rsidP="00317531">
            <w:pPr>
              <w:rPr>
                <w:b/>
                <w:i/>
                <w:sz w:val="16"/>
                <w:szCs w:val="16"/>
              </w:rPr>
            </w:pPr>
            <w:r w:rsidRPr="002E00FF">
              <w:rPr>
                <w:i/>
                <w:sz w:val="16"/>
                <w:szCs w:val="16"/>
              </w:rPr>
              <w:t>Dit agendapunt wordt besproken op basis van de actuele Bijlage aspectprogramma’s.</w:t>
            </w:r>
          </w:p>
        </w:tc>
      </w:tr>
      <w:tr w:rsidR="00982495" w:rsidRPr="000413F3" w14:paraId="43ED5FEF" w14:textId="77777777" w:rsidTr="00982495">
        <w:trPr>
          <w:trHeight w:val="284"/>
        </w:trPr>
        <w:tc>
          <w:tcPr>
            <w:tcW w:w="684" w:type="dxa"/>
          </w:tcPr>
          <w:p w14:paraId="76D09F28" w14:textId="689E430A" w:rsidR="00982495" w:rsidRDefault="00FD60DB" w:rsidP="00982495">
            <w:pPr>
              <w:rPr>
                <w:szCs w:val="18"/>
              </w:rPr>
            </w:pPr>
            <w:r>
              <w:rPr>
                <w:szCs w:val="18"/>
              </w:rPr>
              <w:t>8</w:t>
            </w:r>
            <w:r w:rsidR="00982495">
              <w:rPr>
                <w:szCs w:val="18"/>
              </w:rPr>
              <w:t>.1</w:t>
            </w:r>
          </w:p>
        </w:tc>
        <w:tc>
          <w:tcPr>
            <w:tcW w:w="667" w:type="dxa"/>
          </w:tcPr>
          <w:p w14:paraId="3C76B55F" w14:textId="77777777" w:rsidR="00982495" w:rsidRDefault="00982495" w:rsidP="00982495"/>
          <w:p w14:paraId="55236E00" w14:textId="77777777" w:rsidR="00982495" w:rsidRDefault="00982495" w:rsidP="00982495">
            <w:r>
              <w:t>Wie</w:t>
            </w:r>
          </w:p>
          <w:p w14:paraId="3118D075" w14:textId="32305D71" w:rsidR="00982495" w:rsidRPr="00C55786" w:rsidRDefault="00982495" w:rsidP="00982495">
            <w:proofErr w:type="gramStart"/>
            <w:r>
              <w:t>actie</w:t>
            </w:r>
            <w:proofErr w:type="gramEnd"/>
          </w:p>
        </w:tc>
        <w:tc>
          <w:tcPr>
            <w:tcW w:w="6963" w:type="dxa"/>
          </w:tcPr>
          <w:p w14:paraId="2001F544" w14:textId="3B765299" w:rsidR="00982495" w:rsidRPr="0060341B" w:rsidRDefault="00982495" w:rsidP="00982495">
            <w:pPr>
              <w:pStyle w:val="Agendapunt"/>
              <w:numPr>
                <w:ilvl w:val="0"/>
                <w:numId w:val="0"/>
              </w:numPr>
              <w:rPr>
                <w:b w:val="0"/>
                <w:color w:val="auto"/>
                <w:sz w:val="18"/>
                <w:szCs w:val="18"/>
                <w:u w:val="single"/>
              </w:rPr>
            </w:pPr>
            <w:r w:rsidRPr="0060341B">
              <w:rPr>
                <w:b w:val="0"/>
                <w:color w:val="auto"/>
                <w:sz w:val="18"/>
                <w:szCs w:val="18"/>
                <w:u w:val="single"/>
              </w:rPr>
              <w:t>RIE:</w:t>
            </w:r>
          </w:p>
          <w:p w14:paraId="062B069A" w14:textId="6C956055" w:rsidR="00982495" w:rsidRPr="000413F3" w:rsidRDefault="00C94B37" w:rsidP="00982495">
            <w:r>
              <w:rPr>
                <w:b/>
                <w:szCs w:val="18"/>
              </w:rPr>
              <w:t>Datum</w:t>
            </w:r>
            <w:r w:rsidR="00E235AD" w:rsidRPr="00E235AD">
              <w:rPr>
                <w:b/>
              </w:rPr>
              <w:t>:</w:t>
            </w:r>
            <w:r w:rsidR="00E235AD">
              <w:t xml:space="preserve"> </w:t>
            </w:r>
            <w:r w:rsidR="00574B3E">
              <w:rPr>
                <w:szCs w:val="18"/>
              </w:rPr>
              <w:t>Ja/nee</w:t>
            </w:r>
            <w:r w:rsidR="00E235AD">
              <w:t>,</w:t>
            </w:r>
            <w:r w:rsidR="00574B3E">
              <w:t xml:space="preserve"> tekst</w:t>
            </w:r>
          </w:p>
        </w:tc>
        <w:tc>
          <w:tcPr>
            <w:tcW w:w="1155" w:type="dxa"/>
          </w:tcPr>
          <w:p w14:paraId="0B444DF3" w14:textId="77777777" w:rsidR="00982495" w:rsidRDefault="00982495" w:rsidP="00982495"/>
          <w:p w14:paraId="5AB3EF3A" w14:textId="566F25AA" w:rsidR="00982495" w:rsidRDefault="00AC3DDB" w:rsidP="00982495">
            <w:pPr>
              <w:rPr>
                <w:szCs w:val="18"/>
              </w:rPr>
            </w:pPr>
            <w:sdt>
              <w:sdtPr>
                <w:id w:val="45806935"/>
                <w:placeholder>
                  <w:docPart w:val="924A5C7C07E74179B8E7271977FE846B"/>
                </w:placeholder>
                <w:date>
                  <w:dateFormat w:val="d-M-yy"/>
                  <w:lid w:val="nl-NL"/>
                  <w:storeMappedDataAs w:val="dateTime"/>
                  <w:calendar w:val="gregorian"/>
                </w:date>
              </w:sdtPr>
              <w:sdtEndPr/>
              <w:sdtContent>
                <w:r w:rsidR="00982495">
                  <w:t>Datum selecteren</w:t>
                </w:r>
              </w:sdtContent>
            </w:sdt>
          </w:p>
        </w:tc>
      </w:tr>
      <w:tr w:rsidR="00982495" w:rsidRPr="000413F3" w14:paraId="410C0390" w14:textId="77777777" w:rsidTr="00982495">
        <w:trPr>
          <w:trHeight w:val="284"/>
        </w:trPr>
        <w:tc>
          <w:tcPr>
            <w:tcW w:w="684" w:type="dxa"/>
          </w:tcPr>
          <w:p w14:paraId="15548EE9" w14:textId="0BA08879" w:rsidR="00982495" w:rsidRDefault="00FD60DB" w:rsidP="00982495">
            <w:pPr>
              <w:rPr>
                <w:szCs w:val="18"/>
              </w:rPr>
            </w:pPr>
            <w:r>
              <w:rPr>
                <w:szCs w:val="18"/>
              </w:rPr>
              <w:t>8</w:t>
            </w:r>
            <w:r w:rsidR="00982495">
              <w:rPr>
                <w:szCs w:val="18"/>
              </w:rPr>
              <w:t>.2</w:t>
            </w:r>
          </w:p>
        </w:tc>
        <w:tc>
          <w:tcPr>
            <w:tcW w:w="667" w:type="dxa"/>
          </w:tcPr>
          <w:p w14:paraId="73B39AEC" w14:textId="77777777" w:rsidR="00982495" w:rsidRDefault="00982495" w:rsidP="00982495"/>
          <w:p w14:paraId="4C4B3BB5" w14:textId="77777777" w:rsidR="00982495" w:rsidRDefault="00982495" w:rsidP="00982495">
            <w:r>
              <w:t>Wie</w:t>
            </w:r>
          </w:p>
          <w:p w14:paraId="67FB3850" w14:textId="7D3E5ED9" w:rsidR="00982495" w:rsidRDefault="00982495" w:rsidP="00982495">
            <w:proofErr w:type="gramStart"/>
            <w:r>
              <w:t>actie</w:t>
            </w:r>
            <w:proofErr w:type="gramEnd"/>
          </w:p>
        </w:tc>
        <w:tc>
          <w:tcPr>
            <w:tcW w:w="6963" w:type="dxa"/>
          </w:tcPr>
          <w:p w14:paraId="5CC9B1B4" w14:textId="34C98B24" w:rsidR="00982495" w:rsidRPr="0060341B" w:rsidRDefault="00982495" w:rsidP="00982495">
            <w:pPr>
              <w:pStyle w:val="Agendapunt"/>
              <w:numPr>
                <w:ilvl w:val="0"/>
                <w:numId w:val="0"/>
              </w:numPr>
              <w:rPr>
                <w:b w:val="0"/>
                <w:color w:val="auto"/>
                <w:sz w:val="18"/>
                <w:szCs w:val="18"/>
                <w:u w:val="single"/>
              </w:rPr>
            </w:pPr>
            <w:r>
              <w:rPr>
                <w:b w:val="0"/>
                <w:color w:val="auto"/>
                <w:sz w:val="18"/>
                <w:szCs w:val="18"/>
                <w:u w:val="single"/>
              </w:rPr>
              <w:t>Schades</w:t>
            </w:r>
            <w:r w:rsidRPr="0060341B">
              <w:rPr>
                <w:b w:val="0"/>
                <w:color w:val="auto"/>
                <w:sz w:val="18"/>
                <w:szCs w:val="18"/>
                <w:u w:val="single"/>
              </w:rPr>
              <w:t>:</w:t>
            </w:r>
          </w:p>
          <w:p w14:paraId="40B31E6F" w14:textId="6B6FA51A" w:rsidR="00982495" w:rsidRDefault="00C94B37" w:rsidP="00982495">
            <w:r>
              <w:rPr>
                <w:b/>
                <w:szCs w:val="18"/>
              </w:rPr>
              <w:t>Datum</w:t>
            </w:r>
            <w:r w:rsidR="00982495" w:rsidRPr="000122FF">
              <w:rPr>
                <w:b/>
                <w:szCs w:val="18"/>
              </w:rPr>
              <w:t>:</w:t>
            </w:r>
            <w:r w:rsidR="00982495">
              <w:rPr>
                <w:szCs w:val="18"/>
              </w:rPr>
              <w:t xml:space="preserve"> </w:t>
            </w:r>
            <w:r w:rsidR="00574B3E">
              <w:rPr>
                <w:szCs w:val="18"/>
              </w:rPr>
              <w:t>Ja/nee</w:t>
            </w:r>
            <w:r w:rsidR="00634910">
              <w:t>,</w:t>
            </w:r>
            <w:r w:rsidR="00574B3E">
              <w:t xml:space="preserve"> tekst</w:t>
            </w:r>
          </w:p>
          <w:p w14:paraId="2BAC53B1" w14:textId="77777777" w:rsidR="00982495" w:rsidRDefault="00982495" w:rsidP="00982495">
            <w:pPr>
              <w:pStyle w:val="Agendapunt"/>
              <w:numPr>
                <w:ilvl w:val="0"/>
                <w:numId w:val="0"/>
              </w:numPr>
              <w:rPr>
                <w:b w:val="0"/>
                <w:color w:val="auto"/>
                <w:sz w:val="18"/>
                <w:szCs w:val="18"/>
                <w:u w:val="single"/>
              </w:rPr>
            </w:pPr>
          </w:p>
        </w:tc>
        <w:tc>
          <w:tcPr>
            <w:tcW w:w="1155" w:type="dxa"/>
          </w:tcPr>
          <w:p w14:paraId="62571942" w14:textId="77777777" w:rsidR="00982495" w:rsidRDefault="00982495" w:rsidP="00982495"/>
          <w:p w14:paraId="0D138618" w14:textId="4270F6C8" w:rsidR="00982495" w:rsidRDefault="00AC3DDB" w:rsidP="00982495">
            <w:sdt>
              <w:sdtPr>
                <w:id w:val="-1006203684"/>
                <w:placeholder>
                  <w:docPart w:val="DD60E1ADCFDA4B8F8B68890AADCA438B"/>
                </w:placeholder>
                <w:date>
                  <w:dateFormat w:val="d-M-yy"/>
                  <w:lid w:val="nl-NL"/>
                  <w:storeMappedDataAs w:val="dateTime"/>
                  <w:calendar w:val="gregorian"/>
                </w:date>
              </w:sdtPr>
              <w:sdtEndPr/>
              <w:sdtContent>
                <w:r w:rsidR="00982495">
                  <w:t>Datum selecteren</w:t>
                </w:r>
              </w:sdtContent>
            </w:sdt>
          </w:p>
        </w:tc>
      </w:tr>
      <w:tr w:rsidR="00982495" w:rsidRPr="000413F3" w14:paraId="6B554F30" w14:textId="77777777" w:rsidTr="00982495">
        <w:trPr>
          <w:trHeight w:val="284"/>
        </w:trPr>
        <w:tc>
          <w:tcPr>
            <w:tcW w:w="684" w:type="dxa"/>
          </w:tcPr>
          <w:p w14:paraId="6822D88D" w14:textId="28DA008C" w:rsidR="00982495" w:rsidRDefault="00FD60DB" w:rsidP="00982495">
            <w:pPr>
              <w:rPr>
                <w:szCs w:val="18"/>
              </w:rPr>
            </w:pPr>
            <w:r>
              <w:rPr>
                <w:szCs w:val="18"/>
              </w:rPr>
              <w:t>8</w:t>
            </w:r>
            <w:r w:rsidR="00982495">
              <w:rPr>
                <w:szCs w:val="18"/>
              </w:rPr>
              <w:t>.3</w:t>
            </w:r>
          </w:p>
        </w:tc>
        <w:tc>
          <w:tcPr>
            <w:tcW w:w="667" w:type="dxa"/>
          </w:tcPr>
          <w:p w14:paraId="4415F4C0" w14:textId="77777777" w:rsidR="00982495" w:rsidRDefault="00982495" w:rsidP="00982495">
            <w:r>
              <w:t>Wie</w:t>
            </w:r>
          </w:p>
          <w:p w14:paraId="1BDA7A8F" w14:textId="195B51C1" w:rsidR="00982495" w:rsidRDefault="00982495" w:rsidP="00982495">
            <w:proofErr w:type="gramStart"/>
            <w:r>
              <w:t>actie</w:t>
            </w:r>
            <w:proofErr w:type="gramEnd"/>
          </w:p>
        </w:tc>
        <w:tc>
          <w:tcPr>
            <w:tcW w:w="6963" w:type="dxa"/>
          </w:tcPr>
          <w:p w14:paraId="335EC361" w14:textId="2786DFAE" w:rsidR="00982495" w:rsidRDefault="00982495" w:rsidP="00982495">
            <w:r w:rsidRPr="000B432C">
              <w:rPr>
                <w:u w:val="single"/>
              </w:rPr>
              <w:t>Zijn er veiligheidsincidenten geweest?</w:t>
            </w:r>
            <w:r>
              <w:t xml:space="preserve"> </w:t>
            </w:r>
          </w:p>
          <w:p w14:paraId="279C718E" w14:textId="52E62577" w:rsidR="00982495" w:rsidRPr="00982495" w:rsidRDefault="00C94B37" w:rsidP="00982495">
            <w:pPr>
              <w:rPr>
                <w:szCs w:val="18"/>
              </w:rPr>
            </w:pPr>
            <w:r>
              <w:rPr>
                <w:b/>
                <w:szCs w:val="18"/>
              </w:rPr>
              <w:t>Datum</w:t>
            </w:r>
            <w:r w:rsidR="00982495" w:rsidRPr="009A68D7">
              <w:rPr>
                <w:b/>
                <w:szCs w:val="18"/>
              </w:rPr>
              <w:t>:</w:t>
            </w:r>
            <w:r w:rsidR="00982495">
              <w:rPr>
                <w:szCs w:val="18"/>
              </w:rPr>
              <w:t xml:space="preserve"> Ja/nee (indien ja,</w:t>
            </w:r>
            <w:r w:rsidR="00634910">
              <w:rPr>
                <w:szCs w:val="18"/>
              </w:rPr>
              <w:t xml:space="preserve"> </w:t>
            </w:r>
            <w:r w:rsidR="00634910">
              <w:t>zijn deze ook gemeld bij meldpunt veiligheid</w:t>
            </w:r>
            <w:r w:rsidR="00982495">
              <w:rPr>
                <w:szCs w:val="18"/>
              </w:rPr>
              <w:t xml:space="preserve"> toelichten)</w:t>
            </w:r>
          </w:p>
        </w:tc>
        <w:tc>
          <w:tcPr>
            <w:tcW w:w="1155" w:type="dxa"/>
          </w:tcPr>
          <w:p w14:paraId="463A3909" w14:textId="77777777" w:rsidR="00982495" w:rsidRDefault="00982495" w:rsidP="00982495"/>
          <w:p w14:paraId="37BD1181" w14:textId="42AAE017" w:rsidR="00982495" w:rsidRDefault="00AC3DDB" w:rsidP="00982495">
            <w:sdt>
              <w:sdtPr>
                <w:id w:val="994148373"/>
                <w:placeholder>
                  <w:docPart w:val="1C62E43F542F400992DDAAD55D8DBFCA"/>
                </w:placeholder>
                <w:date>
                  <w:dateFormat w:val="d-M-yy"/>
                  <w:lid w:val="nl-NL"/>
                  <w:storeMappedDataAs w:val="dateTime"/>
                  <w:calendar w:val="gregorian"/>
                </w:date>
              </w:sdtPr>
              <w:sdtEndPr/>
              <w:sdtContent>
                <w:r w:rsidR="00982495">
                  <w:t>Datum selecteren</w:t>
                </w:r>
              </w:sdtContent>
            </w:sdt>
          </w:p>
        </w:tc>
      </w:tr>
    </w:tbl>
    <w:p w14:paraId="0A516955" w14:textId="1261CD01" w:rsidR="000B432C" w:rsidRDefault="000B432C" w:rsidP="007B665B"/>
    <w:p w14:paraId="4D026053" w14:textId="77777777" w:rsidR="000B432C" w:rsidRDefault="000B432C" w:rsidP="007B665B"/>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667"/>
        <w:gridCol w:w="6963"/>
        <w:gridCol w:w="1155"/>
      </w:tblGrid>
      <w:tr w:rsidR="000B432C" w:rsidRPr="000413F3" w14:paraId="629CC3A9" w14:textId="77777777" w:rsidTr="00982495">
        <w:trPr>
          <w:trHeight w:val="413"/>
        </w:trPr>
        <w:tc>
          <w:tcPr>
            <w:tcW w:w="684" w:type="dxa"/>
            <w:shd w:val="clear" w:color="auto" w:fill="DAEEF3" w:themeFill="accent5" w:themeFillTint="33"/>
          </w:tcPr>
          <w:p w14:paraId="38FB8438" w14:textId="43773480" w:rsidR="000B432C" w:rsidRPr="000413F3" w:rsidRDefault="00FD60DB" w:rsidP="000B432C">
            <w:pPr>
              <w:rPr>
                <w:b/>
                <w:szCs w:val="18"/>
              </w:rPr>
            </w:pPr>
            <w:r>
              <w:rPr>
                <w:b/>
                <w:szCs w:val="18"/>
              </w:rPr>
              <w:t>9</w:t>
            </w:r>
            <w:r w:rsidR="000B432C" w:rsidRPr="000413F3">
              <w:rPr>
                <w:b/>
                <w:szCs w:val="18"/>
              </w:rPr>
              <w:t>.</w:t>
            </w:r>
          </w:p>
        </w:tc>
        <w:tc>
          <w:tcPr>
            <w:tcW w:w="8785" w:type="dxa"/>
            <w:gridSpan w:val="3"/>
            <w:shd w:val="clear" w:color="auto" w:fill="DAEEF3" w:themeFill="accent5" w:themeFillTint="33"/>
          </w:tcPr>
          <w:p w14:paraId="240C1C61" w14:textId="77777777" w:rsidR="000B432C" w:rsidRDefault="000B432C" w:rsidP="000B432C">
            <w:pPr>
              <w:rPr>
                <w:b/>
              </w:rPr>
            </w:pPr>
            <w:r>
              <w:rPr>
                <w:b/>
              </w:rPr>
              <w:t>Samenwerking</w:t>
            </w:r>
          </w:p>
          <w:p w14:paraId="267B4898" w14:textId="7336BE7F" w:rsidR="000B432C" w:rsidRPr="000B432C" w:rsidRDefault="000B432C" w:rsidP="000B432C">
            <w:pPr>
              <w:rPr>
                <w:i/>
                <w:sz w:val="16"/>
                <w:szCs w:val="16"/>
              </w:rPr>
            </w:pPr>
            <w:r w:rsidRPr="000B432C">
              <w:rPr>
                <w:i/>
                <w:sz w:val="16"/>
                <w:szCs w:val="16"/>
              </w:rPr>
              <w:t>Toelichting: Samenwerking/ communicatie tussen aannemer, gebruiker en RVB</w:t>
            </w:r>
          </w:p>
        </w:tc>
      </w:tr>
      <w:tr w:rsidR="00982495" w:rsidRPr="000413F3" w14:paraId="22BF46EB" w14:textId="77777777" w:rsidTr="00982495">
        <w:trPr>
          <w:trHeight w:val="284"/>
        </w:trPr>
        <w:tc>
          <w:tcPr>
            <w:tcW w:w="684" w:type="dxa"/>
          </w:tcPr>
          <w:p w14:paraId="330B1F6F" w14:textId="10497D7D" w:rsidR="00982495" w:rsidRDefault="00FD60DB" w:rsidP="00982495">
            <w:pPr>
              <w:rPr>
                <w:szCs w:val="18"/>
              </w:rPr>
            </w:pPr>
            <w:r>
              <w:rPr>
                <w:szCs w:val="18"/>
              </w:rPr>
              <w:t>9</w:t>
            </w:r>
            <w:r w:rsidR="00982495">
              <w:rPr>
                <w:szCs w:val="18"/>
              </w:rPr>
              <w:t>.1</w:t>
            </w:r>
          </w:p>
        </w:tc>
        <w:tc>
          <w:tcPr>
            <w:tcW w:w="667" w:type="dxa"/>
          </w:tcPr>
          <w:p w14:paraId="4B97884A" w14:textId="77777777" w:rsidR="00C803A1" w:rsidRDefault="00C803A1" w:rsidP="00C803A1">
            <w:pPr>
              <w:rPr>
                <w:szCs w:val="18"/>
              </w:rPr>
            </w:pPr>
          </w:p>
          <w:p w14:paraId="0F545D25" w14:textId="77777777" w:rsidR="00C803A1" w:rsidRDefault="00C803A1" w:rsidP="00C803A1">
            <w:r>
              <w:t>Wie</w:t>
            </w:r>
          </w:p>
          <w:p w14:paraId="3E37524B" w14:textId="32861B40" w:rsidR="00982495" w:rsidRPr="000413F3" w:rsidRDefault="00C803A1" w:rsidP="00C803A1">
            <w:pPr>
              <w:rPr>
                <w:szCs w:val="18"/>
              </w:rPr>
            </w:pPr>
            <w:proofErr w:type="gramStart"/>
            <w:r>
              <w:t>actie</w:t>
            </w:r>
            <w:proofErr w:type="gramEnd"/>
          </w:p>
        </w:tc>
        <w:tc>
          <w:tcPr>
            <w:tcW w:w="6963" w:type="dxa"/>
          </w:tcPr>
          <w:p w14:paraId="6B5CEA60" w14:textId="77777777" w:rsidR="00982495" w:rsidRDefault="00982495" w:rsidP="00982495">
            <w:r w:rsidRPr="00022B6B">
              <w:t xml:space="preserve">Zijn de </w:t>
            </w:r>
            <w:proofErr w:type="spellStart"/>
            <w:r w:rsidRPr="00022B6B">
              <w:t>VOG</w:t>
            </w:r>
            <w:r>
              <w:t>’s</w:t>
            </w:r>
            <w:proofErr w:type="spellEnd"/>
            <w:r w:rsidRPr="00022B6B">
              <w:t xml:space="preserve"> aanwezig en actueel </w:t>
            </w:r>
          </w:p>
          <w:p w14:paraId="7B73CFBC" w14:textId="1EA33F2B" w:rsidR="00982495" w:rsidRPr="000413F3" w:rsidRDefault="00C94B37" w:rsidP="00982495">
            <w:r>
              <w:rPr>
                <w:b/>
                <w:szCs w:val="18"/>
              </w:rPr>
              <w:t>Datum</w:t>
            </w:r>
            <w:r w:rsidR="00E235AD" w:rsidRPr="00E235AD">
              <w:rPr>
                <w:b/>
              </w:rPr>
              <w:t>:</w:t>
            </w:r>
            <w:r w:rsidR="00E235AD">
              <w:t xml:space="preserve"> </w:t>
            </w:r>
            <w:r w:rsidR="00574B3E">
              <w:rPr>
                <w:szCs w:val="18"/>
              </w:rPr>
              <w:t>Ja/nee</w:t>
            </w:r>
            <w:r w:rsidR="00574B3E">
              <w:t>, tekst</w:t>
            </w:r>
          </w:p>
        </w:tc>
        <w:tc>
          <w:tcPr>
            <w:tcW w:w="1155" w:type="dxa"/>
          </w:tcPr>
          <w:p w14:paraId="1DDBB827" w14:textId="77777777" w:rsidR="00982495" w:rsidRDefault="00982495" w:rsidP="00982495"/>
          <w:p w14:paraId="75ED1158" w14:textId="113481FE" w:rsidR="00982495" w:rsidRDefault="00AC3DDB" w:rsidP="00982495">
            <w:pPr>
              <w:rPr>
                <w:szCs w:val="18"/>
              </w:rPr>
            </w:pPr>
            <w:sdt>
              <w:sdtPr>
                <w:id w:val="1613322356"/>
                <w:placeholder>
                  <w:docPart w:val="C07DDB121F10483181C7B838D3E3FCD5"/>
                </w:placeholder>
                <w:date>
                  <w:dateFormat w:val="d-M-yy"/>
                  <w:lid w:val="nl-NL"/>
                  <w:storeMappedDataAs w:val="dateTime"/>
                  <w:calendar w:val="gregorian"/>
                </w:date>
              </w:sdtPr>
              <w:sdtEndPr/>
              <w:sdtContent>
                <w:r w:rsidR="00982495">
                  <w:t>Datum selecteren</w:t>
                </w:r>
              </w:sdtContent>
            </w:sdt>
          </w:p>
        </w:tc>
      </w:tr>
      <w:tr w:rsidR="00982495" w:rsidRPr="000413F3" w14:paraId="097E8590" w14:textId="77777777" w:rsidTr="00982495">
        <w:trPr>
          <w:trHeight w:val="284"/>
        </w:trPr>
        <w:tc>
          <w:tcPr>
            <w:tcW w:w="684" w:type="dxa"/>
          </w:tcPr>
          <w:p w14:paraId="1F107938" w14:textId="5A620483" w:rsidR="00982495" w:rsidRDefault="00FD60DB" w:rsidP="00982495">
            <w:pPr>
              <w:rPr>
                <w:szCs w:val="18"/>
              </w:rPr>
            </w:pPr>
            <w:r>
              <w:rPr>
                <w:szCs w:val="18"/>
              </w:rPr>
              <w:t>9</w:t>
            </w:r>
            <w:r w:rsidR="00982495">
              <w:rPr>
                <w:szCs w:val="18"/>
              </w:rPr>
              <w:t>.2</w:t>
            </w:r>
          </w:p>
        </w:tc>
        <w:tc>
          <w:tcPr>
            <w:tcW w:w="667" w:type="dxa"/>
          </w:tcPr>
          <w:p w14:paraId="6636E6BC" w14:textId="77777777" w:rsidR="00C803A1" w:rsidRDefault="00C803A1" w:rsidP="00C803A1">
            <w:pPr>
              <w:rPr>
                <w:szCs w:val="18"/>
              </w:rPr>
            </w:pPr>
          </w:p>
          <w:p w14:paraId="633EA01F" w14:textId="77777777" w:rsidR="00C803A1" w:rsidRDefault="00C803A1" w:rsidP="00C803A1">
            <w:r>
              <w:t>Wie</w:t>
            </w:r>
          </w:p>
          <w:p w14:paraId="68FC3504" w14:textId="7491BFB1" w:rsidR="00982495" w:rsidRDefault="00C803A1" w:rsidP="00C803A1">
            <w:proofErr w:type="gramStart"/>
            <w:r>
              <w:t>actie</w:t>
            </w:r>
            <w:proofErr w:type="gramEnd"/>
          </w:p>
        </w:tc>
        <w:tc>
          <w:tcPr>
            <w:tcW w:w="6963" w:type="dxa"/>
          </w:tcPr>
          <w:p w14:paraId="2E8AD76F" w14:textId="77777777" w:rsidR="00982495" w:rsidRDefault="00982495" w:rsidP="00982495">
            <w:r w:rsidRPr="00022B6B">
              <w:t xml:space="preserve">Meld de installateur zich </w:t>
            </w:r>
            <w:proofErr w:type="gramStart"/>
            <w:r w:rsidRPr="00022B6B">
              <w:t>conform</w:t>
            </w:r>
            <w:proofErr w:type="gramEnd"/>
            <w:r w:rsidRPr="00022B6B">
              <w:t xml:space="preserve"> afspraak aan</w:t>
            </w:r>
          </w:p>
          <w:p w14:paraId="49CC797B" w14:textId="61CA23DC" w:rsidR="00982495" w:rsidRPr="000413F3" w:rsidRDefault="00C94B37" w:rsidP="00982495">
            <w:r>
              <w:rPr>
                <w:b/>
                <w:szCs w:val="18"/>
              </w:rPr>
              <w:t>Datum</w:t>
            </w:r>
            <w:r w:rsidR="00E235AD" w:rsidRPr="00E235AD">
              <w:rPr>
                <w:b/>
              </w:rPr>
              <w:t>:</w:t>
            </w:r>
            <w:r w:rsidR="00E235AD">
              <w:t xml:space="preserve"> </w:t>
            </w:r>
            <w:r w:rsidR="00574B3E">
              <w:rPr>
                <w:szCs w:val="18"/>
              </w:rPr>
              <w:t>Ja/nee</w:t>
            </w:r>
            <w:r w:rsidR="00574B3E">
              <w:t>, tekst</w:t>
            </w:r>
          </w:p>
        </w:tc>
        <w:tc>
          <w:tcPr>
            <w:tcW w:w="1155" w:type="dxa"/>
          </w:tcPr>
          <w:p w14:paraId="01909953" w14:textId="77777777" w:rsidR="00982495" w:rsidRDefault="00982495" w:rsidP="00982495"/>
          <w:p w14:paraId="49A63CFD" w14:textId="2356B33C" w:rsidR="00982495" w:rsidRDefault="00AC3DDB" w:rsidP="00982495">
            <w:pPr>
              <w:rPr>
                <w:szCs w:val="18"/>
              </w:rPr>
            </w:pPr>
            <w:sdt>
              <w:sdtPr>
                <w:id w:val="-1901354552"/>
                <w:placeholder>
                  <w:docPart w:val="F0448EBEA8E34422AE7A4C1B4A5481E2"/>
                </w:placeholder>
                <w:date>
                  <w:dateFormat w:val="d-M-yy"/>
                  <w:lid w:val="nl-NL"/>
                  <w:storeMappedDataAs w:val="dateTime"/>
                  <w:calendar w:val="gregorian"/>
                </w:date>
              </w:sdtPr>
              <w:sdtEndPr/>
              <w:sdtContent>
                <w:r w:rsidR="00982495">
                  <w:t>Datum selecteren</w:t>
                </w:r>
              </w:sdtContent>
            </w:sdt>
          </w:p>
        </w:tc>
      </w:tr>
      <w:tr w:rsidR="00982495" w:rsidRPr="000413F3" w14:paraId="26BFE4D9" w14:textId="77777777" w:rsidTr="00982495">
        <w:trPr>
          <w:trHeight w:val="284"/>
        </w:trPr>
        <w:tc>
          <w:tcPr>
            <w:tcW w:w="684" w:type="dxa"/>
          </w:tcPr>
          <w:p w14:paraId="55D69C02" w14:textId="1CF8EA45" w:rsidR="00982495" w:rsidRDefault="00FD60DB" w:rsidP="00982495">
            <w:pPr>
              <w:rPr>
                <w:szCs w:val="18"/>
              </w:rPr>
            </w:pPr>
            <w:r>
              <w:rPr>
                <w:szCs w:val="18"/>
              </w:rPr>
              <w:t>9</w:t>
            </w:r>
            <w:r w:rsidR="00982495">
              <w:rPr>
                <w:szCs w:val="18"/>
              </w:rPr>
              <w:t>.3</w:t>
            </w:r>
          </w:p>
        </w:tc>
        <w:tc>
          <w:tcPr>
            <w:tcW w:w="667" w:type="dxa"/>
          </w:tcPr>
          <w:p w14:paraId="15C3F9CA" w14:textId="77777777" w:rsidR="00C803A1" w:rsidRDefault="00C803A1" w:rsidP="00C803A1">
            <w:pPr>
              <w:rPr>
                <w:szCs w:val="18"/>
              </w:rPr>
            </w:pPr>
          </w:p>
          <w:p w14:paraId="1A527132" w14:textId="77777777" w:rsidR="00C803A1" w:rsidRDefault="00C803A1" w:rsidP="00C803A1">
            <w:r>
              <w:t>Wie</w:t>
            </w:r>
          </w:p>
          <w:p w14:paraId="20A96EC7" w14:textId="67CD4CD6" w:rsidR="00982495" w:rsidRDefault="00C803A1" w:rsidP="00C803A1">
            <w:proofErr w:type="gramStart"/>
            <w:r>
              <w:t>actie</w:t>
            </w:r>
            <w:proofErr w:type="gramEnd"/>
          </w:p>
        </w:tc>
        <w:tc>
          <w:tcPr>
            <w:tcW w:w="6963" w:type="dxa"/>
          </w:tcPr>
          <w:p w14:paraId="1F0B8044" w14:textId="77777777" w:rsidR="00982495" w:rsidRDefault="00982495" w:rsidP="00982495">
            <w:r>
              <w:t>Overige zaken</w:t>
            </w:r>
          </w:p>
          <w:p w14:paraId="39B4FCFD" w14:textId="68B1EEE3" w:rsidR="00982495" w:rsidRPr="000413F3" w:rsidRDefault="00C94B37" w:rsidP="006B5BA0">
            <w:r>
              <w:rPr>
                <w:b/>
                <w:szCs w:val="18"/>
              </w:rPr>
              <w:t>Datum</w:t>
            </w:r>
            <w:r w:rsidR="00E235AD" w:rsidRPr="00E235AD">
              <w:rPr>
                <w:b/>
              </w:rPr>
              <w:t>:</w:t>
            </w:r>
            <w:r w:rsidR="00E235AD">
              <w:t xml:space="preserve"> </w:t>
            </w:r>
            <w:r w:rsidR="006B5BA0">
              <w:t>tekst</w:t>
            </w:r>
            <w:r w:rsidR="00E235AD">
              <w:t>,</w:t>
            </w:r>
          </w:p>
        </w:tc>
        <w:tc>
          <w:tcPr>
            <w:tcW w:w="1155" w:type="dxa"/>
          </w:tcPr>
          <w:p w14:paraId="3E980468" w14:textId="77777777" w:rsidR="00982495" w:rsidRDefault="00982495" w:rsidP="00982495"/>
          <w:p w14:paraId="785317AB" w14:textId="68EDEF75" w:rsidR="00982495" w:rsidRDefault="00AC3DDB" w:rsidP="00982495">
            <w:sdt>
              <w:sdtPr>
                <w:id w:val="-201943112"/>
                <w:placeholder>
                  <w:docPart w:val="F8B608F38B3E4AFF941E4F530A1B24C6"/>
                </w:placeholder>
                <w:date>
                  <w:dateFormat w:val="d-M-yy"/>
                  <w:lid w:val="nl-NL"/>
                  <w:storeMappedDataAs w:val="dateTime"/>
                  <w:calendar w:val="gregorian"/>
                </w:date>
              </w:sdtPr>
              <w:sdtEndPr/>
              <w:sdtContent>
                <w:r w:rsidR="00982495">
                  <w:t>Datum selecteren</w:t>
                </w:r>
              </w:sdtContent>
            </w:sdt>
          </w:p>
        </w:tc>
      </w:tr>
    </w:tbl>
    <w:p w14:paraId="28CC78DD" w14:textId="287945A8" w:rsidR="00816658" w:rsidRDefault="00816658" w:rsidP="00622645"/>
    <w:p w14:paraId="1EBADFDD" w14:textId="77777777" w:rsidR="00982495" w:rsidRDefault="00982495" w:rsidP="00622645"/>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773"/>
        <w:gridCol w:w="6868"/>
        <w:gridCol w:w="1144"/>
      </w:tblGrid>
      <w:tr w:rsidR="00816658" w:rsidRPr="000413F3" w14:paraId="1B8BC82C" w14:textId="77777777" w:rsidTr="00982495">
        <w:trPr>
          <w:trHeight w:val="413"/>
        </w:trPr>
        <w:tc>
          <w:tcPr>
            <w:tcW w:w="684" w:type="dxa"/>
            <w:shd w:val="clear" w:color="auto" w:fill="DAEEF3" w:themeFill="accent5" w:themeFillTint="33"/>
          </w:tcPr>
          <w:p w14:paraId="47458EA0" w14:textId="21808161" w:rsidR="00816658" w:rsidRPr="000413F3" w:rsidRDefault="00FD60DB" w:rsidP="00317531">
            <w:pPr>
              <w:rPr>
                <w:b/>
                <w:szCs w:val="18"/>
              </w:rPr>
            </w:pPr>
            <w:r>
              <w:rPr>
                <w:b/>
                <w:szCs w:val="18"/>
              </w:rPr>
              <w:t>10</w:t>
            </w:r>
            <w:r w:rsidR="00816658" w:rsidRPr="000413F3">
              <w:rPr>
                <w:b/>
                <w:szCs w:val="18"/>
              </w:rPr>
              <w:t>.</w:t>
            </w:r>
          </w:p>
        </w:tc>
        <w:tc>
          <w:tcPr>
            <w:tcW w:w="8785" w:type="dxa"/>
            <w:gridSpan w:val="3"/>
            <w:shd w:val="clear" w:color="auto" w:fill="DAEEF3" w:themeFill="accent5" w:themeFillTint="33"/>
          </w:tcPr>
          <w:p w14:paraId="527D6FE2" w14:textId="530DD99D" w:rsidR="00816658" w:rsidRPr="000413F3" w:rsidRDefault="00304DE0" w:rsidP="00317531">
            <w:pPr>
              <w:rPr>
                <w:b/>
                <w:szCs w:val="18"/>
              </w:rPr>
            </w:pPr>
            <w:r>
              <w:rPr>
                <w:b/>
                <w:szCs w:val="18"/>
              </w:rPr>
              <w:t>WVT</w:t>
            </w:r>
            <w:r w:rsidR="007902F9">
              <w:rPr>
                <w:b/>
                <w:szCs w:val="18"/>
              </w:rPr>
              <w:t>T</w:t>
            </w:r>
            <w:r w:rsidR="00816658">
              <w:rPr>
                <w:b/>
                <w:szCs w:val="18"/>
              </w:rPr>
              <w:t>K</w:t>
            </w:r>
          </w:p>
          <w:p w14:paraId="313A1030" w14:textId="52F70CD7" w:rsidR="00816658" w:rsidRPr="000B432C" w:rsidRDefault="000B432C" w:rsidP="00317531">
            <w:pPr>
              <w:rPr>
                <w:i/>
                <w:sz w:val="16"/>
                <w:szCs w:val="16"/>
              </w:rPr>
            </w:pPr>
            <w:r w:rsidRPr="000B432C">
              <w:rPr>
                <w:i/>
                <w:sz w:val="16"/>
                <w:szCs w:val="16"/>
              </w:rPr>
              <w:t>Vragen welke niet standaard zijn opgenomen in het verslag</w:t>
            </w:r>
          </w:p>
        </w:tc>
      </w:tr>
      <w:tr w:rsidR="00982495" w:rsidRPr="000413F3" w14:paraId="02F9B3B7" w14:textId="77777777" w:rsidTr="00982495">
        <w:trPr>
          <w:trHeight w:val="284"/>
        </w:trPr>
        <w:tc>
          <w:tcPr>
            <w:tcW w:w="684" w:type="dxa"/>
          </w:tcPr>
          <w:p w14:paraId="5C8B0571" w14:textId="7F9B2CE4" w:rsidR="00982495" w:rsidRDefault="00FD60DB" w:rsidP="00982495">
            <w:pPr>
              <w:rPr>
                <w:szCs w:val="18"/>
              </w:rPr>
            </w:pPr>
            <w:r>
              <w:rPr>
                <w:szCs w:val="18"/>
              </w:rPr>
              <w:t>10</w:t>
            </w:r>
            <w:r w:rsidR="00982495">
              <w:rPr>
                <w:szCs w:val="18"/>
              </w:rPr>
              <w:t>.1</w:t>
            </w:r>
          </w:p>
        </w:tc>
        <w:tc>
          <w:tcPr>
            <w:tcW w:w="773" w:type="dxa"/>
          </w:tcPr>
          <w:p w14:paraId="4832D01D" w14:textId="77777777" w:rsidR="00C803A1" w:rsidRDefault="00C803A1" w:rsidP="00C803A1">
            <w:pPr>
              <w:rPr>
                <w:szCs w:val="18"/>
              </w:rPr>
            </w:pPr>
          </w:p>
          <w:p w14:paraId="6066D122" w14:textId="77777777" w:rsidR="00C803A1" w:rsidRDefault="00C803A1" w:rsidP="00C803A1">
            <w:r>
              <w:t>Wie</w:t>
            </w:r>
          </w:p>
          <w:p w14:paraId="5C5CA880" w14:textId="6371F511" w:rsidR="00982495" w:rsidRPr="000413F3" w:rsidRDefault="00C803A1" w:rsidP="00C803A1">
            <w:pPr>
              <w:rPr>
                <w:szCs w:val="18"/>
              </w:rPr>
            </w:pPr>
            <w:proofErr w:type="gramStart"/>
            <w:r>
              <w:t>actie</w:t>
            </w:r>
            <w:proofErr w:type="gramEnd"/>
          </w:p>
        </w:tc>
        <w:tc>
          <w:tcPr>
            <w:tcW w:w="6868" w:type="dxa"/>
          </w:tcPr>
          <w:p w14:paraId="69B91847" w14:textId="66B41BFD" w:rsidR="00982495" w:rsidRPr="00B3480E" w:rsidRDefault="006B5BA0" w:rsidP="00982495">
            <w:pPr>
              <w:rPr>
                <w:u w:val="single"/>
              </w:rPr>
            </w:pPr>
            <w:r>
              <w:rPr>
                <w:u w:val="single"/>
              </w:rPr>
              <w:t>Onderwerp</w:t>
            </w:r>
            <w:r w:rsidR="00982495">
              <w:rPr>
                <w:u w:val="single"/>
              </w:rPr>
              <w:t>:</w:t>
            </w:r>
          </w:p>
          <w:p w14:paraId="49329E8F" w14:textId="18200517" w:rsidR="00982495" w:rsidRDefault="00C94B37" w:rsidP="00E235AD">
            <w:r>
              <w:rPr>
                <w:b/>
                <w:szCs w:val="18"/>
              </w:rPr>
              <w:t>Datum</w:t>
            </w:r>
            <w:r w:rsidR="00982495" w:rsidRPr="00E235AD">
              <w:rPr>
                <w:b/>
              </w:rPr>
              <w:t>:</w:t>
            </w:r>
            <w:r w:rsidR="00982495">
              <w:t xml:space="preserve"> </w:t>
            </w:r>
            <w:r w:rsidR="008D0509">
              <w:t>tekst</w:t>
            </w:r>
            <w:r w:rsidR="00634910">
              <w:t>,</w:t>
            </w:r>
          </w:p>
          <w:p w14:paraId="06437499" w14:textId="0C5C3A3B" w:rsidR="00982495" w:rsidRPr="000413F3" w:rsidRDefault="00982495" w:rsidP="00982495"/>
        </w:tc>
        <w:tc>
          <w:tcPr>
            <w:tcW w:w="1144" w:type="dxa"/>
          </w:tcPr>
          <w:p w14:paraId="54199579" w14:textId="77777777" w:rsidR="00982495" w:rsidRDefault="00982495" w:rsidP="00982495"/>
          <w:p w14:paraId="64DCBADE" w14:textId="7488300D" w:rsidR="00982495" w:rsidRDefault="00AC3DDB" w:rsidP="00982495">
            <w:pPr>
              <w:rPr>
                <w:szCs w:val="18"/>
              </w:rPr>
            </w:pPr>
            <w:sdt>
              <w:sdtPr>
                <w:id w:val="1677615998"/>
                <w:placeholder>
                  <w:docPart w:val="59BC5AB5CF294643A154B173613635B8"/>
                </w:placeholder>
                <w:date>
                  <w:dateFormat w:val="d-M-yy"/>
                  <w:lid w:val="nl-NL"/>
                  <w:storeMappedDataAs w:val="dateTime"/>
                  <w:calendar w:val="gregorian"/>
                </w:date>
              </w:sdtPr>
              <w:sdtEndPr/>
              <w:sdtContent>
                <w:r w:rsidR="00982495">
                  <w:t>Datum selecteren</w:t>
                </w:r>
              </w:sdtContent>
            </w:sdt>
          </w:p>
        </w:tc>
      </w:tr>
      <w:tr w:rsidR="00982495" w:rsidRPr="000413F3" w14:paraId="4AC081A6" w14:textId="77777777" w:rsidTr="00982495">
        <w:trPr>
          <w:trHeight w:val="284"/>
        </w:trPr>
        <w:tc>
          <w:tcPr>
            <w:tcW w:w="684" w:type="dxa"/>
          </w:tcPr>
          <w:p w14:paraId="40701785" w14:textId="0A496814" w:rsidR="00982495" w:rsidRDefault="00FD60DB" w:rsidP="00982495">
            <w:pPr>
              <w:rPr>
                <w:szCs w:val="18"/>
              </w:rPr>
            </w:pPr>
            <w:r>
              <w:rPr>
                <w:szCs w:val="18"/>
              </w:rPr>
              <w:t>10</w:t>
            </w:r>
            <w:r w:rsidR="00982495">
              <w:rPr>
                <w:szCs w:val="18"/>
              </w:rPr>
              <w:t>.2</w:t>
            </w:r>
          </w:p>
        </w:tc>
        <w:tc>
          <w:tcPr>
            <w:tcW w:w="773" w:type="dxa"/>
          </w:tcPr>
          <w:p w14:paraId="27433152" w14:textId="77777777" w:rsidR="00982495" w:rsidRDefault="00982495" w:rsidP="00982495"/>
          <w:p w14:paraId="54BCF284" w14:textId="77777777" w:rsidR="00982495" w:rsidRDefault="00982495" w:rsidP="00982495">
            <w:r>
              <w:t>Wie</w:t>
            </w:r>
          </w:p>
          <w:p w14:paraId="57C7E5C3" w14:textId="6FB09801" w:rsidR="00982495" w:rsidRDefault="00982495" w:rsidP="00982495">
            <w:proofErr w:type="gramStart"/>
            <w:r>
              <w:t>actie</w:t>
            </w:r>
            <w:proofErr w:type="gramEnd"/>
          </w:p>
        </w:tc>
        <w:tc>
          <w:tcPr>
            <w:tcW w:w="6868" w:type="dxa"/>
          </w:tcPr>
          <w:p w14:paraId="07112E6F" w14:textId="77777777" w:rsidR="0095188C" w:rsidRDefault="0095188C" w:rsidP="0095188C">
            <w:pPr>
              <w:rPr>
                <w:szCs w:val="18"/>
                <w:u w:val="single"/>
              </w:rPr>
            </w:pPr>
            <w:r>
              <w:rPr>
                <w:szCs w:val="18"/>
                <w:u w:val="single"/>
              </w:rPr>
              <w:t>Onderwerp</w:t>
            </w:r>
          </w:p>
          <w:p w14:paraId="392F0F3F" w14:textId="25B916EA" w:rsidR="0095188C" w:rsidRDefault="00C94B37" w:rsidP="0095188C">
            <w:r>
              <w:rPr>
                <w:b/>
                <w:szCs w:val="18"/>
              </w:rPr>
              <w:t>Datum</w:t>
            </w:r>
            <w:r w:rsidR="0095188C" w:rsidRPr="0095188C">
              <w:rPr>
                <w:b/>
                <w:szCs w:val="18"/>
              </w:rPr>
              <w:t>:</w:t>
            </w:r>
            <w:r w:rsidR="0095188C" w:rsidRPr="00A80E23">
              <w:rPr>
                <w:szCs w:val="18"/>
              </w:rPr>
              <w:t xml:space="preserve"> </w:t>
            </w:r>
            <w:r w:rsidR="008D0509">
              <w:t>tekst</w:t>
            </w:r>
            <w:r w:rsidR="0095188C">
              <w:t xml:space="preserve">, </w:t>
            </w:r>
          </w:p>
          <w:p w14:paraId="438C4958" w14:textId="44C768BD" w:rsidR="00982495" w:rsidRPr="00B3480E" w:rsidRDefault="00982495" w:rsidP="00982495"/>
        </w:tc>
        <w:tc>
          <w:tcPr>
            <w:tcW w:w="1144" w:type="dxa"/>
          </w:tcPr>
          <w:p w14:paraId="21531BDE" w14:textId="77777777" w:rsidR="00982495" w:rsidRDefault="00982495" w:rsidP="00982495"/>
          <w:p w14:paraId="62AE109F" w14:textId="1148213C" w:rsidR="00982495" w:rsidRDefault="00AC3DDB" w:rsidP="00982495">
            <w:sdt>
              <w:sdtPr>
                <w:id w:val="487518473"/>
                <w:placeholder>
                  <w:docPart w:val="5ACCCE1EB10B4707ABCFEC1DC7647498"/>
                </w:placeholder>
                <w:date>
                  <w:dateFormat w:val="d-M-yy"/>
                  <w:lid w:val="nl-NL"/>
                  <w:storeMappedDataAs w:val="dateTime"/>
                  <w:calendar w:val="gregorian"/>
                </w:date>
              </w:sdtPr>
              <w:sdtEndPr/>
              <w:sdtContent>
                <w:r w:rsidR="00982495">
                  <w:t>Datum selecteren</w:t>
                </w:r>
              </w:sdtContent>
            </w:sdt>
          </w:p>
        </w:tc>
      </w:tr>
    </w:tbl>
    <w:p w14:paraId="250A780F" w14:textId="2D5635EC" w:rsidR="00816658" w:rsidRDefault="00816658" w:rsidP="00622645"/>
    <w:p w14:paraId="5F5F5FD8" w14:textId="50ABDA51" w:rsidR="00BC4947" w:rsidRDefault="00BC4947" w:rsidP="00622645"/>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
        <w:gridCol w:w="773"/>
        <w:gridCol w:w="6868"/>
        <w:gridCol w:w="1144"/>
      </w:tblGrid>
      <w:tr w:rsidR="00BC4947" w:rsidRPr="000413F3" w14:paraId="39935CE8" w14:textId="77777777" w:rsidTr="0081379A">
        <w:trPr>
          <w:trHeight w:val="413"/>
        </w:trPr>
        <w:tc>
          <w:tcPr>
            <w:tcW w:w="685" w:type="dxa"/>
            <w:shd w:val="clear" w:color="auto" w:fill="DAEEF3" w:themeFill="accent5" w:themeFillTint="33"/>
          </w:tcPr>
          <w:p w14:paraId="51C3C835" w14:textId="427BC86D" w:rsidR="00BC4947" w:rsidRPr="000413F3" w:rsidRDefault="00FD60DB" w:rsidP="0081379A">
            <w:pPr>
              <w:rPr>
                <w:b/>
                <w:szCs w:val="18"/>
              </w:rPr>
            </w:pPr>
            <w:r>
              <w:rPr>
                <w:b/>
                <w:szCs w:val="18"/>
              </w:rPr>
              <w:t>11</w:t>
            </w:r>
            <w:r w:rsidR="00BC4947" w:rsidRPr="000413F3">
              <w:rPr>
                <w:b/>
                <w:szCs w:val="18"/>
              </w:rPr>
              <w:t>.</w:t>
            </w:r>
          </w:p>
        </w:tc>
        <w:tc>
          <w:tcPr>
            <w:tcW w:w="8784" w:type="dxa"/>
            <w:gridSpan w:val="3"/>
            <w:shd w:val="clear" w:color="auto" w:fill="DAEEF3" w:themeFill="accent5" w:themeFillTint="33"/>
          </w:tcPr>
          <w:p w14:paraId="4ADD5DE4" w14:textId="77777777" w:rsidR="00BC4947" w:rsidRDefault="00BC4947" w:rsidP="00BC4947">
            <w:pPr>
              <w:rPr>
                <w:b/>
              </w:rPr>
            </w:pPr>
            <w:r>
              <w:rPr>
                <w:b/>
              </w:rPr>
              <w:t>Projecten</w:t>
            </w:r>
          </w:p>
          <w:p w14:paraId="7CE6B3F9" w14:textId="2967DB28" w:rsidR="00BC4947" w:rsidRPr="000B432C" w:rsidRDefault="00BC4947" w:rsidP="00BC4947">
            <w:pPr>
              <w:rPr>
                <w:i/>
                <w:sz w:val="16"/>
                <w:szCs w:val="16"/>
              </w:rPr>
            </w:pPr>
            <w:r w:rsidRPr="000B432C">
              <w:rPr>
                <w:i/>
                <w:sz w:val="16"/>
                <w:szCs w:val="16"/>
              </w:rPr>
              <w:t xml:space="preserve">Toelichting: </w:t>
            </w:r>
            <w:proofErr w:type="gramStart"/>
            <w:r w:rsidRPr="000B432C">
              <w:rPr>
                <w:i/>
                <w:sz w:val="16"/>
                <w:szCs w:val="16"/>
              </w:rPr>
              <w:t>indien</w:t>
            </w:r>
            <w:proofErr w:type="gramEnd"/>
            <w:r w:rsidRPr="000B432C">
              <w:rPr>
                <w:i/>
                <w:sz w:val="16"/>
                <w:szCs w:val="16"/>
              </w:rPr>
              <w:t xml:space="preserve"> er projecten op locatie worden uitgevoerd, deze benoemen en raakvlakken inschatten.</w:t>
            </w:r>
          </w:p>
        </w:tc>
      </w:tr>
      <w:tr w:rsidR="00982495" w:rsidRPr="000413F3" w14:paraId="5AE3007B" w14:textId="77777777" w:rsidTr="0081379A">
        <w:trPr>
          <w:trHeight w:val="284"/>
        </w:trPr>
        <w:tc>
          <w:tcPr>
            <w:tcW w:w="685" w:type="dxa"/>
          </w:tcPr>
          <w:p w14:paraId="655FF716" w14:textId="1880EA3D" w:rsidR="00982495" w:rsidRDefault="00982495" w:rsidP="00982495">
            <w:pPr>
              <w:rPr>
                <w:szCs w:val="18"/>
              </w:rPr>
            </w:pPr>
            <w:r>
              <w:rPr>
                <w:szCs w:val="18"/>
              </w:rPr>
              <w:t>1</w:t>
            </w:r>
            <w:r w:rsidR="00FD60DB">
              <w:rPr>
                <w:szCs w:val="18"/>
              </w:rPr>
              <w:t>1</w:t>
            </w:r>
            <w:r>
              <w:rPr>
                <w:szCs w:val="18"/>
              </w:rPr>
              <w:t>.1</w:t>
            </w:r>
          </w:p>
        </w:tc>
        <w:tc>
          <w:tcPr>
            <w:tcW w:w="775" w:type="dxa"/>
          </w:tcPr>
          <w:p w14:paraId="0A1CB6AE" w14:textId="77777777" w:rsidR="00C803A1" w:rsidRDefault="00C803A1" w:rsidP="00C803A1">
            <w:pPr>
              <w:rPr>
                <w:szCs w:val="18"/>
              </w:rPr>
            </w:pPr>
          </w:p>
          <w:p w14:paraId="0A98D481" w14:textId="77777777" w:rsidR="00C803A1" w:rsidRDefault="00C803A1" w:rsidP="00C803A1">
            <w:r>
              <w:t>Wie</w:t>
            </w:r>
          </w:p>
          <w:p w14:paraId="2D96F9C9" w14:textId="241D218C" w:rsidR="00982495" w:rsidRPr="000413F3" w:rsidRDefault="00C803A1" w:rsidP="00C803A1">
            <w:pPr>
              <w:rPr>
                <w:szCs w:val="18"/>
              </w:rPr>
            </w:pPr>
            <w:proofErr w:type="gramStart"/>
            <w:r>
              <w:t>actie</w:t>
            </w:r>
            <w:proofErr w:type="gramEnd"/>
          </w:p>
        </w:tc>
        <w:tc>
          <w:tcPr>
            <w:tcW w:w="6948" w:type="dxa"/>
          </w:tcPr>
          <w:p w14:paraId="7C010DA5" w14:textId="77777777" w:rsidR="00982495" w:rsidRPr="00BC4947" w:rsidRDefault="00982495" w:rsidP="00982495">
            <w:pPr>
              <w:rPr>
                <w:szCs w:val="18"/>
                <w:u w:val="single"/>
              </w:rPr>
            </w:pPr>
            <w:r w:rsidRPr="00BC4947">
              <w:rPr>
                <w:szCs w:val="18"/>
                <w:u w:val="single"/>
              </w:rPr>
              <w:t>Zijn er projecten van toepassing</w:t>
            </w:r>
          </w:p>
          <w:p w14:paraId="4F756E46" w14:textId="434C7C40" w:rsidR="00982495" w:rsidRDefault="00C94B37" w:rsidP="00982495">
            <w:pPr>
              <w:rPr>
                <w:szCs w:val="18"/>
              </w:rPr>
            </w:pPr>
            <w:r>
              <w:rPr>
                <w:b/>
                <w:szCs w:val="18"/>
              </w:rPr>
              <w:t>Datum</w:t>
            </w:r>
            <w:r w:rsidR="00982495" w:rsidRPr="009A68D7">
              <w:rPr>
                <w:b/>
                <w:szCs w:val="18"/>
              </w:rPr>
              <w:t>:</w:t>
            </w:r>
            <w:r w:rsidR="00982495">
              <w:rPr>
                <w:szCs w:val="18"/>
              </w:rPr>
              <w:t xml:space="preserve"> Ja/nee (indien ja, toelichten)</w:t>
            </w:r>
          </w:p>
          <w:p w14:paraId="2F995B48" w14:textId="77777777" w:rsidR="00982495" w:rsidRPr="000413F3" w:rsidRDefault="00982495" w:rsidP="00982495"/>
        </w:tc>
        <w:tc>
          <w:tcPr>
            <w:tcW w:w="1061" w:type="dxa"/>
          </w:tcPr>
          <w:p w14:paraId="36587E0E" w14:textId="77777777" w:rsidR="00982495" w:rsidRDefault="00982495" w:rsidP="00982495"/>
          <w:p w14:paraId="71F18E0A" w14:textId="7BE8AFB5" w:rsidR="00982495" w:rsidRDefault="00AC3DDB" w:rsidP="00982495">
            <w:pPr>
              <w:rPr>
                <w:szCs w:val="18"/>
              </w:rPr>
            </w:pPr>
            <w:sdt>
              <w:sdtPr>
                <w:id w:val="572010885"/>
                <w:placeholder>
                  <w:docPart w:val="5FCF8A0F055545D2B061589ACAF73292"/>
                </w:placeholder>
                <w:date>
                  <w:dateFormat w:val="d-M-yy"/>
                  <w:lid w:val="nl-NL"/>
                  <w:storeMappedDataAs w:val="dateTime"/>
                  <w:calendar w:val="gregorian"/>
                </w:date>
              </w:sdtPr>
              <w:sdtEndPr/>
              <w:sdtContent>
                <w:r w:rsidR="00982495">
                  <w:t>Datum selecteren</w:t>
                </w:r>
              </w:sdtContent>
            </w:sdt>
          </w:p>
        </w:tc>
      </w:tr>
    </w:tbl>
    <w:p w14:paraId="52305B9B" w14:textId="49DF9944" w:rsidR="000B432C" w:rsidRDefault="000B432C" w:rsidP="00622645"/>
    <w:p w14:paraId="7673FA3A" w14:textId="77777777" w:rsidR="00470F48" w:rsidRPr="00AC56B2" w:rsidRDefault="00470F48" w:rsidP="00622645"/>
    <w:tbl>
      <w:tblPr>
        <w:tblStyle w:val="Tabelraster"/>
        <w:tblW w:w="94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2"/>
        <w:gridCol w:w="7635"/>
        <w:gridCol w:w="1152"/>
      </w:tblGrid>
      <w:tr w:rsidR="008C6208" w:rsidRPr="000413F3" w14:paraId="2187BEB6" w14:textId="77777777" w:rsidTr="00982495">
        <w:trPr>
          <w:trHeight w:val="413"/>
        </w:trPr>
        <w:tc>
          <w:tcPr>
            <w:tcW w:w="682" w:type="dxa"/>
            <w:shd w:val="clear" w:color="auto" w:fill="DAEEF3" w:themeFill="accent5" w:themeFillTint="33"/>
          </w:tcPr>
          <w:p w14:paraId="1DAC927F" w14:textId="615F2A5E" w:rsidR="008C6208" w:rsidRPr="000413F3" w:rsidRDefault="0095188C" w:rsidP="00317531">
            <w:pPr>
              <w:rPr>
                <w:b/>
                <w:szCs w:val="18"/>
              </w:rPr>
            </w:pPr>
            <w:r>
              <w:rPr>
                <w:b/>
                <w:szCs w:val="18"/>
              </w:rPr>
              <w:t>1</w:t>
            </w:r>
            <w:r w:rsidR="00FD60DB">
              <w:rPr>
                <w:b/>
                <w:szCs w:val="18"/>
              </w:rPr>
              <w:t>2</w:t>
            </w:r>
            <w:r w:rsidR="008C6208" w:rsidRPr="000413F3">
              <w:rPr>
                <w:b/>
                <w:szCs w:val="18"/>
              </w:rPr>
              <w:t>.</w:t>
            </w:r>
          </w:p>
        </w:tc>
        <w:tc>
          <w:tcPr>
            <w:tcW w:w="8787" w:type="dxa"/>
            <w:gridSpan w:val="2"/>
            <w:shd w:val="clear" w:color="auto" w:fill="DAEEF3" w:themeFill="accent5" w:themeFillTint="33"/>
          </w:tcPr>
          <w:p w14:paraId="007CCAB6" w14:textId="77777777" w:rsidR="008C6208" w:rsidRPr="00F80435" w:rsidRDefault="008C6208" w:rsidP="008C6208">
            <w:pPr>
              <w:pStyle w:val="Agendapunt"/>
              <w:numPr>
                <w:ilvl w:val="0"/>
                <w:numId w:val="0"/>
              </w:numPr>
              <w:rPr>
                <w:sz w:val="18"/>
                <w:szCs w:val="18"/>
              </w:rPr>
            </w:pPr>
            <w:r w:rsidRPr="00F80435">
              <w:rPr>
                <w:sz w:val="18"/>
                <w:szCs w:val="18"/>
              </w:rPr>
              <w:t>Afsluiting en datum volgend overleg en tijdstip</w:t>
            </w:r>
          </w:p>
          <w:p w14:paraId="4E7960EA" w14:textId="77777777" w:rsidR="008C6208" w:rsidRPr="000413F3" w:rsidRDefault="008C6208" w:rsidP="00317531">
            <w:pPr>
              <w:rPr>
                <w:b/>
                <w:szCs w:val="18"/>
              </w:rPr>
            </w:pPr>
          </w:p>
        </w:tc>
      </w:tr>
      <w:tr w:rsidR="00C803A1" w:rsidRPr="000413F3" w14:paraId="779F8B19" w14:textId="77777777" w:rsidTr="0081379A">
        <w:trPr>
          <w:trHeight w:val="284"/>
        </w:trPr>
        <w:tc>
          <w:tcPr>
            <w:tcW w:w="682" w:type="dxa"/>
          </w:tcPr>
          <w:p w14:paraId="6FAC18EB" w14:textId="00071EE3" w:rsidR="00C803A1" w:rsidRDefault="0095188C" w:rsidP="00982495">
            <w:pPr>
              <w:rPr>
                <w:szCs w:val="18"/>
              </w:rPr>
            </w:pPr>
            <w:r>
              <w:rPr>
                <w:szCs w:val="18"/>
              </w:rPr>
              <w:t>1</w:t>
            </w:r>
            <w:r w:rsidR="00FD60DB">
              <w:rPr>
                <w:szCs w:val="18"/>
              </w:rPr>
              <w:t>2</w:t>
            </w:r>
            <w:r w:rsidR="00C803A1">
              <w:rPr>
                <w:szCs w:val="18"/>
              </w:rPr>
              <w:t>.1</w:t>
            </w:r>
          </w:p>
        </w:tc>
        <w:tc>
          <w:tcPr>
            <w:tcW w:w="7635" w:type="dxa"/>
          </w:tcPr>
          <w:p w14:paraId="42F34243" w14:textId="77777777" w:rsidR="00C803A1" w:rsidRPr="00231E23" w:rsidRDefault="00C803A1" w:rsidP="00982495">
            <w:r>
              <w:rPr>
                <w:szCs w:val="18"/>
              </w:rPr>
              <w:t>RVB</w:t>
            </w:r>
            <w:r w:rsidRPr="00ED4320">
              <w:rPr>
                <w:szCs w:val="18"/>
              </w:rPr>
              <w:t xml:space="preserve"> sluit persoonlijk de vergadering</w:t>
            </w:r>
            <w:r>
              <w:rPr>
                <w:szCs w:val="18"/>
              </w:rPr>
              <w:t xml:space="preserve"> af en ontvangt graag binnen 10</w:t>
            </w:r>
            <w:r w:rsidRPr="00022B6B">
              <w:rPr>
                <w:i/>
                <w:szCs w:val="18"/>
                <w:u w:val="single"/>
              </w:rPr>
              <w:t xml:space="preserve"> dagen</w:t>
            </w:r>
            <w:r>
              <w:rPr>
                <w:szCs w:val="18"/>
              </w:rPr>
              <w:t xml:space="preserve"> volgens bestek het verslag.</w:t>
            </w:r>
          </w:p>
        </w:tc>
        <w:tc>
          <w:tcPr>
            <w:tcW w:w="1152" w:type="dxa"/>
          </w:tcPr>
          <w:p w14:paraId="3EF27C83" w14:textId="0506D52C" w:rsidR="00C803A1" w:rsidRDefault="00AC3DDB" w:rsidP="00982495">
            <w:pPr>
              <w:rPr>
                <w:szCs w:val="18"/>
              </w:rPr>
            </w:pPr>
            <w:sdt>
              <w:sdtPr>
                <w:id w:val="-1925943493"/>
                <w:placeholder>
                  <w:docPart w:val="64B41926CA394CB78A038FAFB4E7ABA1"/>
                </w:placeholder>
                <w:date>
                  <w:dateFormat w:val="d-M-yy"/>
                  <w:lid w:val="nl-NL"/>
                  <w:storeMappedDataAs w:val="dateTime"/>
                  <w:calendar w:val="gregorian"/>
                </w:date>
              </w:sdtPr>
              <w:sdtEndPr/>
              <w:sdtContent>
                <w:r w:rsidR="00C803A1">
                  <w:t>Datum selecteren</w:t>
                </w:r>
              </w:sdtContent>
            </w:sdt>
          </w:p>
        </w:tc>
      </w:tr>
    </w:tbl>
    <w:p w14:paraId="3EA8324C" w14:textId="77777777" w:rsidR="007B665B" w:rsidRDefault="007B665B" w:rsidP="007B665B"/>
    <w:p w14:paraId="559E5CF5" w14:textId="77777777" w:rsidR="00333278" w:rsidRDefault="00333278">
      <w:pPr>
        <w:spacing w:line="240" w:lineRule="auto"/>
        <w:rPr>
          <w:b/>
        </w:rPr>
      </w:pPr>
      <w:r>
        <w:rPr>
          <w:b/>
        </w:rPr>
        <w:br w:type="page"/>
      </w:r>
    </w:p>
    <w:p w14:paraId="37610A8E" w14:textId="6F7B39D0" w:rsidR="00A972B7" w:rsidRDefault="007B665B" w:rsidP="00A972B7">
      <w:pPr>
        <w:rPr>
          <w:b/>
        </w:rPr>
      </w:pPr>
      <w:r w:rsidRPr="00BA224C">
        <w:rPr>
          <w:b/>
        </w:rPr>
        <w:lastRenderedPageBreak/>
        <w:t>A</w:t>
      </w:r>
      <w:r w:rsidR="00781915">
        <w:rPr>
          <w:b/>
        </w:rPr>
        <w:t>ctiepuntenlijst</w:t>
      </w:r>
    </w:p>
    <w:p w14:paraId="20DEC47A" w14:textId="77777777" w:rsidR="00C23E12" w:rsidRPr="00A972B7" w:rsidRDefault="00C23E12" w:rsidP="00A972B7">
      <w:pPr>
        <w:rPr>
          <w:b/>
        </w:rPr>
      </w:pPr>
    </w:p>
    <w:tbl>
      <w:tblPr>
        <w:tblW w:w="972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709"/>
        <w:gridCol w:w="3544"/>
        <w:gridCol w:w="1134"/>
        <w:gridCol w:w="1356"/>
        <w:gridCol w:w="1904"/>
        <w:gridCol w:w="1073"/>
      </w:tblGrid>
      <w:tr w:rsidR="00C94AC8" w:rsidRPr="00782DEB" w14:paraId="243B607D" w14:textId="77777777" w:rsidTr="000B432C">
        <w:trPr>
          <w:trHeight w:val="435"/>
        </w:trPr>
        <w:tc>
          <w:tcPr>
            <w:tcW w:w="709" w:type="dxa"/>
            <w:shd w:val="clear" w:color="auto" w:fill="auto"/>
            <w:hideMark/>
          </w:tcPr>
          <w:p w14:paraId="71F3C834" w14:textId="77777777" w:rsidR="00C94AC8" w:rsidRPr="00782DEB" w:rsidRDefault="00C94AC8" w:rsidP="000B432C">
            <w:pPr>
              <w:spacing w:line="240" w:lineRule="auto"/>
              <w:rPr>
                <w:b/>
                <w:color w:val="000000"/>
                <w:szCs w:val="18"/>
              </w:rPr>
            </w:pPr>
            <w:r>
              <w:rPr>
                <w:b/>
                <w:color w:val="000000"/>
                <w:szCs w:val="18"/>
              </w:rPr>
              <w:t>Nr.</w:t>
            </w:r>
          </w:p>
        </w:tc>
        <w:tc>
          <w:tcPr>
            <w:tcW w:w="3544" w:type="dxa"/>
            <w:shd w:val="clear" w:color="auto" w:fill="auto"/>
            <w:hideMark/>
          </w:tcPr>
          <w:p w14:paraId="30545772" w14:textId="77777777" w:rsidR="00C94AC8" w:rsidRPr="00782DEB" w:rsidRDefault="00C94AC8" w:rsidP="000B432C">
            <w:pPr>
              <w:spacing w:line="240" w:lineRule="auto"/>
              <w:rPr>
                <w:b/>
                <w:color w:val="000000"/>
                <w:szCs w:val="18"/>
              </w:rPr>
            </w:pPr>
            <w:r>
              <w:rPr>
                <w:b/>
                <w:color w:val="000000"/>
                <w:szCs w:val="18"/>
              </w:rPr>
              <w:t>Omschrijving</w:t>
            </w:r>
          </w:p>
        </w:tc>
        <w:tc>
          <w:tcPr>
            <w:tcW w:w="1134" w:type="dxa"/>
            <w:shd w:val="clear" w:color="auto" w:fill="auto"/>
            <w:hideMark/>
          </w:tcPr>
          <w:p w14:paraId="2EAB8143" w14:textId="77777777" w:rsidR="00C94AC8" w:rsidRPr="00782DEB" w:rsidRDefault="00C94AC8" w:rsidP="000B432C">
            <w:pPr>
              <w:spacing w:line="240" w:lineRule="auto"/>
              <w:rPr>
                <w:b/>
                <w:color w:val="000000"/>
                <w:szCs w:val="18"/>
              </w:rPr>
            </w:pPr>
            <w:r>
              <w:rPr>
                <w:b/>
                <w:color w:val="000000"/>
                <w:szCs w:val="18"/>
              </w:rPr>
              <w:t>A</w:t>
            </w:r>
            <w:r w:rsidRPr="00782DEB">
              <w:rPr>
                <w:b/>
                <w:color w:val="000000"/>
                <w:szCs w:val="18"/>
              </w:rPr>
              <w:t>ctie</w:t>
            </w:r>
          </w:p>
        </w:tc>
        <w:tc>
          <w:tcPr>
            <w:tcW w:w="1356" w:type="dxa"/>
          </w:tcPr>
          <w:p w14:paraId="048AC0CF" w14:textId="1E5CA3BD" w:rsidR="00C94AC8" w:rsidRPr="00782DEB" w:rsidRDefault="00C94AC8" w:rsidP="00B2014A">
            <w:pPr>
              <w:spacing w:line="240" w:lineRule="auto"/>
              <w:rPr>
                <w:b/>
                <w:color w:val="000000"/>
                <w:szCs w:val="18"/>
              </w:rPr>
            </w:pPr>
            <w:proofErr w:type="gramStart"/>
            <w:r>
              <w:rPr>
                <w:b/>
                <w:color w:val="000000"/>
                <w:szCs w:val="18"/>
              </w:rPr>
              <w:t>D</w:t>
            </w:r>
            <w:r w:rsidRPr="00782DEB">
              <w:rPr>
                <w:b/>
                <w:color w:val="000000"/>
                <w:szCs w:val="18"/>
              </w:rPr>
              <w:t xml:space="preserve">atum </w:t>
            </w:r>
            <w:r>
              <w:rPr>
                <w:b/>
                <w:color w:val="000000"/>
                <w:szCs w:val="18"/>
              </w:rPr>
              <w:t xml:space="preserve"> </w:t>
            </w:r>
            <w:r w:rsidR="00B2014A">
              <w:rPr>
                <w:b/>
                <w:color w:val="000000"/>
                <w:szCs w:val="18"/>
              </w:rPr>
              <w:t>ingekomen</w:t>
            </w:r>
            <w:proofErr w:type="gramEnd"/>
          </w:p>
        </w:tc>
        <w:tc>
          <w:tcPr>
            <w:tcW w:w="1904" w:type="dxa"/>
            <w:shd w:val="clear" w:color="auto" w:fill="auto"/>
            <w:hideMark/>
          </w:tcPr>
          <w:p w14:paraId="5A137407" w14:textId="77777777" w:rsidR="00C94AC8" w:rsidRPr="00782DEB" w:rsidRDefault="00C94AC8" w:rsidP="000B432C">
            <w:pPr>
              <w:spacing w:line="240" w:lineRule="auto"/>
              <w:rPr>
                <w:b/>
                <w:color w:val="000000"/>
                <w:szCs w:val="18"/>
              </w:rPr>
            </w:pPr>
            <w:r>
              <w:rPr>
                <w:b/>
                <w:color w:val="000000"/>
                <w:szCs w:val="18"/>
              </w:rPr>
              <w:t>O</w:t>
            </w:r>
            <w:r w:rsidRPr="00782DEB">
              <w:rPr>
                <w:b/>
                <w:color w:val="000000"/>
                <w:szCs w:val="18"/>
              </w:rPr>
              <w:t>pmerking</w:t>
            </w:r>
          </w:p>
        </w:tc>
        <w:tc>
          <w:tcPr>
            <w:tcW w:w="1073" w:type="dxa"/>
            <w:shd w:val="clear" w:color="auto" w:fill="auto"/>
            <w:hideMark/>
          </w:tcPr>
          <w:p w14:paraId="37571E8A" w14:textId="77777777" w:rsidR="00C94AC8" w:rsidRPr="00782DEB" w:rsidRDefault="00C94AC8" w:rsidP="000B432C">
            <w:pPr>
              <w:spacing w:line="240" w:lineRule="auto"/>
              <w:rPr>
                <w:b/>
                <w:color w:val="000000"/>
                <w:szCs w:val="18"/>
              </w:rPr>
            </w:pPr>
            <w:r>
              <w:rPr>
                <w:b/>
                <w:color w:val="000000"/>
                <w:szCs w:val="18"/>
              </w:rPr>
              <w:t>Gereed</w:t>
            </w:r>
          </w:p>
        </w:tc>
      </w:tr>
      <w:tr w:rsidR="00C94AC8" w:rsidRPr="00EB6FA9" w14:paraId="44AB9D1C" w14:textId="77777777" w:rsidTr="000B432C">
        <w:trPr>
          <w:trHeight w:val="305"/>
        </w:trPr>
        <w:tc>
          <w:tcPr>
            <w:tcW w:w="709" w:type="dxa"/>
            <w:shd w:val="clear" w:color="auto" w:fill="auto"/>
          </w:tcPr>
          <w:p w14:paraId="0EE1A923" w14:textId="77777777" w:rsidR="00C94AC8" w:rsidRPr="00EB6FA9" w:rsidRDefault="00C94AC8" w:rsidP="000B432C">
            <w:pPr>
              <w:rPr>
                <w:szCs w:val="18"/>
              </w:rPr>
            </w:pPr>
          </w:p>
        </w:tc>
        <w:tc>
          <w:tcPr>
            <w:tcW w:w="3544" w:type="dxa"/>
            <w:shd w:val="clear" w:color="auto" w:fill="auto"/>
          </w:tcPr>
          <w:p w14:paraId="7AA8A245" w14:textId="7B6E6214" w:rsidR="00C94AC8" w:rsidRPr="00EB6FA9" w:rsidRDefault="00C94AC8" w:rsidP="000B432C">
            <w:pPr>
              <w:ind w:right="-28"/>
              <w:rPr>
                <w:color w:val="000000"/>
                <w:szCs w:val="18"/>
              </w:rPr>
            </w:pPr>
          </w:p>
        </w:tc>
        <w:tc>
          <w:tcPr>
            <w:tcW w:w="1134" w:type="dxa"/>
            <w:shd w:val="clear" w:color="auto" w:fill="auto"/>
          </w:tcPr>
          <w:p w14:paraId="3266377E" w14:textId="77777777" w:rsidR="00C94AC8" w:rsidRPr="00EB6FA9" w:rsidRDefault="00C94AC8" w:rsidP="000B432C">
            <w:pPr>
              <w:spacing w:line="240" w:lineRule="auto"/>
              <w:rPr>
                <w:color w:val="000000"/>
                <w:szCs w:val="18"/>
              </w:rPr>
            </w:pPr>
          </w:p>
        </w:tc>
        <w:tc>
          <w:tcPr>
            <w:tcW w:w="1356" w:type="dxa"/>
          </w:tcPr>
          <w:p w14:paraId="166BA216" w14:textId="77777777" w:rsidR="00C94AC8" w:rsidRPr="00EB6FA9" w:rsidRDefault="00C94AC8" w:rsidP="000B432C">
            <w:pPr>
              <w:spacing w:line="240" w:lineRule="auto"/>
              <w:jc w:val="center"/>
              <w:rPr>
                <w:color w:val="000000"/>
                <w:szCs w:val="18"/>
              </w:rPr>
            </w:pPr>
          </w:p>
        </w:tc>
        <w:tc>
          <w:tcPr>
            <w:tcW w:w="1904" w:type="dxa"/>
            <w:shd w:val="clear" w:color="auto" w:fill="auto"/>
          </w:tcPr>
          <w:p w14:paraId="3A35DA25" w14:textId="77777777" w:rsidR="00C94AC8" w:rsidRPr="00FF5BE9" w:rsidRDefault="00C94AC8" w:rsidP="000B432C">
            <w:pPr>
              <w:rPr>
                <w:color w:val="000000"/>
                <w:szCs w:val="18"/>
              </w:rPr>
            </w:pPr>
          </w:p>
        </w:tc>
        <w:tc>
          <w:tcPr>
            <w:tcW w:w="1073" w:type="dxa"/>
            <w:shd w:val="clear" w:color="auto" w:fill="auto"/>
          </w:tcPr>
          <w:p w14:paraId="3EFE811A" w14:textId="77777777" w:rsidR="00C94AC8" w:rsidRPr="00EB6FA9" w:rsidRDefault="00C94AC8" w:rsidP="000B432C">
            <w:pPr>
              <w:spacing w:line="240" w:lineRule="auto"/>
              <w:jc w:val="center"/>
              <w:rPr>
                <w:color w:val="000000"/>
                <w:szCs w:val="18"/>
              </w:rPr>
            </w:pPr>
          </w:p>
        </w:tc>
      </w:tr>
      <w:tr w:rsidR="00C94AC8" w:rsidRPr="00EB6FA9" w14:paraId="006AF48D" w14:textId="77777777" w:rsidTr="000B432C">
        <w:trPr>
          <w:trHeight w:val="305"/>
        </w:trPr>
        <w:tc>
          <w:tcPr>
            <w:tcW w:w="709" w:type="dxa"/>
            <w:shd w:val="clear" w:color="auto" w:fill="auto"/>
          </w:tcPr>
          <w:p w14:paraId="06B70CC6" w14:textId="77777777" w:rsidR="00C94AC8" w:rsidRPr="00EB6FA9" w:rsidRDefault="00C94AC8" w:rsidP="000B432C">
            <w:pPr>
              <w:rPr>
                <w:szCs w:val="18"/>
              </w:rPr>
            </w:pPr>
          </w:p>
        </w:tc>
        <w:tc>
          <w:tcPr>
            <w:tcW w:w="3544" w:type="dxa"/>
            <w:shd w:val="clear" w:color="auto" w:fill="auto"/>
          </w:tcPr>
          <w:p w14:paraId="3771B3FD" w14:textId="77777777" w:rsidR="00C94AC8" w:rsidRPr="00EB6FA9" w:rsidRDefault="00C94AC8" w:rsidP="000B432C">
            <w:pPr>
              <w:ind w:right="-28"/>
              <w:rPr>
                <w:color w:val="000000"/>
                <w:szCs w:val="18"/>
              </w:rPr>
            </w:pPr>
          </w:p>
        </w:tc>
        <w:tc>
          <w:tcPr>
            <w:tcW w:w="1134" w:type="dxa"/>
            <w:shd w:val="clear" w:color="auto" w:fill="auto"/>
          </w:tcPr>
          <w:p w14:paraId="2012C342" w14:textId="77777777" w:rsidR="00C94AC8" w:rsidRPr="00EB6FA9" w:rsidRDefault="00C94AC8" w:rsidP="000B432C">
            <w:pPr>
              <w:spacing w:line="240" w:lineRule="auto"/>
              <w:rPr>
                <w:color w:val="000000"/>
                <w:szCs w:val="18"/>
              </w:rPr>
            </w:pPr>
          </w:p>
        </w:tc>
        <w:tc>
          <w:tcPr>
            <w:tcW w:w="1356" w:type="dxa"/>
          </w:tcPr>
          <w:p w14:paraId="0AD9865C" w14:textId="77777777" w:rsidR="00C94AC8" w:rsidRPr="00EB6FA9" w:rsidRDefault="00C94AC8" w:rsidP="000B432C">
            <w:pPr>
              <w:spacing w:line="240" w:lineRule="auto"/>
              <w:jc w:val="center"/>
              <w:rPr>
                <w:color w:val="000000"/>
                <w:szCs w:val="18"/>
              </w:rPr>
            </w:pPr>
          </w:p>
        </w:tc>
        <w:tc>
          <w:tcPr>
            <w:tcW w:w="1904" w:type="dxa"/>
            <w:shd w:val="clear" w:color="auto" w:fill="auto"/>
          </w:tcPr>
          <w:p w14:paraId="5604208E" w14:textId="77777777" w:rsidR="00C94AC8" w:rsidRPr="00EB6FA9" w:rsidRDefault="00C94AC8" w:rsidP="000B432C">
            <w:pPr>
              <w:spacing w:line="240" w:lineRule="auto"/>
              <w:jc w:val="center"/>
              <w:rPr>
                <w:color w:val="000000"/>
                <w:szCs w:val="18"/>
              </w:rPr>
            </w:pPr>
          </w:p>
        </w:tc>
        <w:tc>
          <w:tcPr>
            <w:tcW w:w="1073" w:type="dxa"/>
            <w:shd w:val="clear" w:color="auto" w:fill="auto"/>
          </w:tcPr>
          <w:p w14:paraId="7761DD12" w14:textId="77777777" w:rsidR="00C94AC8" w:rsidRPr="00EB6FA9" w:rsidRDefault="00C94AC8" w:rsidP="000B432C">
            <w:pPr>
              <w:spacing w:line="240" w:lineRule="auto"/>
              <w:jc w:val="center"/>
              <w:rPr>
                <w:color w:val="000000"/>
                <w:szCs w:val="18"/>
              </w:rPr>
            </w:pPr>
          </w:p>
        </w:tc>
      </w:tr>
      <w:tr w:rsidR="00C94AC8" w:rsidRPr="00EB6FA9" w14:paraId="43B1A8C5" w14:textId="77777777" w:rsidTr="000B432C">
        <w:trPr>
          <w:trHeight w:val="305"/>
        </w:trPr>
        <w:tc>
          <w:tcPr>
            <w:tcW w:w="709" w:type="dxa"/>
            <w:shd w:val="clear" w:color="auto" w:fill="auto"/>
          </w:tcPr>
          <w:p w14:paraId="22348630" w14:textId="77777777" w:rsidR="00C94AC8" w:rsidRPr="00EB6FA9" w:rsidRDefault="00C94AC8" w:rsidP="000B432C">
            <w:pPr>
              <w:rPr>
                <w:szCs w:val="18"/>
              </w:rPr>
            </w:pPr>
          </w:p>
        </w:tc>
        <w:tc>
          <w:tcPr>
            <w:tcW w:w="3544" w:type="dxa"/>
            <w:shd w:val="clear" w:color="auto" w:fill="auto"/>
          </w:tcPr>
          <w:p w14:paraId="540CA56C" w14:textId="77777777" w:rsidR="00C94AC8" w:rsidRPr="00EB6FA9" w:rsidRDefault="00C94AC8" w:rsidP="000B432C">
            <w:pPr>
              <w:ind w:right="-28"/>
              <w:rPr>
                <w:color w:val="000000"/>
                <w:szCs w:val="18"/>
              </w:rPr>
            </w:pPr>
          </w:p>
        </w:tc>
        <w:tc>
          <w:tcPr>
            <w:tcW w:w="1134" w:type="dxa"/>
            <w:shd w:val="clear" w:color="auto" w:fill="auto"/>
          </w:tcPr>
          <w:p w14:paraId="0432F83E" w14:textId="77777777" w:rsidR="00C94AC8" w:rsidRPr="00EB6FA9" w:rsidRDefault="00C94AC8" w:rsidP="000B432C">
            <w:pPr>
              <w:spacing w:line="240" w:lineRule="auto"/>
              <w:rPr>
                <w:color w:val="000000"/>
                <w:szCs w:val="18"/>
              </w:rPr>
            </w:pPr>
          </w:p>
        </w:tc>
        <w:tc>
          <w:tcPr>
            <w:tcW w:w="1356" w:type="dxa"/>
          </w:tcPr>
          <w:p w14:paraId="326A0FC8" w14:textId="77777777" w:rsidR="00C94AC8" w:rsidRPr="00EB6FA9" w:rsidRDefault="00C94AC8" w:rsidP="000B432C">
            <w:pPr>
              <w:spacing w:line="240" w:lineRule="auto"/>
              <w:rPr>
                <w:color w:val="000000"/>
                <w:szCs w:val="18"/>
              </w:rPr>
            </w:pPr>
          </w:p>
        </w:tc>
        <w:tc>
          <w:tcPr>
            <w:tcW w:w="1904" w:type="dxa"/>
            <w:shd w:val="clear" w:color="auto" w:fill="auto"/>
          </w:tcPr>
          <w:p w14:paraId="29EC3A68" w14:textId="77777777" w:rsidR="00C94AC8" w:rsidRPr="00EB6FA9" w:rsidRDefault="00C94AC8" w:rsidP="000B432C">
            <w:pPr>
              <w:spacing w:line="240" w:lineRule="auto"/>
              <w:rPr>
                <w:color w:val="000000"/>
                <w:szCs w:val="18"/>
              </w:rPr>
            </w:pPr>
          </w:p>
        </w:tc>
        <w:tc>
          <w:tcPr>
            <w:tcW w:w="1073" w:type="dxa"/>
            <w:shd w:val="clear" w:color="auto" w:fill="auto"/>
          </w:tcPr>
          <w:p w14:paraId="66897DF2" w14:textId="77777777" w:rsidR="00C94AC8" w:rsidRPr="00EB6FA9" w:rsidRDefault="00C94AC8" w:rsidP="000B432C">
            <w:pPr>
              <w:spacing w:line="240" w:lineRule="auto"/>
              <w:rPr>
                <w:color w:val="000000"/>
                <w:szCs w:val="18"/>
              </w:rPr>
            </w:pPr>
          </w:p>
        </w:tc>
      </w:tr>
      <w:tr w:rsidR="00C94AC8" w:rsidRPr="00EB6FA9" w14:paraId="1DFB15BC" w14:textId="77777777" w:rsidTr="000B432C">
        <w:trPr>
          <w:trHeight w:val="305"/>
        </w:trPr>
        <w:tc>
          <w:tcPr>
            <w:tcW w:w="709" w:type="dxa"/>
            <w:shd w:val="clear" w:color="auto" w:fill="auto"/>
          </w:tcPr>
          <w:p w14:paraId="11A47113" w14:textId="77777777" w:rsidR="00C94AC8" w:rsidRPr="00EB6FA9" w:rsidRDefault="00C94AC8" w:rsidP="000B432C">
            <w:pPr>
              <w:rPr>
                <w:szCs w:val="18"/>
              </w:rPr>
            </w:pPr>
          </w:p>
        </w:tc>
        <w:tc>
          <w:tcPr>
            <w:tcW w:w="3544" w:type="dxa"/>
            <w:shd w:val="clear" w:color="auto" w:fill="auto"/>
          </w:tcPr>
          <w:p w14:paraId="6C92A1C5" w14:textId="77777777" w:rsidR="00C94AC8" w:rsidRPr="00EB6FA9" w:rsidRDefault="00C94AC8" w:rsidP="000B432C">
            <w:pPr>
              <w:ind w:right="-28"/>
              <w:rPr>
                <w:color w:val="000000"/>
                <w:szCs w:val="18"/>
              </w:rPr>
            </w:pPr>
          </w:p>
        </w:tc>
        <w:tc>
          <w:tcPr>
            <w:tcW w:w="1134" w:type="dxa"/>
            <w:shd w:val="clear" w:color="auto" w:fill="auto"/>
          </w:tcPr>
          <w:p w14:paraId="5054E16D" w14:textId="77777777" w:rsidR="00C94AC8" w:rsidRPr="00EB6FA9" w:rsidRDefault="00C94AC8" w:rsidP="000B432C">
            <w:pPr>
              <w:spacing w:line="240" w:lineRule="auto"/>
              <w:rPr>
                <w:color w:val="000000"/>
                <w:szCs w:val="18"/>
              </w:rPr>
            </w:pPr>
          </w:p>
        </w:tc>
        <w:tc>
          <w:tcPr>
            <w:tcW w:w="1356" w:type="dxa"/>
          </w:tcPr>
          <w:p w14:paraId="6358EAF0" w14:textId="77777777" w:rsidR="00C94AC8" w:rsidRPr="00EB6FA9" w:rsidRDefault="00C94AC8" w:rsidP="000B432C">
            <w:pPr>
              <w:spacing w:line="240" w:lineRule="auto"/>
              <w:jc w:val="center"/>
              <w:rPr>
                <w:color w:val="000000"/>
                <w:szCs w:val="18"/>
              </w:rPr>
            </w:pPr>
          </w:p>
        </w:tc>
        <w:tc>
          <w:tcPr>
            <w:tcW w:w="1904" w:type="dxa"/>
            <w:shd w:val="clear" w:color="auto" w:fill="auto"/>
          </w:tcPr>
          <w:p w14:paraId="6539D8F2" w14:textId="77777777" w:rsidR="00C94AC8" w:rsidRPr="00EB6FA9" w:rsidRDefault="00C94AC8" w:rsidP="000B432C">
            <w:pPr>
              <w:spacing w:line="240" w:lineRule="auto"/>
              <w:jc w:val="center"/>
              <w:rPr>
                <w:color w:val="000000"/>
                <w:szCs w:val="18"/>
              </w:rPr>
            </w:pPr>
          </w:p>
        </w:tc>
        <w:tc>
          <w:tcPr>
            <w:tcW w:w="1073" w:type="dxa"/>
            <w:shd w:val="clear" w:color="auto" w:fill="auto"/>
          </w:tcPr>
          <w:p w14:paraId="77449AFF" w14:textId="77777777" w:rsidR="00C94AC8" w:rsidRPr="00EB6FA9" w:rsidRDefault="00C94AC8" w:rsidP="000B432C">
            <w:pPr>
              <w:spacing w:line="240" w:lineRule="auto"/>
              <w:jc w:val="center"/>
              <w:rPr>
                <w:color w:val="000000"/>
                <w:szCs w:val="18"/>
              </w:rPr>
            </w:pPr>
          </w:p>
        </w:tc>
      </w:tr>
      <w:tr w:rsidR="00C94AC8" w:rsidRPr="00EB6FA9" w14:paraId="6707A0A6" w14:textId="77777777" w:rsidTr="000B432C">
        <w:trPr>
          <w:trHeight w:val="305"/>
        </w:trPr>
        <w:tc>
          <w:tcPr>
            <w:tcW w:w="709" w:type="dxa"/>
            <w:shd w:val="clear" w:color="auto" w:fill="auto"/>
          </w:tcPr>
          <w:p w14:paraId="447D92C1" w14:textId="77777777" w:rsidR="00C94AC8" w:rsidRPr="00EB6FA9" w:rsidRDefault="00C94AC8" w:rsidP="000B432C">
            <w:pPr>
              <w:rPr>
                <w:szCs w:val="18"/>
              </w:rPr>
            </w:pPr>
          </w:p>
        </w:tc>
        <w:tc>
          <w:tcPr>
            <w:tcW w:w="3544" w:type="dxa"/>
            <w:shd w:val="clear" w:color="auto" w:fill="auto"/>
          </w:tcPr>
          <w:p w14:paraId="2073DE91" w14:textId="77777777" w:rsidR="00C94AC8" w:rsidRPr="00EB6FA9" w:rsidRDefault="00C94AC8" w:rsidP="000B432C">
            <w:pPr>
              <w:ind w:right="-28"/>
              <w:rPr>
                <w:color w:val="000000"/>
                <w:szCs w:val="18"/>
              </w:rPr>
            </w:pPr>
          </w:p>
        </w:tc>
        <w:tc>
          <w:tcPr>
            <w:tcW w:w="1134" w:type="dxa"/>
            <w:shd w:val="clear" w:color="auto" w:fill="auto"/>
          </w:tcPr>
          <w:p w14:paraId="182E1C19" w14:textId="77777777" w:rsidR="00C94AC8" w:rsidRPr="00EB6FA9" w:rsidRDefault="00C94AC8" w:rsidP="000B432C">
            <w:pPr>
              <w:spacing w:line="240" w:lineRule="auto"/>
              <w:rPr>
                <w:color w:val="000000"/>
                <w:szCs w:val="18"/>
              </w:rPr>
            </w:pPr>
          </w:p>
        </w:tc>
        <w:tc>
          <w:tcPr>
            <w:tcW w:w="1356" w:type="dxa"/>
          </w:tcPr>
          <w:p w14:paraId="3BF8A022" w14:textId="77777777" w:rsidR="00C94AC8" w:rsidRPr="00EB6FA9" w:rsidRDefault="00C94AC8" w:rsidP="000B432C">
            <w:pPr>
              <w:spacing w:line="240" w:lineRule="auto"/>
              <w:jc w:val="center"/>
              <w:rPr>
                <w:color w:val="000000"/>
                <w:szCs w:val="18"/>
              </w:rPr>
            </w:pPr>
          </w:p>
        </w:tc>
        <w:tc>
          <w:tcPr>
            <w:tcW w:w="1904" w:type="dxa"/>
            <w:shd w:val="clear" w:color="auto" w:fill="auto"/>
          </w:tcPr>
          <w:p w14:paraId="4C2402E8" w14:textId="77777777" w:rsidR="00C94AC8" w:rsidRPr="00EB6FA9" w:rsidRDefault="00C94AC8" w:rsidP="000B432C">
            <w:pPr>
              <w:spacing w:line="240" w:lineRule="auto"/>
              <w:jc w:val="center"/>
              <w:rPr>
                <w:color w:val="000000"/>
                <w:szCs w:val="18"/>
              </w:rPr>
            </w:pPr>
          </w:p>
        </w:tc>
        <w:tc>
          <w:tcPr>
            <w:tcW w:w="1073" w:type="dxa"/>
            <w:shd w:val="clear" w:color="auto" w:fill="auto"/>
          </w:tcPr>
          <w:p w14:paraId="1C904DDC" w14:textId="77777777" w:rsidR="00C94AC8" w:rsidRPr="00EB6FA9" w:rsidRDefault="00C94AC8" w:rsidP="000B432C">
            <w:pPr>
              <w:spacing w:line="240" w:lineRule="auto"/>
              <w:jc w:val="center"/>
              <w:rPr>
                <w:color w:val="000000"/>
                <w:szCs w:val="18"/>
              </w:rPr>
            </w:pPr>
          </w:p>
        </w:tc>
      </w:tr>
      <w:tr w:rsidR="00C94AC8" w:rsidRPr="00EB6FA9" w14:paraId="2845406C" w14:textId="77777777" w:rsidTr="000B432C">
        <w:trPr>
          <w:trHeight w:val="305"/>
        </w:trPr>
        <w:tc>
          <w:tcPr>
            <w:tcW w:w="709" w:type="dxa"/>
            <w:shd w:val="clear" w:color="auto" w:fill="auto"/>
          </w:tcPr>
          <w:p w14:paraId="1783D9C6" w14:textId="77777777" w:rsidR="00C94AC8" w:rsidRPr="00EB6FA9" w:rsidRDefault="00C94AC8" w:rsidP="000B432C">
            <w:pPr>
              <w:rPr>
                <w:szCs w:val="18"/>
              </w:rPr>
            </w:pPr>
          </w:p>
        </w:tc>
        <w:tc>
          <w:tcPr>
            <w:tcW w:w="3544" w:type="dxa"/>
            <w:shd w:val="clear" w:color="auto" w:fill="auto"/>
          </w:tcPr>
          <w:p w14:paraId="384650F4" w14:textId="77777777" w:rsidR="00C94AC8" w:rsidRPr="00EB6FA9" w:rsidRDefault="00C94AC8" w:rsidP="000B432C">
            <w:pPr>
              <w:ind w:right="-28"/>
              <w:rPr>
                <w:color w:val="000000"/>
                <w:szCs w:val="18"/>
              </w:rPr>
            </w:pPr>
          </w:p>
        </w:tc>
        <w:tc>
          <w:tcPr>
            <w:tcW w:w="1134" w:type="dxa"/>
            <w:shd w:val="clear" w:color="auto" w:fill="auto"/>
          </w:tcPr>
          <w:p w14:paraId="7C9C7A2D" w14:textId="77777777" w:rsidR="00C94AC8" w:rsidRPr="00EB6FA9" w:rsidRDefault="00C94AC8" w:rsidP="000B432C">
            <w:pPr>
              <w:spacing w:line="240" w:lineRule="auto"/>
              <w:rPr>
                <w:color w:val="000000"/>
                <w:szCs w:val="18"/>
              </w:rPr>
            </w:pPr>
          </w:p>
        </w:tc>
        <w:tc>
          <w:tcPr>
            <w:tcW w:w="1356" w:type="dxa"/>
          </w:tcPr>
          <w:p w14:paraId="1A0812E0" w14:textId="77777777" w:rsidR="00C94AC8" w:rsidRPr="00EB6FA9" w:rsidRDefault="00C94AC8" w:rsidP="000B432C">
            <w:pPr>
              <w:spacing w:line="240" w:lineRule="auto"/>
              <w:jc w:val="center"/>
              <w:rPr>
                <w:color w:val="000000"/>
                <w:szCs w:val="18"/>
              </w:rPr>
            </w:pPr>
          </w:p>
        </w:tc>
        <w:tc>
          <w:tcPr>
            <w:tcW w:w="1904" w:type="dxa"/>
            <w:shd w:val="clear" w:color="auto" w:fill="auto"/>
          </w:tcPr>
          <w:p w14:paraId="42C8DF09" w14:textId="77777777" w:rsidR="00C94AC8" w:rsidRPr="00EB6FA9" w:rsidRDefault="00C94AC8" w:rsidP="000B432C">
            <w:pPr>
              <w:spacing w:line="240" w:lineRule="auto"/>
              <w:jc w:val="center"/>
              <w:rPr>
                <w:color w:val="000000"/>
                <w:szCs w:val="18"/>
              </w:rPr>
            </w:pPr>
          </w:p>
        </w:tc>
        <w:tc>
          <w:tcPr>
            <w:tcW w:w="1073" w:type="dxa"/>
            <w:shd w:val="clear" w:color="auto" w:fill="auto"/>
          </w:tcPr>
          <w:p w14:paraId="2F2136EF" w14:textId="77777777" w:rsidR="00C94AC8" w:rsidRPr="00EB6FA9" w:rsidRDefault="00C94AC8" w:rsidP="000B432C">
            <w:pPr>
              <w:spacing w:line="240" w:lineRule="auto"/>
              <w:jc w:val="center"/>
              <w:rPr>
                <w:color w:val="000000"/>
                <w:szCs w:val="18"/>
              </w:rPr>
            </w:pPr>
          </w:p>
        </w:tc>
      </w:tr>
      <w:tr w:rsidR="00C94AC8" w:rsidRPr="00EB6FA9" w14:paraId="574F4BE2" w14:textId="77777777" w:rsidTr="000B432C">
        <w:trPr>
          <w:trHeight w:val="305"/>
        </w:trPr>
        <w:tc>
          <w:tcPr>
            <w:tcW w:w="709" w:type="dxa"/>
            <w:shd w:val="clear" w:color="auto" w:fill="auto"/>
          </w:tcPr>
          <w:p w14:paraId="03C541A9" w14:textId="77777777" w:rsidR="00C94AC8" w:rsidRPr="00EB6FA9" w:rsidRDefault="00C94AC8" w:rsidP="000B432C">
            <w:pPr>
              <w:rPr>
                <w:szCs w:val="18"/>
              </w:rPr>
            </w:pPr>
          </w:p>
        </w:tc>
        <w:tc>
          <w:tcPr>
            <w:tcW w:w="3544" w:type="dxa"/>
            <w:shd w:val="clear" w:color="auto" w:fill="auto"/>
          </w:tcPr>
          <w:p w14:paraId="41749C61" w14:textId="77777777" w:rsidR="00C94AC8" w:rsidRPr="00EB6FA9" w:rsidRDefault="00C94AC8" w:rsidP="000B432C">
            <w:pPr>
              <w:ind w:right="-28"/>
              <w:rPr>
                <w:color w:val="000000"/>
                <w:szCs w:val="18"/>
              </w:rPr>
            </w:pPr>
          </w:p>
        </w:tc>
        <w:tc>
          <w:tcPr>
            <w:tcW w:w="1134" w:type="dxa"/>
            <w:shd w:val="clear" w:color="auto" w:fill="auto"/>
          </w:tcPr>
          <w:p w14:paraId="31A0009E" w14:textId="77777777" w:rsidR="00C94AC8" w:rsidRPr="00EB6FA9" w:rsidRDefault="00C94AC8" w:rsidP="000B432C">
            <w:pPr>
              <w:spacing w:line="240" w:lineRule="auto"/>
              <w:rPr>
                <w:color w:val="000000"/>
                <w:szCs w:val="18"/>
              </w:rPr>
            </w:pPr>
          </w:p>
        </w:tc>
        <w:tc>
          <w:tcPr>
            <w:tcW w:w="1356" w:type="dxa"/>
          </w:tcPr>
          <w:p w14:paraId="62447CE5" w14:textId="77777777" w:rsidR="00C94AC8" w:rsidRPr="00EB6FA9" w:rsidRDefault="00C94AC8" w:rsidP="000B432C">
            <w:pPr>
              <w:spacing w:line="240" w:lineRule="auto"/>
              <w:rPr>
                <w:color w:val="000000"/>
                <w:szCs w:val="18"/>
              </w:rPr>
            </w:pPr>
          </w:p>
        </w:tc>
        <w:tc>
          <w:tcPr>
            <w:tcW w:w="1904" w:type="dxa"/>
            <w:shd w:val="clear" w:color="auto" w:fill="auto"/>
          </w:tcPr>
          <w:p w14:paraId="787852AD" w14:textId="77777777" w:rsidR="00C94AC8" w:rsidRPr="00EB6FA9" w:rsidRDefault="00C94AC8" w:rsidP="000B432C">
            <w:pPr>
              <w:spacing w:line="240" w:lineRule="auto"/>
              <w:rPr>
                <w:color w:val="000000"/>
                <w:szCs w:val="18"/>
              </w:rPr>
            </w:pPr>
          </w:p>
        </w:tc>
        <w:tc>
          <w:tcPr>
            <w:tcW w:w="1073" w:type="dxa"/>
            <w:shd w:val="clear" w:color="auto" w:fill="auto"/>
          </w:tcPr>
          <w:p w14:paraId="3B08AFDC" w14:textId="77777777" w:rsidR="00C94AC8" w:rsidRPr="00EB6FA9" w:rsidRDefault="00C94AC8" w:rsidP="000B432C">
            <w:pPr>
              <w:spacing w:line="240" w:lineRule="auto"/>
              <w:rPr>
                <w:color w:val="000000"/>
                <w:szCs w:val="18"/>
              </w:rPr>
            </w:pPr>
          </w:p>
        </w:tc>
      </w:tr>
      <w:tr w:rsidR="00C94AC8" w:rsidRPr="00EB6FA9" w14:paraId="35FDDCD4" w14:textId="77777777" w:rsidTr="000B432C">
        <w:trPr>
          <w:trHeight w:val="305"/>
        </w:trPr>
        <w:tc>
          <w:tcPr>
            <w:tcW w:w="709" w:type="dxa"/>
            <w:shd w:val="clear" w:color="auto" w:fill="auto"/>
          </w:tcPr>
          <w:p w14:paraId="181F0973" w14:textId="77777777" w:rsidR="00C94AC8" w:rsidRPr="00EB6FA9" w:rsidRDefault="00C94AC8" w:rsidP="000B432C">
            <w:pPr>
              <w:rPr>
                <w:szCs w:val="18"/>
              </w:rPr>
            </w:pPr>
          </w:p>
        </w:tc>
        <w:tc>
          <w:tcPr>
            <w:tcW w:w="3544" w:type="dxa"/>
            <w:shd w:val="clear" w:color="auto" w:fill="auto"/>
          </w:tcPr>
          <w:p w14:paraId="79BA4D47" w14:textId="77777777" w:rsidR="00C94AC8" w:rsidRPr="00EB6FA9" w:rsidRDefault="00C94AC8" w:rsidP="000B432C">
            <w:pPr>
              <w:ind w:right="-28"/>
              <w:rPr>
                <w:color w:val="000000"/>
                <w:szCs w:val="18"/>
              </w:rPr>
            </w:pPr>
          </w:p>
        </w:tc>
        <w:tc>
          <w:tcPr>
            <w:tcW w:w="1134" w:type="dxa"/>
            <w:shd w:val="clear" w:color="auto" w:fill="auto"/>
          </w:tcPr>
          <w:p w14:paraId="7B338816" w14:textId="77777777" w:rsidR="00C94AC8" w:rsidRPr="00EB6FA9" w:rsidRDefault="00C94AC8" w:rsidP="000B432C">
            <w:pPr>
              <w:spacing w:line="240" w:lineRule="auto"/>
              <w:rPr>
                <w:color w:val="000000"/>
                <w:szCs w:val="18"/>
              </w:rPr>
            </w:pPr>
          </w:p>
        </w:tc>
        <w:tc>
          <w:tcPr>
            <w:tcW w:w="1356" w:type="dxa"/>
          </w:tcPr>
          <w:p w14:paraId="02F8B865" w14:textId="77777777" w:rsidR="00C94AC8" w:rsidRPr="00EB6FA9" w:rsidRDefault="00C94AC8" w:rsidP="000B432C">
            <w:pPr>
              <w:spacing w:line="240" w:lineRule="auto"/>
              <w:jc w:val="center"/>
              <w:rPr>
                <w:color w:val="000000"/>
                <w:szCs w:val="18"/>
              </w:rPr>
            </w:pPr>
          </w:p>
        </w:tc>
        <w:tc>
          <w:tcPr>
            <w:tcW w:w="1904" w:type="dxa"/>
            <w:shd w:val="clear" w:color="auto" w:fill="auto"/>
          </w:tcPr>
          <w:p w14:paraId="1AC6ACAC" w14:textId="77777777" w:rsidR="00C94AC8" w:rsidRPr="00EB6FA9" w:rsidRDefault="00C94AC8" w:rsidP="000B432C">
            <w:pPr>
              <w:spacing w:line="240" w:lineRule="auto"/>
              <w:jc w:val="center"/>
              <w:rPr>
                <w:color w:val="000000"/>
                <w:szCs w:val="18"/>
              </w:rPr>
            </w:pPr>
          </w:p>
        </w:tc>
        <w:tc>
          <w:tcPr>
            <w:tcW w:w="1073" w:type="dxa"/>
            <w:shd w:val="clear" w:color="auto" w:fill="auto"/>
          </w:tcPr>
          <w:p w14:paraId="52DAFBE2" w14:textId="77777777" w:rsidR="00C94AC8" w:rsidRPr="00EB6FA9" w:rsidRDefault="00C94AC8" w:rsidP="000B432C">
            <w:pPr>
              <w:spacing w:line="240" w:lineRule="auto"/>
              <w:jc w:val="center"/>
              <w:rPr>
                <w:color w:val="000000"/>
                <w:szCs w:val="18"/>
              </w:rPr>
            </w:pPr>
          </w:p>
        </w:tc>
      </w:tr>
      <w:tr w:rsidR="00C94AC8" w:rsidRPr="00EB6FA9" w14:paraId="1E444D8F" w14:textId="77777777" w:rsidTr="000B432C">
        <w:trPr>
          <w:trHeight w:val="305"/>
        </w:trPr>
        <w:tc>
          <w:tcPr>
            <w:tcW w:w="709" w:type="dxa"/>
            <w:shd w:val="clear" w:color="auto" w:fill="auto"/>
          </w:tcPr>
          <w:p w14:paraId="670D6EAE" w14:textId="77777777" w:rsidR="00C94AC8" w:rsidRPr="00EB6FA9" w:rsidRDefault="00C94AC8" w:rsidP="000B432C">
            <w:pPr>
              <w:rPr>
                <w:szCs w:val="18"/>
              </w:rPr>
            </w:pPr>
          </w:p>
        </w:tc>
        <w:tc>
          <w:tcPr>
            <w:tcW w:w="3544" w:type="dxa"/>
            <w:shd w:val="clear" w:color="auto" w:fill="auto"/>
          </w:tcPr>
          <w:p w14:paraId="095BF5DC" w14:textId="77777777" w:rsidR="00C94AC8" w:rsidRPr="00EB6FA9" w:rsidRDefault="00C94AC8" w:rsidP="000B432C">
            <w:pPr>
              <w:ind w:right="-28"/>
              <w:rPr>
                <w:color w:val="000000"/>
                <w:szCs w:val="18"/>
              </w:rPr>
            </w:pPr>
          </w:p>
        </w:tc>
        <w:tc>
          <w:tcPr>
            <w:tcW w:w="1134" w:type="dxa"/>
            <w:shd w:val="clear" w:color="auto" w:fill="auto"/>
          </w:tcPr>
          <w:p w14:paraId="27F3BAEF" w14:textId="77777777" w:rsidR="00C94AC8" w:rsidRPr="00EB6FA9" w:rsidRDefault="00C94AC8" w:rsidP="000B432C">
            <w:pPr>
              <w:spacing w:line="240" w:lineRule="auto"/>
              <w:rPr>
                <w:color w:val="000000"/>
                <w:szCs w:val="18"/>
              </w:rPr>
            </w:pPr>
          </w:p>
        </w:tc>
        <w:tc>
          <w:tcPr>
            <w:tcW w:w="1356" w:type="dxa"/>
          </w:tcPr>
          <w:p w14:paraId="4C573DA3" w14:textId="77777777" w:rsidR="00C94AC8" w:rsidRPr="00EB6FA9" w:rsidRDefault="00C94AC8" w:rsidP="000B432C">
            <w:pPr>
              <w:spacing w:line="240" w:lineRule="auto"/>
              <w:jc w:val="center"/>
              <w:rPr>
                <w:color w:val="000000"/>
                <w:szCs w:val="18"/>
              </w:rPr>
            </w:pPr>
          </w:p>
        </w:tc>
        <w:tc>
          <w:tcPr>
            <w:tcW w:w="1904" w:type="dxa"/>
            <w:shd w:val="clear" w:color="auto" w:fill="auto"/>
          </w:tcPr>
          <w:p w14:paraId="49E475C0" w14:textId="77777777" w:rsidR="00C94AC8" w:rsidRPr="00EB6FA9" w:rsidRDefault="00C94AC8" w:rsidP="000B432C">
            <w:pPr>
              <w:spacing w:line="240" w:lineRule="auto"/>
              <w:jc w:val="center"/>
              <w:rPr>
                <w:color w:val="000000"/>
                <w:szCs w:val="18"/>
              </w:rPr>
            </w:pPr>
          </w:p>
        </w:tc>
        <w:tc>
          <w:tcPr>
            <w:tcW w:w="1073" w:type="dxa"/>
            <w:shd w:val="clear" w:color="auto" w:fill="auto"/>
          </w:tcPr>
          <w:p w14:paraId="5C8610ED" w14:textId="77777777" w:rsidR="00C94AC8" w:rsidRPr="00EB6FA9" w:rsidRDefault="00C94AC8" w:rsidP="000B432C">
            <w:pPr>
              <w:spacing w:line="240" w:lineRule="auto"/>
              <w:jc w:val="center"/>
              <w:rPr>
                <w:color w:val="000000"/>
                <w:szCs w:val="18"/>
              </w:rPr>
            </w:pPr>
          </w:p>
        </w:tc>
      </w:tr>
      <w:tr w:rsidR="00C94AC8" w:rsidRPr="00EB6FA9" w14:paraId="75F38AB0" w14:textId="77777777" w:rsidTr="000B432C">
        <w:trPr>
          <w:trHeight w:val="305"/>
        </w:trPr>
        <w:tc>
          <w:tcPr>
            <w:tcW w:w="709" w:type="dxa"/>
            <w:shd w:val="clear" w:color="auto" w:fill="auto"/>
          </w:tcPr>
          <w:p w14:paraId="5CD95E26" w14:textId="77777777" w:rsidR="00C94AC8" w:rsidRPr="00EB6FA9" w:rsidRDefault="00C94AC8" w:rsidP="000B432C">
            <w:pPr>
              <w:rPr>
                <w:szCs w:val="18"/>
              </w:rPr>
            </w:pPr>
          </w:p>
        </w:tc>
        <w:tc>
          <w:tcPr>
            <w:tcW w:w="3544" w:type="dxa"/>
            <w:shd w:val="clear" w:color="auto" w:fill="auto"/>
          </w:tcPr>
          <w:p w14:paraId="366C4368" w14:textId="0D2BDF64" w:rsidR="00C94AC8" w:rsidRPr="00EB6FA9" w:rsidRDefault="00C94AC8" w:rsidP="000B432C">
            <w:pPr>
              <w:ind w:right="-28"/>
              <w:rPr>
                <w:color w:val="000000"/>
                <w:szCs w:val="18"/>
              </w:rPr>
            </w:pPr>
          </w:p>
        </w:tc>
        <w:tc>
          <w:tcPr>
            <w:tcW w:w="1134" w:type="dxa"/>
            <w:shd w:val="clear" w:color="auto" w:fill="auto"/>
          </w:tcPr>
          <w:p w14:paraId="7262AE7E" w14:textId="77777777" w:rsidR="00C94AC8" w:rsidRPr="00EB6FA9" w:rsidRDefault="00C94AC8" w:rsidP="000B432C">
            <w:pPr>
              <w:spacing w:line="240" w:lineRule="auto"/>
              <w:rPr>
                <w:color w:val="000000"/>
                <w:szCs w:val="18"/>
              </w:rPr>
            </w:pPr>
          </w:p>
        </w:tc>
        <w:tc>
          <w:tcPr>
            <w:tcW w:w="1356" w:type="dxa"/>
          </w:tcPr>
          <w:p w14:paraId="4ECCFD13" w14:textId="77777777" w:rsidR="00C94AC8" w:rsidRPr="00EB6FA9" w:rsidRDefault="00C94AC8" w:rsidP="000B432C">
            <w:pPr>
              <w:spacing w:line="240" w:lineRule="auto"/>
              <w:jc w:val="center"/>
              <w:rPr>
                <w:color w:val="000000"/>
                <w:szCs w:val="18"/>
              </w:rPr>
            </w:pPr>
          </w:p>
        </w:tc>
        <w:tc>
          <w:tcPr>
            <w:tcW w:w="1904" w:type="dxa"/>
            <w:shd w:val="clear" w:color="auto" w:fill="auto"/>
          </w:tcPr>
          <w:p w14:paraId="2915B1EC" w14:textId="77777777" w:rsidR="00C94AC8" w:rsidRPr="00FF5BE9" w:rsidRDefault="00C94AC8" w:rsidP="000B432C">
            <w:pPr>
              <w:rPr>
                <w:color w:val="000000"/>
                <w:szCs w:val="18"/>
              </w:rPr>
            </w:pPr>
          </w:p>
        </w:tc>
        <w:tc>
          <w:tcPr>
            <w:tcW w:w="1073" w:type="dxa"/>
            <w:shd w:val="clear" w:color="auto" w:fill="auto"/>
          </w:tcPr>
          <w:p w14:paraId="4057736A" w14:textId="77777777" w:rsidR="00C94AC8" w:rsidRPr="00EB6FA9" w:rsidRDefault="00C94AC8" w:rsidP="000B432C">
            <w:pPr>
              <w:spacing w:line="240" w:lineRule="auto"/>
              <w:jc w:val="center"/>
              <w:rPr>
                <w:color w:val="000000"/>
                <w:szCs w:val="18"/>
              </w:rPr>
            </w:pPr>
          </w:p>
        </w:tc>
      </w:tr>
      <w:tr w:rsidR="00C94AC8" w:rsidRPr="00EB6FA9" w14:paraId="55F29D3F" w14:textId="77777777" w:rsidTr="000B432C">
        <w:trPr>
          <w:trHeight w:val="305"/>
        </w:trPr>
        <w:tc>
          <w:tcPr>
            <w:tcW w:w="709" w:type="dxa"/>
            <w:shd w:val="clear" w:color="auto" w:fill="auto"/>
          </w:tcPr>
          <w:p w14:paraId="1B1C7255" w14:textId="77777777" w:rsidR="00C94AC8" w:rsidRPr="00EB6FA9" w:rsidRDefault="00C94AC8" w:rsidP="000B432C">
            <w:pPr>
              <w:rPr>
                <w:szCs w:val="18"/>
              </w:rPr>
            </w:pPr>
          </w:p>
        </w:tc>
        <w:tc>
          <w:tcPr>
            <w:tcW w:w="3544" w:type="dxa"/>
            <w:shd w:val="clear" w:color="auto" w:fill="auto"/>
          </w:tcPr>
          <w:p w14:paraId="2D5AEC0A" w14:textId="77777777" w:rsidR="00C94AC8" w:rsidRPr="00EB6FA9" w:rsidRDefault="00C94AC8" w:rsidP="000B432C">
            <w:pPr>
              <w:ind w:right="-28"/>
              <w:rPr>
                <w:color w:val="000000"/>
                <w:szCs w:val="18"/>
              </w:rPr>
            </w:pPr>
          </w:p>
        </w:tc>
        <w:tc>
          <w:tcPr>
            <w:tcW w:w="1134" w:type="dxa"/>
            <w:shd w:val="clear" w:color="auto" w:fill="auto"/>
          </w:tcPr>
          <w:p w14:paraId="141E0836" w14:textId="77777777" w:rsidR="00C94AC8" w:rsidRPr="00EB6FA9" w:rsidRDefault="00C94AC8" w:rsidP="000B432C">
            <w:pPr>
              <w:spacing w:line="240" w:lineRule="auto"/>
              <w:rPr>
                <w:color w:val="000000"/>
                <w:szCs w:val="18"/>
              </w:rPr>
            </w:pPr>
          </w:p>
        </w:tc>
        <w:tc>
          <w:tcPr>
            <w:tcW w:w="1356" w:type="dxa"/>
          </w:tcPr>
          <w:p w14:paraId="5F2DCB85" w14:textId="77777777" w:rsidR="00C94AC8" w:rsidRPr="00EB6FA9" w:rsidRDefault="00C94AC8" w:rsidP="000B432C">
            <w:pPr>
              <w:spacing w:line="240" w:lineRule="auto"/>
              <w:jc w:val="center"/>
              <w:rPr>
                <w:color w:val="000000"/>
                <w:szCs w:val="18"/>
              </w:rPr>
            </w:pPr>
          </w:p>
        </w:tc>
        <w:tc>
          <w:tcPr>
            <w:tcW w:w="1904" w:type="dxa"/>
            <w:shd w:val="clear" w:color="auto" w:fill="auto"/>
          </w:tcPr>
          <w:p w14:paraId="7AE5873A" w14:textId="77777777" w:rsidR="00C94AC8" w:rsidRPr="00EB6FA9" w:rsidRDefault="00C94AC8" w:rsidP="000B432C">
            <w:pPr>
              <w:spacing w:line="240" w:lineRule="auto"/>
              <w:jc w:val="center"/>
              <w:rPr>
                <w:color w:val="000000"/>
                <w:szCs w:val="18"/>
              </w:rPr>
            </w:pPr>
          </w:p>
        </w:tc>
        <w:tc>
          <w:tcPr>
            <w:tcW w:w="1073" w:type="dxa"/>
            <w:shd w:val="clear" w:color="auto" w:fill="auto"/>
          </w:tcPr>
          <w:p w14:paraId="5281BB13" w14:textId="77777777" w:rsidR="00C94AC8" w:rsidRPr="00EB6FA9" w:rsidRDefault="00C94AC8" w:rsidP="000B432C">
            <w:pPr>
              <w:spacing w:line="240" w:lineRule="auto"/>
              <w:jc w:val="center"/>
              <w:rPr>
                <w:color w:val="000000"/>
                <w:szCs w:val="18"/>
              </w:rPr>
            </w:pPr>
          </w:p>
        </w:tc>
      </w:tr>
      <w:tr w:rsidR="00C94AC8" w:rsidRPr="00EB6FA9" w14:paraId="7C148C9A" w14:textId="77777777" w:rsidTr="000B432C">
        <w:trPr>
          <w:trHeight w:val="305"/>
        </w:trPr>
        <w:tc>
          <w:tcPr>
            <w:tcW w:w="709" w:type="dxa"/>
            <w:shd w:val="clear" w:color="auto" w:fill="auto"/>
          </w:tcPr>
          <w:p w14:paraId="57874F74" w14:textId="77777777" w:rsidR="00C94AC8" w:rsidRPr="00EB6FA9" w:rsidRDefault="00C94AC8" w:rsidP="000B432C">
            <w:pPr>
              <w:rPr>
                <w:szCs w:val="18"/>
              </w:rPr>
            </w:pPr>
          </w:p>
        </w:tc>
        <w:tc>
          <w:tcPr>
            <w:tcW w:w="3544" w:type="dxa"/>
            <w:shd w:val="clear" w:color="auto" w:fill="auto"/>
          </w:tcPr>
          <w:p w14:paraId="7CFFFF9C" w14:textId="77777777" w:rsidR="00C94AC8" w:rsidRPr="00EB6FA9" w:rsidRDefault="00C94AC8" w:rsidP="000B432C">
            <w:pPr>
              <w:ind w:right="-28"/>
              <w:rPr>
                <w:color w:val="000000"/>
                <w:szCs w:val="18"/>
              </w:rPr>
            </w:pPr>
          </w:p>
        </w:tc>
        <w:tc>
          <w:tcPr>
            <w:tcW w:w="1134" w:type="dxa"/>
            <w:shd w:val="clear" w:color="auto" w:fill="auto"/>
          </w:tcPr>
          <w:p w14:paraId="03FE0826" w14:textId="77777777" w:rsidR="00C94AC8" w:rsidRPr="00EB6FA9" w:rsidRDefault="00C94AC8" w:rsidP="000B432C">
            <w:pPr>
              <w:spacing w:line="240" w:lineRule="auto"/>
              <w:rPr>
                <w:color w:val="000000"/>
                <w:szCs w:val="18"/>
              </w:rPr>
            </w:pPr>
          </w:p>
        </w:tc>
        <w:tc>
          <w:tcPr>
            <w:tcW w:w="1356" w:type="dxa"/>
          </w:tcPr>
          <w:p w14:paraId="438B52AD" w14:textId="77777777" w:rsidR="00C94AC8" w:rsidRPr="00EB6FA9" w:rsidRDefault="00C94AC8" w:rsidP="000B432C">
            <w:pPr>
              <w:spacing w:line="240" w:lineRule="auto"/>
              <w:rPr>
                <w:color w:val="000000"/>
                <w:szCs w:val="18"/>
              </w:rPr>
            </w:pPr>
          </w:p>
        </w:tc>
        <w:tc>
          <w:tcPr>
            <w:tcW w:w="1904" w:type="dxa"/>
            <w:shd w:val="clear" w:color="auto" w:fill="auto"/>
          </w:tcPr>
          <w:p w14:paraId="52EF8B84" w14:textId="77777777" w:rsidR="00C94AC8" w:rsidRPr="00EB6FA9" w:rsidRDefault="00C94AC8" w:rsidP="000B432C">
            <w:pPr>
              <w:spacing w:line="240" w:lineRule="auto"/>
              <w:rPr>
                <w:color w:val="000000"/>
                <w:szCs w:val="18"/>
              </w:rPr>
            </w:pPr>
          </w:p>
        </w:tc>
        <w:tc>
          <w:tcPr>
            <w:tcW w:w="1073" w:type="dxa"/>
            <w:shd w:val="clear" w:color="auto" w:fill="auto"/>
          </w:tcPr>
          <w:p w14:paraId="4AC82A88" w14:textId="77777777" w:rsidR="00C94AC8" w:rsidRPr="00EB6FA9" w:rsidRDefault="00C94AC8" w:rsidP="000B432C">
            <w:pPr>
              <w:spacing w:line="240" w:lineRule="auto"/>
              <w:rPr>
                <w:color w:val="000000"/>
                <w:szCs w:val="18"/>
              </w:rPr>
            </w:pPr>
          </w:p>
        </w:tc>
      </w:tr>
      <w:tr w:rsidR="00C94AC8" w:rsidRPr="00EB6FA9" w14:paraId="74B8A0B7" w14:textId="77777777" w:rsidTr="000B432C">
        <w:trPr>
          <w:trHeight w:val="305"/>
        </w:trPr>
        <w:tc>
          <w:tcPr>
            <w:tcW w:w="709" w:type="dxa"/>
            <w:shd w:val="clear" w:color="auto" w:fill="auto"/>
          </w:tcPr>
          <w:p w14:paraId="3B62F10C" w14:textId="77777777" w:rsidR="00C94AC8" w:rsidRPr="00EB6FA9" w:rsidRDefault="00C94AC8" w:rsidP="000B432C">
            <w:pPr>
              <w:rPr>
                <w:szCs w:val="18"/>
              </w:rPr>
            </w:pPr>
          </w:p>
        </w:tc>
        <w:tc>
          <w:tcPr>
            <w:tcW w:w="3544" w:type="dxa"/>
            <w:shd w:val="clear" w:color="auto" w:fill="auto"/>
          </w:tcPr>
          <w:p w14:paraId="5DC63200" w14:textId="77777777" w:rsidR="00C94AC8" w:rsidRPr="00EB6FA9" w:rsidRDefault="00C94AC8" w:rsidP="000B432C">
            <w:pPr>
              <w:ind w:right="-28"/>
              <w:rPr>
                <w:color w:val="000000"/>
                <w:szCs w:val="18"/>
              </w:rPr>
            </w:pPr>
          </w:p>
        </w:tc>
        <w:tc>
          <w:tcPr>
            <w:tcW w:w="1134" w:type="dxa"/>
            <w:shd w:val="clear" w:color="auto" w:fill="auto"/>
          </w:tcPr>
          <w:p w14:paraId="1778FF45" w14:textId="77777777" w:rsidR="00C94AC8" w:rsidRPr="00EB6FA9" w:rsidRDefault="00C94AC8" w:rsidP="000B432C">
            <w:pPr>
              <w:spacing w:line="240" w:lineRule="auto"/>
              <w:rPr>
                <w:color w:val="000000"/>
                <w:szCs w:val="18"/>
              </w:rPr>
            </w:pPr>
          </w:p>
        </w:tc>
        <w:tc>
          <w:tcPr>
            <w:tcW w:w="1356" w:type="dxa"/>
          </w:tcPr>
          <w:p w14:paraId="17E5C8AB" w14:textId="77777777" w:rsidR="00C94AC8" w:rsidRPr="00EB6FA9" w:rsidRDefault="00C94AC8" w:rsidP="000B432C">
            <w:pPr>
              <w:spacing w:line="240" w:lineRule="auto"/>
              <w:jc w:val="center"/>
              <w:rPr>
                <w:color w:val="000000"/>
                <w:szCs w:val="18"/>
              </w:rPr>
            </w:pPr>
          </w:p>
        </w:tc>
        <w:tc>
          <w:tcPr>
            <w:tcW w:w="1904" w:type="dxa"/>
            <w:shd w:val="clear" w:color="auto" w:fill="auto"/>
          </w:tcPr>
          <w:p w14:paraId="6550105A" w14:textId="77777777" w:rsidR="00C94AC8" w:rsidRPr="00EB6FA9" w:rsidRDefault="00C94AC8" w:rsidP="000B432C">
            <w:pPr>
              <w:spacing w:line="240" w:lineRule="auto"/>
              <w:jc w:val="center"/>
              <w:rPr>
                <w:color w:val="000000"/>
                <w:szCs w:val="18"/>
              </w:rPr>
            </w:pPr>
          </w:p>
        </w:tc>
        <w:tc>
          <w:tcPr>
            <w:tcW w:w="1073" w:type="dxa"/>
            <w:shd w:val="clear" w:color="auto" w:fill="auto"/>
          </w:tcPr>
          <w:p w14:paraId="4B902A6E" w14:textId="77777777" w:rsidR="00C94AC8" w:rsidRPr="00EB6FA9" w:rsidRDefault="00C94AC8" w:rsidP="000B432C">
            <w:pPr>
              <w:spacing w:line="240" w:lineRule="auto"/>
              <w:jc w:val="center"/>
              <w:rPr>
                <w:color w:val="000000"/>
                <w:szCs w:val="18"/>
              </w:rPr>
            </w:pPr>
          </w:p>
        </w:tc>
      </w:tr>
      <w:tr w:rsidR="00C94AC8" w:rsidRPr="00EB6FA9" w14:paraId="4C1C88FA" w14:textId="77777777" w:rsidTr="000B432C">
        <w:trPr>
          <w:trHeight w:val="305"/>
        </w:trPr>
        <w:tc>
          <w:tcPr>
            <w:tcW w:w="709" w:type="dxa"/>
            <w:shd w:val="clear" w:color="auto" w:fill="auto"/>
          </w:tcPr>
          <w:p w14:paraId="69FA75C1" w14:textId="77777777" w:rsidR="00C94AC8" w:rsidRPr="00EB6FA9" w:rsidRDefault="00C94AC8" w:rsidP="000B432C">
            <w:pPr>
              <w:rPr>
                <w:szCs w:val="18"/>
              </w:rPr>
            </w:pPr>
          </w:p>
        </w:tc>
        <w:tc>
          <w:tcPr>
            <w:tcW w:w="3544" w:type="dxa"/>
            <w:shd w:val="clear" w:color="auto" w:fill="auto"/>
          </w:tcPr>
          <w:p w14:paraId="48844EE5" w14:textId="77777777" w:rsidR="00C94AC8" w:rsidRPr="00EB6FA9" w:rsidRDefault="00C94AC8" w:rsidP="000B432C">
            <w:pPr>
              <w:ind w:right="-28"/>
              <w:rPr>
                <w:color w:val="000000"/>
                <w:szCs w:val="18"/>
              </w:rPr>
            </w:pPr>
          </w:p>
        </w:tc>
        <w:tc>
          <w:tcPr>
            <w:tcW w:w="1134" w:type="dxa"/>
            <w:shd w:val="clear" w:color="auto" w:fill="auto"/>
          </w:tcPr>
          <w:p w14:paraId="16D3829B" w14:textId="77777777" w:rsidR="00C94AC8" w:rsidRPr="00EB6FA9" w:rsidRDefault="00C94AC8" w:rsidP="000B432C">
            <w:pPr>
              <w:spacing w:line="240" w:lineRule="auto"/>
              <w:rPr>
                <w:color w:val="000000"/>
                <w:szCs w:val="18"/>
              </w:rPr>
            </w:pPr>
          </w:p>
        </w:tc>
        <w:tc>
          <w:tcPr>
            <w:tcW w:w="1356" w:type="dxa"/>
          </w:tcPr>
          <w:p w14:paraId="4B463EDD" w14:textId="77777777" w:rsidR="00C94AC8" w:rsidRPr="00EB6FA9" w:rsidRDefault="00C94AC8" w:rsidP="000B432C">
            <w:pPr>
              <w:spacing w:line="240" w:lineRule="auto"/>
              <w:jc w:val="center"/>
              <w:rPr>
                <w:color w:val="000000"/>
                <w:szCs w:val="18"/>
              </w:rPr>
            </w:pPr>
          </w:p>
        </w:tc>
        <w:tc>
          <w:tcPr>
            <w:tcW w:w="1904" w:type="dxa"/>
            <w:shd w:val="clear" w:color="auto" w:fill="auto"/>
          </w:tcPr>
          <w:p w14:paraId="60E673DB" w14:textId="77777777" w:rsidR="00C94AC8" w:rsidRPr="00EB6FA9" w:rsidRDefault="00C94AC8" w:rsidP="000B432C">
            <w:pPr>
              <w:spacing w:line="240" w:lineRule="auto"/>
              <w:jc w:val="center"/>
              <w:rPr>
                <w:color w:val="000000"/>
                <w:szCs w:val="18"/>
              </w:rPr>
            </w:pPr>
          </w:p>
        </w:tc>
        <w:tc>
          <w:tcPr>
            <w:tcW w:w="1073" w:type="dxa"/>
            <w:shd w:val="clear" w:color="auto" w:fill="auto"/>
          </w:tcPr>
          <w:p w14:paraId="03F79505" w14:textId="77777777" w:rsidR="00C94AC8" w:rsidRPr="00EB6FA9" w:rsidRDefault="00C94AC8" w:rsidP="000B432C">
            <w:pPr>
              <w:spacing w:line="240" w:lineRule="auto"/>
              <w:jc w:val="center"/>
              <w:rPr>
                <w:color w:val="000000"/>
                <w:szCs w:val="18"/>
              </w:rPr>
            </w:pPr>
          </w:p>
        </w:tc>
      </w:tr>
      <w:tr w:rsidR="00C94AC8" w:rsidRPr="00EB6FA9" w14:paraId="646933D6" w14:textId="77777777" w:rsidTr="000B432C">
        <w:trPr>
          <w:trHeight w:val="305"/>
        </w:trPr>
        <w:tc>
          <w:tcPr>
            <w:tcW w:w="709" w:type="dxa"/>
            <w:shd w:val="clear" w:color="auto" w:fill="auto"/>
          </w:tcPr>
          <w:p w14:paraId="4F930CDD" w14:textId="77777777" w:rsidR="00C94AC8" w:rsidRPr="00EB6FA9" w:rsidRDefault="00C94AC8" w:rsidP="000B432C">
            <w:pPr>
              <w:rPr>
                <w:szCs w:val="18"/>
              </w:rPr>
            </w:pPr>
          </w:p>
        </w:tc>
        <w:tc>
          <w:tcPr>
            <w:tcW w:w="3544" w:type="dxa"/>
            <w:shd w:val="clear" w:color="auto" w:fill="auto"/>
          </w:tcPr>
          <w:p w14:paraId="4B134ABD" w14:textId="745299D9" w:rsidR="00C94AC8" w:rsidRPr="00EB6FA9" w:rsidRDefault="00C94AC8" w:rsidP="000B432C">
            <w:pPr>
              <w:ind w:right="-28"/>
              <w:rPr>
                <w:color w:val="000000"/>
                <w:szCs w:val="18"/>
              </w:rPr>
            </w:pPr>
          </w:p>
        </w:tc>
        <w:tc>
          <w:tcPr>
            <w:tcW w:w="1134" w:type="dxa"/>
            <w:shd w:val="clear" w:color="auto" w:fill="auto"/>
          </w:tcPr>
          <w:p w14:paraId="3E2707FB" w14:textId="77777777" w:rsidR="00C94AC8" w:rsidRPr="00EB6FA9" w:rsidRDefault="00C94AC8" w:rsidP="000B432C">
            <w:pPr>
              <w:spacing w:line="240" w:lineRule="auto"/>
              <w:rPr>
                <w:color w:val="000000"/>
                <w:szCs w:val="18"/>
              </w:rPr>
            </w:pPr>
          </w:p>
        </w:tc>
        <w:tc>
          <w:tcPr>
            <w:tcW w:w="1356" w:type="dxa"/>
          </w:tcPr>
          <w:p w14:paraId="7A6A016C" w14:textId="77777777" w:rsidR="00C94AC8" w:rsidRPr="00EB6FA9" w:rsidRDefault="00C94AC8" w:rsidP="000B432C">
            <w:pPr>
              <w:spacing w:line="240" w:lineRule="auto"/>
              <w:jc w:val="center"/>
              <w:rPr>
                <w:color w:val="000000"/>
                <w:szCs w:val="18"/>
              </w:rPr>
            </w:pPr>
          </w:p>
        </w:tc>
        <w:tc>
          <w:tcPr>
            <w:tcW w:w="1904" w:type="dxa"/>
            <w:shd w:val="clear" w:color="auto" w:fill="auto"/>
          </w:tcPr>
          <w:p w14:paraId="4FC572E3" w14:textId="77777777" w:rsidR="00C94AC8" w:rsidRPr="00FF5BE9" w:rsidRDefault="00C94AC8" w:rsidP="000B432C">
            <w:pPr>
              <w:rPr>
                <w:color w:val="000000"/>
                <w:szCs w:val="18"/>
              </w:rPr>
            </w:pPr>
          </w:p>
        </w:tc>
        <w:tc>
          <w:tcPr>
            <w:tcW w:w="1073" w:type="dxa"/>
            <w:shd w:val="clear" w:color="auto" w:fill="auto"/>
          </w:tcPr>
          <w:p w14:paraId="64D5429B" w14:textId="77777777" w:rsidR="00C94AC8" w:rsidRPr="00EB6FA9" w:rsidRDefault="00C94AC8" w:rsidP="000B432C">
            <w:pPr>
              <w:spacing w:line="240" w:lineRule="auto"/>
              <w:jc w:val="center"/>
              <w:rPr>
                <w:color w:val="000000"/>
                <w:szCs w:val="18"/>
              </w:rPr>
            </w:pPr>
          </w:p>
        </w:tc>
      </w:tr>
      <w:tr w:rsidR="00C94AC8" w:rsidRPr="00EB6FA9" w14:paraId="26B8D4D9" w14:textId="77777777" w:rsidTr="000B432C">
        <w:trPr>
          <w:trHeight w:val="305"/>
        </w:trPr>
        <w:tc>
          <w:tcPr>
            <w:tcW w:w="709" w:type="dxa"/>
            <w:shd w:val="clear" w:color="auto" w:fill="auto"/>
          </w:tcPr>
          <w:p w14:paraId="32F6786D" w14:textId="77777777" w:rsidR="00C94AC8" w:rsidRPr="00EB6FA9" w:rsidRDefault="00C94AC8" w:rsidP="000B432C">
            <w:pPr>
              <w:rPr>
                <w:szCs w:val="18"/>
              </w:rPr>
            </w:pPr>
          </w:p>
        </w:tc>
        <w:tc>
          <w:tcPr>
            <w:tcW w:w="3544" w:type="dxa"/>
            <w:shd w:val="clear" w:color="auto" w:fill="auto"/>
          </w:tcPr>
          <w:p w14:paraId="3476C5B7" w14:textId="77777777" w:rsidR="00C94AC8" w:rsidRPr="00EB6FA9" w:rsidRDefault="00C94AC8" w:rsidP="000B432C">
            <w:pPr>
              <w:ind w:right="-28"/>
              <w:rPr>
                <w:color w:val="000000"/>
                <w:szCs w:val="18"/>
              </w:rPr>
            </w:pPr>
          </w:p>
        </w:tc>
        <w:tc>
          <w:tcPr>
            <w:tcW w:w="1134" w:type="dxa"/>
            <w:shd w:val="clear" w:color="auto" w:fill="auto"/>
          </w:tcPr>
          <w:p w14:paraId="4B8BC855" w14:textId="77777777" w:rsidR="00C94AC8" w:rsidRPr="00EB6FA9" w:rsidRDefault="00C94AC8" w:rsidP="000B432C">
            <w:pPr>
              <w:spacing w:line="240" w:lineRule="auto"/>
              <w:rPr>
                <w:color w:val="000000"/>
                <w:szCs w:val="18"/>
              </w:rPr>
            </w:pPr>
          </w:p>
        </w:tc>
        <w:tc>
          <w:tcPr>
            <w:tcW w:w="1356" w:type="dxa"/>
          </w:tcPr>
          <w:p w14:paraId="4C915053" w14:textId="77777777" w:rsidR="00C94AC8" w:rsidRPr="00EB6FA9" w:rsidRDefault="00C94AC8" w:rsidP="000B432C">
            <w:pPr>
              <w:spacing w:line="240" w:lineRule="auto"/>
              <w:jc w:val="center"/>
              <w:rPr>
                <w:color w:val="000000"/>
                <w:szCs w:val="18"/>
              </w:rPr>
            </w:pPr>
          </w:p>
        </w:tc>
        <w:tc>
          <w:tcPr>
            <w:tcW w:w="1904" w:type="dxa"/>
            <w:shd w:val="clear" w:color="auto" w:fill="auto"/>
          </w:tcPr>
          <w:p w14:paraId="7DC36C1F" w14:textId="77777777" w:rsidR="00C94AC8" w:rsidRPr="00EB6FA9" w:rsidRDefault="00C94AC8" w:rsidP="000B432C">
            <w:pPr>
              <w:spacing w:line="240" w:lineRule="auto"/>
              <w:jc w:val="center"/>
              <w:rPr>
                <w:color w:val="000000"/>
                <w:szCs w:val="18"/>
              </w:rPr>
            </w:pPr>
          </w:p>
        </w:tc>
        <w:tc>
          <w:tcPr>
            <w:tcW w:w="1073" w:type="dxa"/>
            <w:shd w:val="clear" w:color="auto" w:fill="auto"/>
          </w:tcPr>
          <w:p w14:paraId="4D17D7A6" w14:textId="77777777" w:rsidR="00C94AC8" w:rsidRPr="00EB6FA9" w:rsidRDefault="00C94AC8" w:rsidP="000B432C">
            <w:pPr>
              <w:spacing w:line="240" w:lineRule="auto"/>
              <w:jc w:val="center"/>
              <w:rPr>
                <w:color w:val="000000"/>
                <w:szCs w:val="18"/>
              </w:rPr>
            </w:pPr>
          </w:p>
        </w:tc>
      </w:tr>
      <w:tr w:rsidR="00C94AC8" w:rsidRPr="00EB6FA9" w14:paraId="642160BF" w14:textId="77777777" w:rsidTr="000B432C">
        <w:trPr>
          <w:trHeight w:val="305"/>
        </w:trPr>
        <w:tc>
          <w:tcPr>
            <w:tcW w:w="709" w:type="dxa"/>
            <w:shd w:val="clear" w:color="auto" w:fill="auto"/>
          </w:tcPr>
          <w:p w14:paraId="1BCA3EA2" w14:textId="77777777" w:rsidR="00C94AC8" w:rsidRPr="00EB6FA9" w:rsidRDefault="00C94AC8" w:rsidP="000B432C">
            <w:pPr>
              <w:rPr>
                <w:szCs w:val="18"/>
              </w:rPr>
            </w:pPr>
          </w:p>
        </w:tc>
        <w:tc>
          <w:tcPr>
            <w:tcW w:w="3544" w:type="dxa"/>
            <w:shd w:val="clear" w:color="auto" w:fill="auto"/>
          </w:tcPr>
          <w:p w14:paraId="38D1905D" w14:textId="77777777" w:rsidR="00C94AC8" w:rsidRPr="00EB6FA9" w:rsidRDefault="00C94AC8" w:rsidP="000B432C">
            <w:pPr>
              <w:ind w:right="-28"/>
              <w:rPr>
                <w:color w:val="000000"/>
                <w:szCs w:val="18"/>
              </w:rPr>
            </w:pPr>
          </w:p>
        </w:tc>
        <w:tc>
          <w:tcPr>
            <w:tcW w:w="1134" w:type="dxa"/>
            <w:shd w:val="clear" w:color="auto" w:fill="auto"/>
          </w:tcPr>
          <w:p w14:paraId="5A9C0C83" w14:textId="77777777" w:rsidR="00C94AC8" w:rsidRPr="00EB6FA9" w:rsidRDefault="00C94AC8" w:rsidP="000B432C">
            <w:pPr>
              <w:spacing w:line="240" w:lineRule="auto"/>
              <w:rPr>
                <w:color w:val="000000"/>
                <w:szCs w:val="18"/>
              </w:rPr>
            </w:pPr>
          </w:p>
        </w:tc>
        <w:tc>
          <w:tcPr>
            <w:tcW w:w="1356" w:type="dxa"/>
          </w:tcPr>
          <w:p w14:paraId="2F98D76E" w14:textId="77777777" w:rsidR="00C94AC8" w:rsidRPr="00EB6FA9" w:rsidRDefault="00C94AC8" w:rsidP="000B432C">
            <w:pPr>
              <w:spacing w:line="240" w:lineRule="auto"/>
              <w:rPr>
                <w:color w:val="000000"/>
                <w:szCs w:val="18"/>
              </w:rPr>
            </w:pPr>
          </w:p>
        </w:tc>
        <w:tc>
          <w:tcPr>
            <w:tcW w:w="1904" w:type="dxa"/>
            <w:shd w:val="clear" w:color="auto" w:fill="auto"/>
          </w:tcPr>
          <w:p w14:paraId="158D68A3" w14:textId="77777777" w:rsidR="00C94AC8" w:rsidRPr="00EB6FA9" w:rsidRDefault="00C94AC8" w:rsidP="000B432C">
            <w:pPr>
              <w:spacing w:line="240" w:lineRule="auto"/>
              <w:rPr>
                <w:color w:val="000000"/>
                <w:szCs w:val="18"/>
              </w:rPr>
            </w:pPr>
          </w:p>
        </w:tc>
        <w:tc>
          <w:tcPr>
            <w:tcW w:w="1073" w:type="dxa"/>
            <w:shd w:val="clear" w:color="auto" w:fill="auto"/>
          </w:tcPr>
          <w:p w14:paraId="6CF3E83D" w14:textId="77777777" w:rsidR="00C94AC8" w:rsidRPr="00EB6FA9" w:rsidRDefault="00C94AC8" w:rsidP="000B432C">
            <w:pPr>
              <w:spacing w:line="240" w:lineRule="auto"/>
              <w:rPr>
                <w:color w:val="000000"/>
                <w:szCs w:val="18"/>
              </w:rPr>
            </w:pPr>
          </w:p>
        </w:tc>
      </w:tr>
      <w:tr w:rsidR="00C94AC8" w:rsidRPr="00EB6FA9" w14:paraId="0F62BFB2" w14:textId="77777777" w:rsidTr="000B432C">
        <w:trPr>
          <w:trHeight w:val="305"/>
        </w:trPr>
        <w:tc>
          <w:tcPr>
            <w:tcW w:w="709" w:type="dxa"/>
            <w:shd w:val="clear" w:color="auto" w:fill="auto"/>
          </w:tcPr>
          <w:p w14:paraId="6F897180" w14:textId="77777777" w:rsidR="00C94AC8" w:rsidRPr="00EB6FA9" w:rsidRDefault="00C94AC8" w:rsidP="000B432C">
            <w:pPr>
              <w:rPr>
                <w:szCs w:val="18"/>
              </w:rPr>
            </w:pPr>
          </w:p>
        </w:tc>
        <w:tc>
          <w:tcPr>
            <w:tcW w:w="3544" w:type="dxa"/>
            <w:shd w:val="clear" w:color="auto" w:fill="auto"/>
          </w:tcPr>
          <w:p w14:paraId="06D42DD8" w14:textId="77777777" w:rsidR="00C94AC8" w:rsidRPr="00EB6FA9" w:rsidRDefault="00C94AC8" w:rsidP="000B432C">
            <w:pPr>
              <w:ind w:right="-28"/>
              <w:rPr>
                <w:color w:val="000000"/>
                <w:szCs w:val="18"/>
              </w:rPr>
            </w:pPr>
          </w:p>
        </w:tc>
        <w:tc>
          <w:tcPr>
            <w:tcW w:w="1134" w:type="dxa"/>
            <w:shd w:val="clear" w:color="auto" w:fill="auto"/>
          </w:tcPr>
          <w:p w14:paraId="14EF7224" w14:textId="77777777" w:rsidR="00C94AC8" w:rsidRPr="00EB6FA9" w:rsidRDefault="00C94AC8" w:rsidP="000B432C">
            <w:pPr>
              <w:spacing w:line="240" w:lineRule="auto"/>
              <w:rPr>
                <w:color w:val="000000"/>
                <w:szCs w:val="18"/>
              </w:rPr>
            </w:pPr>
          </w:p>
        </w:tc>
        <w:tc>
          <w:tcPr>
            <w:tcW w:w="1356" w:type="dxa"/>
          </w:tcPr>
          <w:p w14:paraId="40FA8B2C" w14:textId="77777777" w:rsidR="00C94AC8" w:rsidRPr="00EB6FA9" w:rsidRDefault="00C94AC8" w:rsidP="000B432C">
            <w:pPr>
              <w:spacing w:line="240" w:lineRule="auto"/>
              <w:jc w:val="center"/>
              <w:rPr>
                <w:color w:val="000000"/>
                <w:szCs w:val="18"/>
              </w:rPr>
            </w:pPr>
          </w:p>
        </w:tc>
        <w:tc>
          <w:tcPr>
            <w:tcW w:w="1904" w:type="dxa"/>
            <w:shd w:val="clear" w:color="auto" w:fill="auto"/>
          </w:tcPr>
          <w:p w14:paraId="66B9E462" w14:textId="77777777" w:rsidR="00C94AC8" w:rsidRPr="00EB6FA9" w:rsidRDefault="00C94AC8" w:rsidP="000B432C">
            <w:pPr>
              <w:spacing w:line="240" w:lineRule="auto"/>
              <w:jc w:val="center"/>
              <w:rPr>
                <w:color w:val="000000"/>
                <w:szCs w:val="18"/>
              </w:rPr>
            </w:pPr>
          </w:p>
        </w:tc>
        <w:tc>
          <w:tcPr>
            <w:tcW w:w="1073" w:type="dxa"/>
            <w:shd w:val="clear" w:color="auto" w:fill="auto"/>
          </w:tcPr>
          <w:p w14:paraId="047B75CC" w14:textId="77777777" w:rsidR="00C94AC8" w:rsidRPr="00EB6FA9" w:rsidRDefault="00C94AC8" w:rsidP="000B432C">
            <w:pPr>
              <w:spacing w:line="240" w:lineRule="auto"/>
              <w:jc w:val="center"/>
              <w:rPr>
                <w:color w:val="000000"/>
                <w:szCs w:val="18"/>
              </w:rPr>
            </w:pPr>
          </w:p>
        </w:tc>
      </w:tr>
      <w:tr w:rsidR="00C94AC8" w:rsidRPr="00EB6FA9" w14:paraId="6FB09CC8" w14:textId="77777777" w:rsidTr="000B432C">
        <w:trPr>
          <w:trHeight w:val="305"/>
        </w:trPr>
        <w:tc>
          <w:tcPr>
            <w:tcW w:w="709" w:type="dxa"/>
            <w:shd w:val="clear" w:color="auto" w:fill="auto"/>
          </w:tcPr>
          <w:p w14:paraId="5A60C610" w14:textId="77777777" w:rsidR="00C94AC8" w:rsidRPr="00EB6FA9" w:rsidRDefault="00C94AC8" w:rsidP="000B432C">
            <w:pPr>
              <w:rPr>
                <w:szCs w:val="18"/>
              </w:rPr>
            </w:pPr>
          </w:p>
        </w:tc>
        <w:tc>
          <w:tcPr>
            <w:tcW w:w="3544" w:type="dxa"/>
            <w:shd w:val="clear" w:color="auto" w:fill="auto"/>
          </w:tcPr>
          <w:p w14:paraId="4D9B28B5" w14:textId="77777777" w:rsidR="00C94AC8" w:rsidRPr="00EB6FA9" w:rsidRDefault="00C94AC8" w:rsidP="000B432C">
            <w:pPr>
              <w:ind w:right="-28"/>
              <w:rPr>
                <w:color w:val="000000"/>
                <w:szCs w:val="18"/>
              </w:rPr>
            </w:pPr>
          </w:p>
        </w:tc>
        <w:tc>
          <w:tcPr>
            <w:tcW w:w="1134" w:type="dxa"/>
            <w:shd w:val="clear" w:color="auto" w:fill="auto"/>
          </w:tcPr>
          <w:p w14:paraId="547579E0" w14:textId="77777777" w:rsidR="00C94AC8" w:rsidRPr="00EB6FA9" w:rsidRDefault="00C94AC8" w:rsidP="000B432C">
            <w:pPr>
              <w:spacing w:line="240" w:lineRule="auto"/>
              <w:rPr>
                <w:color w:val="000000"/>
                <w:szCs w:val="18"/>
              </w:rPr>
            </w:pPr>
          </w:p>
        </w:tc>
        <w:tc>
          <w:tcPr>
            <w:tcW w:w="1356" w:type="dxa"/>
          </w:tcPr>
          <w:p w14:paraId="39D16336" w14:textId="77777777" w:rsidR="00C94AC8" w:rsidRPr="00EB6FA9" w:rsidRDefault="00C94AC8" w:rsidP="000B432C">
            <w:pPr>
              <w:spacing w:line="240" w:lineRule="auto"/>
              <w:jc w:val="center"/>
              <w:rPr>
                <w:color w:val="000000"/>
                <w:szCs w:val="18"/>
              </w:rPr>
            </w:pPr>
          </w:p>
        </w:tc>
        <w:tc>
          <w:tcPr>
            <w:tcW w:w="1904" w:type="dxa"/>
            <w:shd w:val="clear" w:color="auto" w:fill="auto"/>
          </w:tcPr>
          <w:p w14:paraId="30D7EA7B" w14:textId="77777777" w:rsidR="00C94AC8" w:rsidRPr="00EB6FA9" w:rsidRDefault="00C94AC8" w:rsidP="000B432C">
            <w:pPr>
              <w:spacing w:line="240" w:lineRule="auto"/>
              <w:jc w:val="center"/>
              <w:rPr>
                <w:color w:val="000000"/>
                <w:szCs w:val="18"/>
              </w:rPr>
            </w:pPr>
          </w:p>
        </w:tc>
        <w:tc>
          <w:tcPr>
            <w:tcW w:w="1073" w:type="dxa"/>
            <w:shd w:val="clear" w:color="auto" w:fill="auto"/>
          </w:tcPr>
          <w:p w14:paraId="664B3EAF" w14:textId="77777777" w:rsidR="00C94AC8" w:rsidRPr="00EB6FA9" w:rsidRDefault="00C94AC8" w:rsidP="000B432C">
            <w:pPr>
              <w:spacing w:line="240" w:lineRule="auto"/>
              <w:jc w:val="center"/>
              <w:rPr>
                <w:color w:val="000000"/>
                <w:szCs w:val="18"/>
              </w:rPr>
            </w:pPr>
          </w:p>
        </w:tc>
      </w:tr>
      <w:tr w:rsidR="00C94AC8" w:rsidRPr="00EB6FA9" w14:paraId="20C0C29F" w14:textId="77777777" w:rsidTr="000B432C">
        <w:trPr>
          <w:trHeight w:val="305"/>
        </w:trPr>
        <w:tc>
          <w:tcPr>
            <w:tcW w:w="709" w:type="dxa"/>
            <w:shd w:val="clear" w:color="auto" w:fill="auto"/>
          </w:tcPr>
          <w:p w14:paraId="14F15269" w14:textId="77777777" w:rsidR="00C94AC8" w:rsidRPr="00EB6FA9" w:rsidRDefault="00C94AC8" w:rsidP="000B432C">
            <w:pPr>
              <w:rPr>
                <w:szCs w:val="18"/>
              </w:rPr>
            </w:pPr>
          </w:p>
        </w:tc>
        <w:tc>
          <w:tcPr>
            <w:tcW w:w="3544" w:type="dxa"/>
            <w:shd w:val="clear" w:color="auto" w:fill="auto"/>
          </w:tcPr>
          <w:p w14:paraId="77D384F6" w14:textId="53137FF6" w:rsidR="00C94AC8" w:rsidRPr="00EB6FA9" w:rsidRDefault="00C94AC8" w:rsidP="000B432C">
            <w:pPr>
              <w:ind w:right="-28"/>
              <w:rPr>
                <w:color w:val="000000"/>
                <w:szCs w:val="18"/>
              </w:rPr>
            </w:pPr>
          </w:p>
        </w:tc>
        <w:tc>
          <w:tcPr>
            <w:tcW w:w="1134" w:type="dxa"/>
            <w:shd w:val="clear" w:color="auto" w:fill="auto"/>
          </w:tcPr>
          <w:p w14:paraId="08A0D791" w14:textId="77777777" w:rsidR="00C94AC8" w:rsidRPr="00EB6FA9" w:rsidRDefault="00C94AC8" w:rsidP="000B432C">
            <w:pPr>
              <w:spacing w:line="240" w:lineRule="auto"/>
              <w:rPr>
                <w:color w:val="000000"/>
                <w:szCs w:val="18"/>
              </w:rPr>
            </w:pPr>
          </w:p>
        </w:tc>
        <w:tc>
          <w:tcPr>
            <w:tcW w:w="1356" w:type="dxa"/>
          </w:tcPr>
          <w:p w14:paraId="1D7A9571" w14:textId="77777777" w:rsidR="00C94AC8" w:rsidRPr="00EB6FA9" w:rsidRDefault="00C94AC8" w:rsidP="000B432C">
            <w:pPr>
              <w:spacing w:line="240" w:lineRule="auto"/>
              <w:jc w:val="center"/>
              <w:rPr>
                <w:color w:val="000000"/>
                <w:szCs w:val="18"/>
              </w:rPr>
            </w:pPr>
          </w:p>
        </w:tc>
        <w:tc>
          <w:tcPr>
            <w:tcW w:w="1904" w:type="dxa"/>
            <w:shd w:val="clear" w:color="auto" w:fill="auto"/>
          </w:tcPr>
          <w:p w14:paraId="02C3D9A2" w14:textId="77777777" w:rsidR="00C94AC8" w:rsidRPr="00FF5BE9" w:rsidRDefault="00C94AC8" w:rsidP="000B432C">
            <w:pPr>
              <w:rPr>
                <w:color w:val="000000"/>
                <w:szCs w:val="18"/>
              </w:rPr>
            </w:pPr>
          </w:p>
        </w:tc>
        <w:tc>
          <w:tcPr>
            <w:tcW w:w="1073" w:type="dxa"/>
            <w:shd w:val="clear" w:color="auto" w:fill="auto"/>
          </w:tcPr>
          <w:p w14:paraId="2E80DD91" w14:textId="77777777" w:rsidR="00C94AC8" w:rsidRPr="00EB6FA9" w:rsidRDefault="00C94AC8" w:rsidP="000B432C">
            <w:pPr>
              <w:spacing w:line="240" w:lineRule="auto"/>
              <w:jc w:val="center"/>
              <w:rPr>
                <w:color w:val="000000"/>
                <w:szCs w:val="18"/>
              </w:rPr>
            </w:pPr>
          </w:p>
        </w:tc>
      </w:tr>
      <w:tr w:rsidR="00C94AC8" w:rsidRPr="00EB6FA9" w14:paraId="4B0AC500" w14:textId="77777777" w:rsidTr="000B432C">
        <w:trPr>
          <w:trHeight w:val="305"/>
        </w:trPr>
        <w:tc>
          <w:tcPr>
            <w:tcW w:w="709" w:type="dxa"/>
            <w:shd w:val="clear" w:color="auto" w:fill="auto"/>
          </w:tcPr>
          <w:p w14:paraId="1DF7080F" w14:textId="77777777" w:rsidR="00C94AC8" w:rsidRPr="00EB6FA9" w:rsidRDefault="00C94AC8" w:rsidP="000B432C">
            <w:pPr>
              <w:rPr>
                <w:szCs w:val="18"/>
              </w:rPr>
            </w:pPr>
          </w:p>
        </w:tc>
        <w:tc>
          <w:tcPr>
            <w:tcW w:w="3544" w:type="dxa"/>
            <w:shd w:val="clear" w:color="auto" w:fill="auto"/>
          </w:tcPr>
          <w:p w14:paraId="28FCE711" w14:textId="77777777" w:rsidR="00C94AC8" w:rsidRPr="00EB6FA9" w:rsidRDefault="00C94AC8" w:rsidP="000B432C">
            <w:pPr>
              <w:ind w:right="-28"/>
              <w:rPr>
                <w:color w:val="000000"/>
                <w:szCs w:val="18"/>
              </w:rPr>
            </w:pPr>
          </w:p>
        </w:tc>
        <w:tc>
          <w:tcPr>
            <w:tcW w:w="1134" w:type="dxa"/>
            <w:shd w:val="clear" w:color="auto" w:fill="auto"/>
          </w:tcPr>
          <w:p w14:paraId="093932D3" w14:textId="77777777" w:rsidR="00C94AC8" w:rsidRPr="00EB6FA9" w:rsidRDefault="00C94AC8" w:rsidP="000B432C">
            <w:pPr>
              <w:spacing w:line="240" w:lineRule="auto"/>
              <w:rPr>
                <w:color w:val="000000"/>
                <w:szCs w:val="18"/>
              </w:rPr>
            </w:pPr>
          </w:p>
        </w:tc>
        <w:tc>
          <w:tcPr>
            <w:tcW w:w="1356" w:type="dxa"/>
          </w:tcPr>
          <w:p w14:paraId="725F6C3E" w14:textId="77777777" w:rsidR="00C94AC8" w:rsidRPr="00EB6FA9" w:rsidRDefault="00C94AC8" w:rsidP="000B432C">
            <w:pPr>
              <w:spacing w:line="240" w:lineRule="auto"/>
              <w:jc w:val="center"/>
              <w:rPr>
                <w:color w:val="000000"/>
                <w:szCs w:val="18"/>
              </w:rPr>
            </w:pPr>
          </w:p>
        </w:tc>
        <w:tc>
          <w:tcPr>
            <w:tcW w:w="1904" w:type="dxa"/>
            <w:shd w:val="clear" w:color="auto" w:fill="auto"/>
          </w:tcPr>
          <w:p w14:paraId="51C86B14" w14:textId="77777777" w:rsidR="00C94AC8" w:rsidRPr="00EB6FA9" w:rsidRDefault="00C94AC8" w:rsidP="000B432C">
            <w:pPr>
              <w:spacing w:line="240" w:lineRule="auto"/>
              <w:jc w:val="center"/>
              <w:rPr>
                <w:color w:val="000000"/>
                <w:szCs w:val="18"/>
              </w:rPr>
            </w:pPr>
          </w:p>
        </w:tc>
        <w:tc>
          <w:tcPr>
            <w:tcW w:w="1073" w:type="dxa"/>
            <w:shd w:val="clear" w:color="auto" w:fill="auto"/>
          </w:tcPr>
          <w:p w14:paraId="10C0AF1E" w14:textId="77777777" w:rsidR="00C94AC8" w:rsidRPr="00EB6FA9" w:rsidRDefault="00C94AC8" w:rsidP="000B432C">
            <w:pPr>
              <w:spacing w:line="240" w:lineRule="auto"/>
              <w:jc w:val="center"/>
              <w:rPr>
                <w:color w:val="000000"/>
                <w:szCs w:val="18"/>
              </w:rPr>
            </w:pPr>
          </w:p>
        </w:tc>
      </w:tr>
      <w:tr w:rsidR="00C94AC8" w:rsidRPr="00EB6FA9" w14:paraId="6D6F7D89" w14:textId="77777777" w:rsidTr="000B432C">
        <w:trPr>
          <w:trHeight w:val="305"/>
        </w:trPr>
        <w:tc>
          <w:tcPr>
            <w:tcW w:w="709" w:type="dxa"/>
            <w:shd w:val="clear" w:color="auto" w:fill="auto"/>
          </w:tcPr>
          <w:p w14:paraId="77346631" w14:textId="77777777" w:rsidR="00C94AC8" w:rsidRPr="00EB6FA9" w:rsidRDefault="00C94AC8" w:rsidP="000B432C">
            <w:pPr>
              <w:rPr>
                <w:szCs w:val="18"/>
              </w:rPr>
            </w:pPr>
          </w:p>
        </w:tc>
        <w:tc>
          <w:tcPr>
            <w:tcW w:w="3544" w:type="dxa"/>
            <w:shd w:val="clear" w:color="auto" w:fill="auto"/>
          </w:tcPr>
          <w:p w14:paraId="304153CC" w14:textId="77777777" w:rsidR="00C94AC8" w:rsidRPr="00EB6FA9" w:rsidRDefault="00C94AC8" w:rsidP="000B432C">
            <w:pPr>
              <w:ind w:right="-28"/>
              <w:rPr>
                <w:color w:val="000000"/>
                <w:szCs w:val="18"/>
              </w:rPr>
            </w:pPr>
          </w:p>
        </w:tc>
        <w:tc>
          <w:tcPr>
            <w:tcW w:w="1134" w:type="dxa"/>
            <w:shd w:val="clear" w:color="auto" w:fill="auto"/>
          </w:tcPr>
          <w:p w14:paraId="55388576" w14:textId="77777777" w:rsidR="00C94AC8" w:rsidRPr="00EB6FA9" w:rsidRDefault="00C94AC8" w:rsidP="000B432C">
            <w:pPr>
              <w:spacing w:line="240" w:lineRule="auto"/>
              <w:rPr>
                <w:color w:val="000000"/>
                <w:szCs w:val="18"/>
              </w:rPr>
            </w:pPr>
          </w:p>
        </w:tc>
        <w:tc>
          <w:tcPr>
            <w:tcW w:w="1356" w:type="dxa"/>
          </w:tcPr>
          <w:p w14:paraId="7464DD3A" w14:textId="77777777" w:rsidR="00C94AC8" w:rsidRPr="00EB6FA9" w:rsidRDefault="00C94AC8" w:rsidP="000B432C">
            <w:pPr>
              <w:spacing w:line="240" w:lineRule="auto"/>
              <w:rPr>
                <w:color w:val="000000"/>
                <w:szCs w:val="18"/>
              </w:rPr>
            </w:pPr>
          </w:p>
        </w:tc>
        <w:tc>
          <w:tcPr>
            <w:tcW w:w="1904" w:type="dxa"/>
            <w:shd w:val="clear" w:color="auto" w:fill="auto"/>
          </w:tcPr>
          <w:p w14:paraId="5C87E059" w14:textId="77777777" w:rsidR="00C94AC8" w:rsidRPr="00EB6FA9" w:rsidRDefault="00C94AC8" w:rsidP="000B432C">
            <w:pPr>
              <w:spacing w:line="240" w:lineRule="auto"/>
              <w:rPr>
                <w:color w:val="000000"/>
                <w:szCs w:val="18"/>
              </w:rPr>
            </w:pPr>
          </w:p>
        </w:tc>
        <w:tc>
          <w:tcPr>
            <w:tcW w:w="1073" w:type="dxa"/>
            <w:shd w:val="clear" w:color="auto" w:fill="auto"/>
          </w:tcPr>
          <w:p w14:paraId="63B68DEC" w14:textId="77777777" w:rsidR="00C94AC8" w:rsidRPr="00EB6FA9" w:rsidRDefault="00C94AC8" w:rsidP="000B432C">
            <w:pPr>
              <w:spacing w:line="240" w:lineRule="auto"/>
              <w:rPr>
                <w:color w:val="000000"/>
                <w:szCs w:val="18"/>
              </w:rPr>
            </w:pPr>
          </w:p>
        </w:tc>
      </w:tr>
      <w:tr w:rsidR="00C94AC8" w:rsidRPr="00EB6FA9" w14:paraId="7C964EF4" w14:textId="77777777" w:rsidTr="000B432C">
        <w:trPr>
          <w:trHeight w:val="305"/>
        </w:trPr>
        <w:tc>
          <w:tcPr>
            <w:tcW w:w="709" w:type="dxa"/>
            <w:shd w:val="clear" w:color="auto" w:fill="auto"/>
          </w:tcPr>
          <w:p w14:paraId="692FD2B3" w14:textId="77777777" w:rsidR="00C94AC8" w:rsidRPr="00EB6FA9" w:rsidRDefault="00C94AC8" w:rsidP="000B432C">
            <w:pPr>
              <w:rPr>
                <w:szCs w:val="18"/>
              </w:rPr>
            </w:pPr>
          </w:p>
        </w:tc>
        <w:tc>
          <w:tcPr>
            <w:tcW w:w="3544" w:type="dxa"/>
            <w:shd w:val="clear" w:color="auto" w:fill="auto"/>
          </w:tcPr>
          <w:p w14:paraId="6AB30673" w14:textId="77777777" w:rsidR="00C94AC8" w:rsidRPr="00EB6FA9" w:rsidRDefault="00C94AC8" w:rsidP="000B432C">
            <w:pPr>
              <w:ind w:right="-28"/>
              <w:rPr>
                <w:color w:val="000000"/>
                <w:szCs w:val="18"/>
              </w:rPr>
            </w:pPr>
          </w:p>
        </w:tc>
        <w:tc>
          <w:tcPr>
            <w:tcW w:w="1134" w:type="dxa"/>
            <w:shd w:val="clear" w:color="auto" w:fill="auto"/>
          </w:tcPr>
          <w:p w14:paraId="710B596B" w14:textId="77777777" w:rsidR="00C94AC8" w:rsidRPr="00EB6FA9" w:rsidRDefault="00C94AC8" w:rsidP="000B432C">
            <w:pPr>
              <w:spacing w:line="240" w:lineRule="auto"/>
              <w:rPr>
                <w:color w:val="000000"/>
                <w:szCs w:val="18"/>
              </w:rPr>
            </w:pPr>
          </w:p>
        </w:tc>
        <w:tc>
          <w:tcPr>
            <w:tcW w:w="1356" w:type="dxa"/>
          </w:tcPr>
          <w:p w14:paraId="5B72506F" w14:textId="77777777" w:rsidR="00C94AC8" w:rsidRPr="00EB6FA9" w:rsidRDefault="00C94AC8" w:rsidP="000B432C">
            <w:pPr>
              <w:spacing w:line="240" w:lineRule="auto"/>
              <w:jc w:val="center"/>
              <w:rPr>
                <w:color w:val="000000"/>
                <w:szCs w:val="18"/>
              </w:rPr>
            </w:pPr>
          </w:p>
        </w:tc>
        <w:tc>
          <w:tcPr>
            <w:tcW w:w="1904" w:type="dxa"/>
            <w:shd w:val="clear" w:color="auto" w:fill="auto"/>
          </w:tcPr>
          <w:p w14:paraId="4B84A830" w14:textId="77777777" w:rsidR="00C94AC8" w:rsidRPr="00EB6FA9" w:rsidRDefault="00C94AC8" w:rsidP="000B432C">
            <w:pPr>
              <w:spacing w:line="240" w:lineRule="auto"/>
              <w:jc w:val="center"/>
              <w:rPr>
                <w:color w:val="000000"/>
                <w:szCs w:val="18"/>
              </w:rPr>
            </w:pPr>
          </w:p>
        </w:tc>
        <w:tc>
          <w:tcPr>
            <w:tcW w:w="1073" w:type="dxa"/>
            <w:shd w:val="clear" w:color="auto" w:fill="auto"/>
          </w:tcPr>
          <w:p w14:paraId="3B350890" w14:textId="77777777" w:rsidR="00C94AC8" w:rsidRPr="00EB6FA9" w:rsidRDefault="00C94AC8" w:rsidP="000B432C">
            <w:pPr>
              <w:spacing w:line="240" w:lineRule="auto"/>
              <w:jc w:val="center"/>
              <w:rPr>
                <w:color w:val="000000"/>
                <w:szCs w:val="18"/>
              </w:rPr>
            </w:pPr>
          </w:p>
        </w:tc>
      </w:tr>
      <w:tr w:rsidR="00C94AC8" w:rsidRPr="00EB6FA9" w14:paraId="3446F4E0" w14:textId="77777777" w:rsidTr="000B432C">
        <w:trPr>
          <w:trHeight w:val="305"/>
        </w:trPr>
        <w:tc>
          <w:tcPr>
            <w:tcW w:w="709" w:type="dxa"/>
            <w:shd w:val="clear" w:color="auto" w:fill="auto"/>
          </w:tcPr>
          <w:p w14:paraId="2D5FF442" w14:textId="77777777" w:rsidR="00C94AC8" w:rsidRPr="00EB6FA9" w:rsidRDefault="00C94AC8" w:rsidP="000B432C">
            <w:pPr>
              <w:rPr>
                <w:szCs w:val="18"/>
              </w:rPr>
            </w:pPr>
          </w:p>
        </w:tc>
        <w:tc>
          <w:tcPr>
            <w:tcW w:w="3544" w:type="dxa"/>
            <w:shd w:val="clear" w:color="auto" w:fill="auto"/>
          </w:tcPr>
          <w:p w14:paraId="552A4724" w14:textId="77777777" w:rsidR="00C94AC8" w:rsidRPr="00EB6FA9" w:rsidRDefault="00C94AC8" w:rsidP="000B432C">
            <w:pPr>
              <w:ind w:right="-28"/>
              <w:rPr>
                <w:color w:val="000000"/>
                <w:szCs w:val="18"/>
              </w:rPr>
            </w:pPr>
          </w:p>
        </w:tc>
        <w:tc>
          <w:tcPr>
            <w:tcW w:w="1134" w:type="dxa"/>
            <w:shd w:val="clear" w:color="auto" w:fill="auto"/>
          </w:tcPr>
          <w:p w14:paraId="51F80EA3" w14:textId="77777777" w:rsidR="00C94AC8" w:rsidRPr="00EB6FA9" w:rsidRDefault="00C94AC8" w:rsidP="000B432C">
            <w:pPr>
              <w:spacing w:line="240" w:lineRule="auto"/>
              <w:rPr>
                <w:color w:val="000000"/>
                <w:szCs w:val="18"/>
              </w:rPr>
            </w:pPr>
          </w:p>
        </w:tc>
        <w:tc>
          <w:tcPr>
            <w:tcW w:w="1356" w:type="dxa"/>
          </w:tcPr>
          <w:p w14:paraId="345665E5" w14:textId="77777777" w:rsidR="00C94AC8" w:rsidRPr="00EB6FA9" w:rsidRDefault="00C94AC8" w:rsidP="000B432C">
            <w:pPr>
              <w:spacing w:line="240" w:lineRule="auto"/>
              <w:jc w:val="center"/>
              <w:rPr>
                <w:color w:val="000000"/>
                <w:szCs w:val="18"/>
              </w:rPr>
            </w:pPr>
          </w:p>
        </w:tc>
        <w:tc>
          <w:tcPr>
            <w:tcW w:w="1904" w:type="dxa"/>
            <w:shd w:val="clear" w:color="auto" w:fill="auto"/>
          </w:tcPr>
          <w:p w14:paraId="718FE47F" w14:textId="77777777" w:rsidR="00C94AC8" w:rsidRPr="00EB6FA9" w:rsidRDefault="00C94AC8" w:rsidP="000B432C">
            <w:pPr>
              <w:spacing w:line="240" w:lineRule="auto"/>
              <w:jc w:val="center"/>
              <w:rPr>
                <w:color w:val="000000"/>
                <w:szCs w:val="18"/>
              </w:rPr>
            </w:pPr>
          </w:p>
        </w:tc>
        <w:tc>
          <w:tcPr>
            <w:tcW w:w="1073" w:type="dxa"/>
            <w:shd w:val="clear" w:color="auto" w:fill="auto"/>
          </w:tcPr>
          <w:p w14:paraId="383DC1F7" w14:textId="77777777" w:rsidR="00C94AC8" w:rsidRPr="00EB6FA9" w:rsidRDefault="00C94AC8" w:rsidP="000B432C">
            <w:pPr>
              <w:spacing w:line="240" w:lineRule="auto"/>
              <w:jc w:val="center"/>
              <w:rPr>
                <w:color w:val="000000"/>
                <w:szCs w:val="18"/>
              </w:rPr>
            </w:pPr>
          </w:p>
        </w:tc>
      </w:tr>
    </w:tbl>
    <w:p w14:paraId="39F699A6" w14:textId="77777777" w:rsidR="00A972B7" w:rsidRDefault="00A972B7" w:rsidP="00A972B7">
      <w:pPr>
        <w:spacing w:line="240" w:lineRule="auto"/>
      </w:pPr>
    </w:p>
    <w:p w14:paraId="44714E18" w14:textId="77777777" w:rsidR="00333278" w:rsidRDefault="00333278">
      <w:pPr>
        <w:spacing w:line="240" w:lineRule="auto"/>
      </w:pPr>
      <w:r>
        <w:br w:type="page"/>
      </w:r>
    </w:p>
    <w:p w14:paraId="49CDD1EC" w14:textId="7C4ED1F7" w:rsidR="00FF5BE9" w:rsidRDefault="00221ED4" w:rsidP="00A972B7">
      <w:pPr>
        <w:spacing w:line="240" w:lineRule="auto"/>
      </w:pPr>
      <w:r>
        <w:rPr>
          <w:b/>
        </w:rPr>
        <w:lastRenderedPageBreak/>
        <w:t>BIJLAGE BIJ VERSLAG</w:t>
      </w:r>
      <w:r>
        <w:rPr>
          <w:b/>
        </w:rPr>
        <w:br/>
      </w:r>
      <w:r w:rsidRPr="00221ED4">
        <w:t xml:space="preserve">Bijlage Aspectprogramma’s gedateerd </w:t>
      </w:r>
    </w:p>
    <w:p w14:paraId="76D9DD39" w14:textId="76FB135E" w:rsidR="00623E47" w:rsidRPr="0095188C" w:rsidRDefault="00623E47" w:rsidP="0095188C">
      <w:pPr>
        <w:pStyle w:val="Lijstalinea"/>
        <w:numPr>
          <w:ilvl w:val="0"/>
          <w:numId w:val="19"/>
        </w:numPr>
        <w:rPr>
          <w:color w:val="000000" w:themeColor="text1"/>
        </w:rPr>
      </w:pPr>
      <w:r w:rsidRPr="0095188C">
        <w:rPr>
          <w:color w:val="000000" w:themeColor="text1"/>
        </w:rPr>
        <w:t>Stoplichten rapportage</w:t>
      </w:r>
    </w:p>
    <w:p w14:paraId="2126519B" w14:textId="1A496E22" w:rsidR="00623E47" w:rsidRDefault="00623E47" w:rsidP="0095188C">
      <w:pPr>
        <w:pStyle w:val="Lijstalinea"/>
        <w:numPr>
          <w:ilvl w:val="0"/>
          <w:numId w:val="19"/>
        </w:numPr>
        <w:rPr>
          <w:color w:val="000000" w:themeColor="text1"/>
        </w:rPr>
      </w:pPr>
      <w:r w:rsidRPr="0095188C">
        <w:rPr>
          <w:color w:val="000000" w:themeColor="text1"/>
        </w:rPr>
        <w:t>Storingsoverzicht (RVB)</w:t>
      </w:r>
    </w:p>
    <w:p w14:paraId="0E12DF81" w14:textId="44A48A54" w:rsidR="0095188C" w:rsidRPr="0095188C" w:rsidRDefault="0095188C" w:rsidP="0095188C">
      <w:pPr>
        <w:pStyle w:val="Lijstalinea"/>
        <w:numPr>
          <w:ilvl w:val="0"/>
          <w:numId w:val="19"/>
        </w:numPr>
        <w:rPr>
          <w:color w:val="000000" w:themeColor="text1"/>
        </w:rPr>
      </w:pPr>
      <w:proofErr w:type="spellStart"/>
      <w:r>
        <w:rPr>
          <w:color w:val="000000" w:themeColor="text1"/>
        </w:rPr>
        <w:t>Etc</w:t>
      </w:r>
      <w:proofErr w:type="spellEnd"/>
    </w:p>
    <w:p w14:paraId="77FB3774" w14:textId="77777777" w:rsidR="00221ED4" w:rsidRDefault="00221ED4" w:rsidP="00A972B7">
      <w:pPr>
        <w:spacing w:line="240" w:lineRule="auto"/>
        <w:rPr>
          <w:b/>
          <w:szCs w:val="18"/>
        </w:rPr>
      </w:pPr>
    </w:p>
    <w:p w14:paraId="7B8B4C7B" w14:textId="77777777" w:rsidR="007B665B" w:rsidRDefault="00A26E0E" w:rsidP="00FF5BE9">
      <w:pPr>
        <w:spacing w:line="240" w:lineRule="auto"/>
        <w:rPr>
          <w:b/>
          <w:szCs w:val="18"/>
        </w:rPr>
      </w:pPr>
      <w:r>
        <w:rPr>
          <w:b/>
          <w:szCs w:val="18"/>
        </w:rPr>
        <w:t xml:space="preserve">Geplande data </w:t>
      </w:r>
      <w:r w:rsidRPr="00EB6FA9">
        <w:rPr>
          <w:b/>
          <w:szCs w:val="18"/>
        </w:rPr>
        <w:t>Operationeel Overleg</w:t>
      </w:r>
    </w:p>
    <w:p w14:paraId="012F2046" w14:textId="49754AD1" w:rsidR="002B37C5" w:rsidRPr="002B37C5" w:rsidRDefault="00AC3DDB" w:rsidP="00A37702">
      <w:pPr>
        <w:pStyle w:val="Lijstalinea"/>
        <w:numPr>
          <w:ilvl w:val="0"/>
          <w:numId w:val="6"/>
        </w:numPr>
      </w:pPr>
      <w:sdt>
        <w:sdtPr>
          <w:id w:val="704440260"/>
          <w:placeholder>
            <w:docPart w:val="2066B1589BC343F39B9EEA69D0D29B53"/>
          </w:placeholder>
          <w:date>
            <w:dateFormat w:val="d-M-yy"/>
            <w:lid w:val="nl-NL"/>
            <w:storeMappedDataAs w:val="dateTime"/>
            <w:calendar w:val="gregorian"/>
          </w:date>
        </w:sdtPr>
        <w:sdtEndPr/>
        <w:sdtContent>
          <w:r w:rsidR="00C94AC8">
            <w:t>Datum</w:t>
          </w:r>
        </w:sdtContent>
      </w:sdt>
      <w:r w:rsidR="00574B3E">
        <w:t xml:space="preserve"> </w:t>
      </w:r>
      <w:r w:rsidR="0095188C">
        <w:t>van</w:t>
      </w:r>
      <w:r w:rsidR="00C94AC8">
        <w:t xml:space="preserve"> (tijdstip) </w:t>
      </w:r>
      <w:r w:rsidR="007737B2">
        <w:t>9.30-11.00 uur</w:t>
      </w:r>
      <w:r w:rsidR="0095188C">
        <w:t xml:space="preserve"> | </w:t>
      </w:r>
      <w:r w:rsidR="007737B2">
        <w:t>Locatie nader te bepalen</w:t>
      </w:r>
    </w:p>
    <w:p w14:paraId="33AE9E9E" w14:textId="70051BAB" w:rsidR="00623E47" w:rsidRDefault="00623E47" w:rsidP="00FF5BE9">
      <w:pPr>
        <w:spacing w:line="240" w:lineRule="auto"/>
        <w:rPr>
          <w:bCs/>
          <w:szCs w:val="18"/>
        </w:rPr>
      </w:pPr>
    </w:p>
    <w:p w14:paraId="0F03709A" w14:textId="77777777" w:rsidR="00623E47" w:rsidRDefault="00623E47" w:rsidP="00FF5BE9">
      <w:pPr>
        <w:spacing w:line="240" w:lineRule="auto"/>
        <w:rPr>
          <w:bCs/>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22BB00D3" w14:textId="77777777" w:rsidTr="000B432C">
        <w:tc>
          <w:tcPr>
            <w:tcW w:w="9459" w:type="dxa"/>
            <w:gridSpan w:val="4"/>
          </w:tcPr>
          <w:p w14:paraId="3165A015" w14:textId="77777777" w:rsidR="00623E47" w:rsidRDefault="00623E47" w:rsidP="000B432C">
            <w:pPr>
              <w:spacing w:line="240" w:lineRule="auto"/>
              <w:rPr>
                <w:b/>
                <w:szCs w:val="18"/>
              </w:rPr>
            </w:pPr>
            <w:r>
              <w:rPr>
                <w:szCs w:val="18"/>
              </w:rPr>
              <w:t>Verzendlijst/Contactgegevens</w:t>
            </w:r>
          </w:p>
        </w:tc>
      </w:tr>
      <w:tr w:rsidR="00623E47" w14:paraId="6504ACCF" w14:textId="77777777" w:rsidTr="000B432C">
        <w:tc>
          <w:tcPr>
            <w:tcW w:w="9459" w:type="dxa"/>
            <w:gridSpan w:val="4"/>
          </w:tcPr>
          <w:p w14:paraId="7B1B6528" w14:textId="77777777" w:rsidR="00623E47" w:rsidRPr="00B848DD" w:rsidRDefault="00623E47" w:rsidP="000B432C">
            <w:pPr>
              <w:spacing w:line="240" w:lineRule="auto"/>
              <w:rPr>
                <w:b/>
                <w:szCs w:val="18"/>
              </w:rPr>
            </w:pPr>
            <w:r w:rsidRPr="00B848DD">
              <w:rPr>
                <w:b/>
                <w:szCs w:val="18"/>
              </w:rPr>
              <w:t>Gebruiker</w:t>
            </w:r>
          </w:p>
        </w:tc>
      </w:tr>
      <w:tr w:rsidR="00623E47" w14:paraId="5681587B" w14:textId="77777777" w:rsidTr="000B432C">
        <w:tc>
          <w:tcPr>
            <w:tcW w:w="2140" w:type="dxa"/>
          </w:tcPr>
          <w:p w14:paraId="7F667602"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18CA31C0"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1FE35284"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6EE15B88"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3BE9CE91" w14:textId="77777777" w:rsidTr="000B432C">
        <w:tc>
          <w:tcPr>
            <w:tcW w:w="2140" w:type="dxa"/>
          </w:tcPr>
          <w:p w14:paraId="1DEC74ED" w14:textId="64606B63" w:rsidR="00623E47" w:rsidRPr="00623E47" w:rsidRDefault="0076711B" w:rsidP="00623E47">
            <w:pPr>
              <w:rPr>
                <w:szCs w:val="18"/>
              </w:rPr>
            </w:pPr>
            <w:r>
              <w:t>Ge</w:t>
            </w:r>
            <w:r w:rsidR="00623E47" w:rsidRPr="00623E47">
              <w:t>bruiker</w:t>
            </w:r>
          </w:p>
        </w:tc>
        <w:tc>
          <w:tcPr>
            <w:tcW w:w="2117" w:type="dxa"/>
          </w:tcPr>
          <w:p w14:paraId="405B50DA" w14:textId="1AC3AD90" w:rsidR="00623E47" w:rsidRDefault="00623E47" w:rsidP="000B432C">
            <w:pPr>
              <w:pStyle w:val="Standaardtekst"/>
              <w:rPr>
                <w:b/>
                <w:szCs w:val="18"/>
              </w:rPr>
            </w:pPr>
            <w:r>
              <w:rPr>
                <w:szCs w:val="18"/>
              </w:rPr>
              <w:t>Teamleider</w:t>
            </w:r>
          </w:p>
        </w:tc>
        <w:tc>
          <w:tcPr>
            <w:tcW w:w="3353" w:type="dxa"/>
          </w:tcPr>
          <w:p w14:paraId="2056C128" w14:textId="34E4AFEF" w:rsidR="00623E47" w:rsidRPr="00623E47" w:rsidRDefault="00AC3DDB" w:rsidP="00623E47">
            <w:pPr>
              <w:pStyle w:val="Standaardtekst"/>
              <w:rPr>
                <w:color w:val="0000FF"/>
                <w:u w:val="single"/>
              </w:rPr>
            </w:pPr>
            <w:hyperlink r:id="rId12" w:history="1">
              <w:r w:rsidR="00623E47" w:rsidRPr="00CD5D31">
                <w:rPr>
                  <w:rStyle w:val="Hyperlink"/>
                </w:rPr>
                <w:t>voorbeeld@mail.nl</w:t>
              </w:r>
            </w:hyperlink>
          </w:p>
        </w:tc>
        <w:tc>
          <w:tcPr>
            <w:tcW w:w="1849" w:type="dxa"/>
          </w:tcPr>
          <w:p w14:paraId="0E5A5E8C" w14:textId="0578A208" w:rsidR="00623E47" w:rsidRDefault="00623E47" w:rsidP="00623E47">
            <w:pPr>
              <w:pStyle w:val="Standaardtekst"/>
              <w:rPr>
                <w:b/>
                <w:szCs w:val="18"/>
              </w:rPr>
            </w:pPr>
            <w:r>
              <w:rPr>
                <w:szCs w:val="18"/>
              </w:rPr>
              <w:t>06-12345678</w:t>
            </w:r>
          </w:p>
        </w:tc>
      </w:tr>
    </w:tbl>
    <w:p w14:paraId="13A662E0" w14:textId="77777777" w:rsidR="00623E47" w:rsidRDefault="00623E47" w:rsidP="00623E47">
      <w:pPr>
        <w:spacing w:line="240" w:lineRule="auto"/>
        <w:rPr>
          <w:b/>
          <w:szCs w:val="18"/>
        </w:rPr>
      </w:pPr>
    </w:p>
    <w:p w14:paraId="712BE8D0" w14:textId="77777777" w:rsidR="00623E47" w:rsidRDefault="00623E47" w:rsidP="00623E47">
      <w:pPr>
        <w:spacing w:line="240" w:lineRule="auto"/>
        <w:rPr>
          <w:b/>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66087B92" w14:textId="77777777" w:rsidTr="000B432C">
        <w:tc>
          <w:tcPr>
            <w:tcW w:w="9459" w:type="dxa"/>
            <w:gridSpan w:val="4"/>
          </w:tcPr>
          <w:p w14:paraId="3C8F71AB" w14:textId="77777777" w:rsidR="00623E47" w:rsidRPr="00B848DD" w:rsidRDefault="00623E47" w:rsidP="000B432C">
            <w:pPr>
              <w:pStyle w:val="Standaardtekst"/>
              <w:rPr>
                <w:b/>
                <w:szCs w:val="18"/>
              </w:rPr>
            </w:pPr>
            <w:r w:rsidRPr="00B848DD">
              <w:rPr>
                <w:b/>
                <w:szCs w:val="18"/>
              </w:rPr>
              <w:t>Rijksvastgoedbedrijf</w:t>
            </w:r>
          </w:p>
        </w:tc>
      </w:tr>
      <w:tr w:rsidR="00623E47" w14:paraId="39203EDC" w14:textId="77777777" w:rsidTr="000B432C">
        <w:tc>
          <w:tcPr>
            <w:tcW w:w="2140" w:type="dxa"/>
          </w:tcPr>
          <w:p w14:paraId="6E7970B2"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43E542A4"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4D3A6FA9"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55DA7751"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2825D47B" w14:textId="77777777" w:rsidTr="000B432C">
        <w:tc>
          <w:tcPr>
            <w:tcW w:w="2140" w:type="dxa"/>
          </w:tcPr>
          <w:p w14:paraId="25184EFF" w14:textId="53B060C1" w:rsidR="00623E47" w:rsidRPr="003E5D70" w:rsidRDefault="00623E47" w:rsidP="000B432C">
            <w:pPr>
              <w:pStyle w:val="Standaardtekst"/>
              <w:rPr>
                <w:szCs w:val="18"/>
              </w:rPr>
            </w:pPr>
            <w:r>
              <w:rPr>
                <w:szCs w:val="18"/>
              </w:rPr>
              <w:t>Object Manager</w:t>
            </w:r>
          </w:p>
        </w:tc>
        <w:tc>
          <w:tcPr>
            <w:tcW w:w="2117" w:type="dxa"/>
          </w:tcPr>
          <w:p w14:paraId="309B54A5" w14:textId="77777777" w:rsidR="00623E47" w:rsidRPr="003E5D70" w:rsidRDefault="00623E47" w:rsidP="000B432C">
            <w:pPr>
              <w:pStyle w:val="Standaardtekst"/>
              <w:rPr>
                <w:szCs w:val="18"/>
              </w:rPr>
            </w:pPr>
            <w:r w:rsidRPr="003E5D70">
              <w:rPr>
                <w:szCs w:val="18"/>
              </w:rPr>
              <w:t>Objectmanager</w:t>
            </w:r>
          </w:p>
        </w:tc>
        <w:tc>
          <w:tcPr>
            <w:tcW w:w="3353" w:type="dxa"/>
          </w:tcPr>
          <w:p w14:paraId="0C0FA2B0" w14:textId="67E8B2F1" w:rsidR="00623E47" w:rsidRPr="003E5D70" w:rsidRDefault="00AC3DDB" w:rsidP="000B432C">
            <w:pPr>
              <w:pStyle w:val="Standaardtekst"/>
            </w:pPr>
            <w:hyperlink r:id="rId13" w:history="1">
              <w:r w:rsidR="00623E47" w:rsidRPr="00CD5D31">
                <w:rPr>
                  <w:rStyle w:val="Hyperlink"/>
                </w:rPr>
                <w:t>voorbeeld@mail.nl</w:t>
              </w:r>
            </w:hyperlink>
          </w:p>
        </w:tc>
        <w:tc>
          <w:tcPr>
            <w:tcW w:w="1849" w:type="dxa"/>
            <w:shd w:val="clear" w:color="auto" w:fill="auto"/>
          </w:tcPr>
          <w:p w14:paraId="4EE0FBB9" w14:textId="46733A65" w:rsidR="00623E47" w:rsidRPr="00900E95" w:rsidRDefault="006947E5" w:rsidP="000B432C">
            <w:pPr>
              <w:pStyle w:val="Standaardtekst"/>
              <w:rPr>
                <w:szCs w:val="18"/>
              </w:rPr>
            </w:pPr>
            <w:r>
              <w:rPr>
                <w:szCs w:val="18"/>
              </w:rPr>
              <w:t>06-12345678</w:t>
            </w:r>
          </w:p>
        </w:tc>
      </w:tr>
      <w:tr w:rsidR="008D0509" w14:paraId="47BF55C8" w14:textId="77777777" w:rsidTr="000B432C">
        <w:tc>
          <w:tcPr>
            <w:tcW w:w="2140" w:type="dxa"/>
          </w:tcPr>
          <w:p w14:paraId="72545C04" w14:textId="4238F5A9" w:rsidR="008D0509" w:rsidRDefault="008D0509" w:rsidP="000B432C">
            <w:pPr>
              <w:pStyle w:val="Standaardtekst"/>
              <w:rPr>
                <w:szCs w:val="18"/>
              </w:rPr>
            </w:pPr>
            <w:r>
              <w:rPr>
                <w:szCs w:val="18"/>
              </w:rPr>
              <w:t>Contract</w:t>
            </w:r>
            <w:r w:rsidR="00574B3E">
              <w:rPr>
                <w:szCs w:val="18"/>
              </w:rPr>
              <w:t xml:space="preserve"> B</w:t>
            </w:r>
            <w:r>
              <w:rPr>
                <w:szCs w:val="18"/>
              </w:rPr>
              <w:t>eheer</w:t>
            </w:r>
          </w:p>
        </w:tc>
        <w:tc>
          <w:tcPr>
            <w:tcW w:w="2117" w:type="dxa"/>
          </w:tcPr>
          <w:p w14:paraId="295B037C" w14:textId="591EE4D0" w:rsidR="008D0509" w:rsidRPr="003E5D70" w:rsidRDefault="008D0509" w:rsidP="000B432C">
            <w:pPr>
              <w:pStyle w:val="Standaardtekst"/>
              <w:rPr>
                <w:szCs w:val="18"/>
              </w:rPr>
            </w:pPr>
            <w:r>
              <w:rPr>
                <w:szCs w:val="18"/>
              </w:rPr>
              <w:t>CCB</w:t>
            </w:r>
          </w:p>
        </w:tc>
        <w:tc>
          <w:tcPr>
            <w:tcW w:w="3353" w:type="dxa"/>
          </w:tcPr>
          <w:p w14:paraId="23A1739B" w14:textId="1A1A2A02" w:rsidR="008D0509" w:rsidRDefault="00AC3DDB" w:rsidP="000B432C">
            <w:pPr>
              <w:pStyle w:val="Standaardtekst"/>
            </w:pPr>
            <w:hyperlink r:id="rId14" w:history="1">
              <w:r w:rsidR="008D0509" w:rsidRPr="00CD5D31">
                <w:rPr>
                  <w:rStyle w:val="Hyperlink"/>
                </w:rPr>
                <w:t>voorbeeld@mail.nl</w:t>
              </w:r>
            </w:hyperlink>
          </w:p>
        </w:tc>
        <w:tc>
          <w:tcPr>
            <w:tcW w:w="1849" w:type="dxa"/>
            <w:shd w:val="clear" w:color="auto" w:fill="auto"/>
          </w:tcPr>
          <w:p w14:paraId="03DCC6B2" w14:textId="749D8E48" w:rsidR="008D0509" w:rsidRDefault="008D0509" w:rsidP="000B432C">
            <w:pPr>
              <w:pStyle w:val="Standaardtekst"/>
              <w:rPr>
                <w:szCs w:val="18"/>
              </w:rPr>
            </w:pPr>
            <w:r>
              <w:rPr>
                <w:szCs w:val="18"/>
              </w:rPr>
              <w:t>06-12345678</w:t>
            </w:r>
          </w:p>
        </w:tc>
      </w:tr>
    </w:tbl>
    <w:p w14:paraId="4E553837" w14:textId="77777777" w:rsidR="00623E47" w:rsidRDefault="00623E47" w:rsidP="00623E47">
      <w:pPr>
        <w:spacing w:line="240" w:lineRule="auto"/>
        <w:rPr>
          <w:b/>
          <w:szCs w:val="18"/>
        </w:rPr>
      </w:pPr>
    </w:p>
    <w:p w14:paraId="365A8566" w14:textId="77777777" w:rsidR="00623E47" w:rsidRDefault="00623E47" w:rsidP="00623E47">
      <w:pPr>
        <w:spacing w:line="240" w:lineRule="auto"/>
        <w:rPr>
          <w:b/>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5E498344" w14:textId="77777777" w:rsidTr="000B432C">
        <w:tc>
          <w:tcPr>
            <w:tcW w:w="9459" w:type="dxa"/>
            <w:gridSpan w:val="4"/>
          </w:tcPr>
          <w:p w14:paraId="49BC77B7" w14:textId="563593E9" w:rsidR="00623E47" w:rsidRPr="008D0509" w:rsidRDefault="00623E47" w:rsidP="000B432C">
            <w:pPr>
              <w:spacing w:line="240" w:lineRule="auto"/>
              <w:rPr>
                <w:b/>
                <w:szCs w:val="18"/>
              </w:rPr>
            </w:pPr>
            <w:r w:rsidRPr="008D0509">
              <w:rPr>
                <w:b/>
                <w:szCs w:val="18"/>
              </w:rPr>
              <w:t>Aannemer</w:t>
            </w:r>
            <w:r w:rsidR="008D0509" w:rsidRPr="008D0509">
              <w:rPr>
                <w:b/>
                <w:szCs w:val="18"/>
              </w:rPr>
              <w:t>(s)</w:t>
            </w:r>
          </w:p>
        </w:tc>
      </w:tr>
      <w:tr w:rsidR="00623E47" w14:paraId="3485713B" w14:textId="77777777" w:rsidTr="000B432C">
        <w:tc>
          <w:tcPr>
            <w:tcW w:w="2140" w:type="dxa"/>
          </w:tcPr>
          <w:p w14:paraId="453DB519"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6B596169"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5EFAF779"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5CF4C063"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27EBFA30" w14:textId="77777777" w:rsidTr="000B432C">
        <w:tc>
          <w:tcPr>
            <w:tcW w:w="2140" w:type="dxa"/>
          </w:tcPr>
          <w:p w14:paraId="5FF073E3" w14:textId="629797A2" w:rsidR="00623E47" w:rsidRPr="003E5D70" w:rsidRDefault="008D0509" w:rsidP="000B432C">
            <w:pPr>
              <w:pStyle w:val="Standaardtekst"/>
              <w:rPr>
                <w:szCs w:val="18"/>
              </w:rPr>
            </w:pPr>
            <w:r>
              <w:rPr>
                <w:szCs w:val="18"/>
              </w:rPr>
              <w:t>Aann</w:t>
            </w:r>
            <w:r w:rsidR="00623E47">
              <w:rPr>
                <w:szCs w:val="18"/>
              </w:rPr>
              <w:t>emer</w:t>
            </w:r>
          </w:p>
        </w:tc>
        <w:tc>
          <w:tcPr>
            <w:tcW w:w="2117" w:type="dxa"/>
          </w:tcPr>
          <w:p w14:paraId="2BCEF324" w14:textId="1A77B335" w:rsidR="00623E47" w:rsidRPr="003E5D70" w:rsidRDefault="008D0509" w:rsidP="000B432C">
            <w:pPr>
              <w:pStyle w:val="Standaardtekst"/>
              <w:rPr>
                <w:szCs w:val="18"/>
              </w:rPr>
            </w:pPr>
            <w:r>
              <w:rPr>
                <w:szCs w:val="18"/>
              </w:rPr>
              <w:t>Contract Coördinator</w:t>
            </w:r>
          </w:p>
        </w:tc>
        <w:tc>
          <w:tcPr>
            <w:tcW w:w="3353" w:type="dxa"/>
          </w:tcPr>
          <w:p w14:paraId="3B73D199" w14:textId="6D342F28" w:rsidR="00623E47" w:rsidRPr="003E5D70" w:rsidRDefault="00AC3DDB" w:rsidP="000B432C">
            <w:pPr>
              <w:pStyle w:val="Standaardtekst"/>
              <w:rPr>
                <w:szCs w:val="18"/>
              </w:rPr>
            </w:pPr>
            <w:hyperlink r:id="rId15" w:history="1">
              <w:r w:rsidR="00623E47" w:rsidRPr="00CD5D31">
                <w:rPr>
                  <w:rStyle w:val="Hyperlink"/>
                </w:rPr>
                <w:t>voorbeeld@mail.nl</w:t>
              </w:r>
            </w:hyperlink>
          </w:p>
        </w:tc>
        <w:tc>
          <w:tcPr>
            <w:tcW w:w="1849" w:type="dxa"/>
          </w:tcPr>
          <w:p w14:paraId="4C4FAEA6" w14:textId="0AE56175" w:rsidR="00623E47" w:rsidRPr="003E5D70" w:rsidRDefault="00623E47" w:rsidP="00623E47">
            <w:pPr>
              <w:pStyle w:val="Standaardtekst"/>
              <w:rPr>
                <w:szCs w:val="18"/>
              </w:rPr>
            </w:pPr>
            <w:r>
              <w:rPr>
                <w:szCs w:val="18"/>
              </w:rPr>
              <w:t>06-12345678</w:t>
            </w:r>
          </w:p>
        </w:tc>
      </w:tr>
      <w:tr w:rsidR="00623E47" w14:paraId="7BD5D845" w14:textId="77777777" w:rsidTr="000B432C">
        <w:tc>
          <w:tcPr>
            <w:tcW w:w="9459" w:type="dxa"/>
            <w:gridSpan w:val="4"/>
          </w:tcPr>
          <w:p w14:paraId="22E9BBC9" w14:textId="77777777" w:rsidR="00623E47" w:rsidRPr="003E5D70" w:rsidRDefault="00623E47" w:rsidP="000B432C">
            <w:pPr>
              <w:spacing w:line="240" w:lineRule="auto"/>
              <w:rPr>
                <w:szCs w:val="18"/>
              </w:rPr>
            </w:pPr>
          </w:p>
        </w:tc>
      </w:tr>
      <w:tr w:rsidR="00623E47" w14:paraId="2CE2FB80" w14:textId="77777777" w:rsidTr="000B432C">
        <w:tc>
          <w:tcPr>
            <w:tcW w:w="9459" w:type="dxa"/>
            <w:gridSpan w:val="4"/>
          </w:tcPr>
          <w:p w14:paraId="55D6CF7E" w14:textId="77777777" w:rsidR="00623E47" w:rsidRDefault="00623E47" w:rsidP="000B432C">
            <w:pPr>
              <w:spacing w:line="240" w:lineRule="auto"/>
              <w:rPr>
                <w:b/>
                <w:szCs w:val="18"/>
              </w:rPr>
            </w:pPr>
            <w:r w:rsidRPr="003E5D70">
              <w:rPr>
                <w:szCs w:val="18"/>
              </w:rPr>
              <w:t>Storingsnummer na 16:30</w:t>
            </w:r>
          </w:p>
        </w:tc>
      </w:tr>
      <w:tr w:rsidR="00623E47" w14:paraId="355E0025" w14:textId="77777777" w:rsidTr="000B432C">
        <w:tc>
          <w:tcPr>
            <w:tcW w:w="2140" w:type="dxa"/>
          </w:tcPr>
          <w:p w14:paraId="1AD73877" w14:textId="333CB15B" w:rsidR="00623E47" w:rsidRPr="003E5D70" w:rsidRDefault="00623E47" w:rsidP="00623E47">
            <w:pPr>
              <w:pStyle w:val="Standaardtekst"/>
              <w:rPr>
                <w:szCs w:val="18"/>
              </w:rPr>
            </w:pPr>
            <w:r w:rsidRPr="003E5D70">
              <w:rPr>
                <w:szCs w:val="18"/>
              </w:rPr>
              <w:t xml:space="preserve">Servicedesk </w:t>
            </w:r>
          </w:p>
        </w:tc>
        <w:tc>
          <w:tcPr>
            <w:tcW w:w="2117" w:type="dxa"/>
          </w:tcPr>
          <w:p w14:paraId="4D9DF456" w14:textId="2F3A94F2" w:rsidR="00623E47" w:rsidRPr="003E5D70" w:rsidRDefault="00623E47" w:rsidP="000B432C">
            <w:pPr>
              <w:pStyle w:val="Standaardtekst"/>
              <w:rPr>
                <w:szCs w:val="18"/>
              </w:rPr>
            </w:pPr>
            <w:r>
              <w:rPr>
                <w:szCs w:val="18"/>
              </w:rPr>
              <w:t>Storingen na 16:30</w:t>
            </w:r>
          </w:p>
        </w:tc>
        <w:tc>
          <w:tcPr>
            <w:tcW w:w="3353" w:type="dxa"/>
          </w:tcPr>
          <w:p w14:paraId="61CAFB57" w14:textId="55F7B74F" w:rsidR="00623E47" w:rsidRPr="003E5D70" w:rsidRDefault="00AC3DDB" w:rsidP="000B432C">
            <w:hyperlink r:id="rId16" w:history="1">
              <w:r w:rsidR="00623E47" w:rsidRPr="00CD5D31">
                <w:rPr>
                  <w:rStyle w:val="Hyperlink"/>
                </w:rPr>
                <w:t>voorbeeld@mail.nl</w:t>
              </w:r>
            </w:hyperlink>
          </w:p>
        </w:tc>
        <w:tc>
          <w:tcPr>
            <w:tcW w:w="1849" w:type="dxa"/>
          </w:tcPr>
          <w:p w14:paraId="43191C43" w14:textId="0ECE25F4" w:rsidR="00623E47" w:rsidRPr="003E5D70" w:rsidRDefault="00623E47" w:rsidP="00623E47">
            <w:r>
              <w:t>088-1234567</w:t>
            </w:r>
          </w:p>
        </w:tc>
      </w:tr>
    </w:tbl>
    <w:p w14:paraId="7238620E" w14:textId="77777777" w:rsidR="00623E47" w:rsidRDefault="00623E47" w:rsidP="00623E47">
      <w:pPr>
        <w:spacing w:line="240" w:lineRule="auto"/>
        <w:rPr>
          <w:b/>
          <w:szCs w:val="18"/>
        </w:rPr>
      </w:pPr>
    </w:p>
    <w:p w14:paraId="7816B263" w14:textId="77777777" w:rsidR="00623E47" w:rsidRDefault="00623E47" w:rsidP="00623E47">
      <w:pPr>
        <w:spacing w:line="240" w:lineRule="auto"/>
        <w:rPr>
          <w:b/>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0"/>
        <w:gridCol w:w="2117"/>
        <w:gridCol w:w="3353"/>
        <w:gridCol w:w="1849"/>
      </w:tblGrid>
      <w:tr w:rsidR="00623E47" w14:paraId="6CF0DD3B" w14:textId="77777777" w:rsidTr="000B432C">
        <w:tc>
          <w:tcPr>
            <w:tcW w:w="9459" w:type="dxa"/>
            <w:gridSpan w:val="4"/>
          </w:tcPr>
          <w:p w14:paraId="19C6712F" w14:textId="77777777" w:rsidR="00623E47" w:rsidRPr="00B848DD" w:rsidRDefault="00623E47" w:rsidP="000B432C">
            <w:pPr>
              <w:rPr>
                <w:b/>
              </w:rPr>
            </w:pPr>
            <w:r w:rsidRPr="00B848DD">
              <w:rPr>
                <w:b/>
                <w:szCs w:val="18"/>
              </w:rPr>
              <w:t>Opzichter</w:t>
            </w:r>
          </w:p>
        </w:tc>
      </w:tr>
      <w:tr w:rsidR="00623E47" w14:paraId="67C18AA0" w14:textId="77777777" w:rsidTr="000B432C">
        <w:tc>
          <w:tcPr>
            <w:tcW w:w="2140" w:type="dxa"/>
          </w:tcPr>
          <w:p w14:paraId="6F64135F" w14:textId="77777777" w:rsidR="00623E47" w:rsidRPr="003E5D70" w:rsidRDefault="00623E47" w:rsidP="000B432C">
            <w:pPr>
              <w:pStyle w:val="Standaardtekst"/>
              <w:rPr>
                <w:szCs w:val="18"/>
                <w:u w:val="single"/>
              </w:rPr>
            </w:pPr>
            <w:r w:rsidRPr="003E5D70">
              <w:rPr>
                <w:szCs w:val="18"/>
                <w:u w:val="single"/>
              </w:rPr>
              <w:t>Naam</w:t>
            </w:r>
          </w:p>
        </w:tc>
        <w:tc>
          <w:tcPr>
            <w:tcW w:w="2117" w:type="dxa"/>
          </w:tcPr>
          <w:p w14:paraId="6D4815ED" w14:textId="77777777" w:rsidR="00623E47" w:rsidRPr="003E5D70" w:rsidRDefault="00623E47" w:rsidP="000B432C">
            <w:pPr>
              <w:pStyle w:val="Standaardtekst"/>
              <w:rPr>
                <w:szCs w:val="18"/>
                <w:u w:val="single"/>
              </w:rPr>
            </w:pPr>
            <w:r w:rsidRPr="003E5D70">
              <w:rPr>
                <w:szCs w:val="18"/>
                <w:u w:val="single"/>
              </w:rPr>
              <w:t>Functie</w:t>
            </w:r>
          </w:p>
        </w:tc>
        <w:tc>
          <w:tcPr>
            <w:tcW w:w="3353" w:type="dxa"/>
          </w:tcPr>
          <w:p w14:paraId="017E0D07" w14:textId="77777777" w:rsidR="00623E47" w:rsidRPr="003E5D70" w:rsidRDefault="00623E47" w:rsidP="000B432C">
            <w:pPr>
              <w:pStyle w:val="Standaardtekst"/>
              <w:rPr>
                <w:szCs w:val="18"/>
                <w:u w:val="single"/>
              </w:rPr>
            </w:pPr>
            <w:proofErr w:type="gramStart"/>
            <w:r w:rsidRPr="003E5D70">
              <w:rPr>
                <w:szCs w:val="18"/>
                <w:u w:val="single"/>
              </w:rPr>
              <w:t>e-mail</w:t>
            </w:r>
            <w:proofErr w:type="gramEnd"/>
          </w:p>
        </w:tc>
        <w:tc>
          <w:tcPr>
            <w:tcW w:w="1849" w:type="dxa"/>
          </w:tcPr>
          <w:p w14:paraId="5BC6769F" w14:textId="77777777" w:rsidR="00623E47" w:rsidRPr="003E5D70" w:rsidRDefault="00623E47" w:rsidP="000B432C">
            <w:pPr>
              <w:pStyle w:val="Standaardtekst"/>
              <w:rPr>
                <w:szCs w:val="18"/>
                <w:u w:val="single"/>
              </w:rPr>
            </w:pPr>
            <w:proofErr w:type="gramStart"/>
            <w:r w:rsidRPr="003E5D70">
              <w:rPr>
                <w:szCs w:val="18"/>
                <w:u w:val="single"/>
              </w:rPr>
              <w:t>mobiel</w:t>
            </w:r>
            <w:proofErr w:type="gramEnd"/>
          </w:p>
        </w:tc>
      </w:tr>
      <w:tr w:rsidR="00623E47" w14:paraId="533904F6" w14:textId="77777777" w:rsidTr="000B432C">
        <w:tc>
          <w:tcPr>
            <w:tcW w:w="2140" w:type="dxa"/>
            <w:shd w:val="clear" w:color="auto" w:fill="auto"/>
          </w:tcPr>
          <w:p w14:paraId="06F011C4" w14:textId="143C512A" w:rsidR="00623E47" w:rsidRPr="003E5D70" w:rsidRDefault="000871A8" w:rsidP="000B432C">
            <w:proofErr w:type="spellStart"/>
            <w:r>
              <w:rPr>
                <w:lang w:val="en-US"/>
              </w:rPr>
              <w:t>Opz</w:t>
            </w:r>
            <w:r w:rsidR="00623E47">
              <w:rPr>
                <w:lang w:val="en-US"/>
              </w:rPr>
              <w:t>ichter</w:t>
            </w:r>
            <w:proofErr w:type="spellEnd"/>
          </w:p>
          <w:p w14:paraId="42E6466C" w14:textId="77777777" w:rsidR="00623E47" w:rsidRPr="003E5D70" w:rsidRDefault="00623E47" w:rsidP="000B432C">
            <w:pPr>
              <w:pStyle w:val="Standaardtekst"/>
              <w:rPr>
                <w:szCs w:val="18"/>
              </w:rPr>
            </w:pPr>
          </w:p>
        </w:tc>
        <w:tc>
          <w:tcPr>
            <w:tcW w:w="2117" w:type="dxa"/>
          </w:tcPr>
          <w:p w14:paraId="17287C3F" w14:textId="77777777" w:rsidR="00623E47" w:rsidRPr="00EC20FC" w:rsidRDefault="00623E47" w:rsidP="000B432C">
            <w:pPr>
              <w:pStyle w:val="Standaardtekst"/>
              <w:rPr>
                <w:szCs w:val="18"/>
              </w:rPr>
            </w:pPr>
            <w:r>
              <w:rPr>
                <w:szCs w:val="18"/>
              </w:rPr>
              <w:t>Opzichter</w:t>
            </w:r>
          </w:p>
        </w:tc>
        <w:tc>
          <w:tcPr>
            <w:tcW w:w="3353" w:type="dxa"/>
          </w:tcPr>
          <w:p w14:paraId="07333CA8" w14:textId="05B4526B" w:rsidR="00623E47" w:rsidRPr="00EC20FC" w:rsidRDefault="00AC3DDB" w:rsidP="000B432C">
            <w:pPr>
              <w:pStyle w:val="Standaardtekst"/>
              <w:rPr>
                <w:color w:val="0000FF"/>
                <w:u w:val="single"/>
              </w:rPr>
            </w:pPr>
            <w:hyperlink r:id="rId17" w:history="1">
              <w:r w:rsidR="00623E47" w:rsidRPr="00CD5D31">
                <w:rPr>
                  <w:rStyle w:val="Hyperlink"/>
                </w:rPr>
                <w:t>voorbeeld@mail.nl</w:t>
              </w:r>
            </w:hyperlink>
          </w:p>
        </w:tc>
        <w:tc>
          <w:tcPr>
            <w:tcW w:w="1849" w:type="dxa"/>
          </w:tcPr>
          <w:p w14:paraId="53AA9C3F" w14:textId="56FFDEA7" w:rsidR="00623E47" w:rsidRPr="00426904" w:rsidRDefault="00623E47" w:rsidP="000B432C">
            <w:pPr>
              <w:pStyle w:val="Standaardtekst"/>
              <w:rPr>
                <w:szCs w:val="18"/>
              </w:rPr>
            </w:pPr>
            <w:r>
              <w:rPr>
                <w:szCs w:val="18"/>
              </w:rPr>
              <w:t>06-12345678</w:t>
            </w:r>
          </w:p>
        </w:tc>
      </w:tr>
    </w:tbl>
    <w:p w14:paraId="4D8036AB" w14:textId="77777777" w:rsidR="00623E47" w:rsidRPr="00B71E79" w:rsidRDefault="00623E47" w:rsidP="00623E47">
      <w:pPr>
        <w:spacing w:line="240" w:lineRule="auto"/>
        <w:rPr>
          <w:b/>
          <w:szCs w:val="18"/>
        </w:rPr>
      </w:pPr>
    </w:p>
    <w:sectPr w:rsidR="00623E47" w:rsidRPr="00B71E79" w:rsidSect="00B85816">
      <w:footerReference w:type="default" r:id="rId18"/>
      <w:headerReference w:type="first" r:id="rId19"/>
      <w:footerReference w:type="first" r:id="rId20"/>
      <w:pgSz w:w="11906" w:h="16838" w:code="9"/>
      <w:pgMar w:top="709" w:right="851" w:bottom="1134" w:left="1588" w:header="709" w:footer="680"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53">
      <wne:macro wne:macroName="RHSBLANCOFORMATSTAAND.BRIEF.NAARINVULSCHERM"/>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142D4" w14:textId="77777777" w:rsidR="006B5BA0" w:rsidRDefault="006B5BA0">
      <w:r>
        <w:separator/>
      </w:r>
    </w:p>
  </w:endnote>
  <w:endnote w:type="continuationSeparator" w:id="0">
    <w:p w14:paraId="352CF121" w14:textId="77777777" w:rsidR="006B5BA0" w:rsidRDefault="006B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7978D" w14:textId="5A12D816" w:rsidR="006B5BA0" w:rsidRDefault="00AC3DDB">
    <w:pPr>
      <w:pStyle w:val="Voettekst"/>
      <w:rPr>
        <w:noProof/>
      </w:rPr>
    </w:pPr>
    <w:r>
      <w:fldChar w:fldCharType="begin"/>
    </w:r>
    <w:r>
      <w:instrText xml:space="preserve"> FILENAME \* MERGEFORMAT </w:instrText>
    </w:r>
    <w:r>
      <w:fldChar w:fldCharType="separate"/>
    </w:r>
    <w:r w:rsidR="006B5BA0">
      <w:rPr>
        <w:noProof/>
      </w:rPr>
      <w:t xml:space="preserve">Verslag Operationeel Overleg </w:t>
    </w:r>
    <w:r w:rsidR="00B85816">
      <w:rPr>
        <w:noProof/>
      </w:rPr>
      <w:t>OIB</w:t>
    </w:r>
    <w:r w:rsidR="006B5BA0">
      <w:rPr>
        <w:noProof/>
      </w:rPr>
      <w:t xml:space="preserve"> algemeen</w:t>
    </w:r>
    <w:r>
      <w:rPr>
        <w:noProof/>
      </w:rPr>
      <w:fldChar w:fldCharType="end"/>
    </w:r>
    <w:r w:rsidR="006B5BA0">
      <w:tab/>
      <w:t xml:space="preserve">Pagina </w:t>
    </w:r>
    <w:r w:rsidR="006B5BA0">
      <w:rPr>
        <w:noProof/>
      </w:rPr>
      <w:fldChar w:fldCharType="begin"/>
    </w:r>
    <w:r w:rsidR="006B5BA0">
      <w:rPr>
        <w:noProof/>
      </w:rPr>
      <w:instrText xml:space="preserve"> PAGE </w:instrText>
    </w:r>
    <w:r w:rsidR="006B5BA0">
      <w:rPr>
        <w:noProof/>
      </w:rPr>
      <w:fldChar w:fldCharType="separate"/>
    </w:r>
    <w:r w:rsidR="00B85816">
      <w:rPr>
        <w:noProof/>
      </w:rPr>
      <w:t>2</w:t>
    </w:r>
    <w:r w:rsidR="006B5BA0">
      <w:rPr>
        <w:noProof/>
      </w:rPr>
      <w:fldChar w:fldCharType="end"/>
    </w:r>
    <w:r w:rsidR="006B5BA0">
      <w:t xml:space="preserve"> van </w:t>
    </w:r>
    <w:r w:rsidR="006B5BA0">
      <w:rPr>
        <w:noProof/>
      </w:rPr>
      <w:fldChar w:fldCharType="begin"/>
    </w:r>
    <w:r w:rsidR="006B5BA0">
      <w:rPr>
        <w:noProof/>
      </w:rPr>
      <w:instrText xml:space="preserve"> NUMPAGES </w:instrText>
    </w:r>
    <w:r w:rsidR="006B5BA0">
      <w:rPr>
        <w:noProof/>
      </w:rPr>
      <w:fldChar w:fldCharType="separate"/>
    </w:r>
    <w:r w:rsidR="00B85816">
      <w:rPr>
        <w:noProof/>
      </w:rPr>
      <w:t>6</w:t>
    </w:r>
    <w:r w:rsidR="006B5BA0">
      <w:rPr>
        <w:noProof/>
      </w:rPr>
      <w:fldChar w:fldCharType="end"/>
    </w:r>
  </w:p>
  <w:p w14:paraId="1FF8BC08" w14:textId="535DEA07" w:rsidR="00AC3DDB" w:rsidRDefault="00AC3DDB">
    <w:pPr>
      <w:pStyle w:val="Voettekst"/>
    </w:pPr>
    <w:r>
      <w:t>Versie 2.1 | 01-03-2023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E662E" w14:textId="63E4DBA7" w:rsidR="006B5BA0" w:rsidRDefault="00AC3DDB">
    <w:pPr>
      <w:pStyle w:val="Voettekst"/>
      <w:rPr>
        <w:noProof/>
      </w:rPr>
    </w:pPr>
    <w:r>
      <w:fldChar w:fldCharType="begin"/>
    </w:r>
    <w:r>
      <w:instrText xml:space="preserve"> FILENAME \* MERGEFORMAT </w:instrText>
    </w:r>
    <w:r>
      <w:fldChar w:fldCharType="separate"/>
    </w:r>
    <w:r w:rsidR="006B5BA0">
      <w:rPr>
        <w:noProof/>
      </w:rPr>
      <w:t xml:space="preserve">Verslag Operationeel Overleg </w:t>
    </w:r>
    <w:r w:rsidR="00B85816">
      <w:rPr>
        <w:noProof/>
      </w:rPr>
      <w:t>OIB</w:t>
    </w:r>
    <w:r w:rsidR="006B5BA0">
      <w:rPr>
        <w:noProof/>
      </w:rPr>
      <w:t xml:space="preserve"> algemeen</w:t>
    </w:r>
    <w:r>
      <w:rPr>
        <w:noProof/>
      </w:rPr>
      <w:fldChar w:fldCharType="end"/>
    </w:r>
    <w:r w:rsidR="006B5BA0">
      <w:tab/>
      <w:t xml:space="preserve">Pagina </w:t>
    </w:r>
    <w:r w:rsidR="006B5BA0">
      <w:rPr>
        <w:noProof/>
      </w:rPr>
      <w:fldChar w:fldCharType="begin"/>
    </w:r>
    <w:r w:rsidR="006B5BA0">
      <w:rPr>
        <w:noProof/>
      </w:rPr>
      <w:instrText xml:space="preserve"> PAGE </w:instrText>
    </w:r>
    <w:r w:rsidR="006B5BA0">
      <w:rPr>
        <w:noProof/>
      </w:rPr>
      <w:fldChar w:fldCharType="separate"/>
    </w:r>
    <w:r w:rsidR="00B85816">
      <w:rPr>
        <w:noProof/>
      </w:rPr>
      <w:t>1</w:t>
    </w:r>
    <w:r w:rsidR="006B5BA0">
      <w:rPr>
        <w:noProof/>
      </w:rPr>
      <w:fldChar w:fldCharType="end"/>
    </w:r>
    <w:r w:rsidR="006B5BA0">
      <w:t xml:space="preserve"> van </w:t>
    </w:r>
    <w:r w:rsidR="006B5BA0">
      <w:rPr>
        <w:noProof/>
      </w:rPr>
      <w:fldChar w:fldCharType="begin"/>
    </w:r>
    <w:r w:rsidR="006B5BA0">
      <w:rPr>
        <w:noProof/>
      </w:rPr>
      <w:instrText xml:space="preserve"> NUMPAGES </w:instrText>
    </w:r>
    <w:r w:rsidR="006B5BA0">
      <w:rPr>
        <w:noProof/>
      </w:rPr>
      <w:fldChar w:fldCharType="separate"/>
    </w:r>
    <w:r w:rsidR="00B85816">
      <w:rPr>
        <w:noProof/>
      </w:rPr>
      <w:t>6</w:t>
    </w:r>
    <w:r w:rsidR="006B5BA0">
      <w:rPr>
        <w:noProof/>
      </w:rPr>
      <w:fldChar w:fldCharType="end"/>
    </w:r>
  </w:p>
  <w:p w14:paraId="7F150161" w14:textId="4EAFDC0C" w:rsidR="006B5BA0" w:rsidRDefault="00574B3E" w:rsidP="00971A95">
    <w:pPr>
      <w:pStyle w:val="Voettekst"/>
    </w:pPr>
    <w:r>
      <w:t>Versie 2.</w:t>
    </w:r>
    <w:r w:rsidR="00B85816">
      <w:t xml:space="preserve">1 | </w:t>
    </w:r>
    <w:r w:rsidR="00AC3DDB">
      <w:t>01</w:t>
    </w:r>
    <w:r w:rsidR="00B85816">
      <w:t>-0</w:t>
    </w:r>
    <w:r w:rsidR="00AC3DDB">
      <w:t>3</w:t>
    </w:r>
    <w:r w:rsidR="006B5BA0">
      <w:t>-202</w:t>
    </w:r>
    <w:r w:rsidR="00AC3DDB">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832A6" w14:textId="77777777" w:rsidR="006B5BA0" w:rsidRDefault="006B5BA0">
      <w:r>
        <w:separator/>
      </w:r>
    </w:p>
  </w:footnote>
  <w:footnote w:type="continuationSeparator" w:id="0">
    <w:p w14:paraId="49F13890" w14:textId="77777777" w:rsidR="006B5BA0" w:rsidRDefault="006B5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6582" w14:textId="77777777" w:rsidR="006B5BA0" w:rsidRDefault="006B5BA0">
    <w:pPr>
      <w:pStyle w:val="opmKoptekst"/>
    </w:pPr>
    <w:r>
      <w:rPr>
        <w:noProof/>
        <w:sz w:val="20"/>
        <w:lang w:val="nl-NL"/>
      </w:rPr>
      <w:drawing>
        <wp:anchor distT="0" distB="0" distL="114300" distR="114300" simplePos="0" relativeHeight="251658752" behindDoc="0" locked="0" layoutInCell="1" allowOverlap="1" wp14:anchorId="070F9EEE" wp14:editId="7D50D308">
          <wp:simplePos x="0" y="0"/>
          <wp:positionH relativeFrom="column">
            <wp:posOffset>3016885</wp:posOffset>
          </wp:positionH>
          <wp:positionV relativeFrom="paragraph">
            <wp:posOffset>-513715</wp:posOffset>
          </wp:positionV>
          <wp:extent cx="2333625" cy="1581150"/>
          <wp:effectExtent l="19050" t="0" r="9525" b="0"/>
          <wp:wrapNone/>
          <wp:docPr id="93" name="Afbeelding 7" descr="LOGO_BZK"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LOGO_BZK" hidden="1"/>
                  <pic:cNvPicPr>
                    <a:picLocks noChangeAspect="1" noChangeArrowheads="1"/>
                  </pic:cNvPicPr>
                </pic:nvPicPr>
                <pic:blipFill>
                  <a:blip r:embed="rId1"/>
                  <a:srcRect/>
                  <a:stretch>
                    <a:fillRect/>
                  </a:stretch>
                </pic:blipFill>
                <pic:spPr bwMode="auto">
                  <a:xfrm>
                    <a:off x="0" y="0"/>
                    <a:ext cx="233362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7728" behindDoc="0" locked="0" layoutInCell="1" allowOverlap="1" wp14:anchorId="20BCD5CD" wp14:editId="0762ED52">
          <wp:simplePos x="0" y="0"/>
          <wp:positionH relativeFrom="column">
            <wp:posOffset>3017520</wp:posOffset>
          </wp:positionH>
          <wp:positionV relativeFrom="paragraph">
            <wp:posOffset>-508000</wp:posOffset>
          </wp:positionV>
          <wp:extent cx="2341245" cy="1581150"/>
          <wp:effectExtent l="19050" t="0" r="1905" b="0"/>
          <wp:wrapNone/>
          <wp:docPr id="94" name="Afbeelding 6" descr="LOGO_IM"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descr="LOGO_IM" hidden="1"/>
                  <pic:cNvPicPr>
                    <a:picLocks noChangeAspect="1" noChangeArrowheads="1"/>
                  </pic:cNvPicPr>
                </pic:nvPicPr>
                <pic:blipFill>
                  <a:blip r:embed="rId2"/>
                  <a:srcRect/>
                  <a:stretch>
                    <a:fillRect/>
                  </a:stretch>
                </pic:blipFill>
                <pic:spPr bwMode="auto">
                  <a:xfrm>
                    <a:off x="0" y="0"/>
                    <a:ext cx="2341245" cy="1581150"/>
                  </a:xfrm>
                  <a:prstGeom prst="rect">
                    <a:avLst/>
                  </a:prstGeom>
                  <a:noFill/>
                  <a:ln w="9525">
                    <a:noFill/>
                    <a:miter lim="800000"/>
                    <a:headEnd/>
                    <a:tailEnd/>
                  </a:ln>
                </pic:spPr>
              </pic:pic>
            </a:graphicData>
          </a:graphic>
        </wp:anchor>
      </w:drawing>
    </w:r>
    <w:r>
      <w:rPr>
        <w:noProof/>
        <w:sz w:val="20"/>
        <w:lang w:val="nl-NL"/>
      </w:rPr>
      <w:drawing>
        <wp:anchor distT="0" distB="0" distL="114300" distR="114300" simplePos="0" relativeHeight="251659776" behindDoc="0" locked="0" layoutInCell="1" allowOverlap="1" wp14:anchorId="79372014" wp14:editId="52D68F6F">
          <wp:simplePos x="0" y="0"/>
          <wp:positionH relativeFrom="column">
            <wp:posOffset>3016250</wp:posOffset>
          </wp:positionH>
          <wp:positionV relativeFrom="paragraph">
            <wp:posOffset>-506095</wp:posOffset>
          </wp:positionV>
          <wp:extent cx="2344420" cy="1577340"/>
          <wp:effectExtent l="19050" t="0" r="0" b="0"/>
          <wp:wrapNone/>
          <wp:docPr id="95" name="Afbeelding 2" descr="LOGO_IMVI"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_IMVI" hidden="1"/>
                  <pic:cNvPicPr>
                    <a:picLocks noChangeAspect="1" noChangeArrowheads="1"/>
                  </pic:cNvPicPr>
                </pic:nvPicPr>
                <pic:blipFill>
                  <a:blip r:embed="rId3"/>
                  <a:srcRect/>
                  <a:stretch>
                    <a:fillRect/>
                  </a:stretch>
                </pic:blipFill>
                <pic:spPr bwMode="auto">
                  <a:xfrm>
                    <a:off x="0" y="0"/>
                    <a:ext cx="2344420" cy="1577340"/>
                  </a:xfrm>
                  <a:prstGeom prst="rect">
                    <a:avLst/>
                  </a:prstGeom>
                  <a:noFill/>
                  <a:ln w="9525">
                    <a:noFill/>
                    <a:miter lim="800000"/>
                    <a:headEnd/>
                    <a:tailEnd/>
                  </a:ln>
                </pic:spPr>
              </pic:pic>
            </a:graphicData>
          </a:graphic>
        </wp:anchor>
      </w:drawing>
    </w:r>
    <w:r>
      <w:rPr>
        <w:noProof/>
        <w:lang w:val="nl-NL"/>
      </w:rPr>
      <w:drawing>
        <wp:anchor distT="0" distB="0" distL="114300" distR="114300" simplePos="0" relativeHeight="251655680" behindDoc="1" locked="0" layoutInCell="1" allowOverlap="1" wp14:anchorId="0C496C05" wp14:editId="77C1B55C">
          <wp:simplePos x="0" y="0"/>
          <wp:positionH relativeFrom="column">
            <wp:posOffset>2552700</wp:posOffset>
          </wp:positionH>
          <wp:positionV relativeFrom="paragraph">
            <wp:posOffset>-508000</wp:posOffset>
          </wp:positionV>
          <wp:extent cx="466725" cy="1590675"/>
          <wp:effectExtent l="19050" t="0" r="9525" b="0"/>
          <wp:wrapNone/>
          <wp:docPr id="96" name="Afbeelding 96"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ijkslogo"/>
                  <pic:cNvPicPr>
                    <a:picLocks noChangeAspect="1" noChangeArrowheads="1"/>
                  </pic:cNvPicPr>
                </pic:nvPicPr>
                <pic:blipFill>
                  <a:blip r:embed="rId4"/>
                  <a:srcRect/>
                  <a:stretch>
                    <a:fillRect/>
                  </a:stretch>
                </pic:blipFill>
                <pic:spPr bwMode="auto">
                  <a:xfrm>
                    <a:off x="0" y="0"/>
                    <a:ext cx="466725" cy="1590675"/>
                  </a:xfrm>
                  <a:prstGeom prst="rect">
                    <a:avLst/>
                  </a:prstGeom>
                  <a:noFill/>
                  <a:ln w="9525">
                    <a:noFill/>
                    <a:miter lim="800000"/>
                    <a:headEnd/>
                    <a:tailEnd/>
                  </a:ln>
                </pic:spPr>
              </pic:pic>
            </a:graphicData>
          </a:graphic>
        </wp:anchor>
      </w:drawing>
    </w:r>
  </w:p>
  <w:p w14:paraId="0926E4E0" w14:textId="77777777" w:rsidR="006B5BA0" w:rsidRDefault="006B5BA0">
    <w:pPr>
      <w:pStyle w:val="opmKoptekst"/>
    </w:pPr>
  </w:p>
  <w:p w14:paraId="34272524" w14:textId="77777777" w:rsidR="006B5BA0" w:rsidRDefault="006B5BA0">
    <w:pPr>
      <w:pStyle w:val="opmKoptekst"/>
    </w:pPr>
    <w:r>
      <w:rPr>
        <w:noProof/>
        <w:lang w:val="nl-NL"/>
      </w:rPr>
      <w:drawing>
        <wp:anchor distT="0" distB="0" distL="114300" distR="114300" simplePos="0" relativeHeight="251660800" behindDoc="1" locked="0" layoutInCell="1" allowOverlap="1" wp14:anchorId="5D577771" wp14:editId="7F8E0EFA">
          <wp:simplePos x="0" y="0"/>
          <wp:positionH relativeFrom="column">
            <wp:posOffset>3056255</wp:posOffset>
          </wp:positionH>
          <wp:positionV relativeFrom="paragraph">
            <wp:posOffset>74930</wp:posOffset>
          </wp:positionV>
          <wp:extent cx="1885950" cy="533400"/>
          <wp:effectExtent l="19050" t="0" r="0" b="0"/>
          <wp:wrapNone/>
          <wp:docPr id="97" name="Picture 0" descr="LOGO_R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RGD"/>
                  <pic:cNvPicPr>
                    <a:picLocks noChangeAspect="1" noChangeArrowheads="1"/>
                  </pic:cNvPicPr>
                </pic:nvPicPr>
                <pic:blipFill>
                  <a:blip r:embed="rId5"/>
                  <a:srcRect/>
                  <a:stretch>
                    <a:fillRect/>
                  </a:stretch>
                </pic:blipFill>
                <pic:spPr bwMode="auto">
                  <a:xfrm>
                    <a:off x="0" y="0"/>
                    <a:ext cx="1885950" cy="533400"/>
                  </a:xfrm>
                  <a:prstGeom prst="rect">
                    <a:avLst/>
                  </a:prstGeom>
                  <a:noFill/>
                  <a:ln w="9525">
                    <a:noFill/>
                    <a:miter lim="800000"/>
                    <a:headEnd/>
                    <a:tailEnd/>
                  </a:ln>
                </pic:spPr>
              </pic:pic>
            </a:graphicData>
          </a:graphic>
        </wp:anchor>
      </w:drawing>
    </w:r>
  </w:p>
  <w:p w14:paraId="5CC89FA8" w14:textId="77777777" w:rsidR="006B5BA0" w:rsidRDefault="006B5BA0">
    <w:pPr>
      <w:pStyle w:val="opmKoptekst"/>
    </w:pPr>
  </w:p>
  <w:p w14:paraId="17A1D81C" w14:textId="77777777" w:rsidR="006B5BA0" w:rsidRDefault="006B5BA0">
    <w:pPr>
      <w:pStyle w:val="opmKoptekst"/>
    </w:pPr>
  </w:p>
  <w:p w14:paraId="36EC691D" w14:textId="77777777" w:rsidR="006B5BA0" w:rsidRDefault="006B5BA0">
    <w:pPr>
      <w:pStyle w:val="opmKoptekst"/>
    </w:pPr>
  </w:p>
  <w:p w14:paraId="7CD21F44" w14:textId="77777777" w:rsidR="006B5BA0" w:rsidRDefault="006B5BA0" w:rsidP="001C0C4C">
    <w:pPr>
      <w:pStyle w:val="opmKoptekst"/>
      <w:rPr>
        <w:sz w:val="20"/>
      </w:rPr>
    </w:pPr>
  </w:p>
  <w:p w14:paraId="24067AA7" w14:textId="77777777" w:rsidR="006B5BA0" w:rsidRDefault="006B5BA0" w:rsidP="001C0C4C">
    <w:pPr>
      <w:pStyle w:val="opmKoptekst"/>
      <w:rPr>
        <w:sz w:val="22"/>
      </w:rPr>
    </w:pPr>
    <w:r>
      <w:rPr>
        <w:noProof/>
        <w:sz w:val="20"/>
        <w:lang w:val="nl-NL"/>
      </w:rPr>
      <mc:AlternateContent>
        <mc:Choice Requires="wps">
          <w:drawing>
            <wp:anchor distT="0" distB="0" distL="114300" distR="114300" simplePos="0" relativeHeight="251662848" behindDoc="0" locked="0" layoutInCell="1" allowOverlap="1" wp14:anchorId="13DAAAB6" wp14:editId="46D3D2AC">
              <wp:simplePos x="0" y="0"/>
              <wp:positionH relativeFrom="column">
                <wp:posOffset>5012030</wp:posOffset>
              </wp:positionH>
              <wp:positionV relativeFrom="paragraph">
                <wp:posOffset>10136</wp:posOffset>
              </wp:positionV>
              <wp:extent cx="1371600" cy="563270"/>
              <wp:effectExtent l="0" t="0" r="0" b="825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63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2088" w:type="dxa"/>
                            <w:tblLook w:val="01E0" w:firstRow="1" w:lastRow="1" w:firstColumn="1" w:lastColumn="1" w:noHBand="0" w:noVBand="0"/>
                          </w:tblPr>
                          <w:tblGrid>
                            <w:gridCol w:w="2088"/>
                          </w:tblGrid>
                          <w:tr w:rsidR="006B5BA0" w:rsidRPr="006D166B" w14:paraId="5CA3D13A" w14:textId="77777777">
                            <w:tc>
                              <w:tcPr>
                                <w:tcW w:w="2088" w:type="dxa"/>
                              </w:tcPr>
                              <w:p w14:paraId="4B718262" w14:textId="77777777" w:rsidR="006B5BA0" w:rsidRPr="006D166B" w:rsidRDefault="006B5BA0">
                                <w:pPr>
                                  <w:pStyle w:val="opmAfzenderVet"/>
                                </w:pPr>
                                <w:bookmarkStart w:id="0" w:name="Afdeling1"/>
                                <w:r w:rsidRPr="006D166B">
                                  <w:t>Rijksvastgoedbedrijf</w:t>
                                </w:r>
                                <w:bookmarkEnd w:id="0"/>
                              </w:p>
                            </w:tc>
                          </w:tr>
                          <w:tr w:rsidR="006B5BA0" w:rsidRPr="006D166B" w14:paraId="429E897B" w14:textId="77777777">
                            <w:tc>
                              <w:tcPr>
                                <w:tcW w:w="2088" w:type="dxa"/>
                              </w:tcPr>
                              <w:p w14:paraId="139E7FEE" w14:textId="77777777" w:rsidR="006B5BA0" w:rsidRPr="006D166B" w:rsidRDefault="006B5BA0">
                                <w:pPr>
                                  <w:pStyle w:val="opmAfzender"/>
                                </w:pPr>
                                <w:bookmarkStart w:id="1" w:name="Afdeling2"/>
                                <w:r>
                                  <w:t xml:space="preserve">Directie </w:t>
                                </w:r>
                                <w:r w:rsidRPr="006D166B">
                                  <w:t>Vastgoedbeheer</w:t>
                                </w:r>
                                <w:bookmarkEnd w:id="1"/>
                              </w:p>
                            </w:tc>
                          </w:tr>
                          <w:tr w:rsidR="006B5BA0" w:rsidRPr="006D166B" w14:paraId="27E420D9" w14:textId="77777777">
                            <w:tc>
                              <w:tcPr>
                                <w:tcW w:w="2088" w:type="dxa"/>
                              </w:tcPr>
                              <w:p w14:paraId="252A2C82" w14:textId="77777777" w:rsidR="006B5BA0" w:rsidRDefault="006B5BA0" w:rsidP="00641B5C">
                                <w:pPr>
                                  <w:pStyle w:val="opmAfzender"/>
                                </w:pPr>
                                <w:bookmarkStart w:id="2" w:name="Afdeling3"/>
                                <w:r>
                                  <w:t>Afdeling Realisatie</w:t>
                                </w:r>
                              </w:p>
                              <w:p w14:paraId="570CFA1D" w14:textId="2888DA44" w:rsidR="006B5BA0" w:rsidRPr="006D166B" w:rsidRDefault="006B5BA0" w:rsidP="00641B5C">
                                <w:pPr>
                                  <w:pStyle w:val="opmAfzender"/>
                                </w:pPr>
                                <w:r>
                                  <w:t>Sectie</w:t>
                                </w:r>
                                <w:bookmarkEnd w:id="2"/>
                                <w:r>
                                  <w:t>: invullen</w:t>
                                </w:r>
                              </w:p>
                            </w:tc>
                          </w:tr>
                        </w:tbl>
                        <w:p w14:paraId="75CCF766" w14:textId="77777777" w:rsidR="006B5BA0" w:rsidRDefault="006B5BA0" w:rsidP="001C0C4C">
                          <w:pPr>
                            <w:pStyle w:val="opmWit1"/>
                          </w:pPr>
                        </w:p>
                        <w:tbl>
                          <w:tblPr>
                            <w:tblW w:w="2088" w:type="dxa"/>
                            <w:tblLook w:val="01E0" w:firstRow="1" w:lastRow="1" w:firstColumn="1" w:lastColumn="1" w:noHBand="0" w:noVBand="0"/>
                          </w:tblPr>
                          <w:tblGrid>
                            <w:gridCol w:w="2088"/>
                          </w:tblGrid>
                          <w:tr w:rsidR="006B5BA0" w:rsidRPr="006D166B" w14:paraId="41735E9A" w14:textId="77777777">
                            <w:tc>
                              <w:tcPr>
                                <w:tcW w:w="2088" w:type="dxa"/>
                              </w:tcPr>
                              <w:p w14:paraId="533C0AB3" w14:textId="77777777" w:rsidR="006B5BA0" w:rsidRPr="006D166B" w:rsidRDefault="006B5BA0" w:rsidP="000B432C">
                                <w:pPr>
                                  <w:pStyle w:val="opmAfzender"/>
                                </w:pPr>
                                <w:r>
                                  <w:t>Korte Voorhout 7</w:t>
                                </w:r>
                              </w:p>
                            </w:tc>
                          </w:tr>
                          <w:tr w:rsidR="006B5BA0" w:rsidRPr="006D166B" w14:paraId="7DFC3C37" w14:textId="77777777">
                            <w:tc>
                              <w:tcPr>
                                <w:tcW w:w="2088" w:type="dxa"/>
                              </w:tcPr>
                              <w:p w14:paraId="0201112A" w14:textId="77777777" w:rsidR="006B5BA0" w:rsidRPr="006D166B" w:rsidRDefault="006B5BA0">
                                <w:pPr>
                                  <w:pStyle w:val="opmAfzender"/>
                                </w:pPr>
                                <w:bookmarkStart w:id="3" w:name="Afzender2"/>
                                <w:r w:rsidRPr="006D166B">
                                  <w:t xml:space="preserve">Postbus </w:t>
                                </w:r>
                                <w:bookmarkEnd w:id="3"/>
                                <w:r>
                                  <w:t>16169</w:t>
                                </w:r>
                              </w:p>
                            </w:tc>
                          </w:tr>
                          <w:tr w:rsidR="006B5BA0" w:rsidRPr="006D166B" w14:paraId="7EE3C681" w14:textId="77777777">
                            <w:tc>
                              <w:tcPr>
                                <w:tcW w:w="2088" w:type="dxa"/>
                              </w:tcPr>
                              <w:p w14:paraId="509F0085" w14:textId="77777777" w:rsidR="006B5BA0" w:rsidRPr="006D166B" w:rsidRDefault="006B5BA0">
                                <w:pPr>
                                  <w:pStyle w:val="opmAfzender"/>
                                </w:pPr>
                                <w:bookmarkStart w:id="4" w:name="Afzender3"/>
                                <w:r>
                                  <w:t>2500 BD</w:t>
                                </w:r>
                                <w:r w:rsidRPr="006D166B">
                                  <w:t xml:space="preserve">  Den Haag</w:t>
                                </w:r>
                                <w:bookmarkEnd w:id="4"/>
                              </w:p>
                            </w:tc>
                          </w:tr>
                          <w:tr w:rsidR="006B5BA0" w:rsidRPr="006D166B" w14:paraId="453D22AF" w14:textId="77777777">
                            <w:trPr>
                              <w:hidden/>
                            </w:trPr>
                            <w:tc>
                              <w:tcPr>
                                <w:tcW w:w="2088" w:type="dxa"/>
                              </w:tcPr>
                              <w:p w14:paraId="03433B0D" w14:textId="77777777" w:rsidR="006B5BA0" w:rsidRPr="006D166B" w:rsidRDefault="006B5BA0">
                                <w:pPr>
                                  <w:pStyle w:val="opmAfzender"/>
                                  <w:rPr>
                                    <w:vanish/>
                                  </w:rPr>
                                </w:pPr>
                                <w:bookmarkStart w:id="5" w:name="Afzender4"/>
                                <w:bookmarkEnd w:id="5"/>
                              </w:p>
                            </w:tc>
                          </w:tr>
                          <w:tr w:rsidR="006B5BA0" w:rsidRPr="006D166B" w14:paraId="2500643E" w14:textId="77777777">
                            <w:trPr>
                              <w:hidden/>
                            </w:trPr>
                            <w:tc>
                              <w:tcPr>
                                <w:tcW w:w="2088" w:type="dxa"/>
                              </w:tcPr>
                              <w:p w14:paraId="55687FEC" w14:textId="77777777" w:rsidR="006B5BA0" w:rsidRPr="006D166B" w:rsidRDefault="006B5BA0">
                                <w:pPr>
                                  <w:pStyle w:val="opmAfzender"/>
                                  <w:rPr>
                                    <w:vanish/>
                                  </w:rPr>
                                </w:pPr>
                                <w:bookmarkStart w:id="6" w:name="Afzender5"/>
                                <w:bookmarkEnd w:id="6"/>
                              </w:p>
                            </w:tc>
                          </w:tr>
                          <w:tr w:rsidR="006B5BA0" w:rsidRPr="006D166B" w14:paraId="2A228D30" w14:textId="77777777">
                            <w:trPr>
                              <w:hidden/>
                            </w:trPr>
                            <w:tc>
                              <w:tcPr>
                                <w:tcW w:w="2088" w:type="dxa"/>
                              </w:tcPr>
                              <w:p w14:paraId="1B125A65" w14:textId="77777777" w:rsidR="006B5BA0" w:rsidRPr="006D166B" w:rsidRDefault="006B5BA0">
                                <w:pPr>
                                  <w:pStyle w:val="opmAfzender"/>
                                  <w:rPr>
                                    <w:vanish/>
                                  </w:rPr>
                                </w:pPr>
                                <w:bookmarkStart w:id="7" w:name="Afzender6"/>
                                <w:bookmarkEnd w:id="7"/>
                              </w:p>
                            </w:tc>
                          </w:tr>
                          <w:tr w:rsidR="006B5BA0" w:rsidRPr="006D166B" w14:paraId="34FBEC50" w14:textId="77777777">
                            <w:trPr>
                              <w:hidden/>
                            </w:trPr>
                            <w:tc>
                              <w:tcPr>
                                <w:tcW w:w="2088" w:type="dxa"/>
                              </w:tcPr>
                              <w:p w14:paraId="0A8F42A2" w14:textId="77777777" w:rsidR="006B5BA0" w:rsidRPr="006D166B" w:rsidRDefault="006B5BA0">
                                <w:pPr>
                                  <w:pStyle w:val="opmAfzender"/>
                                  <w:rPr>
                                    <w:vanish/>
                                  </w:rPr>
                                </w:pPr>
                                <w:bookmarkStart w:id="8" w:name="Afzender7"/>
                                <w:bookmarkEnd w:id="8"/>
                              </w:p>
                            </w:tc>
                          </w:tr>
                          <w:tr w:rsidR="006B5BA0" w:rsidRPr="006D166B" w14:paraId="4A472487" w14:textId="77777777">
                            <w:trPr>
                              <w:hidden/>
                            </w:trPr>
                            <w:tc>
                              <w:tcPr>
                                <w:tcW w:w="2088" w:type="dxa"/>
                              </w:tcPr>
                              <w:p w14:paraId="3FA57A07" w14:textId="77777777" w:rsidR="006B5BA0" w:rsidRPr="006D166B" w:rsidRDefault="006B5BA0">
                                <w:pPr>
                                  <w:pStyle w:val="opmAfzender"/>
                                  <w:rPr>
                                    <w:vanish/>
                                  </w:rPr>
                                </w:pPr>
                                <w:bookmarkStart w:id="9" w:name="Afzender8"/>
                                <w:bookmarkEnd w:id="9"/>
                              </w:p>
                            </w:tc>
                          </w:tr>
                        </w:tbl>
                        <w:p w14:paraId="26511B8C" w14:textId="77777777" w:rsidR="006B5BA0" w:rsidRPr="006D166B" w:rsidRDefault="006B5BA0" w:rsidP="001C0C4C">
                          <w:pPr>
                            <w:pStyle w:val="opmReferentie"/>
                            <w:rPr>
                              <w:vanish/>
                            </w:rPr>
                          </w:pPr>
                          <w:bookmarkStart w:id="10" w:name="bmContactPersoon"/>
                          <w:r w:rsidRPr="006D166B">
                            <w:rPr>
                              <w:vanish/>
                            </w:rPr>
                            <w:t>Contactpersoon</w:t>
                          </w:r>
                        </w:p>
                        <w:tbl>
                          <w:tblPr>
                            <w:tblW w:w="2088" w:type="dxa"/>
                            <w:tblLook w:val="01E0" w:firstRow="1" w:lastRow="1" w:firstColumn="1" w:lastColumn="1" w:noHBand="0" w:noVBand="0"/>
                          </w:tblPr>
                          <w:tblGrid>
                            <w:gridCol w:w="2088"/>
                          </w:tblGrid>
                          <w:tr w:rsidR="006B5BA0" w:rsidRPr="006D166B" w14:paraId="1464DFC9" w14:textId="77777777">
                            <w:trPr>
                              <w:hidden/>
                            </w:trPr>
                            <w:tc>
                              <w:tcPr>
                                <w:tcW w:w="2088" w:type="dxa"/>
                              </w:tcPr>
                              <w:p w14:paraId="109A8ECC" w14:textId="77777777" w:rsidR="006B5BA0" w:rsidRPr="006D166B" w:rsidRDefault="006B5BA0">
                                <w:pPr>
                                  <w:pStyle w:val="opmContactpersoon"/>
                                  <w:rPr>
                                    <w:vanish/>
                                  </w:rPr>
                                </w:pPr>
                                <w:bookmarkStart w:id="11" w:name="ContactPersoon"/>
                                <w:bookmarkEnd w:id="11"/>
                              </w:p>
                            </w:tc>
                          </w:tr>
                        </w:tbl>
                        <w:p w14:paraId="7CE9D3EB" w14:textId="77777777" w:rsidR="006B5BA0" w:rsidRPr="006D166B" w:rsidRDefault="006B5BA0" w:rsidP="001C0C4C">
                          <w:pPr>
                            <w:pStyle w:val="opmWit1"/>
                            <w:rPr>
                              <w:vanish/>
                            </w:rPr>
                          </w:pPr>
                        </w:p>
                        <w:tbl>
                          <w:tblPr>
                            <w:tblW w:w="2088" w:type="dxa"/>
                            <w:tblLook w:val="01E0" w:firstRow="1" w:lastRow="1" w:firstColumn="1" w:lastColumn="1" w:noHBand="0" w:noVBand="0"/>
                          </w:tblPr>
                          <w:tblGrid>
                            <w:gridCol w:w="2088"/>
                          </w:tblGrid>
                          <w:tr w:rsidR="006B5BA0" w:rsidRPr="006D166B" w14:paraId="450640F6" w14:textId="77777777">
                            <w:trPr>
                              <w:hidden/>
                            </w:trPr>
                            <w:tc>
                              <w:tcPr>
                                <w:tcW w:w="2088" w:type="dxa"/>
                              </w:tcPr>
                              <w:p w14:paraId="3173DD87" w14:textId="77777777" w:rsidR="006B5BA0" w:rsidRPr="006D166B" w:rsidRDefault="006B5BA0">
                                <w:pPr>
                                  <w:pStyle w:val="opmContactpersoon"/>
                                  <w:rPr>
                                    <w:vanish/>
                                  </w:rPr>
                                </w:pPr>
                                <w:bookmarkStart w:id="12" w:name="Contact1"/>
                                <w:bookmarkEnd w:id="10"/>
                                <w:r w:rsidRPr="006D166B">
                                  <w:rPr>
                                    <w:vanish/>
                                  </w:rPr>
                                  <w:t>M 06-15098925</w:t>
                                </w:r>
                                <w:bookmarkEnd w:id="12"/>
                              </w:p>
                            </w:tc>
                          </w:tr>
                          <w:tr w:rsidR="006B5BA0" w:rsidRPr="006D166B" w14:paraId="28DAB2C0" w14:textId="77777777">
                            <w:trPr>
                              <w:hidden/>
                            </w:trPr>
                            <w:tc>
                              <w:tcPr>
                                <w:tcW w:w="2088" w:type="dxa"/>
                              </w:tcPr>
                              <w:p w14:paraId="1BF6EAB2" w14:textId="77777777" w:rsidR="006B5BA0" w:rsidRPr="006D166B" w:rsidRDefault="006B5BA0">
                                <w:pPr>
                                  <w:pStyle w:val="opmContactpersoon"/>
                                  <w:rPr>
                                    <w:vanish/>
                                  </w:rPr>
                                </w:pPr>
                                <w:bookmarkStart w:id="13" w:name="Contact2"/>
                                <w:r w:rsidRPr="006D166B">
                                  <w:rPr>
                                    <w:vanish/>
                                  </w:rPr>
                                  <w:t>carla.vanoverbeek</w:t>
                                </w:r>
                              </w:p>
                              <w:p w14:paraId="6A967385" w14:textId="77777777" w:rsidR="006B5BA0" w:rsidRPr="006D166B" w:rsidRDefault="006B5BA0">
                                <w:pPr>
                                  <w:pStyle w:val="opmContactpersoon"/>
                                  <w:rPr>
                                    <w:vanish/>
                                  </w:rPr>
                                </w:pPr>
                                <w:r w:rsidRPr="006D166B">
                                  <w:rPr>
                                    <w:vanish/>
                                  </w:rPr>
                                  <w:t>@rijksoverheid.nl</w:t>
                                </w:r>
                                <w:bookmarkEnd w:id="13"/>
                              </w:p>
                            </w:tc>
                          </w:tr>
                          <w:tr w:rsidR="006B5BA0" w:rsidRPr="006D166B" w14:paraId="789DF558" w14:textId="77777777">
                            <w:trPr>
                              <w:hidden/>
                            </w:trPr>
                            <w:tc>
                              <w:tcPr>
                                <w:tcW w:w="2088" w:type="dxa"/>
                              </w:tcPr>
                              <w:p w14:paraId="690825C5" w14:textId="77777777" w:rsidR="006B5BA0" w:rsidRPr="006D166B" w:rsidRDefault="006B5BA0">
                                <w:pPr>
                                  <w:pStyle w:val="opmContactpersoon"/>
                                  <w:rPr>
                                    <w:vanish/>
                                  </w:rPr>
                                </w:pPr>
                                <w:bookmarkStart w:id="14" w:name="Contact3"/>
                                <w:bookmarkEnd w:id="14"/>
                              </w:p>
                            </w:tc>
                          </w:tr>
                          <w:tr w:rsidR="006B5BA0" w:rsidRPr="006D166B" w14:paraId="6FCBE2B3" w14:textId="77777777">
                            <w:trPr>
                              <w:hidden/>
                            </w:trPr>
                            <w:tc>
                              <w:tcPr>
                                <w:tcW w:w="2088" w:type="dxa"/>
                              </w:tcPr>
                              <w:p w14:paraId="5EDA17B2" w14:textId="77777777" w:rsidR="006B5BA0" w:rsidRPr="006D166B" w:rsidRDefault="006B5BA0">
                                <w:pPr>
                                  <w:pStyle w:val="opmContactpersoon"/>
                                  <w:rPr>
                                    <w:vanish/>
                                  </w:rPr>
                                </w:pPr>
                                <w:bookmarkStart w:id="15" w:name="Contact4"/>
                                <w:bookmarkEnd w:id="15"/>
                              </w:p>
                            </w:tc>
                          </w:tr>
                          <w:tr w:rsidR="006B5BA0" w:rsidRPr="006D166B" w14:paraId="4B0A768F" w14:textId="77777777">
                            <w:trPr>
                              <w:hidden/>
                            </w:trPr>
                            <w:tc>
                              <w:tcPr>
                                <w:tcW w:w="2088" w:type="dxa"/>
                              </w:tcPr>
                              <w:p w14:paraId="7BC4E176" w14:textId="77777777" w:rsidR="006B5BA0" w:rsidRPr="006D166B" w:rsidRDefault="006B5BA0">
                                <w:pPr>
                                  <w:pStyle w:val="opmContactpersoon"/>
                                  <w:rPr>
                                    <w:vanish/>
                                  </w:rPr>
                                </w:pPr>
                                <w:bookmarkStart w:id="16" w:name="Contact5"/>
                                <w:bookmarkEnd w:id="16"/>
                              </w:p>
                            </w:tc>
                          </w:tr>
                          <w:tr w:rsidR="006B5BA0" w:rsidRPr="006D166B" w14:paraId="3CBF7992" w14:textId="77777777">
                            <w:trPr>
                              <w:hidden/>
                            </w:trPr>
                            <w:tc>
                              <w:tcPr>
                                <w:tcW w:w="2088" w:type="dxa"/>
                              </w:tcPr>
                              <w:p w14:paraId="6B732E2E" w14:textId="77777777" w:rsidR="006B5BA0" w:rsidRPr="006D166B" w:rsidRDefault="006B5BA0">
                                <w:pPr>
                                  <w:pStyle w:val="opmContactpersoon"/>
                                  <w:rPr>
                                    <w:vanish/>
                                  </w:rPr>
                                </w:pPr>
                                <w:bookmarkStart w:id="17" w:name="Contact6"/>
                                <w:bookmarkEnd w:id="17"/>
                              </w:p>
                            </w:tc>
                          </w:tr>
                          <w:tr w:rsidR="006B5BA0" w:rsidRPr="006D166B" w14:paraId="73D99EFE" w14:textId="77777777">
                            <w:trPr>
                              <w:hidden/>
                            </w:trPr>
                            <w:tc>
                              <w:tcPr>
                                <w:tcW w:w="2088" w:type="dxa"/>
                              </w:tcPr>
                              <w:p w14:paraId="18A7AE62" w14:textId="77777777" w:rsidR="006B5BA0" w:rsidRPr="006D166B" w:rsidRDefault="006B5BA0">
                                <w:pPr>
                                  <w:pStyle w:val="opmContactpersoon"/>
                                  <w:rPr>
                                    <w:vanish/>
                                  </w:rPr>
                                </w:pPr>
                                <w:bookmarkStart w:id="18" w:name="Contact7"/>
                                <w:bookmarkEnd w:id="18"/>
                              </w:p>
                            </w:tc>
                          </w:tr>
                        </w:tbl>
                        <w:p w14:paraId="7EB57BB8" w14:textId="77777777" w:rsidR="006B5BA0" w:rsidRDefault="006B5BA0" w:rsidP="001C0C4C">
                          <w:pPr>
                            <w:pStyle w:val="Koptekst"/>
                            <w:rPr>
                              <w:sz w:val="12"/>
                            </w:rPr>
                          </w:pPr>
                        </w:p>
                        <w:tbl>
                          <w:tblPr>
                            <w:tblW w:w="2088" w:type="dxa"/>
                            <w:tblLook w:val="01E0" w:firstRow="1" w:lastRow="1" w:firstColumn="1" w:lastColumn="1" w:noHBand="0" w:noVBand="0"/>
                          </w:tblPr>
                          <w:tblGrid>
                            <w:gridCol w:w="2088"/>
                          </w:tblGrid>
                          <w:tr w:rsidR="006B5BA0" w:rsidRPr="006D166B" w14:paraId="391078F5" w14:textId="77777777">
                            <w:trPr>
                              <w:hidden/>
                            </w:trPr>
                            <w:tc>
                              <w:tcPr>
                                <w:tcW w:w="2088" w:type="dxa"/>
                              </w:tcPr>
                              <w:p w14:paraId="13582F04" w14:textId="77777777" w:rsidR="006B5BA0" w:rsidRPr="006D166B" w:rsidRDefault="006B5BA0">
                                <w:pPr>
                                  <w:pStyle w:val="opmReferentie"/>
                                  <w:rPr>
                                    <w:vanish/>
                                  </w:rPr>
                                </w:pPr>
                                <w:bookmarkStart w:id="19" w:name="Referentie1"/>
                                <w:bookmarkEnd w:id="19"/>
                              </w:p>
                            </w:tc>
                          </w:tr>
                          <w:tr w:rsidR="006B5BA0" w:rsidRPr="006D166B" w14:paraId="52F2BC39" w14:textId="77777777">
                            <w:trPr>
                              <w:hidden/>
                            </w:trPr>
                            <w:tc>
                              <w:tcPr>
                                <w:tcW w:w="2088" w:type="dxa"/>
                              </w:tcPr>
                              <w:p w14:paraId="47FD13F0" w14:textId="77777777" w:rsidR="006B5BA0" w:rsidRPr="006D166B" w:rsidRDefault="006B5BA0">
                                <w:pPr>
                                  <w:pStyle w:val="opmInvulgegeven"/>
                                  <w:rPr>
                                    <w:vanish/>
                                  </w:rPr>
                                </w:pPr>
                                <w:bookmarkStart w:id="20" w:name="Invulgegeven1"/>
                                <w:bookmarkEnd w:id="20"/>
                              </w:p>
                            </w:tc>
                          </w:tr>
                          <w:tr w:rsidR="006B5BA0" w:rsidRPr="006D166B" w14:paraId="37E45F3F" w14:textId="77777777">
                            <w:trPr>
                              <w:hidden/>
                            </w:trPr>
                            <w:tc>
                              <w:tcPr>
                                <w:tcW w:w="2088" w:type="dxa"/>
                              </w:tcPr>
                              <w:p w14:paraId="452BAEF9" w14:textId="77777777" w:rsidR="006B5BA0" w:rsidRPr="006D166B" w:rsidRDefault="006B5BA0">
                                <w:pPr>
                                  <w:pStyle w:val="opmReferentie"/>
                                  <w:rPr>
                                    <w:vanish/>
                                  </w:rPr>
                                </w:pPr>
                                <w:bookmarkStart w:id="21" w:name="Referentie2"/>
                                <w:bookmarkEnd w:id="21"/>
                              </w:p>
                            </w:tc>
                          </w:tr>
                          <w:tr w:rsidR="006B5BA0" w:rsidRPr="006D166B" w14:paraId="20167A14" w14:textId="77777777">
                            <w:trPr>
                              <w:hidden/>
                            </w:trPr>
                            <w:tc>
                              <w:tcPr>
                                <w:tcW w:w="2088" w:type="dxa"/>
                              </w:tcPr>
                              <w:p w14:paraId="4F26D717" w14:textId="77777777" w:rsidR="006B5BA0" w:rsidRPr="006D166B" w:rsidRDefault="006B5BA0">
                                <w:pPr>
                                  <w:pStyle w:val="opmInvulgegeven"/>
                                  <w:rPr>
                                    <w:vanish/>
                                  </w:rPr>
                                </w:pPr>
                                <w:bookmarkStart w:id="22" w:name="Invulgegeven2"/>
                                <w:bookmarkEnd w:id="22"/>
                              </w:p>
                            </w:tc>
                          </w:tr>
                          <w:tr w:rsidR="006B5BA0" w14:paraId="1739B995" w14:textId="77777777">
                            <w:tc>
                              <w:tcPr>
                                <w:tcW w:w="2088" w:type="dxa"/>
                              </w:tcPr>
                              <w:p w14:paraId="19561A40" w14:textId="77777777" w:rsidR="006B5BA0" w:rsidRDefault="006B5BA0">
                                <w:pPr>
                                  <w:pStyle w:val="opmReferentie"/>
                                </w:pPr>
                                <w:bookmarkStart w:id="23" w:name="Referentie3"/>
                                <w:bookmarkEnd w:id="23"/>
                              </w:p>
                            </w:tc>
                          </w:tr>
                          <w:tr w:rsidR="006B5BA0" w14:paraId="0BB7AD82" w14:textId="77777777">
                            <w:tc>
                              <w:tcPr>
                                <w:tcW w:w="2088" w:type="dxa"/>
                              </w:tcPr>
                              <w:p w14:paraId="1C9142AD" w14:textId="77777777" w:rsidR="006B5BA0" w:rsidRDefault="006B5BA0">
                                <w:pPr>
                                  <w:pStyle w:val="opmInvulgegeven"/>
                                </w:pPr>
                                <w:bookmarkStart w:id="24" w:name="Invulgegeven3"/>
                                <w:bookmarkEnd w:id="24"/>
                              </w:p>
                            </w:tc>
                          </w:tr>
                          <w:tr w:rsidR="006B5BA0" w14:paraId="1F42E30E" w14:textId="77777777">
                            <w:tc>
                              <w:tcPr>
                                <w:tcW w:w="2088" w:type="dxa"/>
                              </w:tcPr>
                              <w:p w14:paraId="208812B8" w14:textId="77777777" w:rsidR="006B5BA0" w:rsidRDefault="006B5BA0">
                                <w:pPr>
                                  <w:pStyle w:val="opmReferentie"/>
                                </w:pPr>
                                <w:bookmarkStart w:id="25" w:name="Referentie4"/>
                                <w:bookmarkEnd w:id="25"/>
                              </w:p>
                            </w:tc>
                          </w:tr>
                          <w:tr w:rsidR="006B5BA0" w14:paraId="6D080FEC" w14:textId="77777777">
                            <w:tc>
                              <w:tcPr>
                                <w:tcW w:w="2088" w:type="dxa"/>
                              </w:tcPr>
                              <w:p w14:paraId="640D4B21" w14:textId="77777777" w:rsidR="006B5BA0" w:rsidRDefault="006B5BA0">
                                <w:pPr>
                                  <w:pStyle w:val="opmInvulgegeven"/>
                                </w:pPr>
                                <w:bookmarkStart w:id="26" w:name="Invulgegeven4"/>
                                <w:bookmarkEnd w:id="26"/>
                              </w:p>
                            </w:tc>
                          </w:tr>
                        </w:tbl>
                        <w:p w14:paraId="6957AFE4" w14:textId="77777777" w:rsidR="006B5BA0" w:rsidRDefault="006B5BA0" w:rsidP="001C0C4C">
                          <w:pPr>
                            <w:rPr>
                              <w:sz w:val="9"/>
                            </w:rPr>
                          </w:pPr>
                        </w:p>
                        <w:p w14:paraId="6403B20A" w14:textId="77777777" w:rsidR="006B5BA0" w:rsidRDefault="006B5BA0" w:rsidP="001C0C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DAAAB6" id="Rectangle 2" o:spid="_x0000_s1026" style="position:absolute;margin-left:394.65pt;margin-top:.8pt;width:108pt;height:44.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" stroked="f">
              <v:textbox>
                <w:txbxContent>
                  <w:tbl>
                    <w:tblPr>
                      <w:tblW w:w="2088" w:type="dxa"/>
                      <w:tblLook w:val="01E0" w:firstRow="1" w:lastRow="1" w:firstColumn="1" w:lastColumn="1" w:noHBand="0" w:noVBand="0"/>
                    </w:tblPr>
                    <w:tblGrid>
                      <w:gridCol w:w="2088"/>
                    </w:tblGrid>
                    <w:tr w:rsidR="006B5BA0" w:rsidRPr="006D166B" w14:paraId="5CA3D13A" w14:textId="77777777">
                      <w:tc>
                        <w:tcPr>
                          <w:tcW w:w="2088" w:type="dxa"/>
                        </w:tcPr>
                        <w:p w14:paraId="4B718262" w14:textId="77777777" w:rsidR="006B5BA0" w:rsidRPr="006D166B" w:rsidRDefault="006B5BA0">
                          <w:pPr>
                            <w:pStyle w:val="opmAfzenderVet"/>
                          </w:pPr>
                          <w:bookmarkStart w:id="27" w:name="Afdeling1"/>
                          <w:r w:rsidRPr="006D166B">
                            <w:t>Rijksvastgoedbedrijf</w:t>
                          </w:r>
                          <w:bookmarkEnd w:id="27"/>
                        </w:p>
                      </w:tc>
                    </w:tr>
                    <w:tr w:rsidR="006B5BA0" w:rsidRPr="006D166B" w14:paraId="429E897B" w14:textId="77777777">
                      <w:tc>
                        <w:tcPr>
                          <w:tcW w:w="2088" w:type="dxa"/>
                        </w:tcPr>
                        <w:p w14:paraId="139E7FEE" w14:textId="77777777" w:rsidR="006B5BA0" w:rsidRPr="006D166B" w:rsidRDefault="006B5BA0">
                          <w:pPr>
                            <w:pStyle w:val="opmAfzender"/>
                          </w:pPr>
                          <w:bookmarkStart w:id="28" w:name="Afdeling2"/>
                          <w:r>
                            <w:t xml:space="preserve">Directie </w:t>
                          </w:r>
                          <w:r w:rsidRPr="006D166B">
                            <w:t>Vastgoedbeheer</w:t>
                          </w:r>
                          <w:bookmarkEnd w:id="28"/>
                        </w:p>
                      </w:tc>
                    </w:tr>
                    <w:tr w:rsidR="006B5BA0" w:rsidRPr="006D166B" w14:paraId="27E420D9" w14:textId="77777777">
                      <w:tc>
                        <w:tcPr>
                          <w:tcW w:w="2088" w:type="dxa"/>
                        </w:tcPr>
                        <w:p w14:paraId="252A2C82" w14:textId="77777777" w:rsidR="006B5BA0" w:rsidRDefault="006B5BA0" w:rsidP="00641B5C">
                          <w:pPr>
                            <w:pStyle w:val="opmAfzender"/>
                          </w:pPr>
                          <w:bookmarkStart w:id="29" w:name="Afdeling3"/>
                          <w:r>
                            <w:t>Afdeling Realisatie</w:t>
                          </w:r>
                        </w:p>
                        <w:p w14:paraId="570CFA1D" w14:textId="2888DA44" w:rsidR="006B5BA0" w:rsidRPr="006D166B" w:rsidRDefault="006B5BA0" w:rsidP="00641B5C">
                          <w:pPr>
                            <w:pStyle w:val="opmAfzender"/>
                          </w:pPr>
                          <w:r>
                            <w:t>Sectie</w:t>
                          </w:r>
                          <w:bookmarkEnd w:id="29"/>
                          <w:r>
                            <w:t>: invullen</w:t>
                          </w:r>
                        </w:p>
                      </w:tc>
                    </w:tr>
                  </w:tbl>
                  <w:p w14:paraId="75CCF766" w14:textId="77777777" w:rsidR="006B5BA0" w:rsidRDefault="006B5BA0" w:rsidP="001C0C4C">
                    <w:pPr>
                      <w:pStyle w:val="opmWit1"/>
                    </w:pPr>
                  </w:p>
                  <w:tbl>
                    <w:tblPr>
                      <w:tblW w:w="2088" w:type="dxa"/>
                      <w:tblLook w:val="01E0" w:firstRow="1" w:lastRow="1" w:firstColumn="1" w:lastColumn="1" w:noHBand="0" w:noVBand="0"/>
                    </w:tblPr>
                    <w:tblGrid>
                      <w:gridCol w:w="2088"/>
                    </w:tblGrid>
                    <w:tr w:rsidR="006B5BA0" w:rsidRPr="006D166B" w14:paraId="41735E9A" w14:textId="77777777">
                      <w:tc>
                        <w:tcPr>
                          <w:tcW w:w="2088" w:type="dxa"/>
                        </w:tcPr>
                        <w:p w14:paraId="533C0AB3" w14:textId="77777777" w:rsidR="006B5BA0" w:rsidRPr="006D166B" w:rsidRDefault="006B5BA0" w:rsidP="000B432C">
                          <w:pPr>
                            <w:pStyle w:val="opmAfzender"/>
                          </w:pPr>
                          <w:r>
                            <w:t>Korte Voorhout 7</w:t>
                          </w:r>
                        </w:p>
                      </w:tc>
                    </w:tr>
                    <w:tr w:rsidR="006B5BA0" w:rsidRPr="006D166B" w14:paraId="7DFC3C37" w14:textId="77777777">
                      <w:tc>
                        <w:tcPr>
                          <w:tcW w:w="2088" w:type="dxa"/>
                        </w:tcPr>
                        <w:p w14:paraId="0201112A" w14:textId="77777777" w:rsidR="006B5BA0" w:rsidRPr="006D166B" w:rsidRDefault="006B5BA0">
                          <w:pPr>
                            <w:pStyle w:val="opmAfzender"/>
                          </w:pPr>
                          <w:bookmarkStart w:id="30" w:name="Afzender2"/>
                          <w:r w:rsidRPr="006D166B">
                            <w:t xml:space="preserve">Postbus </w:t>
                          </w:r>
                          <w:bookmarkEnd w:id="30"/>
                          <w:r>
                            <w:t>16169</w:t>
                          </w:r>
                        </w:p>
                      </w:tc>
                    </w:tr>
                    <w:tr w:rsidR="006B5BA0" w:rsidRPr="006D166B" w14:paraId="7EE3C681" w14:textId="77777777">
                      <w:tc>
                        <w:tcPr>
                          <w:tcW w:w="2088" w:type="dxa"/>
                        </w:tcPr>
                        <w:p w14:paraId="509F0085" w14:textId="77777777" w:rsidR="006B5BA0" w:rsidRPr="006D166B" w:rsidRDefault="006B5BA0">
                          <w:pPr>
                            <w:pStyle w:val="opmAfzender"/>
                          </w:pPr>
                          <w:bookmarkStart w:id="31" w:name="Afzender3"/>
                          <w:r>
                            <w:t>2500 BD</w:t>
                          </w:r>
                          <w:r w:rsidRPr="006D166B">
                            <w:t xml:space="preserve">  Den Haag</w:t>
                          </w:r>
                          <w:bookmarkEnd w:id="31"/>
                        </w:p>
                      </w:tc>
                    </w:tr>
                    <w:tr w:rsidR="006B5BA0" w:rsidRPr="006D166B" w14:paraId="453D22AF" w14:textId="77777777">
                      <w:trPr>
                        <w:hidden/>
                      </w:trPr>
                      <w:tc>
                        <w:tcPr>
                          <w:tcW w:w="2088" w:type="dxa"/>
                        </w:tcPr>
                        <w:p w14:paraId="03433B0D" w14:textId="77777777" w:rsidR="006B5BA0" w:rsidRPr="006D166B" w:rsidRDefault="006B5BA0">
                          <w:pPr>
                            <w:pStyle w:val="opmAfzender"/>
                            <w:rPr>
                              <w:vanish/>
                            </w:rPr>
                          </w:pPr>
                          <w:bookmarkStart w:id="32" w:name="Afzender4"/>
                          <w:bookmarkEnd w:id="32"/>
                        </w:p>
                      </w:tc>
                    </w:tr>
                    <w:tr w:rsidR="006B5BA0" w:rsidRPr="006D166B" w14:paraId="2500643E" w14:textId="77777777">
                      <w:trPr>
                        <w:hidden/>
                      </w:trPr>
                      <w:tc>
                        <w:tcPr>
                          <w:tcW w:w="2088" w:type="dxa"/>
                        </w:tcPr>
                        <w:p w14:paraId="55687FEC" w14:textId="77777777" w:rsidR="006B5BA0" w:rsidRPr="006D166B" w:rsidRDefault="006B5BA0">
                          <w:pPr>
                            <w:pStyle w:val="opmAfzender"/>
                            <w:rPr>
                              <w:vanish/>
                            </w:rPr>
                          </w:pPr>
                          <w:bookmarkStart w:id="33" w:name="Afzender5"/>
                          <w:bookmarkEnd w:id="33"/>
                        </w:p>
                      </w:tc>
                    </w:tr>
                    <w:tr w:rsidR="006B5BA0" w:rsidRPr="006D166B" w14:paraId="2A228D30" w14:textId="77777777">
                      <w:trPr>
                        <w:hidden/>
                      </w:trPr>
                      <w:tc>
                        <w:tcPr>
                          <w:tcW w:w="2088" w:type="dxa"/>
                        </w:tcPr>
                        <w:p w14:paraId="1B125A65" w14:textId="77777777" w:rsidR="006B5BA0" w:rsidRPr="006D166B" w:rsidRDefault="006B5BA0">
                          <w:pPr>
                            <w:pStyle w:val="opmAfzender"/>
                            <w:rPr>
                              <w:vanish/>
                            </w:rPr>
                          </w:pPr>
                          <w:bookmarkStart w:id="34" w:name="Afzender6"/>
                          <w:bookmarkEnd w:id="34"/>
                        </w:p>
                      </w:tc>
                    </w:tr>
                    <w:tr w:rsidR="006B5BA0" w:rsidRPr="006D166B" w14:paraId="34FBEC50" w14:textId="77777777">
                      <w:trPr>
                        <w:hidden/>
                      </w:trPr>
                      <w:tc>
                        <w:tcPr>
                          <w:tcW w:w="2088" w:type="dxa"/>
                        </w:tcPr>
                        <w:p w14:paraId="0A8F42A2" w14:textId="77777777" w:rsidR="006B5BA0" w:rsidRPr="006D166B" w:rsidRDefault="006B5BA0">
                          <w:pPr>
                            <w:pStyle w:val="opmAfzender"/>
                            <w:rPr>
                              <w:vanish/>
                            </w:rPr>
                          </w:pPr>
                          <w:bookmarkStart w:id="35" w:name="Afzender7"/>
                          <w:bookmarkEnd w:id="35"/>
                        </w:p>
                      </w:tc>
                    </w:tr>
                    <w:tr w:rsidR="006B5BA0" w:rsidRPr="006D166B" w14:paraId="4A472487" w14:textId="77777777">
                      <w:trPr>
                        <w:hidden/>
                      </w:trPr>
                      <w:tc>
                        <w:tcPr>
                          <w:tcW w:w="2088" w:type="dxa"/>
                        </w:tcPr>
                        <w:p w14:paraId="3FA57A07" w14:textId="77777777" w:rsidR="006B5BA0" w:rsidRPr="006D166B" w:rsidRDefault="006B5BA0">
                          <w:pPr>
                            <w:pStyle w:val="opmAfzender"/>
                            <w:rPr>
                              <w:vanish/>
                            </w:rPr>
                          </w:pPr>
                          <w:bookmarkStart w:id="36" w:name="Afzender8"/>
                          <w:bookmarkEnd w:id="36"/>
                        </w:p>
                      </w:tc>
                    </w:tr>
                  </w:tbl>
                  <w:p w14:paraId="26511B8C" w14:textId="77777777" w:rsidR="006B5BA0" w:rsidRPr="006D166B" w:rsidRDefault="006B5BA0" w:rsidP="001C0C4C">
                    <w:pPr>
                      <w:pStyle w:val="opmReferentie"/>
                      <w:rPr>
                        <w:vanish/>
                      </w:rPr>
                    </w:pPr>
                    <w:bookmarkStart w:id="37" w:name="bmContactPersoon"/>
                    <w:r w:rsidRPr="006D166B">
                      <w:rPr>
                        <w:vanish/>
                      </w:rPr>
                      <w:t>Contactpersoon</w:t>
                    </w:r>
                  </w:p>
                  <w:tbl>
                    <w:tblPr>
                      <w:tblW w:w="2088" w:type="dxa"/>
                      <w:tblLook w:val="01E0" w:firstRow="1" w:lastRow="1" w:firstColumn="1" w:lastColumn="1" w:noHBand="0" w:noVBand="0"/>
                    </w:tblPr>
                    <w:tblGrid>
                      <w:gridCol w:w="2088"/>
                    </w:tblGrid>
                    <w:tr w:rsidR="006B5BA0" w:rsidRPr="006D166B" w14:paraId="1464DFC9" w14:textId="77777777">
                      <w:trPr>
                        <w:hidden/>
                      </w:trPr>
                      <w:tc>
                        <w:tcPr>
                          <w:tcW w:w="2088" w:type="dxa"/>
                        </w:tcPr>
                        <w:p w14:paraId="109A8ECC" w14:textId="77777777" w:rsidR="006B5BA0" w:rsidRPr="006D166B" w:rsidRDefault="006B5BA0">
                          <w:pPr>
                            <w:pStyle w:val="opmContactpersoon"/>
                            <w:rPr>
                              <w:vanish/>
                            </w:rPr>
                          </w:pPr>
                          <w:bookmarkStart w:id="38" w:name="ContactPersoon"/>
                          <w:bookmarkEnd w:id="38"/>
                        </w:p>
                      </w:tc>
                    </w:tr>
                  </w:tbl>
                  <w:p w14:paraId="7CE9D3EB" w14:textId="77777777" w:rsidR="006B5BA0" w:rsidRPr="006D166B" w:rsidRDefault="006B5BA0" w:rsidP="001C0C4C">
                    <w:pPr>
                      <w:pStyle w:val="opmWit1"/>
                      <w:rPr>
                        <w:vanish/>
                      </w:rPr>
                    </w:pPr>
                  </w:p>
                  <w:tbl>
                    <w:tblPr>
                      <w:tblW w:w="2088" w:type="dxa"/>
                      <w:tblLook w:val="01E0" w:firstRow="1" w:lastRow="1" w:firstColumn="1" w:lastColumn="1" w:noHBand="0" w:noVBand="0"/>
                    </w:tblPr>
                    <w:tblGrid>
                      <w:gridCol w:w="2088"/>
                    </w:tblGrid>
                    <w:tr w:rsidR="006B5BA0" w:rsidRPr="006D166B" w14:paraId="450640F6" w14:textId="77777777">
                      <w:trPr>
                        <w:hidden/>
                      </w:trPr>
                      <w:tc>
                        <w:tcPr>
                          <w:tcW w:w="2088" w:type="dxa"/>
                        </w:tcPr>
                        <w:p w14:paraId="3173DD87" w14:textId="77777777" w:rsidR="006B5BA0" w:rsidRPr="006D166B" w:rsidRDefault="006B5BA0">
                          <w:pPr>
                            <w:pStyle w:val="opmContactpersoon"/>
                            <w:rPr>
                              <w:vanish/>
                            </w:rPr>
                          </w:pPr>
                          <w:bookmarkStart w:id="39" w:name="Contact1"/>
                          <w:bookmarkEnd w:id="37"/>
                          <w:r w:rsidRPr="006D166B">
                            <w:rPr>
                              <w:vanish/>
                            </w:rPr>
                            <w:t>M 06-15098925</w:t>
                          </w:r>
                          <w:bookmarkEnd w:id="39"/>
                        </w:p>
                      </w:tc>
                    </w:tr>
                    <w:tr w:rsidR="006B5BA0" w:rsidRPr="006D166B" w14:paraId="28DAB2C0" w14:textId="77777777">
                      <w:trPr>
                        <w:hidden/>
                      </w:trPr>
                      <w:tc>
                        <w:tcPr>
                          <w:tcW w:w="2088" w:type="dxa"/>
                        </w:tcPr>
                        <w:p w14:paraId="1BF6EAB2" w14:textId="77777777" w:rsidR="006B5BA0" w:rsidRPr="006D166B" w:rsidRDefault="006B5BA0">
                          <w:pPr>
                            <w:pStyle w:val="opmContactpersoon"/>
                            <w:rPr>
                              <w:vanish/>
                            </w:rPr>
                          </w:pPr>
                          <w:bookmarkStart w:id="40" w:name="Contact2"/>
                          <w:r w:rsidRPr="006D166B">
                            <w:rPr>
                              <w:vanish/>
                            </w:rPr>
                            <w:t>carla.vanoverbeek</w:t>
                          </w:r>
                        </w:p>
                        <w:p w14:paraId="6A967385" w14:textId="77777777" w:rsidR="006B5BA0" w:rsidRPr="006D166B" w:rsidRDefault="006B5BA0">
                          <w:pPr>
                            <w:pStyle w:val="opmContactpersoon"/>
                            <w:rPr>
                              <w:vanish/>
                            </w:rPr>
                          </w:pPr>
                          <w:r w:rsidRPr="006D166B">
                            <w:rPr>
                              <w:vanish/>
                            </w:rPr>
                            <w:t>@rijksoverheid.nl</w:t>
                          </w:r>
                          <w:bookmarkEnd w:id="40"/>
                        </w:p>
                      </w:tc>
                    </w:tr>
                    <w:tr w:rsidR="006B5BA0" w:rsidRPr="006D166B" w14:paraId="789DF558" w14:textId="77777777">
                      <w:trPr>
                        <w:hidden/>
                      </w:trPr>
                      <w:tc>
                        <w:tcPr>
                          <w:tcW w:w="2088" w:type="dxa"/>
                        </w:tcPr>
                        <w:p w14:paraId="690825C5" w14:textId="77777777" w:rsidR="006B5BA0" w:rsidRPr="006D166B" w:rsidRDefault="006B5BA0">
                          <w:pPr>
                            <w:pStyle w:val="opmContactpersoon"/>
                            <w:rPr>
                              <w:vanish/>
                            </w:rPr>
                          </w:pPr>
                          <w:bookmarkStart w:id="41" w:name="Contact3"/>
                          <w:bookmarkEnd w:id="41"/>
                        </w:p>
                      </w:tc>
                    </w:tr>
                    <w:tr w:rsidR="006B5BA0" w:rsidRPr="006D166B" w14:paraId="6FCBE2B3" w14:textId="77777777">
                      <w:trPr>
                        <w:hidden/>
                      </w:trPr>
                      <w:tc>
                        <w:tcPr>
                          <w:tcW w:w="2088" w:type="dxa"/>
                        </w:tcPr>
                        <w:p w14:paraId="5EDA17B2" w14:textId="77777777" w:rsidR="006B5BA0" w:rsidRPr="006D166B" w:rsidRDefault="006B5BA0">
                          <w:pPr>
                            <w:pStyle w:val="opmContactpersoon"/>
                            <w:rPr>
                              <w:vanish/>
                            </w:rPr>
                          </w:pPr>
                          <w:bookmarkStart w:id="42" w:name="Contact4"/>
                          <w:bookmarkEnd w:id="42"/>
                        </w:p>
                      </w:tc>
                    </w:tr>
                    <w:tr w:rsidR="006B5BA0" w:rsidRPr="006D166B" w14:paraId="4B0A768F" w14:textId="77777777">
                      <w:trPr>
                        <w:hidden/>
                      </w:trPr>
                      <w:tc>
                        <w:tcPr>
                          <w:tcW w:w="2088" w:type="dxa"/>
                        </w:tcPr>
                        <w:p w14:paraId="7BC4E176" w14:textId="77777777" w:rsidR="006B5BA0" w:rsidRPr="006D166B" w:rsidRDefault="006B5BA0">
                          <w:pPr>
                            <w:pStyle w:val="opmContactpersoon"/>
                            <w:rPr>
                              <w:vanish/>
                            </w:rPr>
                          </w:pPr>
                          <w:bookmarkStart w:id="43" w:name="Contact5"/>
                          <w:bookmarkEnd w:id="43"/>
                        </w:p>
                      </w:tc>
                    </w:tr>
                    <w:tr w:rsidR="006B5BA0" w:rsidRPr="006D166B" w14:paraId="3CBF7992" w14:textId="77777777">
                      <w:trPr>
                        <w:hidden/>
                      </w:trPr>
                      <w:tc>
                        <w:tcPr>
                          <w:tcW w:w="2088" w:type="dxa"/>
                        </w:tcPr>
                        <w:p w14:paraId="6B732E2E" w14:textId="77777777" w:rsidR="006B5BA0" w:rsidRPr="006D166B" w:rsidRDefault="006B5BA0">
                          <w:pPr>
                            <w:pStyle w:val="opmContactpersoon"/>
                            <w:rPr>
                              <w:vanish/>
                            </w:rPr>
                          </w:pPr>
                          <w:bookmarkStart w:id="44" w:name="Contact6"/>
                          <w:bookmarkEnd w:id="44"/>
                        </w:p>
                      </w:tc>
                    </w:tr>
                    <w:tr w:rsidR="006B5BA0" w:rsidRPr="006D166B" w14:paraId="73D99EFE" w14:textId="77777777">
                      <w:trPr>
                        <w:hidden/>
                      </w:trPr>
                      <w:tc>
                        <w:tcPr>
                          <w:tcW w:w="2088" w:type="dxa"/>
                        </w:tcPr>
                        <w:p w14:paraId="18A7AE62" w14:textId="77777777" w:rsidR="006B5BA0" w:rsidRPr="006D166B" w:rsidRDefault="006B5BA0">
                          <w:pPr>
                            <w:pStyle w:val="opmContactpersoon"/>
                            <w:rPr>
                              <w:vanish/>
                            </w:rPr>
                          </w:pPr>
                          <w:bookmarkStart w:id="45" w:name="Contact7"/>
                          <w:bookmarkEnd w:id="45"/>
                        </w:p>
                      </w:tc>
                    </w:tr>
                  </w:tbl>
                  <w:p w14:paraId="7EB57BB8" w14:textId="77777777" w:rsidR="006B5BA0" w:rsidRDefault="006B5BA0" w:rsidP="001C0C4C">
                    <w:pPr>
                      <w:pStyle w:val="Koptekst"/>
                      <w:rPr>
                        <w:sz w:val="12"/>
                      </w:rPr>
                    </w:pPr>
                  </w:p>
                  <w:tbl>
                    <w:tblPr>
                      <w:tblW w:w="2088" w:type="dxa"/>
                      <w:tblLook w:val="01E0" w:firstRow="1" w:lastRow="1" w:firstColumn="1" w:lastColumn="1" w:noHBand="0" w:noVBand="0"/>
                    </w:tblPr>
                    <w:tblGrid>
                      <w:gridCol w:w="2088"/>
                    </w:tblGrid>
                    <w:tr w:rsidR="006B5BA0" w:rsidRPr="006D166B" w14:paraId="391078F5" w14:textId="77777777">
                      <w:trPr>
                        <w:hidden/>
                      </w:trPr>
                      <w:tc>
                        <w:tcPr>
                          <w:tcW w:w="2088" w:type="dxa"/>
                        </w:tcPr>
                        <w:p w14:paraId="13582F04" w14:textId="77777777" w:rsidR="006B5BA0" w:rsidRPr="006D166B" w:rsidRDefault="006B5BA0">
                          <w:pPr>
                            <w:pStyle w:val="opmReferentie"/>
                            <w:rPr>
                              <w:vanish/>
                            </w:rPr>
                          </w:pPr>
                          <w:bookmarkStart w:id="46" w:name="Referentie1"/>
                          <w:bookmarkEnd w:id="46"/>
                        </w:p>
                      </w:tc>
                    </w:tr>
                    <w:tr w:rsidR="006B5BA0" w:rsidRPr="006D166B" w14:paraId="52F2BC39" w14:textId="77777777">
                      <w:trPr>
                        <w:hidden/>
                      </w:trPr>
                      <w:tc>
                        <w:tcPr>
                          <w:tcW w:w="2088" w:type="dxa"/>
                        </w:tcPr>
                        <w:p w14:paraId="47FD13F0" w14:textId="77777777" w:rsidR="006B5BA0" w:rsidRPr="006D166B" w:rsidRDefault="006B5BA0">
                          <w:pPr>
                            <w:pStyle w:val="opmInvulgegeven"/>
                            <w:rPr>
                              <w:vanish/>
                            </w:rPr>
                          </w:pPr>
                          <w:bookmarkStart w:id="47" w:name="Invulgegeven1"/>
                          <w:bookmarkEnd w:id="47"/>
                        </w:p>
                      </w:tc>
                    </w:tr>
                    <w:tr w:rsidR="006B5BA0" w:rsidRPr="006D166B" w14:paraId="37E45F3F" w14:textId="77777777">
                      <w:trPr>
                        <w:hidden/>
                      </w:trPr>
                      <w:tc>
                        <w:tcPr>
                          <w:tcW w:w="2088" w:type="dxa"/>
                        </w:tcPr>
                        <w:p w14:paraId="452BAEF9" w14:textId="77777777" w:rsidR="006B5BA0" w:rsidRPr="006D166B" w:rsidRDefault="006B5BA0">
                          <w:pPr>
                            <w:pStyle w:val="opmReferentie"/>
                            <w:rPr>
                              <w:vanish/>
                            </w:rPr>
                          </w:pPr>
                          <w:bookmarkStart w:id="48" w:name="Referentie2"/>
                          <w:bookmarkEnd w:id="48"/>
                        </w:p>
                      </w:tc>
                    </w:tr>
                    <w:tr w:rsidR="006B5BA0" w:rsidRPr="006D166B" w14:paraId="20167A14" w14:textId="77777777">
                      <w:trPr>
                        <w:hidden/>
                      </w:trPr>
                      <w:tc>
                        <w:tcPr>
                          <w:tcW w:w="2088" w:type="dxa"/>
                        </w:tcPr>
                        <w:p w14:paraId="4F26D717" w14:textId="77777777" w:rsidR="006B5BA0" w:rsidRPr="006D166B" w:rsidRDefault="006B5BA0">
                          <w:pPr>
                            <w:pStyle w:val="opmInvulgegeven"/>
                            <w:rPr>
                              <w:vanish/>
                            </w:rPr>
                          </w:pPr>
                          <w:bookmarkStart w:id="49" w:name="Invulgegeven2"/>
                          <w:bookmarkEnd w:id="49"/>
                        </w:p>
                      </w:tc>
                    </w:tr>
                    <w:tr w:rsidR="006B5BA0" w14:paraId="1739B995" w14:textId="77777777">
                      <w:tc>
                        <w:tcPr>
                          <w:tcW w:w="2088" w:type="dxa"/>
                        </w:tcPr>
                        <w:p w14:paraId="19561A40" w14:textId="77777777" w:rsidR="006B5BA0" w:rsidRDefault="006B5BA0">
                          <w:pPr>
                            <w:pStyle w:val="opmReferentie"/>
                          </w:pPr>
                          <w:bookmarkStart w:id="50" w:name="Referentie3"/>
                          <w:bookmarkEnd w:id="50"/>
                        </w:p>
                      </w:tc>
                    </w:tr>
                    <w:tr w:rsidR="006B5BA0" w14:paraId="0BB7AD82" w14:textId="77777777">
                      <w:tc>
                        <w:tcPr>
                          <w:tcW w:w="2088" w:type="dxa"/>
                        </w:tcPr>
                        <w:p w14:paraId="1C9142AD" w14:textId="77777777" w:rsidR="006B5BA0" w:rsidRDefault="006B5BA0">
                          <w:pPr>
                            <w:pStyle w:val="opmInvulgegeven"/>
                          </w:pPr>
                          <w:bookmarkStart w:id="51" w:name="Invulgegeven3"/>
                          <w:bookmarkEnd w:id="51"/>
                        </w:p>
                      </w:tc>
                    </w:tr>
                    <w:tr w:rsidR="006B5BA0" w14:paraId="1F42E30E" w14:textId="77777777">
                      <w:tc>
                        <w:tcPr>
                          <w:tcW w:w="2088" w:type="dxa"/>
                        </w:tcPr>
                        <w:p w14:paraId="208812B8" w14:textId="77777777" w:rsidR="006B5BA0" w:rsidRDefault="006B5BA0">
                          <w:pPr>
                            <w:pStyle w:val="opmReferentie"/>
                          </w:pPr>
                          <w:bookmarkStart w:id="52" w:name="Referentie4"/>
                          <w:bookmarkEnd w:id="52"/>
                        </w:p>
                      </w:tc>
                    </w:tr>
                    <w:tr w:rsidR="006B5BA0" w14:paraId="6D080FEC" w14:textId="77777777">
                      <w:tc>
                        <w:tcPr>
                          <w:tcW w:w="2088" w:type="dxa"/>
                        </w:tcPr>
                        <w:p w14:paraId="640D4B21" w14:textId="77777777" w:rsidR="006B5BA0" w:rsidRDefault="006B5BA0">
                          <w:pPr>
                            <w:pStyle w:val="opmInvulgegeven"/>
                          </w:pPr>
                          <w:bookmarkStart w:id="53" w:name="Invulgegeven4"/>
                          <w:bookmarkEnd w:id="53"/>
                        </w:p>
                      </w:tc>
                    </w:tr>
                  </w:tbl>
                  <w:p w14:paraId="6957AFE4" w14:textId="77777777" w:rsidR="006B5BA0" w:rsidRDefault="006B5BA0" w:rsidP="001C0C4C">
                    <w:pPr>
                      <w:rPr>
                        <w:sz w:val="9"/>
                      </w:rPr>
                    </w:pPr>
                  </w:p>
                  <w:p w14:paraId="6403B20A" w14:textId="77777777" w:rsidR="006B5BA0" w:rsidRDefault="006B5BA0" w:rsidP="001C0C4C"/>
                </w:txbxContent>
              </v:textbox>
            </v:rect>
          </w:pict>
        </mc:Fallback>
      </mc:AlternateContent>
    </w:r>
  </w:p>
  <w:tbl>
    <w:tblPr>
      <w:tblW w:w="0" w:type="auto"/>
      <w:tblInd w:w="28" w:type="dxa"/>
      <w:tblLook w:val="01E0" w:firstRow="1" w:lastRow="1" w:firstColumn="1" w:lastColumn="1" w:noHBand="0" w:noVBand="0"/>
    </w:tblPr>
    <w:tblGrid>
      <w:gridCol w:w="7616"/>
    </w:tblGrid>
    <w:tr w:rsidR="006B5BA0" w14:paraId="1EB7FFBD" w14:textId="77777777" w:rsidTr="000B432C">
      <w:trPr>
        <w:trHeight w:val="589"/>
      </w:trPr>
      <w:tc>
        <w:tcPr>
          <w:tcW w:w="7616" w:type="dxa"/>
          <w:tcBorders>
            <w:bottom w:val="nil"/>
          </w:tcBorders>
        </w:tcPr>
        <w:p w14:paraId="279C1164" w14:textId="77777777" w:rsidR="006B5BA0" w:rsidRDefault="006B5BA0" w:rsidP="001C0C4C">
          <w:pPr>
            <w:rPr>
              <w:szCs w:val="18"/>
              <w:lang w:val="fr-FR"/>
            </w:rPr>
          </w:pPr>
          <w:bookmarkStart w:id="54" w:name="Rubricering_1"/>
          <w:bookmarkEnd w:id="54"/>
        </w:p>
        <w:p w14:paraId="2B134E85" w14:textId="249D3288" w:rsidR="006B5BA0" w:rsidRPr="00B85816" w:rsidRDefault="006B5BA0" w:rsidP="00B85816">
          <w:pPr>
            <w:tabs>
              <w:tab w:val="left" w:pos="1134"/>
            </w:tabs>
            <w:rPr>
              <w:sz w:val="40"/>
              <w:szCs w:val="40"/>
            </w:rPr>
          </w:pPr>
          <w:r w:rsidRPr="00B85816">
            <w:rPr>
              <w:sz w:val="40"/>
              <w:szCs w:val="40"/>
            </w:rPr>
            <w:t xml:space="preserve">Operationeel overleg </w:t>
          </w:r>
          <w:r w:rsidR="00FD60DB">
            <w:rPr>
              <w:sz w:val="40"/>
              <w:szCs w:val="40"/>
            </w:rPr>
            <w:t>BH.</w:t>
          </w:r>
          <w:r w:rsidR="00B85816" w:rsidRPr="00B85816">
            <w:rPr>
              <w:sz w:val="40"/>
              <w:szCs w:val="40"/>
            </w:rPr>
            <w:t>OIB</w:t>
          </w:r>
          <w:r w:rsidR="00B85816">
            <w:rPr>
              <w:sz w:val="40"/>
              <w:szCs w:val="40"/>
            </w:rPr>
            <w:t>.2</w:t>
          </w:r>
          <w:r w:rsidR="00FD60DB">
            <w:rPr>
              <w:sz w:val="40"/>
              <w:szCs w:val="40"/>
            </w:rPr>
            <w:t>4.376</w:t>
          </w:r>
        </w:p>
      </w:tc>
    </w:tr>
  </w:tbl>
  <w:p w14:paraId="79EB7B28" w14:textId="77777777" w:rsidR="006B5BA0" w:rsidRDefault="006B5BA0" w:rsidP="001C0C4C">
    <w:pPr>
      <w:pStyle w:val="opm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DB0F19"/>
    <w:multiLevelType w:val="multilevel"/>
    <w:tmpl w:val="EE3EB256"/>
    <w:name w:val="Agendapunten"/>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8C0831"/>
    <w:multiLevelType w:val="hybridMultilevel"/>
    <w:tmpl w:val="EBA6EB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8281063"/>
    <w:multiLevelType w:val="hybridMultilevel"/>
    <w:tmpl w:val="9DAC7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B4332C"/>
    <w:multiLevelType w:val="hybridMultilevel"/>
    <w:tmpl w:val="ADC63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B5E23F7"/>
    <w:multiLevelType w:val="hybridMultilevel"/>
    <w:tmpl w:val="F392B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50F7B59"/>
    <w:multiLevelType w:val="hybridMultilevel"/>
    <w:tmpl w:val="CAD85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33592A"/>
    <w:multiLevelType w:val="hybridMultilevel"/>
    <w:tmpl w:val="B00C36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316A86"/>
    <w:multiLevelType w:val="hybridMultilevel"/>
    <w:tmpl w:val="A3D49D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F73D02"/>
    <w:multiLevelType w:val="hybridMultilevel"/>
    <w:tmpl w:val="9AA8A8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8C229C5"/>
    <w:multiLevelType w:val="hybridMultilevel"/>
    <w:tmpl w:val="E170383C"/>
    <w:lvl w:ilvl="0" w:tplc="C3C29522">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42F45BA0"/>
    <w:multiLevelType w:val="hybridMultilevel"/>
    <w:tmpl w:val="51D272F4"/>
    <w:lvl w:ilvl="0" w:tplc="61BCF058">
      <w:start w:val="1"/>
      <w:numFmt w:val="bullet"/>
      <w:pStyle w:val="Lijstalinea"/>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277C94"/>
    <w:multiLevelType w:val="hybridMultilevel"/>
    <w:tmpl w:val="267CF1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3AF4177"/>
    <w:multiLevelType w:val="hybridMultilevel"/>
    <w:tmpl w:val="E89C583E"/>
    <w:lvl w:ilvl="0" w:tplc="060682BE">
      <w:start w:val="1"/>
      <w:numFmt w:val="bullet"/>
      <w:pStyle w:val="opmBulli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124C4B"/>
    <w:multiLevelType w:val="hybridMultilevel"/>
    <w:tmpl w:val="99BA11B8"/>
    <w:lvl w:ilvl="0" w:tplc="04130001">
      <w:start w:val="1"/>
      <w:numFmt w:val="bullet"/>
      <w:lvlText w:val=""/>
      <w:lvlJc w:val="left"/>
      <w:pPr>
        <w:tabs>
          <w:tab w:val="num" w:pos="360"/>
        </w:tabs>
        <w:ind w:left="360" w:hanging="360"/>
      </w:pPr>
      <w:rPr>
        <w:rFonts w:ascii="Symbol" w:hAnsi="Symbol" w:hint="default"/>
      </w:rPr>
    </w:lvl>
    <w:lvl w:ilvl="1" w:tplc="24E4B504">
      <w:start w:val="1"/>
      <w:numFmt w:val="bullet"/>
      <w:pStyle w:val="opmStreepje"/>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24723E2"/>
    <w:multiLevelType w:val="hybridMultilevel"/>
    <w:tmpl w:val="A1D4BF04"/>
    <w:lvl w:ilvl="0" w:tplc="E028EC4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539B2DE2"/>
    <w:multiLevelType w:val="hybridMultilevel"/>
    <w:tmpl w:val="E2C2C5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7103950"/>
    <w:multiLevelType w:val="hybridMultilevel"/>
    <w:tmpl w:val="9328084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9A03A26"/>
    <w:multiLevelType w:val="hybridMultilevel"/>
    <w:tmpl w:val="26A4D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0"/>
  </w:num>
  <w:num w:numId="4">
    <w:abstractNumId w:val="8"/>
  </w:num>
  <w:num w:numId="5">
    <w:abstractNumId w:val="15"/>
  </w:num>
  <w:num w:numId="6">
    <w:abstractNumId w:val="2"/>
  </w:num>
  <w:num w:numId="7">
    <w:abstractNumId w:val="7"/>
  </w:num>
  <w:num w:numId="8">
    <w:abstractNumId w:val="6"/>
  </w:num>
  <w:num w:numId="9">
    <w:abstractNumId w:val="17"/>
  </w:num>
  <w:num w:numId="10">
    <w:abstractNumId w:val="9"/>
  </w:num>
  <w:num w:numId="11">
    <w:abstractNumId w:val="14"/>
  </w:num>
  <w:num w:numId="12">
    <w:abstractNumId w:val="4"/>
  </w:num>
  <w:num w:numId="13">
    <w:abstractNumId w:val="11"/>
  </w:num>
  <w:num w:numId="14">
    <w:abstractNumId w:val="10"/>
  </w:num>
  <w:num w:numId="15">
    <w:abstractNumId w:val="1"/>
  </w:num>
  <w:num w:numId="16">
    <w:abstractNumId w:val="1"/>
  </w:num>
  <w:num w:numId="17">
    <w:abstractNumId w:val="3"/>
  </w:num>
  <w:num w:numId="18">
    <w:abstractNumId w:val="16"/>
  </w:num>
  <w:num w:numId="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proofState w:spelling="clean" w:grammar="clean"/>
  <w:attachedTemplate r:id="rId1"/>
  <w:defaultTabStop w:val="709"/>
  <w:hyphenationZone w:val="425"/>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boRubricering" w:val=" "/>
    <w:docVar w:name="chkVanAfdeling" w:val="Waar"/>
    <w:docVar w:name="chkVanBezoekAdres" w:val="Waar"/>
    <w:docVar w:name="chkVanContactPersoon" w:val="Onwaar"/>
    <w:docVar w:name="chkVanDienst" w:val="Waar"/>
    <w:docVar w:name="chkVanDirectie" w:val="Waar"/>
    <w:docVar w:name="chkVanEmail" w:val="Onwaar"/>
    <w:docVar w:name="chkVanFax" w:val="Onwaar"/>
    <w:docVar w:name="chkVanGebouw" w:val="Onwaar"/>
    <w:docVar w:name="chkVanIPC" w:val="Onwaar"/>
    <w:docVar w:name="chkVanLand" w:val="Onwaar"/>
    <w:docVar w:name="chkVanMobiel" w:val="Onwaar"/>
    <w:docVar w:name="chkVanPostAdres" w:val="Waar"/>
    <w:docVar w:name="chkVanPostPcdWpl" w:val="Waar"/>
    <w:docVar w:name="chkVanTelefoon" w:val="Onwaar"/>
    <w:docVar w:name="chkWebSite" w:val="Onwaar"/>
    <w:docVar w:name="Huisstijl" w:val="5.2"/>
    <w:docVar w:name="Sjabloon" w:val="RHSBlancoFormatStaand"/>
    <w:docVar w:name="SjabloonVersie" w:val="5"/>
    <w:docVar w:name="txtBetreft" w:val=" "/>
    <w:docVar w:name="txtDatum" w:val=" "/>
    <w:docVar w:name="txtVanAfdeling" w:val="Technisch Beheer Onderhoudscontracten"/>
    <w:docVar w:name="txtVanBezoekAdres" w:val="Korte Voorhout 7"/>
    <w:docVar w:name="txtVanContactpersoon" w:val="Ing. A.C. van den Bulk"/>
    <w:docVar w:name="txtVanDienst" w:val="Rijksvastgoedbedrijf"/>
    <w:docVar w:name="txtVanDirectie" w:val="Vastgoedbeheer"/>
    <w:docVar w:name="txtVanEmail" w:val="andre.vandenbulk@rijksoverheid.nl"/>
    <w:docVar w:name="txtVanFax" w:val=" "/>
    <w:docVar w:name="txtVanGebouw" w:val=" "/>
    <w:docVar w:name="txtVanIPC" w:val=" "/>
    <w:docVar w:name="txtVanLand" w:val="N"/>
    <w:docVar w:name="txtVanMobiel" w:val="06-52092423"/>
    <w:docVar w:name="txtVanPostAdres" w:val="Postbus 20952"/>
    <w:docVar w:name="txtVanPostPcdWpl" w:val="2500 EZ  Den Haag"/>
    <w:docVar w:name="txtVanTelefoon" w:val=" "/>
    <w:docVar w:name="txtWebSite" w:val="www.rijksvastgoedbedrijf.nl"/>
  </w:docVars>
  <w:rsids>
    <w:rsidRoot w:val="007374A4"/>
    <w:rsid w:val="00000030"/>
    <w:rsid w:val="00000B25"/>
    <w:rsid w:val="000017EB"/>
    <w:rsid w:val="00001AAA"/>
    <w:rsid w:val="000122FF"/>
    <w:rsid w:val="00012AA8"/>
    <w:rsid w:val="000157D6"/>
    <w:rsid w:val="00015CE2"/>
    <w:rsid w:val="00020AE3"/>
    <w:rsid w:val="00026144"/>
    <w:rsid w:val="00026A95"/>
    <w:rsid w:val="00040CF3"/>
    <w:rsid w:val="00041BBD"/>
    <w:rsid w:val="00052879"/>
    <w:rsid w:val="0005372F"/>
    <w:rsid w:val="00055B20"/>
    <w:rsid w:val="00061B4F"/>
    <w:rsid w:val="00067E01"/>
    <w:rsid w:val="0007300C"/>
    <w:rsid w:val="00080455"/>
    <w:rsid w:val="00086364"/>
    <w:rsid w:val="000871A8"/>
    <w:rsid w:val="00087E21"/>
    <w:rsid w:val="000901FF"/>
    <w:rsid w:val="000973BE"/>
    <w:rsid w:val="000A32CC"/>
    <w:rsid w:val="000A33C4"/>
    <w:rsid w:val="000A3E59"/>
    <w:rsid w:val="000A468C"/>
    <w:rsid w:val="000A4F96"/>
    <w:rsid w:val="000A591B"/>
    <w:rsid w:val="000A64A8"/>
    <w:rsid w:val="000B0F62"/>
    <w:rsid w:val="000B432C"/>
    <w:rsid w:val="000B55B2"/>
    <w:rsid w:val="000B63F6"/>
    <w:rsid w:val="000B787A"/>
    <w:rsid w:val="000C01E7"/>
    <w:rsid w:val="000C07E0"/>
    <w:rsid w:val="000C07EA"/>
    <w:rsid w:val="000C09DD"/>
    <w:rsid w:val="000C2663"/>
    <w:rsid w:val="000C3A09"/>
    <w:rsid w:val="000D153B"/>
    <w:rsid w:val="000D449D"/>
    <w:rsid w:val="000D7AB9"/>
    <w:rsid w:val="000E158F"/>
    <w:rsid w:val="000E2727"/>
    <w:rsid w:val="000E3E7C"/>
    <w:rsid w:val="000E54FA"/>
    <w:rsid w:val="000E6091"/>
    <w:rsid w:val="000E7605"/>
    <w:rsid w:val="000F34CB"/>
    <w:rsid w:val="000F3F9A"/>
    <w:rsid w:val="000F48E0"/>
    <w:rsid w:val="000F4F75"/>
    <w:rsid w:val="00103BEC"/>
    <w:rsid w:val="0010546F"/>
    <w:rsid w:val="001103DC"/>
    <w:rsid w:val="001116C8"/>
    <w:rsid w:val="00113452"/>
    <w:rsid w:val="001139B0"/>
    <w:rsid w:val="0012098D"/>
    <w:rsid w:val="00123B7D"/>
    <w:rsid w:val="001244DC"/>
    <w:rsid w:val="00124B6F"/>
    <w:rsid w:val="001324EF"/>
    <w:rsid w:val="00132ADF"/>
    <w:rsid w:val="001403B9"/>
    <w:rsid w:val="00143182"/>
    <w:rsid w:val="00144B86"/>
    <w:rsid w:val="00147CA0"/>
    <w:rsid w:val="00151841"/>
    <w:rsid w:val="001537BA"/>
    <w:rsid w:val="0016048B"/>
    <w:rsid w:val="001648D2"/>
    <w:rsid w:val="001651B7"/>
    <w:rsid w:val="00165964"/>
    <w:rsid w:val="00173980"/>
    <w:rsid w:val="001771BF"/>
    <w:rsid w:val="00180979"/>
    <w:rsid w:val="001908B4"/>
    <w:rsid w:val="00193E76"/>
    <w:rsid w:val="00195203"/>
    <w:rsid w:val="001A1643"/>
    <w:rsid w:val="001A4266"/>
    <w:rsid w:val="001A6F4E"/>
    <w:rsid w:val="001B13B8"/>
    <w:rsid w:val="001B2327"/>
    <w:rsid w:val="001B7D37"/>
    <w:rsid w:val="001C02DD"/>
    <w:rsid w:val="001C0C4C"/>
    <w:rsid w:val="001D7532"/>
    <w:rsid w:val="001F2476"/>
    <w:rsid w:val="001F2B2E"/>
    <w:rsid w:val="001F48FE"/>
    <w:rsid w:val="00200FEA"/>
    <w:rsid w:val="00216E4F"/>
    <w:rsid w:val="00221ED4"/>
    <w:rsid w:val="00223B2E"/>
    <w:rsid w:val="00227C8B"/>
    <w:rsid w:val="00227D80"/>
    <w:rsid w:val="00232039"/>
    <w:rsid w:val="00241E6F"/>
    <w:rsid w:val="00243994"/>
    <w:rsid w:val="00244F7C"/>
    <w:rsid w:val="00245117"/>
    <w:rsid w:val="00254304"/>
    <w:rsid w:val="002618B6"/>
    <w:rsid w:val="00263F8C"/>
    <w:rsid w:val="002654A5"/>
    <w:rsid w:val="00266CD6"/>
    <w:rsid w:val="00271DF6"/>
    <w:rsid w:val="00277694"/>
    <w:rsid w:val="0028028C"/>
    <w:rsid w:val="00280327"/>
    <w:rsid w:val="00281D8A"/>
    <w:rsid w:val="00286C2F"/>
    <w:rsid w:val="00286CA5"/>
    <w:rsid w:val="002A3F19"/>
    <w:rsid w:val="002B09EC"/>
    <w:rsid w:val="002B0E0D"/>
    <w:rsid w:val="002B37C5"/>
    <w:rsid w:val="002B7269"/>
    <w:rsid w:val="002B7C28"/>
    <w:rsid w:val="002C1A50"/>
    <w:rsid w:val="002C1B4B"/>
    <w:rsid w:val="002C200C"/>
    <w:rsid w:val="002C56D3"/>
    <w:rsid w:val="002C62A3"/>
    <w:rsid w:val="002D0BF3"/>
    <w:rsid w:val="002D3EA1"/>
    <w:rsid w:val="002D5546"/>
    <w:rsid w:val="002E00FF"/>
    <w:rsid w:val="002E39AF"/>
    <w:rsid w:val="002E5376"/>
    <w:rsid w:val="002E5D98"/>
    <w:rsid w:val="002E5E24"/>
    <w:rsid w:val="00304DE0"/>
    <w:rsid w:val="00305B2C"/>
    <w:rsid w:val="0031001E"/>
    <w:rsid w:val="00311132"/>
    <w:rsid w:val="00311D8C"/>
    <w:rsid w:val="00317147"/>
    <w:rsid w:val="00317531"/>
    <w:rsid w:val="00326605"/>
    <w:rsid w:val="003300A5"/>
    <w:rsid w:val="00333278"/>
    <w:rsid w:val="00336F9F"/>
    <w:rsid w:val="00343BA1"/>
    <w:rsid w:val="003447AA"/>
    <w:rsid w:val="0034707D"/>
    <w:rsid w:val="0035409B"/>
    <w:rsid w:val="00354B83"/>
    <w:rsid w:val="00357288"/>
    <w:rsid w:val="003667C8"/>
    <w:rsid w:val="00371578"/>
    <w:rsid w:val="00373A80"/>
    <w:rsid w:val="003744CA"/>
    <w:rsid w:val="00375C78"/>
    <w:rsid w:val="00384E06"/>
    <w:rsid w:val="003876C2"/>
    <w:rsid w:val="00394A3E"/>
    <w:rsid w:val="003978F7"/>
    <w:rsid w:val="003A0AD9"/>
    <w:rsid w:val="003A0CAC"/>
    <w:rsid w:val="003A39D1"/>
    <w:rsid w:val="003A5984"/>
    <w:rsid w:val="003A639C"/>
    <w:rsid w:val="003B2A2B"/>
    <w:rsid w:val="003B3DC1"/>
    <w:rsid w:val="003B67CD"/>
    <w:rsid w:val="003C4E43"/>
    <w:rsid w:val="003C518F"/>
    <w:rsid w:val="003D5C0E"/>
    <w:rsid w:val="003D5C93"/>
    <w:rsid w:val="003D72A4"/>
    <w:rsid w:val="003F5BCB"/>
    <w:rsid w:val="00406922"/>
    <w:rsid w:val="00407645"/>
    <w:rsid w:val="004227AB"/>
    <w:rsid w:val="00424BF3"/>
    <w:rsid w:val="00425CA7"/>
    <w:rsid w:val="00435F64"/>
    <w:rsid w:val="0044768E"/>
    <w:rsid w:val="00447DA4"/>
    <w:rsid w:val="004506A1"/>
    <w:rsid w:val="00451359"/>
    <w:rsid w:val="004545D6"/>
    <w:rsid w:val="00457DCD"/>
    <w:rsid w:val="00457F5B"/>
    <w:rsid w:val="004646CE"/>
    <w:rsid w:val="00467EE8"/>
    <w:rsid w:val="00470F48"/>
    <w:rsid w:val="004725FB"/>
    <w:rsid w:val="004801CE"/>
    <w:rsid w:val="0048326C"/>
    <w:rsid w:val="00486644"/>
    <w:rsid w:val="00486E4C"/>
    <w:rsid w:val="004870B3"/>
    <w:rsid w:val="0048765F"/>
    <w:rsid w:val="00490EF3"/>
    <w:rsid w:val="004932C5"/>
    <w:rsid w:val="00495A2E"/>
    <w:rsid w:val="0049635D"/>
    <w:rsid w:val="004A26BD"/>
    <w:rsid w:val="004A431C"/>
    <w:rsid w:val="004A4859"/>
    <w:rsid w:val="004A541D"/>
    <w:rsid w:val="004B16F7"/>
    <w:rsid w:val="004B3E38"/>
    <w:rsid w:val="004B5AA1"/>
    <w:rsid w:val="004B720E"/>
    <w:rsid w:val="004C5371"/>
    <w:rsid w:val="004C6C76"/>
    <w:rsid w:val="004C6F03"/>
    <w:rsid w:val="004D0026"/>
    <w:rsid w:val="004D2406"/>
    <w:rsid w:val="004D7535"/>
    <w:rsid w:val="004E1655"/>
    <w:rsid w:val="004E3890"/>
    <w:rsid w:val="004E5441"/>
    <w:rsid w:val="004E69BD"/>
    <w:rsid w:val="004E74E9"/>
    <w:rsid w:val="004F2EC2"/>
    <w:rsid w:val="004F51F8"/>
    <w:rsid w:val="00505019"/>
    <w:rsid w:val="005271C8"/>
    <w:rsid w:val="005318C8"/>
    <w:rsid w:val="00534815"/>
    <w:rsid w:val="005348A5"/>
    <w:rsid w:val="00534F3D"/>
    <w:rsid w:val="005360FB"/>
    <w:rsid w:val="0053724E"/>
    <w:rsid w:val="00541089"/>
    <w:rsid w:val="00544381"/>
    <w:rsid w:val="0054474A"/>
    <w:rsid w:val="00550CDA"/>
    <w:rsid w:val="005516EF"/>
    <w:rsid w:val="00551875"/>
    <w:rsid w:val="00552FDA"/>
    <w:rsid w:val="0055570D"/>
    <w:rsid w:val="00565C9E"/>
    <w:rsid w:val="00566428"/>
    <w:rsid w:val="005670EC"/>
    <w:rsid w:val="00567FBB"/>
    <w:rsid w:val="00574B3E"/>
    <w:rsid w:val="005755FE"/>
    <w:rsid w:val="00576EB7"/>
    <w:rsid w:val="00581E45"/>
    <w:rsid w:val="00587876"/>
    <w:rsid w:val="0059363C"/>
    <w:rsid w:val="005939A1"/>
    <w:rsid w:val="00593ACB"/>
    <w:rsid w:val="00594FF4"/>
    <w:rsid w:val="00595F16"/>
    <w:rsid w:val="005971ED"/>
    <w:rsid w:val="00597C20"/>
    <w:rsid w:val="005A0030"/>
    <w:rsid w:val="005A0F30"/>
    <w:rsid w:val="005A360C"/>
    <w:rsid w:val="005B567C"/>
    <w:rsid w:val="005C2418"/>
    <w:rsid w:val="005D0762"/>
    <w:rsid w:val="005D12F7"/>
    <w:rsid w:val="005D61DA"/>
    <w:rsid w:val="005D6EC4"/>
    <w:rsid w:val="005E0904"/>
    <w:rsid w:val="005E1124"/>
    <w:rsid w:val="005E2D38"/>
    <w:rsid w:val="005E2E26"/>
    <w:rsid w:val="005E354A"/>
    <w:rsid w:val="005E36C1"/>
    <w:rsid w:val="005E429E"/>
    <w:rsid w:val="005E5D3E"/>
    <w:rsid w:val="005E6278"/>
    <w:rsid w:val="005E7DB7"/>
    <w:rsid w:val="005F08D7"/>
    <w:rsid w:val="005F0F7B"/>
    <w:rsid w:val="005F18A9"/>
    <w:rsid w:val="005F72EF"/>
    <w:rsid w:val="005F7C59"/>
    <w:rsid w:val="006019D2"/>
    <w:rsid w:val="00602703"/>
    <w:rsid w:val="0060341B"/>
    <w:rsid w:val="006050D6"/>
    <w:rsid w:val="00606B24"/>
    <w:rsid w:val="0061016D"/>
    <w:rsid w:val="0061109D"/>
    <w:rsid w:val="00615AE7"/>
    <w:rsid w:val="00617B9D"/>
    <w:rsid w:val="00620CB6"/>
    <w:rsid w:val="00622645"/>
    <w:rsid w:val="00623515"/>
    <w:rsid w:val="00623BD9"/>
    <w:rsid w:val="00623E47"/>
    <w:rsid w:val="00623FC5"/>
    <w:rsid w:val="00634910"/>
    <w:rsid w:val="00635E0C"/>
    <w:rsid w:val="00637E46"/>
    <w:rsid w:val="00641B5C"/>
    <w:rsid w:val="006421EA"/>
    <w:rsid w:val="006460F4"/>
    <w:rsid w:val="00646439"/>
    <w:rsid w:val="006469F2"/>
    <w:rsid w:val="00655539"/>
    <w:rsid w:val="0066148B"/>
    <w:rsid w:val="00664452"/>
    <w:rsid w:val="00667FC6"/>
    <w:rsid w:val="00673F6C"/>
    <w:rsid w:val="00682288"/>
    <w:rsid w:val="00682510"/>
    <w:rsid w:val="0068319C"/>
    <w:rsid w:val="00683488"/>
    <w:rsid w:val="00684442"/>
    <w:rsid w:val="0068458C"/>
    <w:rsid w:val="00685ADA"/>
    <w:rsid w:val="00686EB6"/>
    <w:rsid w:val="00687B92"/>
    <w:rsid w:val="006947E5"/>
    <w:rsid w:val="00696553"/>
    <w:rsid w:val="006A2C57"/>
    <w:rsid w:val="006A3891"/>
    <w:rsid w:val="006A4B63"/>
    <w:rsid w:val="006B11A6"/>
    <w:rsid w:val="006B5BA0"/>
    <w:rsid w:val="006C5228"/>
    <w:rsid w:val="006C522A"/>
    <w:rsid w:val="006D166B"/>
    <w:rsid w:val="006D50B2"/>
    <w:rsid w:val="006E00E6"/>
    <w:rsid w:val="006E09E7"/>
    <w:rsid w:val="006F2B9B"/>
    <w:rsid w:val="006F3885"/>
    <w:rsid w:val="006F6901"/>
    <w:rsid w:val="006F6A58"/>
    <w:rsid w:val="006F7790"/>
    <w:rsid w:val="007047D0"/>
    <w:rsid w:val="00706318"/>
    <w:rsid w:val="007117F5"/>
    <w:rsid w:val="0071555B"/>
    <w:rsid w:val="007233D7"/>
    <w:rsid w:val="00732B98"/>
    <w:rsid w:val="00733D41"/>
    <w:rsid w:val="007374A4"/>
    <w:rsid w:val="007438A7"/>
    <w:rsid w:val="00743A45"/>
    <w:rsid w:val="007454B7"/>
    <w:rsid w:val="00750784"/>
    <w:rsid w:val="00756FF2"/>
    <w:rsid w:val="00762DC4"/>
    <w:rsid w:val="00763010"/>
    <w:rsid w:val="00763423"/>
    <w:rsid w:val="00763FC4"/>
    <w:rsid w:val="007665B4"/>
    <w:rsid w:val="0076711B"/>
    <w:rsid w:val="007737B2"/>
    <w:rsid w:val="007805CA"/>
    <w:rsid w:val="0078101A"/>
    <w:rsid w:val="007814B7"/>
    <w:rsid w:val="00781915"/>
    <w:rsid w:val="00783F96"/>
    <w:rsid w:val="007855CE"/>
    <w:rsid w:val="0078694A"/>
    <w:rsid w:val="007902F9"/>
    <w:rsid w:val="007912A7"/>
    <w:rsid w:val="0079416D"/>
    <w:rsid w:val="0079592C"/>
    <w:rsid w:val="007A050E"/>
    <w:rsid w:val="007A0E0C"/>
    <w:rsid w:val="007A2C74"/>
    <w:rsid w:val="007A3FAF"/>
    <w:rsid w:val="007A66D3"/>
    <w:rsid w:val="007B0527"/>
    <w:rsid w:val="007B13CA"/>
    <w:rsid w:val="007B1478"/>
    <w:rsid w:val="007B190D"/>
    <w:rsid w:val="007B4B03"/>
    <w:rsid w:val="007B665B"/>
    <w:rsid w:val="007C1317"/>
    <w:rsid w:val="007C3C06"/>
    <w:rsid w:val="007D70AD"/>
    <w:rsid w:val="007D7118"/>
    <w:rsid w:val="007F3BCA"/>
    <w:rsid w:val="008044ED"/>
    <w:rsid w:val="00804BE7"/>
    <w:rsid w:val="0081379A"/>
    <w:rsid w:val="008142FD"/>
    <w:rsid w:val="00816658"/>
    <w:rsid w:val="008360A4"/>
    <w:rsid w:val="008433B3"/>
    <w:rsid w:val="008436B6"/>
    <w:rsid w:val="00843A5A"/>
    <w:rsid w:val="00856376"/>
    <w:rsid w:val="00857EDE"/>
    <w:rsid w:val="00860184"/>
    <w:rsid w:val="0086138C"/>
    <w:rsid w:val="00862496"/>
    <w:rsid w:val="0086305E"/>
    <w:rsid w:val="0087217B"/>
    <w:rsid w:val="0087274A"/>
    <w:rsid w:val="008861A0"/>
    <w:rsid w:val="00887187"/>
    <w:rsid w:val="008A14B4"/>
    <w:rsid w:val="008A2B09"/>
    <w:rsid w:val="008A7186"/>
    <w:rsid w:val="008B0A2B"/>
    <w:rsid w:val="008B5389"/>
    <w:rsid w:val="008B69D0"/>
    <w:rsid w:val="008C0706"/>
    <w:rsid w:val="008C1626"/>
    <w:rsid w:val="008C47B9"/>
    <w:rsid w:val="008C6208"/>
    <w:rsid w:val="008C673C"/>
    <w:rsid w:val="008C7EBB"/>
    <w:rsid w:val="008D0509"/>
    <w:rsid w:val="008D2225"/>
    <w:rsid w:val="008E78F5"/>
    <w:rsid w:val="008F43B5"/>
    <w:rsid w:val="008F4DF9"/>
    <w:rsid w:val="008F6E98"/>
    <w:rsid w:val="00905A05"/>
    <w:rsid w:val="00905EE2"/>
    <w:rsid w:val="00910374"/>
    <w:rsid w:val="00910777"/>
    <w:rsid w:val="00912363"/>
    <w:rsid w:val="00915DE4"/>
    <w:rsid w:val="00916712"/>
    <w:rsid w:val="0092328C"/>
    <w:rsid w:val="009237AD"/>
    <w:rsid w:val="009243D5"/>
    <w:rsid w:val="009249E0"/>
    <w:rsid w:val="0093578D"/>
    <w:rsid w:val="00937137"/>
    <w:rsid w:val="00937488"/>
    <w:rsid w:val="00937808"/>
    <w:rsid w:val="0095188C"/>
    <w:rsid w:val="0095256A"/>
    <w:rsid w:val="009527E1"/>
    <w:rsid w:val="00954EC0"/>
    <w:rsid w:val="00955C0B"/>
    <w:rsid w:val="00962410"/>
    <w:rsid w:val="00965DF8"/>
    <w:rsid w:val="00971A95"/>
    <w:rsid w:val="00982043"/>
    <w:rsid w:val="00982495"/>
    <w:rsid w:val="00986765"/>
    <w:rsid w:val="00990DFF"/>
    <w:rsid w:val="0099385F"/>
    <w:rsid w:val="00995703"/>
    <w:rsid w:val="009962DE"/>
    <w:rsid w:val="009A7325"/>
    <w:rsid w:val="009A760B"/>
    <w:rsid w:val="009B7DA4"/>
    <w:rsid w:val="009D5FCF"/>
    <w:rsid w:val="009E2441"/>
    <w:rsid w:val="009E6962"/>
    <w:rsid w:val="009E76DB"/>
    <w:rsid w:val="009F084B"/>
    <w:rsid w:val="009F2517"/>
    <w:rsid w:val="00A10523"/>
    <w:rsid w:val="00A107D5"/>
    <w:rsid w:val="00A11B73"/>
    <w:rsid w:val="00A135BA"/>
    <w:rsid w:val="00A212F5"/>
    <w:rsid w:val="00A21623"/>
    <w:rsid w:val="00A25078"/>
    <w:rsid w:val="00A26E0E"/>
    <w:rsid w:val="00A305C5"/>
    <w:rsid w:val="00A3160A"/>
    <w:rsid w:val="00A375BF"/>
    <w:rsid w:val="00A37702"/>
    <w:rsid w:val="00A40AC7"/>
    <w:rsid w:val="00A40CDC"/>
    <w:rsid w:val="00A44931"/>
    <w:rsid w:val="00A51A45"/>
    <w:rsid w:val="00A5388C"/>
    <w:rsid w:val="00A5567B"/>
    <w:rsid w:val="00A56139"/>
    <w:rsid w:val="00A57A5D"/>
    <w:rsid w:val="00A64B10"/>
    <w:rsid w:val="00A65A92"/>
    <w:rsid w:val="00A712D4"/>
    <w:rsid w:val="00A738E4"/>
    <w:rsid w:val="00A7467A"/>
    <w:rsid w:val="00A75960"/>
    <w:rsid w:val="00A76CBB"/>
    <w:rsid w:val="00A80686"/>
    <w:rsid w:val="00A80E23"/>
    <w:rsid w:val="00A8270A"/>
    <w:rsid w:val="00A924BF"/>
    <w:rsid w:val="00A94683"/>
    <w:rsid w:val="00A96E3D"/>
    <w:rsid w:val="00A972B7"/>
    <w:rsid w:val="00AB03EB"/>
    <w:rsid w:val="00AB13AA"/>
    <w:rsid w:val="00AB4353"/>
    <w:rsid w:val="00AC3C2D"/>
    <w:rsid w:val="00AC3DDB"/>
    <w:rsid w:val="00AC56B2"/>
    <w:rsid w:val="00AC6A9F"/>
    <w:rsid w:val="00AE1149"/>
    <w:rsid w:val="00AE1C02"/>
    <w:rsid w:val="00AE2B56"/>
    <w:rsid w:val="00AE351A"/>
    <w:rsid w:val="00AE6342"/>
    <w:rsid w:val="00AF0343"/>
    <w:rsid w:val="00AF134B"/>
    <w:rsid w:val="00AF2F2D"/>
    <w:rsid w:val="00AF368C"/>
    <w:rsid w:val="00AF592E"/>
    <w:rsid w:val="00B053B6"/>
    <w:rsid w:val="00B07413"/>
    <w:rsid w:val="00B17C13"/>
    <w:rsid w:val="00B2014A"/>
    <w:rsid w:val="00B23753"/>
    <w:rsid w:val="00B2432E"/>
    <w:rsid w:val="00B304DE"/>
    <w:rsid w:val="00B32E30"/>
    <w:rsid w:val="00B3480E"/>
    <w:rsid w:val="00B36C40"/>
    <w:rsid w:val="00B40615"/>
    <w:rsid w:val="00B413DD"/>
    <w:rsid w:val="00B419BC"/>
    <w:rsid w:val="00B437E4"/>
    <w:rsid w:val="00B4588A"/>
    <w:rsid w:val="00B52002"/>
    <w:rsid w:val="00B54C22"/>
    <w:rsid w:val="00B62489"/>
    <w:rsid w:val="00B624B1"/>
    <w:rsid w:val="00B62E85"/>
    <w:rsid w:val="00B715DB"/>
    <w:rsid w:val="00B716E7"/>
    <w:rsid w:val="00B73DA9"/>
    <w:rsid w:val="00B74D3A"/>
    <w:rsid w:val="00B8158D"/>
    <w:rsid w:val="00B82BC0"/>
    <w:rsid w:val="00B83956"/>
    <w:rsid w:val="00B85816"/>
    <w:rsid w:val="00B85CB2"/>
    <w:rsid w:val="00B86822"/>
    <w:rsid w:val="00B905E2"/>
    <w:rsid w:val="00B93534"/>
    <w:rsid w:val="00B94F23"/>
    <w:rsid w:val="00B975F6"/>
    <w:rsid w:val="00BA3E74"/>
    <w:rsid w:val="00BA4CE6"/>
    <w:rsid w:val="00BB2185"/>
    <w:rsid w:val="00BB21CA"/>
    <w:rsid w:val="00BB2D97"/>
    <w:rsid w:val="00BC2DAF"/>
    <w:rsid w:val="00BC4947"/>
    <w:rsid w:val="00BC7340"/>
    <w:rsid w:val="00BD39CE"/>
    <w:rsid w:val="00BD497C"/>
    <w:rsid w:val="00BD5EF5"/>
    <w:rsid w:val="00BE5B26"/>
    <w:rsid w:val="00BF1340"/>
    <w:rsid w:val="00BF47F0"/>
    <w:rsid w:val="00BF73D4"/>
    <w:rsid w:val="00C02D63"/>
    <w:rsid w:val="00C05088"/>
    <w:rsid w:val="00C14F58"/>
    <w:rsid w:val="00C16753"/>
    <w:rsid w:val="00C21CC1"/>
    <w:rsid w:val="00C23E12"/>
    <w:rsid w:val="00C24190"/>
    <w:rsid w:val="00C24B80"/>
    <w:rsid w:val="00C444F6"/>
    <w:rsid w:val="00C45F6A"/>
    <w:rsid w:val="00C50C44"/>
    <w:rsid w:val="00C51A70"/>
    <w:rsid w:val="00C539A7"/>
    <w:rsid w:val="00C53CAE"/>
    <w:rsid w:val="00C53EE4"/>
    <w:rsid w:val="00C54AD3"/>
    <w:rsid w:val="00C55786"/>
    <w:rsid w:val="00C55F71"/>
    <w:rsid w:val="00C61A2A"/>
    <w:rsid w:val="00C61B1F"/>
    <w:rsid w:val="00C649BA"/>
    <w:rsid w:val="00C652F8"/>
    <w:rsid w:val="00C66B2A"/>
    <w:rsid w:val="00C7241A"/>
    <w:rsid w:val="00C803A1"/>
    <w:rsid w:val="00C8760B"/>
    <w:rsid w:val="00C90C03"/>
    <w:rsid w:val="00C94853"/>
    <w:rsid w:val="00C94AC8"/>
    <w:rsid w:val="00C94B37"/>
    <w:rsid w:val="00C95FD5"/>
    <w:rsid w:val="00CA2721"/>
    <w:rsid w:val="00CA506E"/>
    <w:rsid w:val="00CB58F0"/>
    <w:rsid w:val="00CB7761"/>
    <w:rsid w:val="00CC563A"/>
    <w:rsid w:val="00CC6881"/>
    <w:rsid w:val="00CC6C52"/>
    <w:rsid w:val="00CD0703"/>
    <w:rsid w:val="00CD1CA7"/>
    <w:rsid w:val="00CD1DC8"/>
    <w:rsid w:val="00CD29DD"/>
    <w:rsid w:val="00CD4C70"/>
    <w:rsid w:val="00CE0458"/>
    <w:rsid w:val="00CE0B10"/>
    <w:rsid w:val="00CE29C0"/>
    <w:rsid w:val="00CE316B"/>
    <w:rsid w:val="00CE345F"/>
    <w:rsid w:val="00CE3603"/>
    <w:rsid w:val="00CE66E5"/>
    <w:rsid w:val="00CF2FF3"/>
    <w:rsid w:val="00CF3FE3"/>
    <w:rsid w:val="00CF7195"/>
    <w:rsid w:val="00D0098F"/>
    <w:rsid w:val="00D03B4B"/>
    <w:rsid w:val="00D04BC4"/>
    <w:rsid w:val="00D054A9"/>
    <w:rsid w:val="00D06313"/>
    <w:rsid w:val="00D07E1A"/>
    <w:rsid w:val="00D10217"/>
    <w:rsid w:val="00D1645F"/>
    <w:rsid w:val="00D21A9E"/>
    <w:rsid w:val="00D25330"/>
    <w:rsid w:val="00D253E9"/>
    <w:rsid w:val="00D25C4F"/>
    <w:rsid w:val="00D30660"/>
    <w:rsid w:val="00D37BC8"/>
    <w:rsid w:val="00D4196D"/>
    <w:rsid w:val="00D427C7"/>
    <w:rsid w:val="00D42F71"/>
    <w:rsid w:val="00D51620"/>
    <w:rsid w:val="00D54DFE"/>
    <w:rsid w:val="00D55458"/>
    <w:rsid w:val="00D57E48"/>
    <w:rsid w:val="00D61C76"/>
    <w:rsid w:val="00D64917"/>
    <w:rsid w:val="00D67C8C"/>
    <w:rsid w:val="00D712DB"/>
    <w:rsid w:val="00D741B5"/>
    <w:rsid w:val="00D74343"/>
    <w:rsid w:val="00D80BBC"/>
    <w:rsid w:val="00D85064"/>
    <w:rsid w:val="00D930A4"/>
    <w:rsid w:val="00D936EB"/>
    <w:rsid w:val="00D95EAC"/>
    <w:rsid w:val="00DA3DAC"/>
    <w:rsid w:val="00DB1899"/>
    <w:rsid w:val="00DB1E93"/>
    <w:rsid w:val="00DB2669"/>
    <w:rsid w:val="00DB44E6"/>
    <w:rsid w:val="00DB5FBF"/>
    <w:rsid w:val="00DB65F1"/>
    <w:rsid w:val="00DC0AF6"/>
    <w:rsid w:val="00DC6E3B"/>
    <w:rsid w:val="00DD1FA0"/>
    <w:rsid w:val="00DD4F3A"/>
    <w:rsid w:val="00DD7E5A"/>
    <w:rsid w:val="00DE12C5"/>
    <w:rsid w:val="00DE3364"/>
    <w:rsid w:val="00DE3666"/>
    <w:rsid w:val="00DF6A05"/>
    <w:rsid w:val="00E0188C"/>
    <w:rsid w:val="00E07F37"/>
    <w:rsid w:val="00E13ABA"/>
    <w:rsid w:val="00E235AD"/>
    <w:rsid w:val="00E23678"/>
    <w:rsid w:val="00E25275"/>
    <w:rsid w:val="00E31DCE"/>
    <w:rsid w:val="00E34DA9"/>
    <w:rsid w:val="00E35416"/>
    <w:rsid w:val="00E360F2"/>
    <w:rsid w:val="00E36C0B"/>
    <w:rsid w:val="00E37145"/>
    <w:rsid w:val="00E41E83"/>
    <w:rsid w:val="00E52F8B"/>
    <w:rsid w:val="00E545B7"/>
    <w:rsid w:val="00E66139"/>
    <w:rsid w:val="00E670C3"/>
    <w:rsid w:val="00E71014"/>
    <w:rsid w:val="00E72B6D"/>
    <w:rsid w:val="00E8109C"/>
    <w:rsid w:val="00E85B77"/>
    <w:rsid w:val="00E9496F"/>
    <w:rsid w:val="00E94C58"/>
    <w:rsid w:val="00EA015E"/>
    <w:rsid w:val="00EA230D"/>
    <w:rsid w:val="00EA24C6"/>
    <w:rsid w:val="00EA331D"/>
    <w:rsid w:val="00EA5189"/>
    <w:rsid w:val="00EB2765"/>
    <w:rsid w:val="00EB3115"/>
    <w:rsid w:val="00EB65F6"/>
    <w:rsid w:val="00EB6CD7"/>
    <w:rsid w:val="00EB7A3B"/>
    <w:rsid w:val="00EC2592"/>
    <w:rsid w:val="00ED2557"/>
    <w:rsid w:val="00ED49AE"/>
    <w:rsid w:val="00ED57FC"/>
    <w:rsid w:val="00EE1D2E"/>
    <w:rsid w:val="00EE7209"/>
    <w:rsid w:val="00EF2DF1"/>
    <w:rsid w:val="00EF2FAD"/>
    <w:rsid w:val="00EF6EA5"/>
    <w:rsid w:val="00F011C3"/>
    <w:rsid w:val="00F0330A"/>
    <w:rsid w:val="00F05AC3"/>
    <w:rsid w:val="00F079C0"/>
    <w:rsid w:val="00F1471F"/>
    <w:rsid w:val="00F163DB"/>
    <w:rsid w:val="00F16ACD"/>
    <w:rsid w:val="00F23707"/>
    <w:rsid w:val="00F27B61"/>
    <w:rsid w:val="00F30422"/>
    <w:rsid w:val="00F30704"/>
    <w:rsid w:val="00F36B18"/>
    <w:rsid w:val="00F378D0"/>
    <w:rsid w:val="00F4016C"/>
    <w:rsid w:val="00F43A73"/>
    <w:rsid w:val="00F45C73"/>
    <w:rsid w:val="00F45E1B"/>
    <w:rsid w:val="00F45F21"/>
    <w:rsid w:val="00F46790"/>
    <w:rsid w:val="00F46C4B"/>
    <w:rsid w:val="00F5530D"/>
    <w:rsid w:val="00F5599B"/>
    <w:rsid w:val="00F61A03"/>
    <w:rsid w:val="00F6417B"/>
    <w:rsid w:val="00F649E2"/>
    <w:rsid w:val="00F7273A"/>
    <w:rsid w:val="00F74309"/>
    <w:rsid w:val="00F80435"/>
    <w:rsid w:val="00F911FD"/>
    <w:rsid w:val="00F9699F"/>
    <w:rsid w:val="00F96FD8"/>
    <w:rsid w:val="00FA1A7A"/>
    <w:rsid w:val="00FA30C4"/>
    <w:rsid w:val="00FA7C65"/>
    <w:rsid w:val="00FB2577"/>
    <w:rsid w:val="00FB3298"/>
    <w:rsid w:val="00FB5D36"/>
    <w:rsid w:val="00FB5E11"/>
    <w:rsid w:val="00FC408E"/>
    <w:rsid w:val="00FC75BA"/>
    <w:rsid w:val="00FD03E6"/>
    <w:rsid w:val="00FD2D7E"/>
    <w:rsid w:val="00FD2DCD"/>
    <w:rsid w:val="00FD436B"/>
    <w:rsid w:val="00FD4A30"/>
    <w:rsid w:val="00FD60DB"/>
    <w:rsid w:val="00FE016C"/>
    <w:rsid w:val="00FE24E9"/>
    <w:rsid w:val="00FE5B00"/>
    <w:rsid w:val="00FE7685"/>
    <w:rsid w:val="00FF1057"/>
    <w:rsid w:val="00FF5BE9"/>
    <w:rsid w:val="00FF62AC"/>
    <w:rsid w:val="00FF6505"/>
    <w:rsid w:val="00FF75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14:docId w14:val="151B2897"/>
  <w15:docId w15:val="{901ED50E-9266-4E42-A64F-DE25963E0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436B6"/>
    <w:pPr>
      <w:spacing w:line="240" w:lineRule="atLeast"/>
    </w:pPr>
    <w:rPr>
      <w:rFonts w:ascii="Verdana" w:hAnsi="Verdana"/>
      <w:sz w:val="18"/>
      <w:szCs w:val="24"/>
    </w:rPr>
  </w:style>
  <w:style w:type="paragraph" w:styleId="Kop1">
    <w:name w:val="heading 1"/>
    <w:basedOn w:val="Standaard"/>
    <w:next w:val="Standaard"/>
    <w:autoRedefine/>
    <w:qFormat/>
    <w:rsid w:val="00C05088"/>
    <w:pPr>
      <w:keepNext/>
      <w:outlineLvl w:val="0"/>
    </w:pPr>
    <w:rPr>
      <w:b/>
      <w:iCs/>
      <w:sz w:val="17"/>
      <w:szCs w:val="18"/>
    </w:rPr>
  </w:style>
  <w:style w:type="paragraph" w:styleId="Kop2">
    <w:name w:val="heading 2"/>
    <w:basedOn w:val="Standaard"/>
    <w:next w:val="Standaard"/>
    <w:autoRedefine/>
    <w:qFormat/>
    <w:rsid w:val="00C05088"/>
    <w:pPr>
      <w:keepNext/>
      <w:outlineLvl w:val="1"/>
    </w:pPr>
    <w:rPr>
      <w:b/>
      <w:bCs/>
      <w:sz w:val="17"/>
    </w:rPr>
  </w:style>
  <w:style w:type="paragraph" w:styleId="Kop3">
    <w:name w:val="heading 3"/>
    <w:basedOn w:val="Standaard"/>
    <w:next w:val="Standaard"/>
    <w:autoRedefine/>
    <w:qFormat/>
    <w:rsid w:val="00C05088"/>
    <w:pPr>
      <w:keepNext/>
      <w:outlineLvl w:val="2"/>
    </w:pPr>
    <w:rPr>
      <w:b/>
      <w:bCs/>
      <w:sz w:val="17"/>
      <w:szCs w:val="18"/>
    </w:rPr>
  </w:style>
  <w:style w:type="paragraph" w:styleId="Kop4">
    <w:name w:val="heading 4"/>
    <w:basedOn w:val="Standaard"/>
    <w:next w:val="Standaard"/>
    <w:qFormat/>
    <w:rsid w:val="00C05088"/>
    <w:pPr>
      <w:keepNext/>
      <w:spacing w:before="240" w:after="60"/>
      <w:outlineLvl w:val="3"/>
    </w:pPr>
    <w:rPr>
      <w:b/>
      <w:bCs/>
      <w:sz w:val="28"/>
      <w:szCs w:val="28"/>
    </w:rPr>
  </w:style>
  <w:style w:type="paragraph" w:styleId="Kop6">
    <w:name w:val="heading 6"/>
    <w:basedOn w:val="Standaard"/>
    <w:next w:val="Standaard"/>
    <w:qFormat/>
    <w:rsid w:val="00C05088"/>
    <w:pPr>
      <w:spacing w:before="240" w:after="60"/>
      <w:outlineLvl w:val="5"/>
    </w:pPr>
    <w:rPr>
      <w:b/>
      <w:bCs/>
      <w:sz w:val="22"/>
      <w:szCs w:val="22"/>
    </w:rPr>
  </w:style>
  <w:style w:type="paragraph" w:styleId="Kop7">
    <w:name w:val="heading 7"/>
    <w:basedOn w:val="Standaard"/>
    <w:next w:val="Standaard"/>
    <w:qFormat/>
    <w:rsid w:val="00C05088"/>
    <w:pPr>
      <w:spacing w:before="240" w:after="60"/>
      <w:outlineLvl w:val="6"/>
    </w:pPr>
    <w:rPr>
      <w:sz w:val="24"/>
    </w:rPr>
  </w:style>
  <w:style w:type="paragraph" w:styleId="Kop8">
    <w:name w:val="heading 8"/>
    <w:basedOn w:val="Standaard"/>
    <w:next w:val="Standaard"/>
    <w:qFormat/>
    <w:rsid w:val="00C05088"/>
    <w:pPr>
      <w:spacing w:before="240" w:after="60"/>
      <w:outlineLvl w:val="7"/>
    </w:pPr>
    <w:rPr>
      <w:i/>
      <w:iCs/>
      <w:sz w:val="24"/>
    </w:rPr>
  </w:style>
  <w:style w:type="paragraph" w:styleId="Kop9">
    <w:name w:val="heading 9"/>
    <w:basedOn w:val="Standaard"/>
    <w:next w:val="Standaard"/>
    <w:qFormat/>
    <w:rsid w:val="00C05088"/>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05088"/>
    <w:pPr>
      <w:tabs>
        <w:tab w:val="center" w:pos="4536"/>
        <w:tab w:val="right" w:pos="9072"/>
      </w:tabs>
      <w:spacing w:line="240" w:lineRule="auto"/>
    </w:pPr>
  </w:style>
  <w:style w:type="paragraph" w:styleId="Voettekst">
    <w:name w:val="footer"/>
    <w:basedOn w:val="Standaard"/>
    <w:autoRedefine/>
    <w:semiHidden/>
    <w:rsid w:val="00C05088"/>
    <w:pPr>
      <w:tabs>
        <w:tab w:val="left" w:pos="7711"/>
      </w:tabs>
    </w:pPr>
    <w:rPr>
      <w:sz w:val="13"/>
    </w:rPr>
  </w:style>
  <w:style w:type="paragraph" w:customStyle="1" w:styleId="opmContactpersoon">
    <w:name w:val="opmContactpersoon"/>
    <w:basedOn w:val="Standaard"/>
    <w:autoRedefine/>
    <w:rsid w:val="00C05088"/>
    <w:pPr>
      <w:spacing w:before="30" w:line="240" w:lineRule="auto"/>
    </w:pPr>
    <w:rPr>
      <w:bCs/>
      <w:sz w:val="13"/>
      <w:szCs w:val="13"/>
    </w:rPr>
  </w:style>
  <w:style w:type="character" w:styleId="Paginanummer">
    <w:name w:val="page number"/>
    <w:basedOn w:val="Standaardalinea-lettertype"/>
    <w:semiHidden/>
    <w:rsid w:val="00C05088"/>
    <w:rPr>
      <w:rFonts w:ascii="Verdana" w:hAnsi="Verdana"/>
    </w:rPr>
  </w:style>
  <w:style w:type="paragraph" w:customStyle="1" w:styleId="opmReferentie">
    <w:name w:val="opmReferentie"/>
    <w:basedOn w:val="Standaard"/>
    <w:autoRedefine/>
    <w:rsid w:val="00C05088"/>
    <w:pPr>
      <w:spacing w:before="140" w:line="240" w:lineRule="auto"/>
    </w:pPr>
    <w:rPr>
      <w:b/>
      <w:bCs/>
      <w:sz w:val="13"/>
    </w:rPr>
  </w:style>
  <w:style w:type="paragraph" w:customStyle="1" w:styleId="opmInvulgegeven">
    <w:name w:val="opmInvulgegeven"/>
    <w:basedOn w:val="Standaard"/>
    <w:autoRedefine/>
    <w:rsid w:val="00C05088"/>
    <w:pPr>
      <w:spacing w:line="180" w:lineRule="atLeast"/>
    </w:pPr>
    <w:rPr>
      <w:sz w:val="13"/>
      <w:szCs w:val="13"/>
    </w:rPr>
  </w:style>
  <w:style w:type="paragraph" w:customStyle="1" w:styleId="Adres">
    <w:name w:val="Adres"/>
    <w:basedOn w:val="Koptekst"/>
    <w:rsid w:val="00C05088"/>
    <w:pPr>
      <w:tabs>
        <w:tab w:val="clear" w:pos="4536"/>
        <w:tab w:val="clear" w:pos="9072"/>
      </w:tabs>
      <w:spacing w:before="20"/>
    </w:pPr>
    <w:rPr>
      <w:szCs w:val="18"/>
      <w:lang w:val="fr-FR"/>
    </w:rPr>
  </w:style>
  <w:style w:type="paragraph" w:customStyle="1" w:styleId="opmAfzender">
    <w:name w:val="opmAfzender"/>
    <w:basedOn w:val="opmContactpersoon"/>
    <w:autoRedefine/>
    <w:rsid w:val="00A972B7"/>
    <w:rPr>
      <w:b/>
    </w:rPr>
  </w:style>
  <w:style w:type="paragraph" w:customStyle="1" w:styleId="opmAfzenderVet">
    <w:name w:val="opmAfzenderVet"/>
    <w:basedOn w:val="opmAfzender"/>
    <w:rsid w:val="00C05088"/>
    <w:rPr>
      <w:b w:val="0"/>
      <w:bCs w:val="0"/>
    </w:rPr>
  </w:style>
  <w:style w:type="paragraph" w:customStyle="1" w:styleId="opmRubricering">
    <w:name w:val="opmRubricering"/>
    <w:basedOn w:val="Voettekst"/>
    <w:autoRedefine/>
    <w:rsid w:val="00C05088"/>
    <w:pPr>
      <w:tabs>
        <w:tab w:val="clear" w:pos="7711"/>
      </w:tabs>
    </w:pPr>
    <w:rPr>
      <w:b/>
      <w:caps/>
    </w:rPr>
  </w:style>
  <w:style w:type="paragraph" w:customStyle="1" w:styleId="opmBullit">
    <w:name w:val="opmBullit"/>
    <w:basedOn w:val="Standaard"/>
    <w:autoRedefine/>
    <w:rsid w:val="00C05088"/>
    <w:pPr>
      <w:numPr>
        <w:numId w:val="1"/>
      </w:numPr>
      <w:tabs>
        <w:tab w:val="clear" w:pos="360"/>
        <w:tab w:val="left" w:pos="227"/>
      </w:tabs>
      <w:ind w:left="227" w:hanging="227"/>
    </w:pPr>
  </w:style>
  <w:style w:type="paragraph" w:customStyle="1" w:styleId="opmStreepje">
    <w:name w:val="opmStreepje"/>
    <w:basedOn w:val="opmBullit"/>
    <w:autoRedefine/>
    <w:rsid w:val="00C05088"/>
    <w:pPr>
      <w:numPr>
        <w:ilvl w:val="1"/>
        <w:numId w:val="2"/>
      </w:numPr>
      <w:tabs>
        <w:tab w:val="clear" w:pos="227"/>
        <w:tab w:val="clear" w:pos="1440"/>
        <w:tab w:val="left" w:pos="454"/>
      </w:tabs>
      <w:ind w:left="454" w:hanging="227"/>
    </w:pPr>
  </w:style>
  <w:style w:type="character" w:styleId="HTMLCode">
    <w:name w:val="HTML Code"/>
    <w:basedOn w:val="Standaardalinea-lettertype"/>
    <w:semiHidden/>
    <w:rsid w:val="00C05088"/>
    <w:rPr>
      <w:rFonts w:ascii="Courier New" w:hAnsi="Courier New"/>
      <w:sz w:val="20"/>
      <w:szCs w:val="20"/>
    </w:rPr>
  </w:style>
  <w:style w:type="character" w:styleId="Hyperlink">
    <w:name w:val="Hyperlink"/>
    <w:basedOn w:val="Standaardalinea-lettertype"/>
    <w:semiHidden/>
    <w:rsid w:val="00C05088"/>
    <w:rPr>
      <w:rFonts w:ascii="Verdana" w:hAnsi="Verdana"/>
      <w:color w:val="0000FF"/>
      <w:u w:val="single"/>
    </w:rPr>
  </w:style>
  <w:style w:type="paragraph" w:styleId="Index1">
    <w:name w:val="index 1"/>
    <w:basedOn w:val="Standaard"/>
    <w:next w:val="Standaard"/>
    <w:autoRedefine/>
    <w:semiHidden/>
    <w:rsid w:val="00C05088"/>
    <w:pPr>
      <w:ind w:left="180" w:hanging="180"/>
    </w:pPr>
  </w:style>
  <w:style w:type="paragraph" w:styleId="Indexkop">
    <w:name w:val="index heading"/>
    <w:basedOn w:val="Standaard"/>
    <w:next w:val="Index1"/>
    <w:semiHidden/>
    <w:rsid w:val="00C05088"/>
    <w:rPr>
      <w:rFonts w:cs="Arial"/>
      <w:b/>
      <w:bCs/>
    </w:rPr>
  </w:style>
  <w:style w:type="paragraph" w:styleId="Kopbronvermelding">
    <w:name w:val="toa heading"/>
    <w:basedOn w:val="Standaard"/>
    <w:next w:val="Standaard"/>
    <w:semiHidden/>
    <w:rsid w:val="00C05088"/>
    <w:pPr>
      <w:spacing w:before="120"/>
    </w:pPr>
    <w:rPr>
      <w:rFonts w:cs="Arial"/>
      <w:b/>
      <w:bCs/>
      <w:sz w:val="24"/>
    </w:rPr>
  </w:style>
  <w:style w:type="character" w:styleId="Nadruk">
    <w:name w:val="Emphasis"/>
    <w:basedOn w:val="Standaardalinea-lettertype"/>
    <w:qFormat/>
    <w:rsid w:val="00C05088"/>
    <w:rPr>
      <w:rFonts w:ascii="Verdana" w:hAnsi="Verdana"/>
      <w:iCs/>
    </w:rPr>
  </w:style>
  <w:style w:type="paragraph" w:styleId="Normaalweb">
    <w:name w:val="Normal (Web)"/>
    <w:basedOn w:val="Standaard"/>
    <w:semiHidden/>
    <w:rsid w:val="00C05088"/>
    <w:rPr>
      <w:sz w:val="24"/>
    </w:rPr>
  </w:style>
  <w:style w:type="paragraph" w:customStyle="1" w:styleId="opmEmbargo">
    <w:name w:val="opmEmbargo"/>
    <w:basedOn w:val="opmRubricering"/>
    <w:rsid w:val="00C05088"/>
    <w:pPr>
      <w:ind w:left="-28"/>
    </w:pPr>
  </w:style>
  <w:style w:type="paragraph" w:customStyle="1" w:styleId="opmInvulgegevenKop">
    <w:name w:val="opmInvulgegevenKop"/>
    <w:basedOn w:val="Standaard"/>
    <w:autoRedefine/>
    <w:rsid w:val="00C05088"/>
    <w:pPr>
      <w:spacing w:after="40" w:line="240" w:lineRule="auto"/>
      <w:ind w:left="-113"/>
    </w:pPr>
    <w:rPr>
      <w:sz w:val="13"/>
    </w:rPr>
  </w:style>
  <w:style w:type="paragraph" w:customStyle="1" w:styleId="opmKoptekst">
    <w:name w:val="opmKoptekst"/>
    <w:basedOn w:val="Standaard"/>
    <w:rsid w:val="00C05088"/>
    <w:pPr>
      <w:spacing w:line="240" w:lineRule="auto"/>
    </w:pPr>
    <w:rPr>
      <w:lang w:val="fr-FR"/>
    </w:rPr>
  </w:style>
  <w:style w:type="paragraph" w:customStyle="1" w:styleId="opmReferentieKop">
    <w:name w:val="opmReferentieKop"/>
    <w:basedOn w:val="Standaard"/>
    <w:autoRedefine/>
    <w:rsid w:val="00C05088"/>
    <w:pPr>
      <w:spacing w:after="20" w:line="240" w:lineRule="auto"/>
      <w:ind w:left="-113"/>
    </w:pPr>
    <w:rPr>
      <w:sz w:val="13"/>
    </w:rPr>
  </w:style>
  <w:style w:type="paragraph" w:customStyle="1" w:styleId="opmToelichting">
    <w:name w:val="opmToelichting"/>
    <w:basedOn w:val="Standaard"/>
    <w:autoRedefine/>
    <w:rsid w:val="00C05088"/>
    <w:pPr>
      <w:spacing w:line="180" w:lineRule="atLeast"/>
    </w:pPr>
    <w:rPr>
      <w:i/>
      <w:iCs/>
      <w:sz w:val="13"/>
    </w:rPr>
  </w:style>
  <w:style w:type="paragraph" w:customStyle="1" w:styleId="opmWit1">
    <w:name w:val="opmWit1"/>
    <w:basedOn w:val="Standaard"/>
    <w:autoRedefine/>
    <w:rsid w:val="00C05088"/>
    <w:pPr>
      <w:spacing w:line="240" w:lineRule="auto"/>
    </w:pPr>
    <w:rPr>
      <w:sz w:val="8"/>
    </w:rPr>
  </w:style>
  <w:style w:type="paragraph" w:styleId="Plattetekst">
    <w:name w:val="Body Text"/>
    <w:basedOn w:val="Standaard"/>
    <w:semiHidden/>
    <w:rsid w:val="00C05088"/>
    <w:pPr>
      <w:spacing w:line="240" w:lineRule="auto"/>
    </w:pPr>
    <w:rPr>
      <w:i/>
      <w:iCs/>
      <w:sz w:val="13"/>
    </w:rPr>
  </w:style>
  <w:style w:type="character" w:styleId="Regelnummer">
    <w:name w:val="line number"/>
    <w:basedOn w:val="Standaardalinea-lettertype"/>
    <w:semiHidden/>
    <w:rsid w:val="00C05088"/>
    <w:rPr>
      <w:rFonts w:ascii="Verdana" w:hAnsi="Verdana"/>
    </w:rPr>
  </w:style>
  <w:style w:type="paragraph" w:styleId="Ondertitel">
    <w:name w:val="Subtitle"/>
    <w:basedOn w:val="Standaard"/>
    <w:autoRedefine/>
    <w:qFormat/>
    <w:rsid w:val="00C05088"/>
    <w:pPr>
      <w:spacing w:line="320" w:lineRule="atLeast"/>
      <w:outlineLvl w:val="1"/>
    </w:pPr>
    <w:rPr>
      <w:rFonts w:cs="Arial"/>
      <w:sz w:val="24"/>
    </w:rPr>
  </w:style>
  <w:style w:type="paragraph" w:styleId="Titel">
    <w:name w:val="Title"/>
    <w:basedOn w:val="Standaard"/>
    <w:autoRedefine/>
    <w:qFormat/>
    <w:rsid w:val="00C05088"/>
    <w:pPr>
      <w:spacing w:line="320" w:lineRule="atLeast"/>
      <w:outlineLvl w:val="0"/>
    </w:pPr>
    <w:rPr>
      <w:rFonts w:cs="Arial"/>
      <w:b/>
      <w:bCs/>
      <w:kern w:val="28"/>
      <w:sz w:val="24"/>
      <w:szCs w:val="32"/>
    </w:rPr>
  </w:style>
  <w:style w:type="character" w:styleId="Verwijzingopmerking">
    <w:name w:val="annotation reference"/>
    <w:basedOn w:val="Standaardalinea-lettertype"/>
    <w:semiHidden/>
    <w:rsid w:val="00C05088"/>
    <w:rPr>
      <w:rFonts w:ascii="Verdana" w:hAnsi="Verdana"/>
      <w:sz w:val="16"/>
      <w:szCs w:val="16"/>
    </w:rPr>
  </w:style>
  <w:style w:type="character" w:styleId="Voetnootmarkering">
    <w:name w:val="footnote reference"/>
    <w:basedOn w:val="Standaardalinea-lettertype"/>
    <w:semiHidden/>
    <w:rsid w:val="00C05088"/>
    <w:rPr>
      <w:rFonts w:ascii="Verdana" w:hAnsi="Verdana"/>
      <w:vertAlign w:val="superscript"/>
    </w:rPr>
  </w:style>
  <w:style w:type="paragraph" w:styleId="Voetnoottekst">
    <w:name w:val="footnote text"/>
    <w:basedOn w:val="Standaard"/>
    <w:autoRedefine/>
    <w:semiHidden/>
    <w:rsid w:val="00C05088"/>
    <w:rPr>
      <w:sz w:val="13"/>
      <w:szCs w:val="20"/>
    </w:rPr>
  </w:style>
  <w:style w:type="character" w:styleId="Zwaar">
    <w:name w:val="Strong"/>
    <w:basedOn w:val="Standaardalinea-lettertype"/>
    <w:qFormat/>
    <w:rsid w:val="00C05088"/>
    <w:rPr>
      <w:rFonts w:ascii="Verdana" w:hAnsi="Verdana"/>
      <w:b/>
      <w:bCs/>
    </w:rPr>
  </w:style>
  <w:style w:type="character" w:customStyle="1" w:styleId="KoptekstChar">
    <w:name w:val="Koptekst Char"/>
    <w:basedOn w:val="Standaardalinea-lettertype"/>
    <w:link w:val="Koptekst"/>
    <w:rsid w:val="007374A4"/>
    <w:rPr>
      <w:rFonts w:ascii="Verdana" w:hAnsi="Verdana"/>
      <w:sz w:val="18"/>
      <w:szCs w:val="24"/>
    </w:rPr>
  </w:style>
  <w:style w:type="paragraph" w:styleId="Lijstalinea">
    <w:name w:val="List Paragraph"/>
    <w:basedOn w:val="Standaard"/>
    <w:uiPriority w:val="34"/>
    <w:qFormat/>
    <w:rsid w:val="00A37702"/>
    <w:pPr>
      <w:numPr>
        <w:numId w:val="14"/>
      </w:numPr>
      <w:spacing w:line="240" w:lineRule="auto"/>
    </w:pPr>
    <w:rPr>
      <w:rFonts w:eastAsiaTheme="minorHAnsi"/>
      <w:szCs w:val="18"/>
    </w:rPr>
  </w:style>
  <w:style w:type="paragraph" w:customStyle="1" w:styleId="Default">
    <w:name w:val="Default"/>
    <w:rsid w:val="00232039"/>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EB276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B2765"/>
    <w:rPr>
      <w:rFonts w:ascii="Tahoma" w:hAnsi="Tahoma" w:cs="Tahoma"/>
      <w:sz w:val="16"/>
      <w:szCs w:val="16"/>
    </w:rPr>
  </w:style>
  <w:style w:type="paragraph" w:customStyle="1" w:styleId="Agendapunt">
    <w:name w:val="Agendapunt"/>
    <w:basedOn w:val="Standaard"/>
    <w:next w:val="Standaard"/>
    <w:rsid w:val="007B665B"/>
    <w:pPr>
      <w:numPr>
        <w:numId w:val="3"/>
      </w:numPr>
      <w:autoSpaceDN w:val="0"/>
      <w:spacing w:line="240" w:lineRule="exact"/>
      <w:textAlignment w:val="baseline"/>
    </w:pPr>
    <w:rPr>
      <w:rFonts w:eastAsia="DejaVu Sans" w:cs="Lohit Hindi"/>
      <w:b/>
      <w:color w:val="000000"/>
      <w:sz w:val="17"/>
      <w:szCs w:val="17"/>
    </w:rPr>
  </w:style>
  <w:style w:type="paragraph" w:customStyle="1" w:styleId="WitregelW1bodytekst">
    <w:name w:val="Witregel W1 (bodytekst)"/>
    <w:next w:val="Standaard"/>
    <w:rsid w:val="007B665B"/>
    <w:pPr>
      <w:autoSpaceDN w:val="0"/>
      <w:spacing w:line="240" w:lineRule="exact"/>
      <w:textAlignment w:val="baseline"/>
    </w:pPr>
    <w:rPr>
      <w:rFonts w:ascii="Verdana" w:eastAsia="DejaVu Sans" w:hAnsi="Verdana" w:cs="Lohit Hindi"/>
      <w:color w:val="000000"/>
      <w:sz w:val="18"/>
      <w:szCs w:val="18"/>
    </w:rPr>
  </w:style>
  <w:style w:type="character" w:customStyle="1" w:styleId="normaltextrun">
    <w:name w:val="normaltextrun"/>
    <w:basedOn w:val="Standaardalinea-lettertype"/>
    <w:rsid w:val="00E07F37"/>
  </w:style>
  <w:style w:type="character" w:customStyle="1" w:styleId="Onopgelostemelding1">
    <w:name w:val="Onopgeloste melding1"/>
    <w:basedOn w:val="Standaardalinea-lettertype"/>
    <w:uiPriority w:val="99"/>
    <w:semiHidden/>
    <w:unhideWhenUsed/>
    <w:rsid w:val="00040CF3"/>
    <w:rPr>
      <w:color w:val="605E5C"/>
      <w:shd w:val="clear" w:color="auto" w:fill="E1DFDD"/>
    </w:rPr>
  </w:style>
  <w:style w:type="character" w:customStyle="1" w:styleId="Onopgelostemelding2">
    <w:name w:val="Onopgeloste melding2"/>
    <w:basedOn w:val="Standaardalinea-lettertype"/>
    <w:uiPriority w:val="99"/>
    <w:semiHidden/>
    <w:unhideWhenUsed/>
    <w:rsid w:val="00A212F5"/>
    <w:rPr>
      <w:color w:val="605E5C"/>
      <w:shd w:val="clear" w:color="auto" w:fill="E1DFDD"/>
    </w:rPr>
  </w:style>
  <w:style w:type="table" w:styleId="Tabelraster">
    <w:name w:val="Table Grid"/>
    <w:basedOn w:val="Standaardtabel"/>
    <w:uiPriority w:val="59"/>
    <w:rsid w:val="000A3E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ardtekst">
    <w:name w:val="Standaard tekst"/>
    <w:basedOn w:val="Standaard"/>
    <w:link w:val="StandaardtekstChar1"/>
    <w:uiPriority w:val="99"/>
    <w:rsid w:val="000A3E59"/>
  </w:style>
  <w:style w:type="character" w:customStyle="1" w:styleId="StandaardtekstChar1">
    <w:name w:val="Standaard tekst Char1"/>
    <w:basedOn w:val="Standaardalinea-lettertype"/>
    <w:link w:val="Standaardtekst"/>
    <w:uiPriority w:val="99"/>
    <w:locked/>
    <w:rsid w:val="000A3E59"/>
    <w:rPr>
      <w:rFonts w:ascii="Verdana" w:hAnsi="Verdana"/>
      <w:sz w:val="18"/>
      <w:szCs w:val="24"/>
    </w:rPr>
  </w:style>
  <w:style w:type="character" w:styleId="Tekstvantijdelijkeaanduiding">
    <w:name w:val="Placeholder Text"/>
    <w:basedOn w:val="Standaardalinea-lettertype"/>
    <w:uiPriority w:val="99"/>
    <w:semiHidden/>
    <w:rsid w:val="00552FDA"/>
    <w:rPr>
      <w:color w:val="808080"/>
    </w:rPr>
  </w:style>
  <w:style w:type="character" w:customStyle="1" w:styleId="Onopgelostemelding3">
    <w:name w:val="Onopgeloste melding3"/>
    <w:basedOn w:val="Standaardalinea-lettertype"/>
    <w:uiPriority w:val="99"/>
    <w:semiHidden/>
    <w:unhideWhenUsed/>
    <w:rsid w:val="007737B2"/>
    <w:rPr>
      <w:color w:val="605E5C"/>
      <w:shd w:val="clear" w:color="auto" w:fill="E1DFDD"/>
    </w:rPr>
  </w:style>
  <w:style w:type="paragraph" w:styleId="Tekstzonderopmaak">
    <w:name w:val="Plain Text"/>
    <w:basedOn w:val="Standaard"/>
    <w:link w:val="TekstzonderopmaakChar"/>
    <w:uiPriority w:val="99"/>
    <w:unhideWhenUsed/>
    <w:rsid w:val="0079592C"/>
    <w:pPr>
      <w:spacing w:line="240" w:lineRule="auto"/>
    </w:pPr>
    <w:rPr>
      <w:rFonts w:eastAsiaTheme="minorHAnsi"/>
      <w:sz w:val="20"/>
      <w:szCs w:val="20"/>
      <w:lang w:eastAsia="en-US"/>
    </w:rPr>
  </w:style>
  <w:style w:type="character" w:customStyle="1" w:styleId="TekstzonderopmaakChar">
    <w:name w:val="Tekst zonder opmaak Char"/>
    <w:basedOn w:val="Standaardalinea-lettertype"/>
    <w:link w:val="Tekstzonderopmaak"/>
    <w:uiPriority w:val="99"/>
    <w:rsid w:val="0079592C"/>
    <w:rPr>
      <w:rFonts w:ascii="Verdana" w:eastAsiaTheme="minorHAnsi" w:hAnsi="Verdana"/>
      <w:lang w:eastAsia="en-US"/>
    </w:rPr>
  </w:style>
  <w:style w:type="paragraph" w:styleId="Tekstopmerking">
    <w:name w:val="annotation text"/>
    <w:basedOn w:val="Standaard"/>
    <w:link w:val="TekstopmerkingChar"/>
    <w:uiPriority w:val="99"/>
    <w:semiHidden/>
    <w:unhideWhenUsed/>
    <w:rsid w:val="005D076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D0762"/>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5D0762"/>
    <w:rPr>
      <w:b/>
      <w:bCs/>
    </w:rPr>
  </w:style>
  <w:style w:type="character" w:customStyle="1" w:styleId="OnderwerpvanopmerkingChar">
    <w:name w:val="Onderwerp van opmerking Char"/>
    <w:basedOn w:val="TekstopmerkingChar"/>
    <w:link w:val="Onderwerpvanopmerking"/>
    <w:uiPriority w:val="99"/>
    <w:semiHidden/>
    <w:rsid w:val="005D0762"/>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78915">
      <w:bodyDiv w:val="1"/>
      <w:marLeft w:val="0"/>
      <w:marRight w:val="0"/>
      <w:marTop w:val="0"/>
      <w:marBottom w:val="0"/>
      <w:divBdr>
        <w:top w:val="none" w:sz="0" w:space="0" w:color="auto"/>
        <w:left w:val="none" w:sz="0" w:space="0" w:color="auto"/>
        <w:bottom w:val="none" w:sz="0" w:space="0" w:color="auto"/>
        <w:right w:val="none" w:sz="0" w:space="0" w:color="auto"/>
      </w:divBdr>
    </w:div>
    <w:div w:id="144586928">
      <w:bodyDiv w:val="1"/>
      <w:marLeft w:val="0"/>
      <w:marRight w:val="0"/>
      <w:marTop w:val="0"/>
      <w:marBottom w:val="0"/>
      <w:divBdr>
        <w:top w:val="none" w:sz="0" w:space="0" w:color="auto"/>
        <w:left w:val="none" w:sz="0" w:space="0" w:color="auto"/>
        <w:bottom w:val="none" w:sz="0" w:space="0" w:color="auto"/>
        <w:right w:val="none" w:sz="0" w:space="0" w:color="auto"/>
      </w:divBdr>
    </w:div>
    <w:div w:id="207573166">
      <w:bodyDiv w:val="1"/>
      <w:marLeft w:val="0"/>
      <w:marRight w:val="0"/>
      <w:marTop w:val="0"/>
      <w:marBottom w:val="0"/>
      <w:divBdr>
        <w:top w:val="none" w:sz="0" w:space="0" w:color="auto"/>
        <w:left w:val="none" w:sz="0" w:space="0" w:color="auto"/>
        <w:bottom w:val="none" w:sz="0" w:space="0" w:color="auto"/>
        <w:right w:val="none" w:sz="0" w:space="0" w:color="auto"/>
      </w:divBdr>
    </w:div>
    <w:div w:id="219904814">
      <w:bodyDiv w:val="1"/>
      <w:marLeft w:val="0"/>
      <w:marRight w:val="0"/>
      <w:marTop w:val="0"/>
      <w:marBottom w:val="0"/>
      <w:divBdr>
        <w:top w:val="none" w:sz="0" w:space="0" w:color="auto"/>
        <w:left w:val="none" w:sz="0" w:space="0" w:color="auto"/>
        <w:bottom w:val="none" w:sz="0" w:space="0" w:color="auto"/>
        <w:right w:val="none" w:sz="0" w:space="0" w:color="auto"/>
      </w:divBdr>
    </w:div>
    <w:div w:id="236406063">
      <w:bodyDiv w:val="1"/>
      <w:marLeft w:val="0"/>
      <w:marRight w:val="0"/>
      <w:marTop w:val="0"/>
      <w:marBottom w:val="0"/>
      <w:divBdr>
        <w:top w:val="none" w:sz="0" w:space="0" w:color="auto"/>
        <w:left w:val="none" w:sz="0" w:space="0" w:color="auto"/>
        <w:bottom w:val="none" w:sz="0" w:space="0" w:color="auto"/>
        <w:right w:val="none" w:sz="0" w:space="0" w:color="auto"/>
      </w:divBdr>
    </w:div>
    <w:div w:id="273247363">
      <w:bodyDiv w:val="1"/>
      <w:marLeft w:val="0"/>
      <w:marRight w:val="0"/>
      <w:marTop w:val="0"/>
      <w:marBottom w:val="0"/>
      <w:divBdr>
        <w:top w:val="none" w:sz="0" w:space="0" w:color="auto"/>
        <w:left w:val="none" w:sz="0" w:space="0" w:color="auto"/>
        <w:bottom w:val="none" w:sz="0" w:space="0" w:color="auto"/>
        <w:right w:val="none" w:sz="0" w:space="0" w:color="auto"/>
      </w:divBdr>
    </w:div>
    <w:div w:id="375590947">
      <w:bodyDiv w:val="1"/>
      <w:marLeft w:val="0"/>
      <w:marRight w:val="0"/>
      <w:marTop w:val="0"/>
      <w:marBottom w:val="0"/>
      <w:divBdr>
        <w:top w:val="none" w:sz="0" w:space="0" w:color="auto"/>
        <w:left w:val="none" w:sz="0" w:space="0" w:color="auto"/>
        <w:bottom w:val="none" w:sz="0" w:space="0" w:color="auto"/>
        <w:right w:val="none" w:sz="0" w:space="0" w:color="auto"/>
      </w:divBdr>
    </w:div>
    <w:div w:id="534853447">
      <w:bodyDiv w:val="1"/>
      <w:marLeft w:val="0"/>
      <w:marRight w:val="0"/>
      <w:marTop w:val="0"/>
      <w:marBottom w:val="0"/>
      <w:divBdr>
        <w:top w:val="none" w:sz="0" w:space="0" w:color="auto"/>
        <w:left w:val="none" w:sz="0" w:space="0" w:color="auto"/>
        <w:bottom w:val="none" w:sz="0" w:space="0" w:color="auto"/>
        <w:right w:val="none" w:sz="0" w:space="0" w:color="auto"/>
      </w:divBdr>
    </w:div>
    <w:div w:id="930285175">
      <w:bodyDiv w:val="1"/>
      <w:marLeft w:val="0"/>
      <w:marRight w:val="0"/>
      <w:marTop w:val="0"/>
      <w:marBottom w:val="0"/>
      <w:divBdr>
        <w:top w:val="none" w:sz="0" w:space="0" w:color="auto"/>
        <w:left w:val="none" w:sz="0" w:space="0" w:color="auto"/>
        <w:bottom w:val="none" w:sz="0" w:space="0" w:color="auto"/>
        <w:right w:val="none" w:sz="0" w:space="0" w:color="auto"/>
      </w:divBdr>
    </w:div>
    <w:div w:id="967589933">
      <w:bodyDiv w:val="1"/>
      <w:marLeft w:val="0"/>
      <w:marRight w:val="0"/>
      <w:marTop w:val="0"/>
      <w:marBottom w:val="0"/>
      <w:divBdr>
        <w:top w:val="none" w:sz="0" w:space="0" w:color="auto"/>
        <w:left w:val="none" w:sz="0" w:space="0" w:color="auto"/>
        <w:bottom w:val="none" w:sz="0" w:space="0" w:color="auto"/>
        <w:right w:val="none" w:sz="0" w:space="0" w:color="auto"/>
      </w:divBdr>
    </w:div>
    <w:div w:id="1320040675">
      <w:bodyDiv w:val="1"/>
      <w:marLeft w:val="0"/>
      <w:marRight w:val="0"/>
      <w:marTop w:val="0"/>
      <w:marBottom w:val="0"/>
      <w:divBdr>
        <w:top w:val="none" w:sz="0" w:space="0" w:color="auto"/>
        <w:left w:val="none" w:sz="0" w:space="0" w:color="auto"/>
        <w:bottom w:val="none" w:sz="0" w:space="0" w:color="auto"/>
        <w:right w:val="none" w:sz="0" w:space="0" w:color="auto"/>
      </w:divBdr>
    </w:div>
    <w:div w:id="1331063827">
      <w:bodyDiv w:val="1"/>
      <w:marLeft w:val="0"/>
      <w:marRight w:val="0"/>
      <w:marTop w:val="0"/>
      <w:marBottom w:val="0"/>
      <w:divBdr>
        <w:top w:val="none" w:sz="0" w:space="0" w:color="auto"/>
        <w:left w:val="none" w:sz="0" w:space="0" w:color="auto"/>
        <w:bottom w:val="none" w:sz="0" w:space="0" w:color="auto"/>
        <w:right w:val="none" w:sz="0" w:space="0" w:color="auto"/>
      </w:divBdr>
    </w:div>
    <w:div w:id="1402869363">
      <w:bodyDiv w:val="1"/>
      <w:marLeft w:val="0"/>
      <w:marRight w:val="0"/>
      <w:marTop w:val="0"/>
      <w:marBottom w:val="0"/>
      <w:divBdr>
        <w:top w:val="none" w:sz="0" w:space="0" w:color="auto"/>
        <w:left w:val="none" w:sz="0" w:space="0" w:color="auto"/>
        <w:bottom w:val="none" w:sz="0" w:space="0" w:color="auto"/>
        <w:right w:val="none" w:sz="0" w:space="0" w:color="auto"/>
      </w:divBdr>
    </w:div>
    <w:div w:id="1467310450">
      <w:bodyDiv w:val="1"/>
      <w:marLeft w:val="0"/>
      <w:marRight w:val="0"/>
      <w:marTop w:val="0"/>
      <w:marBottom w:val="0"/>
      <w:divBdr>
        <w:top w:val="none" w:sz="0" w:space="0" w:color="auto"/>
        <w:left w:val="none" w:sz="0" w:space="0" w:color="auto"/>
        <w:bottom w:val="none" w:sz="0" w:space="0" w:color="auto"/>
        <w:right w:val="none" w:sz="0" w:space="0" w:color="auto"/>
      </w:divBdr>
    </w:div>
    <w:div w:id="1583490795">
      <w:bodyDiv w:val="1"/>
      <w:marLeft w:val="0"/>
      <w:marRight w:val="0"/>
      <w:marTop w:val="0"/>
      <w:marBottom w:val="0"/>
      <w:divBdr>
        <w:top w:val="none" w:sz="0" w:space="0" w:color="auto"/>
        <w:left w:val="none" w:sz="0" w:space="0" w:color="auto"/>
        <w:bottom w:val="none" w:sz="0" w:space="0" w:color="auto"/>
        <w:right w:val="none" w:sz="0" w:space="0" w:color="auto"/>
      </w:divBdr>
    </w:div>
    <w:div w:id="182546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voorbeeld@mail.nl" TargetMode="External"/><Relationship Id="rId18" Type="http://schemas.openxmlformats.org/officeDocument/2006/relationships/footer" Target="footer1.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voorbeeld@mail.nl" TargetMode="External"/><Relationship Id="rId17" Type="http://schemas.openxmlformats.org/officeDocument/2006/relationships/hyperlink" Target="mailto:voorbeeld@mail.nl" TargetMode="External"/><Relationship Id="rId2" Type="http://schemas.openxmlformats.org/officeDocument/2006/relationships/customXml" Target="../customXml/item1.xml"/><Relationship Id="rId16" Type="http://schemas.openxmlformats.org/officeDocument/2006/relationships/hyperlink" Target="mailto:voorbeeld@mail.nl" TargetMode="Externa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hyperlink" Target="mailto:voorbeeld@mail.n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mailto:voorbeeld@mail.n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y:\RGD\Modeldocumenten\RijksTemplates\RHSBlancoFormatStaand.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F1D197D0CE4028BBC649D5A337B6D4"/>
        <w:category>
          <w:name w:val="Algemeen"/>
          <w:gallery w:val="placeholder"/>
        </w:category>
        <w:types>
          <w:type w:val="bbPlcHdr"/>
        </w:types>
        <w:behaviors>
          <w:behavior w:val="content"/>
        </w:behaviors>
        <w:guid w:val="{57F122F0-D636-443D-BD26-D215103DDFEE}"/>
      </w:docPartPr>
      <w:docPartBody>
        <w:p w:rsidR="00F155DB" w:rsidRDefault="009F2D9B" w:rsidP="009F2D9B">
          <w:pPr>
            <w:pStyle w:val="9AF1D197D0CE4028BBC649D5A337B6D4"/>
          </w:pPr>
          <w:r w:rsidRPr="00376826">
            <w:rPr>
              <w:rStyle w:val="Tekstvantijdelijkeaanduiding"/>
            </w:rPr>
            <w:t>Klik of tik om een datum in te voeren.</w:t>
          </w:r>
        </w:p>
      </w:docPartBody>
    </w:docPart>
    <w:docPart>
      <w:docPartPr>
        <w:name w:val="2066B1589BC343F39B9EEA69D0D29B53"/>
        <w:category>
          <w:name w:val="Algemeen"/>
          <w:gallery w:val="placeholder"/>
        </w:category>
        <w:types>
          <w:type w:val="bbPlcHdr"/>
        </w:types>
        <w:behaviors>
          <w:behavior w:val="content"/>
        </w:behaviors>
        <w:guid w:val="{2129FD1F-B2D6-404A-A087-FC2DE76868F8}"/>
      </w:docPartPr>
      <w:docPartBody>
        <w:p w:rsidR="00F155DB" w:rsidRDefault="009F2D9B" w:rsidP="009F2D9B">
          <w:pPr>
            <w:pStyle w:val="2066B1589BC343F39B9EEA69D0D29B53"/>
          </w:pPr>
          <w:r w:rsidRPr="00376826">
            <w:rPr>
              <w:rStyle w:val="Tekstvantijdelijkeaanduiding"/>
            </w:rPr>
            <w:t>Klik of tik om een datum in te voeren.</w:t>
          </w:r>
        </w:p>
      </w:docPartBody>
    </w:docPart>
    <w:docPart>
      <w:docPartPr>
        <w:name w:val="970A79082D024501B61146A7F9D9D636"/>
        <w:category>
          <w:name w:val="Algemeen"/>
          <w:gallery w:val="placeholder"/>
        </w:category>
        <w:types>
          <w:type w:val="bbPlcHdr"/>
        </w:types>
        <w:behaviors>
          <w:behavior w:val="content"/>
        </w:behaviors>
        <w:guid w:val="{9D9CFFCF-314E-409E-838D-F08F1222C69B}"/>
      </w:docPartPr>
      <w:docPartBody>
        <w:p w:rsidR="00FD6721" w:rsidRDefault="00BC49E9" w:rsidP="00BC49E9">
          <w:pPr>
            <w:pStyle w:val="970A79082D024501B61146A7F9D9D636"/>
          </w:pPr>
          <w:r w:rsidRPr="00376826">
            <w:rPr>
              <w:rStyle w:val="Tekstvantijdelijkeaanduiding"/>
            </w:rPr>
            <w:t>Klik of tik om een datum in te voeren.</w:t>
          </w:r>
        </w:p>
      </w:docPartBody>
    </w:docPart>
    <w:docPart>
      <w:docPartPr>
        <w:name w:val="9CE79AC1AC984963B63827238DAC6697"/>
        <w:category>
          <w:name w:val="Algemeen"/>
          <w:gallery w:val="placeholder"/>
        </w:category>
        <w:types>
          <w:type w:val="bbPlcHdr"/>
        </w:types>
        <w:behaviors>
          <w:behavior w:val="content"/>
        </w:behaviors>
        <w:guid w:val="{65B30A4F-FD3E-4C85-A827-5C0516156164}"/>
      </w:docPartPr>
      <w:docPartBody>
        <w:p w:rsidR="00123E8A" w:rsidRDefault="00FD6721" w:rsidP="00FD6721">
          <w:pPr>
            <w:pStyle w:val="9CE79AC1AC984963B63827238DAC6697"/>
          </w:pPr>
          <w:r w:rsidRPr="00376826">
            <w:rPr>
              <w:rStyle w:val="Tekstvantijdelijkeaanduiding"/>
            </w:rPr>
            <w:t>Klik of tik om een datum in te voeren.</w:t>
          </w:r>
        </w:p>
      </w:docPartBody>
    </w:docPart>
    <w:docPart>
      <w:docPartPr>
        <w:name w:val="5F016F9E20C248A892BF5716A65AFD9E"/>
        <w:category>
          <w:name w:val="Algemeen"/>
          <w:gallery w:val="placeholder"/>
        </w:category>
        <w:types>
          <w:type w:val="bbPlcHdr"/>
        </w:types>
        <w:behaviors>
          <w:behavior w:val="content"/>
        </w:behaviors>
        <w:guid w:val="{7F15C2DB-19D1-4E63-A2B5-18C302428287}"/>
      </w:docPartPr>
      <w:docPartBody>
        <w:p w:rsidR="00123E8A" w:rsidRDefault="00FD6721" w:rsidP="00FD6721">
          <w:pPr>
            <w:pStyle w:val="5F016F9E20C248A892BF5716A65AFD9E"/>
          </w:pPr>
          <w:r w:rsidRPr="00376826">
            <w:rPr>
              <w:rStyle w:val="Tekstvantijdelijkeaanduiding"/>
            </w:rPr>
            <w:t>Klik of tik om een datum in te voeren.</w:t>
          </w:r>
        </w:p>
      </w:docPartBody>
    </w:docPart>
    <w:docPart>
      <w:docPartPr>
        <w:name w:val="F54A5499CC9A4CBDB7810CE1B28F4F44"/>
        <w:category>
          <w:name w:val="Algemeen"/>
          <w:gallery w:val="placeholder"/>
        </w:category>
        <w:types>
          <w:type w:val="bbPlcHdr"/>
        </w:types>
        <w:behaviors>
          <w:behavior w:val="content"/>
        </w:behaviors>
        <w:guid w:val="{965BBF56-4BD5-44F4-BFA6-A8E59C44A9F5}"/>
      </w:docPartPr>
      <w:docPartBody>
        <w:p w:rsidR="00123E8A" w:rsidRDefault="00FD6721" w:rsidP="00FD6721">
          <w:pPr>
            <w:pStyle w:val="F54A5499CC9A4CBDB7810CE1B28F4F44"/>
          </w:pPr>
          <w:r w:rsidRPr="00376826">
            <w:rPr>
              <w:rStyle w:val="Tekstvantijdelijkeaanduiding"/>
            </w:rPr>
            <w:t>Klik of tik om een datum in te voeren.</w:t>
          </w:r>
        </w:p>
      </w:docPartBody>
    </w:docPart>
    <w:docPart>
      <w:docPartPr>
        <w:name w:val="91B4B5793797409AB3BD0885AF71635D"/>
        <w:category>
          <w:name w:val="Algemeen"/>
          <w:gallery w:val="placeholder"/>
        </w:category>
        <w:types>
          <w:type w:val="bbPlcHdr"/>
        </w:types>
        <w:behaviors>
          <w:behavior w:val="content"/>
        </w:behaviors>
        <w:guid w:val="{6D2944D3-ADE0-4572-9DE6-9DCA1FD40F87}"/>
      </w:docPartPr>
      <w:docPartBody>
        <w:p w:rsidR="00123E8A" w:rsidRDefault="00FD6721" w:rsidP="00FD6721">
          <w:pPr>
            <w:pStyle w:val="91B4B5793797409AB3BD0885AF71635D"/>
          </w:pPr>
          <w:r w:rsidRPr="00376826">
            <w:rPr>
              <w:rStyle w:val="Tekstvantijdelijkeaanduiding"/>
            </w:rPr>
            <w:t>Klik of tik om een datum in te voeren.</w:t>
          </w:r>
        </w:p>
      </w:docPartBody>
    </w:docPart>
    <w:docPart>
      <w:docPartPr>
        <w:name w:val="198DA675C5EE42148A9858DBA6637F72"/>
        <w:category>
          <w:name w:val="Algemeen"/>
          <w:gallery w:val="placeholder"/>
        </w:category>
        <w:types>
          <w:type w:val="bbPlcHdr"/>
        </w:types>
        <w:behaviors>
          <w:behavior w:val="content"/>
        </w:behaviors>
        <w:guid w:val="{D8FD47C2-0B57-4C4B-B417-FA178801F839}"/>
      </w:docPartPr>
      <w:docPartBody>
        <w:p w:rsidR="00123E8A" w:rsidRDefault="00FD6721" w:rsidP="00FD6721">
          <w:pPr>
            <w:pStyle w:val="198DA675C5EE42148A9858DBA6637F72"/>
          </w:pPr>
          <w:r w:rsidRPr="00376826">
            <w:rPr>
              <w:rStyle w:val="Tekstvantijdelijkeaanduiding"/>
            </w:rPr>
            <w:t>Klik of tik om een datum in te voeren.</w:t>
          </w:r>
        </w:p>
      </w:docPartBody>
    </w:docPart>
    <w:docPart>
      <w:docPartPr>
        <w:name w:val="AE7A3DDA991C414A8B3F1EEEDC3B58A0"/>
        <w:category>
          <w:name w:val="Algemeen"/>
          <w:gallery w:val="placeholder"/>
        </w:category>
        <w:types>
          <w:type w:val="bbPlcHdr"/>
        </w:types>
        <w:behaviors>
          <w:behavior w:val="content"/>
        </w:behaviors>
        <w:guid w:val="{CCA8D0E2-BDA3-4EAB-84F0-F8C5BD6B2FFB}"/>
      </w:docPartPr>
      <w:docPartBody>
        <w:p w:rsidR="00123E8A" w:rsidRDefault="00FD6721" w:rsidP="00FD6721">
          <w:pPr>
            <w:pStyle w:val="AE7A3DDA991C414A8B3F1EEEDC3B58A0"/>
          </w:pPr>
          <w:r w:rsidRPr="00376826">
            <w:rPr>
              <w:rStyle w:val="Tekstvantijdelijkeaanduiding"/>
            </w:rPr>
            <w:t>Klik of tik om een datum in te voeren.</w:t>
          </w:r>
        </w:p>
      </w:docPartBody>
    </w:docPart>
    <w:docPart>
      <w:docPartPr>
        <w:name w:val="A7F7C62924BB493EAA19D8B94E043922"/>
        <w:category>
          <w:name w:val="Algemeen"/>
          <w:gallery w:val="placeholder"/>
        </w:category>
        <w:types>
          <w:type w:val="bbPlcHdr"/>
        </w:types>
        <w:behaviors>
          <w:behavior w:val="content"/>
        </w:behaviors>
        <w:guid w:val="{648681A7-185F-477B-8EE4-3C1843BC5F9C}"/>
      </w:docPartPr>
      <w:docPartBody>
        <w:p w:rsidR="00123E8A" w:rsidRDefault="00FD6721" w:rsidP="00FD6721">
          <w:pPr>
            <w:pStyle w:val="A7F7C62924BB493EAA19D8B94E043922"/>
          </w:pPr>
          <w:r w:rsidRPr="00376826">
            <w:rPr>
              <w:rStyle w:val="Tekstvantijdelijkeaanduiding"/>
            </w:rPr>
            <w:t>Klik of tik om een datum in te voeren.</w:t>
          </w:r>
        </w:p>
      </w:docPartBody>
    </w:docPart>
    <w:docPart>
      <w:docPartPr>
        <w:name w:val="C35BF0254C0641628C41BB0FB48CC909"/>
        <w:category>
          <w:name w:val="Algemeen"/>
          <w:gallery w:val="placeholder"/>
        </w:category>
        <w:types>
          <w:type w:val="bbPlcHdr"/>
        </w:types>
        <w:behaviors>
          <w:behavior w:val="content"/>
        </w:behaviors>
        <w:guid w:val="{E0A42A23-2574-43EF-AAAE-87650FD6EB88}"/>
      </w:docPartPr>
      <w:docPartBody>
        <w:p w:rsidR="00123E8A" w:rsidRDefault="00FD6721" w:rsidP="00FD6721">
          <w:pPr>
            <w:pStyle w:val="C35BF0254C0641628C41BB0FB48CC909"/>
          </w:pPr>
          <w:r w:rsidRPr="00376826">
            <w:rPr>
              <w:rStyle w:val="Tekstvantijdelijkeaanduiding"/>
            </w:rPr>
            <w:t>Klik of tik om een datum in te voeren.</w:t>
          </w:r>
        </w:p>
      </w:docPartBody>
    </w:docPart>
    <w:docPart>
      <w:docPartPr>
        <w:name w:val="4B079E396C0B45A1816DE370342287A7"/>
        <w:category>
          <w:name w:val="Algemeen"/>
          <w:gallery w:val="placeholder"/>
        </w:category>
        <w:types>
          <w:type w:val="bbPlcHdr"/>
        </w:types>
        <w:behaviors>
          <w:behavior w:val="content"/>
        </w:behaviors>
        <w:guid w:val="{BBAFB1FE-19A9-496B-9879-EFF61AD84243}"/>
      </w:docPartPr>
      <w:docPartBody>
        <w:p w:rsidR="00123E8A" w:rsidRDefault="00FD6721" w:rsidP="00FD6721">
          <w:pPr>
            <w:pStyle w:val="4B079E396C0B45A1816DE370342287A7"/>
          </w:pPr>
          <w:r w:rsidRPr="00376826">
            <w:rPr>
              <w:rStyle w:val="Tekstvantijdelijkeaanduiding"/>
            </w:rPr>
            <w:t>Klik of tik om een datum in te voeren.</w:t>
          </w:r>
        </w:p>
      </w:docPartBody>
    </w:docPart>
    <w:docPart>
      <w:docPartPr>
        <w:name w:val="A812D5C36D33433CB87AE9A864A2DD8E"/>
        <w:category>
          <w:name w:val="Algemeen"/>
          <w:gallery w:val="placeholder"/>
        </w:category>
        <w:types>
          <w:type w:val="bbPlcHdr"/>
        </w:types>
        <w:behaviors>
          <w:behavior w:val="content"/>
        </w:behaviors>
        <w:guid w:val="{99B7A671-FDE1-41F3-95F8-F72D7FDC489F}"/>
      </w:docPartPr>
      <w:docPartBody>
        <w:p w:rsidR="00123E8A" w:rsidRDefault="00FD6721" w:rsidP="00FD6721">
          <w:pPr>
            <w:pStyle w:val="A812D5C36D33433CB87AE9A864A2DD8E"/>
          </w:pPr>
          <w:r w:rsidRPr="00376826">
            <w:rPr>
              <w:rStyle w:val="Tekstvantijdelijkeaanduiding"/>
            </w:rPr>
            <w:t>Klik of tik om een datum in te voeren.</w:t>
          </w:r>
        </w:p>
      </w:docPartBody>
    </w:docPart>
    <w:docPart>
      <w:docPartPr>
        <w:name w:val="244E54049E3C4AA6AD3285B47C93999F"/>
        <w:category>
          <w:name w:val="Algemeen"/>
          <w:gallery w:val="placeholder"/>
        </w:category>
        <w:types>
          <w:type w:val="bbPlcHdr"/>
        </w:types>
        <w:behaviors>
          <w:behavior w:val="content"/>
        </w:behaviors>
        <w:guid w:val="{2F8E399E-F67B-4B24-9BAF-E19625934EBF}"/>
      </w:docPartPr>
      <w:docPartBody>
        <w:p w:rsidR="00123E8A" w:rsidRDefault="00FD6721" w:rsidP="00FD6721">
          <w:pPr>
            <w:pStyle w:val="244E54049E3C4AA6AD3285B47C93999F"/>
          </w:pPr>
          <w:r w:rsidRPr="00376826">
            <w:rPr>
              <w:rStyle w:val="Tekstvantijdelijkeaanduiding"/>
            </w:rPr>
            <w:t>Klik of tik om een datum in te voeren.</w:t>
          </w:r>
        </w:p>
      </w:docPartBody>
    </w:docPart>
    <w:docPart>
      <w:docPartPr>
        <w:name w:val="6B373A56E1B74065BB9C41136647E2DC"/>
        <w:category>
          <w:name w:val="Algemeen"/>
          <w:gallery w:val="placeholder"/>
        </w:category>
        <w:types>
          <w:type w:val="bbPlcHdr"/>
        </w:types>
        <w:behaviors>
          <w:behavior w:val="content"/>
        </w:behaviors>
        <w:guid w:val="{D244083C-2A77-4B6C-A2A5-2EEA01851623}"/>
      </w:docPartPr>
      <w:docPartBody>
        <w:p w:rsidR="00123E8A" w:rsidRDefault="00FD6721" w:rsidP="00FD6721">
          <w:pPr>
            <w:pStyle w:val="6B373A56E1B74065BB9C41136647E2DC"/>
          </w:pPr>
          <w:r w:rsidRPr="00376826">
            <w:rPr>
              <w:rStyle w:val="Tekstvantijdelijkeaanduiding"/>
            </w:rPr>
            <w:t>Klik of tik om een datum in te voeren.</w:t>
          </w:r>
        </w:p>
      </w:docPartBody>
    </w:docPart>
    <w:docPart>
      <w:docPartPr>
        <w:name w:val="924A5C7C07E74179B8E7271977FE846B"/>
        <w:category>
          <w:name w:val="Algemeen"/>
          <w:gallery w:val="placeholder"/>
        </w:category>
        <w:types>
          <w:type w:val="bbPlcHdr"/>
        </w:types>
        <w:behaviors>
          <w:behavior w:val="content"/>
        </w:behaviors>
        <w:guid w:val="{0D31F1DC-99FE-4C4E-90DA-91A9D55C4E93}"/>
      </w:docPartPr>
      <w:docPartBody>
        <w:p w:rsidR="00123E8A" w:rsidRDefault="00FD6721" w:rsidP="00FD6721">
          <w:pPr>
            <w:pStyle w:val="924A5C7C07E74179B8E7271977FE846B"/>
          </w:pPr>
          <w:r w:rsidRPr="00376826">
            <w:rPr>
              <w:rStyle w:val="Tekstvantijdelijkeaanduiding"/>
            </w:rPr>
            <w:t>Klik of tik om een datum in te voeren.</w:t>
          </w:r>
        </w:p>
      </w:docPartBody>
    </w:docPart>
    <w:docPart>
      <w:docPartPr>
        <w:name w:val="DD60E1ADCFDA4B8F8B68890AADCA438B"/>
        <w:category>
          <w:name w:val="Algemeen"/>
          <w:gallery w:val="placeholder"/>
        </w:category>
        <w:types>
          <w:type w:val="bbPlcHdr"/>
        </w:types>
        <w:behaviors>
          <w:behavior w:val="content"/>
        </w:behaviors>
        <w:guid w:val="{D029E43B-7422-4345-AA31-5298953E7736}"/>
      </w:docPartPr>
      <w:docPartBody>
        <w:p w:rsidR="00123E8A" w:rsidRDefault="00FD6721" w:rsidP="00FD6721">
          <w:pPr>
            <w:pStyle w:val="DD60E1ADCFDA4B8F8B68890AADCA438B"/>
          </w:pPr>
          <w:r w:rsidRPr="00376826">
            <w:rPr>
              <w:rStyle w:val="Tekstvantijdelijkeaanduiding"/>
            </w:rPr>
            <w:t>Klik of tik om een datum in te voeren.</w:t>
          </w:r>
        </w:p>
      </w:docPartBody>
    </w:docPart>
    <w:docPart>
      <w:docPartPr>
        <w:name w:val="1C62E43F542F400992DDAAD55D8DBFCA"/>
        <w:category>
          <w:name w:val="Algemeen"/>
          <w:gallery w:val="placeholder"/>
        </w:category>
        <w:types>
          <w:type w:val="bbPlcHdr"/>
        </w:types>
        <w:behaviors>
          <w:behavior w:val="content"/>
        </w:behaviors>
        <w:guid w:val="{64D9616B-A91A-495A-9198-F2AB655DB0E3}"/>
      </w:docPartPr>
      <w:docPartBody>
        <w:p w:rsidR="00123E8A" w:rsidRDefault="00FD6721" w:rsidP="00FD6721">
          <w:pPr>
            <w:pStyle w:val="1C62E43F542F400992DDAAD55D8DBFCA"/>
          </w:pPr>
          <w:r w:rsidRPr="00376826">
            <w:rPr>
              <w:rStyle w:val="Tekstvantijdelijkeaanduiding"/>
            </w:rPr>
            <w:t>Klik of tik om een datum in te voeren.</w:t>
          </w:r>
        </w:p>
      </w:docPartBody>
    </w:docPart>
    <w:docPart>
      <w:docPartPr>
        <w:name w:val="C07DDB121F10483181C7B838D3E3FCD5"/>
        <w:category>
          <w:name w:val="Algemeen"/>
          <w:gallery w:val="placeholder"/>
        </w:category>
        <w:types>
          <w:type w:val="bbPlcHdr"/>
        </w:types>
        <w:behaviors>
          <w:behavior w:val="content"/>
        </w:behaviors>
        <w:guid w:val="{2ECB8FB1-7DBB-4C07-A132-1A90A5F0E75E}"/>
      </w:docPartPr>
      <w:docPartBody>
        <w:p w:rsidR="00123E8A" w:rsidRDefault="00FD6721" w:rsidP="00FD6721">
          <w:pPr>
            <w:pStyle w:val="C07DDB121F10483181C7B838D3E3FCD5"/>
          </w:pPr>
          <w:r w:rsidRPr="00376826">
            <w:rPr>
              <w:rStyle w:val="Tekstvantijdelijkeaanduiding"/>
            </w:rPr>
            <w:t>Klik of tik om een datum in te voeren.</w:t>
          </w:r>
        </w:p>
      </w:docPartBody>
    </w:docPart>
    <w:docPart>
      <w:docPartPr>
        <w:name w:val="F0448EBEA8E34422AE7A4C1B4A5481E2"/>
        <w:category>
          <w:name w:val="Algemeen"/>
          <w:gallery w:val="placeholder"/>
        </w:category>
        <w:types>
          <w:type w:val="bbPlcHdr"/>
        </w:types>
        <w:behaviors>
          <w:behavior w:val="content"/>
        </w:behaviors>
        <w:guid w:val="{B6BDCB86-3C44-49D3-88AF-5321B9332C29}"/>
      </w:docPartPr>
      <w:docPartBody>
        <w:p w:rsidR="00123E8A" w:rsidRDefault="00FD6721" w:rsidP="00FD6721">
          <w:pPr>
            <w:pStyle w:val="F0448EBEA8E34422AE7A4C1B4A5481E2"/>
          </w:pPr>
          <w:r w:rsidRPr="00376826">
            <w:rPr>
              <w:rStyle w:val="Tekstvantijdelijkeaanduiding"/>
            </w:rPr>
            <w:t>Klik of tik om een datum in te voeren.</w:t>
          </w:r>
        </w:p>
      </w:docPartBody>
    </w:docPart>
    <w:docPart>
      <w:docPartPr>
        <w:name w:val="F8B608F38B3E4AFF941E4F530A1B24C6"/>
        <w:category>
          <w:name w:val="Algemeen"/>
          <w:gallery w:val="placeholder"/>
        </w:category>
        <w:types>
          <w:type w:val="bbPlcHdr"/>
        </w:types>
        <w:behaviors>
          <w:behavior w:val="content"/>
        </w:behaviors>
        <w:guid w:val="{33EFC1D7-27C4-4004-9F47-F813C4CD8F80}"/>
      </w:docPartPr>
      <w:docPartBody>
        <w:p w:rsidR="00123E8A" w:rsidRDefault="00FD6721" w:rsidP="00FD6721">
          <w:pPr>
            <w:pStyle w:val="F8B608F38B3E4AFF941E4F530A1B24C6"/>
          </w:pPr>
          <w:r w:rsidRPr="00376826">
            <w:rPr>
              <w:rStyle w:val="Tekstvantijdelijkeaanduiding"/>
            </w:rPr>
            <w:t>Klik of tik om een datum in te voeren.</w:t>
          </w:r>
        </w:p>
      </w:docPartBody>
    </w:docPart>
    <w:docPart>
      <w:docPartPr>
        <w:name w:val="59BC5AB5CF294643A154B173613635B8"/>
        <w:category>
          <w:name w:val="Algemeen"/>
          <w:gallery w:val="placeholder"/>
        </w:category>
        <w:types>
          <w:type w:val="bbPlcHdr"/>
        </w:types>
        <w:behaviors>
          <w:behavior w:val="content"/>
        </w:behaviors>
        <w:guid w:val="{CD11E111-22A0-465C-A406-EB0261107A50}"/>
      </w:docPartPr>
      <w:docPartBody>
        <w:p w:rsidR="00123E8A" w:rsidRDefault="00FD6721" w:rsidP="00FD6721">
          <w:pPr>
            <w:pStyle w:val="59BC5AB5CF294643A154B173613635B8"/>
          </w:pPr>
          <w:r w:rsidRPr="00376826">
            <w:rPr>
              <w:rStyle w:val="Tekstvantijdelijkeaanduiding"/>
            </w:rPr>
            <w:t>Klik of tik om een datum in te voeren.</w:t>
          </w:r>
        </w:p>
      </w:docPartBody>
    </w:docPart>
    <w:docPart>
      <w:docPartPr>
        <w:name w:val="5ACCCE1EB10B4707ABCFEC1DC7647498"/>
        <w:category>
          <w:name w:val="Algemeen"/>
          <w:gallery w:val="placeholder"/>
        </w:category>
        <w:types>
          <w:type w:val="bbPlcHdr"/>
        </w:types>
        <w:behaviors>
          <w:behavior w:val="content"/>
        </w:behaviors>
        <w:guid w:val="{F9F92D4B-B5ED-4284-934E-CEAF0F12CAB1}"/>
      </w:docPartPr>
      <w:docPartBody>
        <w:p w:rsidR="00123E8A" w:rsidRDefault="00FD6721" w:rsidP="00FD6721">
          <w:pPr>
            <w:pStyle w:val="5ACCCE1EB10B4707ABCFEC1DC7647498"/>
          </w:pPr>
          <w:r w:rsidRPr="00376826">
            <w:rPr>
              <w:rStyle w:val="Tekstvantijdelijkeaanduiding"/>
            </w:rPr>
            <w:t>Klik of tik om een datum in te voeren.</w:t>
          </w:r>
        </w:p>
      </w:docPartBody>
    </w:docPart>
    <w:docPart>
      <w:docPartPr>
        <w:name w:val="5FCF8A0F055545D2B061589ACAF73292"/>
        <w:category>
          <w:name w:val="Algemeen"/>
          <w:gallery w:val="placeholder"/>
        </w:category>
        <w:types>
          <w:type w:val="bbPlcHdr"/>
        </w:types>
        <w:behaviors>
          <w:behavior w:val="content"/>
        </w:behaviors>
        <w:guid w:val="{BC9F3905-4B06-44C9-8818-DA66A025FA32}"/>
      </w:docPartPr>
      <w:docPartBody>
        <w:p w:rsidR="00123E8A" w:rsidRDefault="00FD6721" w:rsidP="00FD6721">
          <w:pPr>
            <w:pStyle w:val="5FCF8A0F055545D2B061589ACAF73292"/>
          </w:pPr>
          <w:r w:rsidRPr="00376826">
            <w:rPr>
              <w:rStyle w:val="Tekstvantijdelijkeaanduiding"/>
            </w:rPr>
            <w:t>Klik of tik om een datum in te voeren.</w:t>
          </w:r>
        </w:p>
      </w:docPartBody>
    </w:docPart>
    <w:docPart>
      <w:docPartPr>
        <w:name w:val="64B41926CA394CB78A038FAFB4E7ABA1"/>
        <w:category>
          <w:name w:val="Algemeen"/>
          <w:gallery w:val="placeholder"/>
        </w:category>
        <w:types>
          <w:type w:val="bbPlcHdr"/>
        </w:types>
        <w:behaviors>
          <w:behavior w:val="content"/>
        </w:behaviors>
        <w:guid w:val="{50241DCA-2D75-4C40-9285-8697A96C7B8C}"/>
      </w:docPartPr>
      <w:docPartBody>
        <w:p w:rsidR="00123E8A" w:rsidRDefault="00FD6721" w:rsidP="00FD6721">
          <w:pPr>
            <w:pStyle w:val="64B41926CA394CB78A038FAFB4E7ABA1"/>
          </w:pPr>
          <w:r w:rsidRPr="00376826">
            <w:rPr>
              <w:rStyle w:val="Tekstvantijdelijkeaanduiding"/>
            </w:rPr>
            <w:t>Klik of tik om een datum in te voeren.</w:t>
          </w:r>
        </w:p>
      </w:docPartBody>
    </w:docPart>
    <w:docPart>
      <w:docPartPr>
        <w:name w:val="C0819BC801B949EA9BF4FE6FBF30B457"/>
        <w:category>
          <w:name w:val="Algemeen"/>
          <w:gallery w:val="placeholder"/>
        </w:category>
        <w:types>
          <w:type w:val="bbPlcHdr"/>
        </w:types>
        <w:behaviors>
          <w:behavior w:val="content"/>
        </w:behaviors>
        <w:guid w:val="{BBB914EB-5E35-4CEA-8AD2-9935F13DBF1E}"/>
      </w:docPartPr>
      <w:docPartBody>
        <w:p w:rsidR="004371D3" w:rsidRDefault="00713C82" w:rsidP="00713C82">
          <w:pPr>
            <w:pStyle w:val="C0819BC801B949EA9BF4FE6FBF30B457"/>
          </w:pPr>
          <w:r w:rsidRPr="00376826">
            <w:rPr>
              <w:rStyle w:val="Tekstvantijdelijkeaanduiding"/>
            </w:rPr>
            <w:t>Klik of tik om een datum in te voeren.</w:t>
          </w:r>
        </w:p>
      </w:docPartBody>
    </w:docPart>
    <w:docPart>
      <w:docPartPr>
        <w:name w:val="ABF1C87A07954AF0845388D468A98B2D"/>
        <w:category>
          <w:name w:val="Algemeen"/>
          <w:gallery w:val="placeholder"/>
        </w:category>
        <w:types>
          <w:type w:val="bbPlcHdr"/>
        </w:types>
        <w:behaviors>
          <w:behavior w:val="content"/>
        </w:behaviors>
        <w:guid w:val="{71F3412C-BA87-42B8-9E67-E5130C398B5F}"/>
      </w:docPartPr>
      <w:docPartBody>
        <w:p w:rsidR="004371D3" w:rsidRDefault="00713C82" w:rsidP="00713C82">
          <w:pPr>
            <w:pStyle w:val="ABF1C87A07954AF0845388D468A98B2D"/>
          </w:pPr>
          <w:r w:rsidRPr="00376826">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85A"/>
    <w:rsid w:val="000725AE"/>
    <w:rsid w:val="00123E8A"/>
    <w:rsid w:val="001A521B"/>
    <w:rsid w:val="002E54B1"/>
    <w:rsid w:val="00435CA4"/>
    <w:rsid w:val="004371D3"/>
    <w:rsid w:val="00713C82"/>
    <w:rsid w:val="007D3528"/>
    <w:rsid w:val="008577EF"/>
    <w:rsid w:val="009D507D"/>
    <w:rsid w:val="009F2D9B"/>
    <w:rsid w:val="00A35006"/>
    <w:rsid w:val="00AE715A"/>
    <w:rsid w:val="00B71C84"/>
    <w:rsid w:val="00B9785A"/>
    <w:rsid w:val="00BC49E9"/>
    <w:rsid w:val="00BD0B37"/>
    <w:rsid w:val="00BF2B66"/>
    <w:rsid w:val="00C74F42"/>
    <w:rsid w:val="00D1676A"/>
    <w:rsid w:val="00D74AD2"/>
    <w:rsid w:val="00DA0A14"/>
    <w:rsid w:val="00DC4AD9"/>
    <w:rsid w:val="00E430E5"/>
    <w:rsid w:val="00F016A5"/>
    <w:rsid w:val="00F155DB"/>
    <w:rsid w:val="00F93F74"/>
    <w:rsid w:val="00FD67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13C82"/>
    <w:rPr>
      <w:color w:val="808080"/>
    </w:rPr>
  </w:style>
  <w:style w:type="paragraph" w:customStyle="1" w:styleId="19B1A87E42A14C72AFFEF02378829325">
    <w:name w:val="19B1A87E42A14C72AFFEF02378829325"/>
    <w:rsid w:val="00B9785A"/>
  </w:style>
  <w:style w:type="paragraph" w:customStyle="1" w:styleId="DBA7B403E52C4C49A0D412672CC69D00">
    <w:name w:val="DBA7B403E52C4C49A0D412672CC69D00"/>
    <w:rsid w:val="00B9785A"/>
  </w:style>
  <w:style w:type="paragraph" w:customStyle="1" w:styleId="1E7814F5E5964C38B65A65B9BD3152A8">
    <w:name w:val="1E7814F5E5964C38B65A65B9BD3152A8"/>
    <w:rsid w:val="009D507D"/>
  </w:style>
  <w:style w:type="paragraph" w:customStyle="1" w:styleId="EB68F07CFAA842628426CB21F1C38859">
    <w:name w:val="EB68F07CFAA842628426CB21F1C38859"/>
    <w:rsid w:val="007D3528"/>
  </w:style>
  <w:style w:type="paragraph" w:customStyle="1" w:styleId="313D507F2E20408FA11C3BB1D7F86E34">
    <w:name w:val="313D507F2E20408FA11C3BB1D7F86E34"/>
    <w:rsid w:val="007D3528"/>
  </w:style>
  <w:style w:type="paragraph" w:customStyle="1" w:styleId="01F6FEE6E715466387D7EE6D4376F1BC">
    <w:name w:val="01F6FEE6E715466387D7EE6D4376F1BC"/>
    <w:rsid w:val="00D1676A"/>
  </w:style>
  <w:style w:type="paragraph" w:customStyle="1" w:styleId="F6C55EC227C74A06A73ED018297F84D8">
    <w:name w:val="F6C55EC227C74A06A73ED018297F84D8"/>
    <w:rsid w:val="00D1676A"/>
  </w:style>
  <w:style w:type="paragraph" w:customStyle="1" w:styleId="4882ED8A5CE647FAB3346DFC00EDC301">
    <w:name w:val="4882ED8A5CE647FAB3346DFC00EDC301"/>
    <w:rsid w:val="00D1676A"/>
  </w:style>
  <w:style w:type="paragraph" w:customStyle="1" w:styleId="99F929FE65D44152B7F7880F5DC31330">
    <w:name w:val="99F929FE65D44152B7F7880F5DC31330"/>
    <w:rsid w:val="00D1676A"/>
  </w:style>
  <w:style w:type="paragraph" w:customStyle="1" w:styleId="50EE0ED4A96F433DAA99F763EE201F60">
    <w:name w:val="50EE0ED4A96F433DAA99F763EE201F60"/>
    <w:rsid w:val="00D1676A"/>
  </w:style>
  <w:style w:type="paragraph" w:customStyle="1" w:styleId="3B0FE11CCA074F3795CAE4B5BCF2F7D7">
    <w:name w:val="3B0FE11CCA074F3795CAE4B5BCF2F7D7"/>
    <w:rsid w:val="00D1676A"/>
  </w:style>
  <w:style w:type="paragraph" w:customStyle="1" w:styleId="9964BB4F12114D539E183FDD7D81C7A4">
    <w:name w:val="9964BB4F12114D539E183FDD7D81C7A4"/>
    <w:rsid w:val="00D1676A"/>
  </w:style>
  <w:style w:type="paragraph" w:customStyle="1" w:styleId="A98113DB8BDD408594E32FFD11143C57">
    <w:name w:val="A98113DB8BDD408594E32FFD11143C57"/>
    <w:rsid w:val="00D1676A"/>
  </w:style>
  <w:style w:type="paragraph" w:customStyle="1" w:styleId="CA8A23C2D1F646768C9E5C2DD07EF3A4">
    <w:name w:val="CA8A23C2D1F646768C9E5C2DD07EF3A4"/>
    <w:rsid w:val="00D1676A"/>
  </w:style>
  <w:style w:type="paragraph" w:customStyle="1" w:styleId="7FF78CA88EA3402B837E0CC22C5744CB">
    <w:name w:val="7FF78CA88EA3402B837E0CC22C5744CB"/>
    <w:rsid w:val="00D1676A"/>
  </w:style>
  <w:style w:type="paragraph" w:customStyle="1" w:styleId="A746A04487BE446C94D76A8B19253406">
    <w:name w:val="A746A04487BE446C94D76A8B19253406"/>
    <w:rsid w:val="00DC4AD9"/>
  </w:style>
  <w:style w:type="paragraph" w:customStyle="1" w:styleId="774EA08BDC5E47948F6416F811FFCA25">
    <w:name w:val="774EA08BDC5E47948F6416F811FFCA25"/>
    <w:rsid w:val="00DC4AD9"/>
  </w:style>
  <w:style w:type="paragraph" w:customStyle="1" w:styleId="9AF1D197D0CE4028BBC649D5A337B6D4">
    <w:name w:val="9AF1D197D0CE4028BBC649D5A337B6D4"/>
    <w:rsid w:val="009F2D9B"/>
  </w:style>
  <w:style w:type="paragraph" w:customStyle="1" w:styleId="29439988D79A4E17A29FEC5D19C1FC53">
    <w:name w:val="29439988D79A4E17A29FEC5D19C1FC53"/>
    <w:rsid w:val="009F2D9B"/>
  </w:style>
  <w:style w:type="paragraph" w:customStyle="1" w:styleId="DFA225121FE44D2BA09A59A49AAF5C16">
    <w:name w:val="DFA225121FE44D2BA09A59A49AAF5C16"/>
    <w:rsid w:val="009F2D9B"/>
  </w:style>
  <w:style w:type="paragraph" w:customStyle="1" w:styleId="914C561B5C624D668DD0E86ED477699D">
    <w:name w:val="914C561B5C624D668DD0E86ED477699D"/>
    <w:rsid w:val="009F2D9B"/>
  </w:style>
  <w:style w:type="paragraph" w:customStyle="1" w:styleId="E29B681211E24C64B48B704091CA81D5">
    <w:name w:val="E29B681211E24C64B48B704091CA81D5"/>
    <w:rsid w:val="009F2D9B"/>
  </w:style>
  <w:style w:type="paragraph" w:customStyle="1" w:styleId="ADCE91FDF2E64BF3B42A275FD3D75D06">
    <w:name w:val="ADCE91FDF2E64BF3B42A275FD3D75D06"/>
    <w:rsid w:val="009F2D9B"/>
  </w:style>
  <w:style w:type="paragraph" w:customStyle="1" w:styleId="8633C676F6BA4B7E8E7E5CB8512CE0C0">
    <w:name w:val="8633C676F6BA4B7E8E7E5CB8512CE0C0"/>
    <w:rsid w:val="009F2D9B"/>
  </w:style>
  <w:style w:type="paragraph" w:customStyle="1" w:styleId="381782958F1549AEB79B4CCD397A4BC2">
    <w:name w:val="381782958F1549AEB79B4CCD397A4BC2"/>
    <w:rsid w:val="009F2D9B"/>
  </w:style>
  <w:style w:type="paragraph" w:customStyle="1" w:styleId="9E1C07F614E542FA864D9DDF1D41490C">
    <w:name w:val="9E1C07F614E542FA864D9DDF1D41490C"/>
    <w:rsid w:val="009F2D9B"/>
  </w:style>
  <w:style w:type="paragraph" w:customStyle="1" w:styleId="0BF04891544E40BFB39CABC1DE00A678">
    <w:name w:val="0BF04891544E40BFB39CABC1DE00A678"/>
    <w:rsid w:val="009F2D9B"/>
  </w:style>
  <w:style w:type="paragraph" w:customStyle="1" w:styleId="2D09A84942A84F0A841385F312159C9A">
    <w:name w:val="2D09A84942A84F0A841385F312159C9A"/>
    <w:rsid w:val="009F2D9B"/>
  </w:style>
  <w:style w:type="paragraph" w:customStyle="1" w:styleId="861117F3E49F44B4B5D50493B15EB1D9">
    <w:name w:val="861117F3E49F44B4B5D50493B15EB1D9"/>
    <w:rsid w:val="009F2D9B"/>
  </w:style>
  <w:style w:type="paragraph" w:customStyle="1" w:styleId="58F5CAECB26143E8BAEA6B97804A89D0">
    <w:name w:val="58F5CAECB26143E8BAEA6B97804A89D0"/>
    <w:rsid w:val="009F2D9B"/>
  </w:style>
  <w:style w:type="paragraph" w:customStyle="1" w:styleId="3FFEEB284A0742EFB0E7DB65742F62A6">
    <w:name w:val="3FFEEB284A0742EFB0E7DB65742F62A6"/>
    <w:rsid w:val="009F2D9B"/>
  </w:style>
  <w:style w:type="paragraph" w:customStyle="1" w:styleId="2066B1589BC343F39B9EEA69D0D29B53">
    <w:name w:val="2066B1589BC343F39B9EEA69D0D29B53"/>
    <w:rsid w:val="009F2D9B"/>
  </w:style>
  <w:style w:type="paragraph" w:customStyle="1" w:styleId="33C6D3070C0C481D972B32120A6BEF47">
    <w:name w:val="33C6D3070C0C481D972B32120A6BEF47"/>
    <w:rsid w:val="00F155DB"/>
  </w:style>
  <w:style w:type="paragraph" w:customStyle="1" w:styleId="9B369A24605148D6B6CD77F6C587AF05">
    <w:name w:val="9B369A24605148D6B6CD77F6C587AF05"/>
    <w:rsid w:val="00D74AD2"/>
  </w:style>
  <w:style w:type="paragraph" w:customStyle="1" w:styleId="77EADD9F2A84483DB2D42ECCF6ECAC15">
    <w:name w:val="77EADD9F2A84483DB2D42ECCF6ECAC15"/>
    <w:rsid w:val="00D74AD2"/>
  </w:style>
  <w:style w:type="paragraph" w:customStyle="1" w:styleId="D8B22B3AF0D74C1D852E7B38541F0927">
    <w:name w:val="D8B22B3AF0D74C1D852E7B38541F0927"/>
    <w:rsid w:val="00D74AD2"/>
  </w:style>
  <w:style w:type="paragraph" w:customStyle="1" w:styleId="0E31A9B688824292857536CB4C065BA2">
    <w:name w:val="0E31A9B688824292857536CB4C065BA2"/>
    <w:rsid w:val="00D74AD2"/>
  </w:style>
  <w:style w:type="paragraph" w:customStyle="1" w:styleId="63A5CFB0FD654ADDB5FA3ECA6643D4E7">
    <w:name w:val="63A5CFB0FD654ADDB5FA3ECA6643D4E7"/>
    <w:rsid w:val="00C74F42"/>
  </w:style>
  <w:style w:type="paragraph" w:customStyle="1" w:styleId="55AA1327DE0B4C1595EF2A71BAFAF32E">
    <w:name w:val="55AA1327DE0B4C1595EF2A71BAFAF32E"/>
    <w:rsid w:val="00C74F42"/>
  </w:style>
  <w:style w:type="paragraph" w:customStyle="1" w:styleId="50BB3920F6EF472EA700FBC3E3938F3D">
    <w:name w:val="50BB3920F6EF472EA700FBC3E3938F3D"/>
    <w:rsid w:val="00C74F42"/>
  </w:style>
  <w:style w:type="paragraph" w:customStyle="1" w:styleId="F6B1F3167D82495EA9F9117010B1D3CA">
    <w:name w:val="F6B1F3167D82495EA9F9117010B1D3CA"/>
    <w:rsid w:val="00C74F42"/>
  </w:style>
  <w:style w:type="paragraph" w:customStyle="1" w:styleId="7E50CA3166754150AFAAD0893BE2C2AF">
    <w:name w:val="7E50CA3166754150AFAAD0893BE2C2AF"/>
    <w:rsid w:val="00C74F42"/>
  </w:style>
  <w:style w:type="paragraph" w:customStyle="1" w:styleId="2EB8EF5B10E3473A9CEFB952FA18E07D">
    <w:name w:val="2EB8EF5B10E3473A9CEFB952FA18E07D"/>
    <w:rsid w:val="00C74F42"/>
  </w:style>
  <w:style w:type="paragraph" w:customStyle="1" w:styleId="F5728F9E30B34E4DB847C47AE8DF4F17">
    <w:name w:val="F5728F9E30B34E4DB847C47AE8DF4F17"/>
    <w:rsid w:val="00F93F74"/>
  </w:style>
  <w:style w:type="paragraph" w:customStyle="1" w:styleId="9E6A99C1D9EF4944A149E346EF5504EE">
    <w:name w:val="9E6A99C1D9EF4944A149E346EF5504EE"/>
    <w:rsid w:val="00F93F74"/>
  </w:style>
  <w:style w:type="paragraph" w:customStyle="1" w:styleId="026E2BB7FE5F4ACB91FA3C9889C05DE1">
    <w:name w:val="026E2BB7FE5F4ACB91FA3C9889C05DE1"/>
    <w:rsid w:val="00F93F74"/>
  </w:style>
  <w:style w:type="paragraph" w:customStyle="1" w:styleId="BA08FA7CB4E9470D86EC346A7E49CAFD">
    <w:name w:val="BA08FA7CB4E9470D86EC346A7E49CAFD"/>
    <w:rsid w:val="00F93F74"/>
  </w:style>
  <w:style w:type="paragraph" w:customStyle="1" w:styleId="74CFBC2F1BD342269800023FFCD265BC">
    <w:name w:val="74CFBC2F1BD342269800023FFCD265BC"/>
    <w:rsid w:val="00F93F74"/>
  </w:style>
  <w:style w:type="paragraph" w:customStyle="1" w:styleId="FD2C5D73496A490EBDDCCC7B97CC2C08">
    <w:name w:val="FD2C5D73496A490EBDDCCC7B97CC2C08"/>
    <w:rsid w:val="00F93F74"/>
  </w:style>
  <w:style w:type="paragraph" w:customStyle="1" w:styleId="5D5272D2C1F04FA1B2FAF1AA219DEE6E">
    <w:name w:val="5D5272D2C1F04FA1B2FAF1AA219DEE6E"/>
    <w:rsid w:val="00F93F74"/>
  </w:style>
  <w:style w:type="paragraph" w:customStyle="1" w:styleId="536DB1C172B9480EBF3F51EC18B7C721">
    <w:name w:val="536DB1C172B9480EBF3F51EC18B7C721"/>
    <w:rsid w:val="00F93F74"/>
  </w:style>
  <w:style w:type="paragraph" w:customStyle="1" w:styleId="A85D78C3A40B4995BB69EEB6456D992D">
    <w:name w:val="A85D78C3A40B4995BB69EEB6456D992D"/>
    <w:rsid w:val="00F93F74"/>
  </w:style>
  <w:style w:type="paragraph" w:customStyle="1" w:styleId="3A18983E23974EF295CB6C2AE3E70F5C">
    <w:name w:val="3A18983E23974EF295CB6C2AE3E70F5C"/>
    <w:rsid w:val="00F93F74"/>
  </w:style>
  <w:style w:type="paragraph" w:customStyle="1" w:styleId="C46D601C8568488DA9B11F3BA114710B">
    <w:name w:val="C46D601C8568488DA9B11F3BA114710B"/>
    <w:rsid w:val="00F93F74"/>
  </w:style>
  <w:style w:type="paragraph" w:customStyle="1" w:styleId="0D23176C28CF4EE3A2240983A558BA0E">
    <w:name w:val="0D23176C28CF4EE3A2240983A558BA0E"/>
    <w:rsid w:val="00F93F74"/>
  </w:style>
  <w:style w:type="paragraph" w:customStyle="1" w:styleId="970A79082D024501B61146A7F9D9D636">
    <w:name w:val="970A79082D024501B61146A7F9D9D636"/>
    <w:rsid w:val="00BC49E9"/>
  </w:style>
  <w:style w:type="paragraph" w:customStyle="1" w:styleId="25009A65B27741D5BE534255CEB6C240">
    <w:name w:val="25009A65B27741D5BE534255CEB6C240"/>
    <w:rsid w:val="00BC49E9"/>
  </w:style>
  <w:style w:type="paragraph" w:customStyle="1" w:styleId="253207EF5C3A4C08A82388EA2E3FBCE8">
    <w:name w:val="253207EF5C3A4C08A82388EA2E3FBCE8"/>
    <w:rsid w:val="00FD6721"/>
  </w:style>
  <w:style w:type="paragraph" w:customStyle="1" w:styleId="44308B6D84D24F6199D620D637C652E6">
    <w:name w:val="44308B6D84D24F6199D620D637C652E6"/>
    <w:rsid w:val="00FD6721"/>
  </w:style>
  <w:style w:type="paragraph" w:customStyle="1" w:styleId="0423AAC164274DE19021068C212FD337">
    <w:name w:val="0423AAC164274DE19021068C212FD337"/>
    <w:rsid w:val="00FD6721"/>
  </w:style>
  <w:style w:type="paragraph" w:customStyle="1" w:styleId="1AEBD4DE2C6940A6B68C46E4F076097F">
    <w:name w:val="1AEBD4DE2C6940A6B68C46E4F076097F"/>
    <w:rsid w:val="00FD6721"/>
  </w:style>
  <w:style w:type="paragraph" w:customStyle="1" w:styleId="33FB4EF1C8E245B2B00AC2C852D093CF">
    <w:name w:val="33FB4EF1C8E245B2B00AC2C852D093CF"/>
    <w:rsid w:val="00FD6721"/>
  </w:style>
  <w:style w:type="paragraph" w:customStyle="1" w:styleId="74A64040209C4ABC989BAD26972AE593">
    <w:name w:val="74A64040209C4ABC989BAD26972AE593"/>
    <w:rsid w:val="00FD6721"/>
  </w:style>
  <w:style w:type="paragraph" w:customStyle="1" w:styleId="3E4A2552CF7643BEACF11A1DA01B9580">
    <w:name w:val="3E4A2552CF7643BEACF11A1DA01B9580"/>
    <w:rsid w:val="00FD6721"/>
  </w:style>
  <w:style w:type="paragraph" w:customStyle="1" w:styleId="2BFA332D0A4F4B2083C4F54548AD99E2">
    <w:name w:val="2BFA332D0A4F4B2083C4F54548AD99E2"/>
    <w:rsid w:val="00FD6721"/>
  </w:style>
  <w:style w:type="paragraph" w:customStyle="1" w:styleId="AECFC990460449D8A67FAF9306F2756A">
    <w:name w:val="AECFC990460449D8A67FAF9306F2756A"/>
    <w:rsid w:val="00FD6721"/>
  </w:style>
  <w:style w:type="paragraph" w:customStyle="1" w:styleId="9CE79AC1AC984963B63827238DAC6697">
    <w:name w:val="9CE79AC1AC984963B63827238DAC6697"/>
    <w:rsid w:val="00FD6721"/>
  </w:style>
  <w:style w:type="paragraph" w:customStyle="1" w:styleId="5F016F9E20C248A892BF5716A65AFD9E">
    <w:name w:val="5F016F9E20C248A892BF5716A65AFD9E"/>
    <w:rsid w:val="00FD6721"/>
  </w:style>
  <w:style w:type="paragraph" w:customStyle="1" w:styleId="F54A5499CC9A4CBDB7810CE1B28F4F44">
    <w:name w:val="F54A5499CC9A4CBDB7810CE1B28F4F44"/>
    <w:rsid w:val="00FD6721"/>
  </w:style>
  <w:style w:type="paragraph" w:customStyle="1" w:styleId="84B337BE5A9F471CBF0A5454385814E2">
    <w:name w:val="84B337BE5A9F471CBF0A5454385814E2"/>
    <w:rsid w:val="00FD6721"/>
  </w:style>
  <w:style w:type="paragraph" w:customStyle="1" w:styleId="43BD2ACEFDBF406EA7BA1380189967B7">
    <w:name w:val="43BD2ACEFDBF406EA7BA1380189967B7"/>
    <w:rsid w:val="00FD6721"/>
  </w:style>
  <w:style w:type="paragraph" w:customStyle="1" w:styleId="01F242B30E0048359A3A76FC6A6F75A3">
    <w:name w:val="01F242B30E0048359A3A76FC6A6F75A3"/>
    <w:rsid w:val="00FD6721"/>
  </w:style>
  <w:style w:type="paragraph" w:customStyle="1" w:styleId="91B4B5793797409AB3BD0885AF71635D">
    <w:name w:val="91B4B5793797409AB3BD0885AF71635D"/>
    <w:rsid w:val="00FD6721"/>
  </w:style>
  <w:style w:type="paragraph" w:customStyle="1" w:styleId="E8433497492C4D25B40864F9B8783CF3">
    <w:name w:val="E8433497492C4D25B40864F9B8783CF3"/>
    <w:rsid w:val="00FD6721"/>
  </w:style>
  <w:style w:type="paragraph" w:customStyle="1" w:styleId="CAB3CD20FB2D4085AF02F02CD994596C">
    <w:name w:val="CAB3CD20FB2D4085AF02F02CD994596C"/>
    <w:rsid w:val="00FD6721"/>
  </w:style>
  <w:style w:type="paragraph" w:customStyle="1" w:styleId="198DA675C5EE42148A9858DBA6637F72">
    <w:name w:val="198DA675C5EE42148A9858DBA6637F72"/>
    <w:rsid w:val="00FD6721"/>
  </w:style>
  <w:style w:type="paragraph" w:customStyle="1" w:styleId="3C06A6B1A94D43F1B713EE4E288313A5">
    <w:name w:val="3C06A6B1A94D43F1B713EE4E288313A5"/>
    <w:rsid w:val="00FD6721"/>
  </w:style>
  <w:style w:type="paragraph" w:customStyle="1" w:styleId="AE7A3DDA991C414A8B3F1EEEDC3B58A0">
    <w:name w:val="AE7A3DDA991C414A8B3F1EEEDC3B58A0"/>
    <w:rsid w:val="00FD6721"/>
  </w:style>
  <w:style w:type="paragraph" w:customStyle="1" w:styleId="95B725C3CF5E420CBE7A5AEE03F231E2">
    <w:name w:val="95B725C3CF5E420CBE7A5AEE03F231E2"/>
    <w:rsid w:val="00FD6721"/>
  </w:style>
  <w:style w:type="paragraph" w:customStyle="1" w:styleId="A7F7C62924BB493EAA19D8B94E043922">
    <w:name w:val="A7F7C62924BB493EAA19D8B94E043922"/>
    <w:rsid w:val="00FD6721"/>
  </w:style>
  <w:style w:type="paragraph" w:customStyle="1" w:styleId="ABA2FCBA8127448F9BE7132268D74D4F">
    <w:name w:val="ABA2FCBA8127448F9BE7132268D74D4F"/>
    <w:rsid w:val="00FD6721"/>
  </w:style>
  <w:style w:type="paragraph" w:customStyle="1" w:styleId="DA883384D94340A9A62BAE2797536795">
    <w:name w:val="DA883384D94340A9A62BAE2797536795"/>
    <w:rsid w:val="00FD6721"/>
  </w:style>
  <w:style w:type="paragraph" w:customStyle="1" w:styleId="C35BF0254C0641628C41BB0FB48CC909">
    <w:name w:val="C35BF0254C0641628C41BB0FB48CC909"/>
    <w:rsid w:val="00FD6721"/>
  </w:style>
  <w:style w:type="paragraph" w:customStyle="1" w:styleId="2FB3DB50606A41FDBFAA8A9F32C48BBB">
    <w:name w:val="2FB3DB50606A41FDBFAA8A9F32C48BBB"/>
    <w:rsid w:val="00FD6721"/>
  </w:style>
  <w:style w:type="paragraph" w:customStyle="1" w:styleId="4B079E396C0B45A1816DE370342287A7">
    <w:name w:val="4B079E396C0B45A1816DE370342287A7"/>
    <w:rsid w:val="00FD6721"/>
  </w:style>
  <w:style w:type="paragraph" w:customStyle="1" w:styleId="A812D5C36D33433CB87AE9A864A2DD8E">
    <w:name w:val="A812D5C36D33433CB87AE9A864A2DD8E"/>
    <w:rsid w:val="00FD6721"/>
  </w:style>
  <w:style w:type="paragraph" w:customStyle="1" w:styleId="C11E0D6BE9174A0CAEE1B9AE827CC12C">
    <w:name w:val="C11E0D6BE9174A0CAEE1B9AE827CC12C"/>
    <w:rsid w:val="00FD6721"/>
  </w:style>
  <w:style w:type="paragraph" w:customStyle="1" w:styleId="91DB882213D649219F359DBB2C503DDF">
    <w:name w:val="91DB882213D649219F359DBB2C503DDF"/>
    <w:rsid w:val="00FD6721"/>
  </w:style>
  <w:style w:type="paragraph" w:customStyle="1" w:styleId="244E54049E3C4AA6AD3285B47C93999F">
    <w:name w:val="244E54049E3C4AA6AD3285B47C93999F"/>
    <w:rsid w:val="00FD6721"/>
  </w:style>
  <w:style w:type="paragraph" w:customStyle="1" w:styleId="97F22D0FE0054444AB5A80A48ACAAD8F">
    <w:name w:val="97F22D0FE0054444AB5A80A48ACAAD8F"/>
    <w:rsid w:val="00FD6721"/>
  </w:style>
  <w:style w:type="paragraph" w:customStyle="1" w:styleId="6B373A56E1B74065BB9C41136647E2DC">
    <w:name w:val="6B373A56E1B74065BB9C41136647E2DC"/>
    <w:rsid w:val="00FD6721"/>
  </w:style>
  <w:style w:type="paragraph" w:customStyle="1" w:styleId="924A5C7C07E74179B8E7271977FE846B">
    <w:name w:val="924A5C7C07E74179B8E7271977FE846B"/>
    <w:rsid w:val="00FD6721"/>
  </w:style>
  <w:style w:type="paragraph" w:customStyle="1" w:styleId="09B9083DAAE543028C2477F1D71E567B">
    <w:name w:val="09B9083DAAE543028C2477F1D71E567B"/>
    <w:rsid w:val="00FD6721"/>
  </w:style>
  <w:style w:type="paragraph" w:customStyle="1" w:styleId="02D06DA04A7043589E5B01475E084156">
    <w:name w:val="02D06DA04A7043589E5B01475E084156"/>
    <w:rsid w:val="00FD6721"/>
  </w:style>
  <w:style w:type="paragraph" w:customStyle="1" w:styleId="DD60E1ADCFDA4B8F8B68890AADCA438B">
    <w:name w:val="DD60E1ADCFDA4B8F8B68890AADCA438B"/>
    <w:rsid w:val="00FD6721"/>
  </w:style>
  <w:style w:type="paragraph" w:customStyle="1" w:styleId="084593A4008142089FA41F35E0B4D22A">
    <w:name w:val="084593A4008142089FA41F35E0B4D22A"/>
    <w:rsid w:val="00FD6721"/>
  </w:style>
  <w:style w:type="paragraph" w:customStyle="1" w:styleId="1C62E43F542F400992DDAAD55D8DBFCA">
    <w:name w:val="1C62E43F542F400992DDAAD55D8DBFCA"/>
    <w:rsid w:val="00FD6721"/>
  </w:style>
  <w:style w:type="paragraph" w:customStyle="1" w:styleId="C07DDB121F10483181C7B838D3E3FCD5">
    <w:name w:val="C07DDB121F10483181C7B838D3E3FCD5"/>
    <w:rsid w:val="00FD6721"/>
  </w:style>
  <w:style w:type="paragraph" w:customStyle="1" w:styleId="50F210D9E7954B7396C8E47ED8E238F0">
    <w:name w:val="50F210D9E7954B7396C8E47ED8E238F0"/>
    <w:rsid w:val="00FD6721"/>
  </w:style>
  <w:style w:type="paragraph" w:customStyle="1" w:styleId="FF08F96C35A544249708DCF1DC2B3588">
    <w:name w:val="FF08F96C35A544249708DCF1DC2B3588"/>
    <w:rsid w:val="00FD6721"/>
  </w:style>
  <w:style w:type="paragraph" w:customStyle="1" w:styleId="F0448EBEA8E34422AE7A4C1B4A5481E2">
    <w:name w:val="F0448EBEA8E34422AE7A4C1B4A5481E2"/>
    <w:rsid w:val="00FD6721"/>
  </w:style>
  <w:style w:type="paragraph" w:customStyle="1" w:styleId="66C65E608C6343B292AC27DAC8207D27">
    <w:name w:val="66C65E608C6343B292AC27DAC8207D27"/>
    <w:rsid w:val="00FD6721"/>
  </w:style>
  <w:style w:type="paragraph" w:customStyle="1" w:styleId="F8B608F38B3E4AFF941E4F530A1B24C6">
    <w:name w:val="F8B608F38B3E4AFF941E4F530A1B24C6"/>
    <w:rsid w:val="00FD6721"/>
  </w:style>
  <w:style w:type="paragraph" w:customStyle="1" w:styleId="59BC5AB5CF294643A154B173613635B8">
    <w:name w:val="59BC5AB5CF294643A154B173613635B8"/>
    <w:rsid w:val="00FD6721"/>
  </w:style>
  <w:style w:type="paragraph" w:customStyle="1" w:styleId="33BFE2709AB14AA086FCB71EF7F58255">
    <w:name w:val="33BFE2709AB14AA086FCB71EF7F58255"/>
    <w:rsid w:val="00FD6721"/>
  </w:style>
  <w:style w:type="paragraph" w:customStyle="1" w:styleId="5ACCCE1EB10B4707ABCFEC1DC7647498">
    <w:name w:val="5ACCCE1EB10B4707ABCFEC1DC7647498"/>
    <w:rsid w:val="00FD6721"/>
  </w:style>
  <w:style w:type="paragraph" w:customStyle="1" w:styleId="5FCF8A0F055545D2B061589ACAF73292">
    <w:name w:val="5FCF8A0F055545D2B061589ACAF73292"/>
    <w:rsid w:val="00FD6721"/>
  </w:style>
  <w:style w:type="paragraph" w:customStyle="1" w:styleId="753665DACD10494EA0467B0813C34512">
    <w:name w:val="753665DACD10494EA0467B0813C34512"/>
    <w:rsid w:val="00FD6721"/>
  </w:style>
  <w:style w:type="paragraph" w:customStyle="1" w:styleId="08BE06FBA1D3402FA3AA5034B7C5EFB0">
    <w:name w:val="08BE06FBA1D3402FA3AA5034B7C5EFB0"/>
    <w:rsid w:val="00FD6721"/>
  </w:style>
  <w:style w:type="paragraph" w:customStyle="1" w:styleId="E407201D0772483A92AE756C12C728B4">
    <w:name w:val="E407201D0772483A92AE756C12C728B4"/>
    <w:rsid w:val="00FD6721"/>
  </w:style>
  <w:style w:type="paragraph" w:customStyle="1" w:styleId="5DEFFD8EF1864EEBBF9F7C4B88C36FCC">
    <w:name w:val="5DEFFD8EF1864EEBBF9F7C4B88C36FCC"/>
    <w:rsid w:val="00FD6721"/>
  </w:style>
  <w:style w:type="paragraph" w:customStyle="1" w:styleId="546683EE1ABA45B380E4941D4E23B4BC">
    <w:name w:val="546683EE1ABA45B380E4941D4E23B4BC"/>
    <w:rsid w:val="00FD6721"/>
  </w:style>
  <w:style w:type="paragraph" w:customStyle="1" w:styleId="098FBADE575D4E1FA7174E542ACFD3A4">
    <w:name w:val="098FBADE575D4E1FA7174E542ACFD3A4"/>
    <w:rsid w:val="00FD6721"/>
  </w:style>
  <w:style w:type="paragraph" w:customStyle="1" w:styleId="03CFD41D1F454C1396332011FD2E325C">
    <w:name w:val="03CFD41D1F454C1396332011FD2E325C"/>
    <w:rsid w:val="00FD6721"/>
  </w:style>
  <w:style w:type="paragraph" w:customStyle="1" w:styleId="64B41926CA394CB78A038FAFB4E7ABA1">
    <w:name w:val="64B41926CA394CB78A038FAFB4E7ABA1"/>
    <w:rsid w:val="00FD6721"/>
  </w:style>
  <w:style w:type="paragraph" w:customStyle="1" w:styleId="215809782E18412482BC3DB430368822">
    <w:name w:val="215809782E18412482BC3DB430368822"/>
    <w:rsid w:val="00123E8A"/>
  </w:style>
  <w:style w:type="paragraph" w:customStyle="1" w:styleId="711C4543F4A74AEA958D4C6D15530382">
    <w:name w:val="711C4543F4A74AEA958D4C6D15530382"/>
    <w:rsid w:val="00123E8A"/>
  </w:style>
  <w:style w:type="paragraph" w:customStyle="1" w:styleId="C0819BC801B949EA9BF4FE6FBF30B457">
    <w:name w:val="C0819BC801B949EA9BF4FE6FBF30B457"/>
    <w:rsid w:val="00713C82"/>
  </w:style>
  <w:style w:type="paragraph" w:customStyle="1" w:styleId="ABF1C87A07954AF0845388D468A98B2D">
    <w:name w:val="ABF1C87A07954AF0845388D468A98B2D"/>
    <w:rsid w:val="00713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7052B30DC1AA4AA46ED0BBFE0D8DB9" ma:contentTypeVersion="0" ma:contentTypeDescription="Een nieuw document maken." ma:contentTypeScope="" ma:versionID="4ff811945585330b1fc4fcf5d8702c9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86DDAC-4C84-4370-8397-A922D0DFA3CE}">
  <ds:schemaRefs>
    <ds:schemaRef ds:uri="http://purl.org/dc/elements/1.1/"/>
    <ds:schemaRef ds:uri="http://schemas.microsoft.com/office/2006/metadata/properties"/>
    <ds:schemaRef ds:uri="http://www.w3.org/XML/1998/namespace"/>
    <ds:schemaRef ds:uri="http://schemas.microsoft.com/office/2006/documentManagement/types"/>
    <ds:schemaRef ds:uri="http://purl.org/dc/dcmitype/"/>
    <ds:schemaRef ds:uri="http://purl.org/dc/terms/"/>
    <ds:schemaRef ds:uri="http://schemas.openxmlformats.org/package/2006/metadata/core-properties"/>
    <ds:schemaRef ds:uri="http://schemas.microsoft.com/office/infopath/2007/PartnerControls"/>
  </ds:schemaRefs>
</ds:datastoreItem>
</file>

<file path=customXml/itemProps2.xml><?xml version="1.0" encoding="utf-8"?>
<ds:datastoreItem xmlns:ds="http://schemas.openxmlformats.org/officeDocument/2006/customXml" ds:itemID="{253F3FB8-82FC-4F92-B385-8AC0BBC5BC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B279810-DCB0-4923-B723-0A6A938216E4}">
  <ds:schemaRefs>
    <ds:schemaRef ds:uri="http://schemas.openxmlformats.org/officeDocument/2006/bibliography"/>
  </ds:schemaRefs>
</ds:datastoreItem>
</file>

<file path=customXml/itemProps4.xml><?xml version="1.0" encoding="utf-8"?>
<ds:datastoreItem xmlns:ds="http://schemas.openxmlformats.org/officeDocument/2006/customXml" ds:itemID="{5269485C-1217-4247-A41E-B184552E8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RHSBlancoFormatStaand</Template>
  <TotalTime>0</TotalTime>
  <Pages>5</Pages>
  <Words>683</Words>
  <Characters>5334</Characters>
  <Application>Microsoft Office Word</Application>
  <DocSecurity>0</DocSecurity>
  <Lines>44</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Blanco formaat</vt:lpstr>
      <vt:lpstr>Blanco formaat</vt:lpstr>
    </vt:vector>
  </TitlesOfParts>
  <Company>Ministerie VROM</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Blanco formaat</dc:title>
  <dc:creator>Ing. A.C. van den Bulk</dc:creator>
  <dc:description>Het benaderen van de meta-informatie in de kop- en voettekst kan via de knop 'Naar invulscherm'. Deze knop is beschikbaar indien de modeldocumenten op juiste wijze zijn geïnstalleerd. Het rechtstreeks bewerken van de kop- en voettekst (via dubbelklik) kan verminking van het document tot gevolg hebben en dient daarom te worden voorkomen.  M.b.t. technische problemen kunt u contact opnemen met de Helpdesk (070-33) 92899.</dc:description>
  <cp:lastModifiedBy>Wildenberg, Bram</cp:lastModifiedBy>
  <cp:revision>5</cp:revision>
  <cp:lastPrinted>2021-02-17T14:47:00Z</cp:lastPrinted>
  <dcterms:created xsi:type="dcterms:W3CDTF">2023-01-23T13:19:00Z</dcterms:created>
  <dcterms:modified xsi:type="dcterms:W3CDTF">2023-02-24T11:08:00Z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Datum">
    <vt:lpwstr>07-07-2014</vt:lpwstr>
  </property>
  <property fmtid="{D5CDD505-2E9C-101B-9397-08002B2CF9AE}" pid="3" name="ContentTypeId">
    <vt:lpwstr>0x010100607052B30DC1AA4AA46ED0BBFE0D8DB9</vt:lpwstr>
  </property>
</Properties>
</file>